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14E3E" w14:textId="77777777" w:rsidR="00F526A6" w:rsidRPr="00167BDF" w:rsidRDefault="00A2174F" w:rsidP="004D5296">
      <w:pPr>
        <w:pStyle w:val="Title"/>
        <w:framePr w:wrap="around" w:hAnchor="page" w:x="807" w:y="3675"/>
        <w:rPr>
          <w:sz w:val="58"/>
        </w:rPr>
      </w:pPr>
      <w:r w:rsidRPr="00167BDF">
        <w:rPr>
          <w:sz w:val="58"/>
        </w:rPr>
        <w:t xml:space="preserve">An activity to raise awareness of the importance of identity, culture and </w:t>
      </w:r>
      <w:r w:rsidR="00167BDF" w:rsidRPr="00167BDF">
        <w:rPr>
          <w:sz w:val="58"/>
        </w:rPr>
        <w:t>diversity</w:t>
      </w:r>
    </w:p>
    <w:p w14:paraId="22F362C3" w14:textId="77777777" w:rsidR="00F526A6" w:rsidRDefault="00A2174F" w:rsidP="00813489">
      <w:pPr>
        <w:pStyle w:val="Heading1"/>
      </w:pPr>
      <w:r>
        <w:rPr>
          <w:noProof/>
        </w:rPr>
        <w:t>Purpose</w:t>
      </w:r>
    </w:p>
    <w:p w14:paraId="6E209C31" w14:textId="77777777" w:rsidR="00A2174F" w:rsidRDefault="00A2174F" w:rsidP="00A2174F">
      <w:r>
        <w:t xml:space="preserve">The Aged Care Quality Standards focus on improving outcomes for consumers and treating consumers with dignity and respect. </w:t>
      </w:r>
    </w:p>
    <w:p w14:paraId="7414FD55" w14:textId="77777777" w:rsidR="00A2174F" w:rsidRDefault="00C1174B" w:rsidP="00A2174F">
      <w:r>
        <w:rPr>
          <w:rFonts w:eastAsia="Times New Roman"/>
        </w:rPr>
        <w:t xml:space="preserve">This activity is brought to you by Standard 1 of the Aged Care Quality Standards and </w:t>
      </w:r>
      <w:r w:rsidR="00A2174F">
        <w:t>demonstrates the importance of engaging with the consumers as individuals</w:t>
      </w:r>
      <w:r>
        <w:t>. It can also</w:t>
      </w:r>
      <w:r w:rsidR="00A2174F">
        <w:t xml:space="preserve"> help to improve staff awareness of the need to deliver care and services that are culturally safe.</w:t>
      </w:r>
    </w:p>
    <w:p w14:paraId="644797B1" w14:textId="77777777" w:rsidR="00A2174F" w:rsidRDefault="00A2174F" w:rsidP="00A2174F">
      <w:r>
        <w:t xml:space="preserve">We encourage you to undertake this activity with your team and reflect on the importance of your own identity, culture and diversity.  </w:t>
      </w:r>
    </w:p>
    <w:p w14:paraId="29935E35" w14:textId="77777777" w:rsidR="00813489" w:rsidRDefault="00A2174F" w:rsidP="00A2174F">
      <w:r>
        <w:t xml:space="preserve">For further information about the Quality Standards and to access the Commission’s guidance materials and resources, go to </w:t>
      </w:r>
      <w:hyperlink r:id="rId8" w:history="1">
        <w:r w:rsidRPr="00FB7DE3">
          <w:rPr>
            <w:rStyle w:val="Hyperlink"/>
          </w:rPr>
          <w:t>www.agedcarequality.gov.au</w:t>
        </w:r>
      </w:hyperlink>
    </w:p>
    <w:p w14:paraId="1591E93A" w14:textId="77777777" w:rsidR="00A2174F" w:rsidRDefault="00A2174F" w:rsidP="00A2174F">
      <w:pPr>
        <w:pStyle w:val="Heading1"/>
      </w:pPr>
      <w:r>
        <w:rPr>
          <w:noProof/>
        </w:rPr>
        <w:t>Instructions</w:t>
      </w:r>
    </w:p>
    <w:p w14:paraId="19AD24F9" w14:textId="77777777" w:rsidR="00A2174F" w:rsidRDefault="00A2174F" w:rsidP="00A2174F">
      <w:r>
        <w:t>Imagine you are entering residential aged care. You are now designing your care. What would you like your carers to understand about you?</w:t>
      </w:r>
    </w:p>
    <w:p w14:paraId="22702233" w14:textId="77777777" w:rsidR="00A2174F" w:rsidRDefault="00A2174F" w:rsidP="00A2174F">
      <w:pPr>
        <w:pStyle w:val="ListBullet"/>
        <w:numPr>
          <w:ilvl w:val="0"/>
          <w:numId w:val="9"/>
        </w:numPr>
      </w:pPr>
      <w:r>
        <w:t>Choose five descriptors that define you from the ‘Descriptor examples’ list, things you would want your aged care service to know about you. These descriptors encompass multiple elements of identity such as social identity, cultural identity, heritage or language identity, religious, spiritual, psychological, medical and care needs, and your interests. You can add your own, if you think of some that are not already listed.</w:t>
      </w:r>
    </w:p>
    <w:p w14:paraId="42DCCBC7" w14:textId="77777777" w:rsidR="00A2174F" w:rsidRDefault="00A2174F" w:rsidP="00A2174F">
      <w:pPr>
        <w:pStyle w:val="ListBullet"/>
        <w:numPr>
          <w:ilvl w:val="0"/>
          <w:numId w:val="9"/>
        </w:numPr>
      </w:pPr>
      <w:r>
        <w:t>Number your five choices in order of priority/importance to you. These elements of your identity will shape your care plan and the way that support is provided to you.</w:t>
      </w:r>
    </w:p>
    <w:p w14:paraId="2B82758C" w14:textId="77777777" w:rsidR="00A2174F" w:rsidRDefault="00A2174F" w:rsidP="00A2174F">
      <w:pPr>
        <w:pStyle w:val="ListBullet"/>
        <w:numPr>
          <w:ilvl w:val="0"/>
          <w:numId w:val="9"/>
        </w:numPr>
      </w:pPr>
      <w:r>
        <w:t>Circle some interests that are important to you from the ‘My interests’ list. You can also add your own to this list.</w:t>
      </w:r>
    </w:p>
    <w:p w14:paraId="46E4570C" w14:textId="77777777" w:rsidR="00A2174F" w:rsidRDefault="00A2174F" w:rsidP="00A2174F">
      <w:pPr>
        <w:pStyle w:val="ListBullet"/>
        <w:numPr>
          <w:ilvl w:val="0"/>
          <w:numId w:val="9"/>
        </w:numPr>
      </w:pPr>
      <w:r>
        <w:t>Share your care priorities with others in the group to illustrate the different needs and priorities of individuals.</w:t>
      </w:r>
    </w:p>
    <w:p w14:paraId="40EC435F" w14:textId="77777777" w:rsidR="00813489" w:rsidRDefault="00A2174F" w:rsidP="00A2174F">
      <w:pPr>
        <w:pStyle w:val="ListBullet"/>
        <w:numPr>
          <w:ilvl w:val="0"/>
          <w:numId w:val="9"/>
        </w:numPr>
      </w:pPr>
      <w:r>
        <w:t>Discuss how you could engage with your consumers to better value their identity, culture and diversity.</w:t>
      </w:r>
      <w:r w:rsidR="00813489">
        <w:br w:type="page"/>
      </w:r>
    </w:p>
    <w:p w14:paraId="42E16F73" w14:textId="77777777" w:rsidR="00813489" w:rsidRDefault="00A2174F" w:rsidP="00813489">
      <w:pPr>
        <w:pStyle w:val="Heading1"/>
      </w:pPr>
      <w:r>
        <w:lastRenderedPageBreak/>
        <w:t>Descriptor examples (choose approx. five)</w:t>
      </w:r>
      <w:r w:rsidRPr="00A96964">
        <w:rPr>
          <w:b w:val="0"/>
        </w:rPr>
        <w:t xml:space="preserve"> – you can also add your own</w:t>
      </w:r>
    </w:p>
    <w:p w14:paraId="5D7D63BF" w14:textId="77777777" w:rsidR="00A2174F" w:rsidRDefault="00A2174F" w:rsidP="00167BDF">
      <w:pPr>
        <w:pStyle w:val="ListParagraph"/>
        <w:numPr>
          <w:ilvl w:val="0"/>
          <w:numId w:val="10"/>
        </w:numPr>
        <w:ind w:left="714" w:hanging="357"/>
        <w:contextualSpacing w:val="0"/>
      </w:pPr>
      <w:r>
        <w:t>I was born in</w:t>
      </w:r>
    </w:p>
    <w:p w14:paraId="2E686F7A" w14:textId="77777777" w:rsidR="00A2174F" w:rsidRDefault="00A2174F" w:rsidP="00167BDF">
      <w:pPr>
        <w:pStyle w:val="ListParagraph"/>
        <w:numPr>
          <w:ilvl w:val="0"/>
          <w:numId w:val="10"/>
        </w:numPr>
        <w:ind w:left="714" w:hanging="357"/>
        <w:contextualSpacing w:val="0"/>
      </w:pPr>
      <w:r>
        <w:t>I think of myself as Australian first, and x second</w:t>
      </w:r>
    </w:p>
    <w:p w14:paraId="77897408" w14:textId="77777777" w:rsidR="00A2174F" w:rsidRDefault="00A2174F" w:rsidP="00167BDF">
      <w:pPr>
        <w:pStyle w:val="ListParagraph"/>
        <w:numPr>
          <w:ilvl w:val="0"/>
          <w:numId w:val="10"/>
        </w:numPr>
        <w:ind w:left="714" w:hanging="357"/>
        <w:contextualSpacing w:val="0"/>
      </w:pPr>
      <w:r>
        <w:t>I think of myself as (another culture first and Australian second)</w:t>
      </w:r>
    </w:p>
    <w:p w14:paraId="6F355981" w14:textId="77777777" w:rsidR="00A2174F" w:rsidRDefault="00A2174F" w:rsidP="00167BDF">
      <w:pPr>
        <w:pStyle w:val="ListParagraph"/>
        <w:numPr>
          <w:ilvl w:val="0"/>
          <w:numId w:val="10"/>
        </w:numPr>
        <w:ind w:left="714" w:hanging="357"/>
        <w:contextualSpacing w:val="0"/>
      </w:pPr>
      <w:r>
        <w:t>I speak the following languages - list</w:t>
      </w:r>
    </w:p>
    <w:p w14:paraId="6CB79AC7" w14:textId="77777777" w:rsidR="00A2174F" w:rsidRDefault="00A2174F" w:rsidP="00167BDF">
      <w:pPr>
        <w:pStyle w:val="ListParagraph"/>
        <w:numPr>
          <w:ilvl w:val="0"/>
          <w:numId w:val="10"/>
        </w:numPr>
        <w:ind w:left="714" w:hanging="357"/>
        <w:contextualSpacing w:val="0"/>
      </w:pPr>
      <w:r>
        <w:t>I want my children and grandchildren involved in my life</w:t>
      </w:r>
    </w:p>
    <w:p w14:paraId="5AB9BA4E" w14:textId="77777777" w:rsidR="00A2174F" w:rsidRDefault="00A2174F" w:rsidP="00167BDF">
      <w:pPr>
        <w:pStyle w:val="ListParagraph"/>
        <w:numPr>
          <w:ilvl w:val="0"/>
          <w:numId w:val="10"/>
        </w:numPr>
        <w:ind w:left="714" w:hanging="357"/>
        <w:contextualSpacing w:val="0"/>
      </w:pPr>
      <w:r>
        <w:t>I am gay, bisexual, intersex, heterosexual</w:t>
      </w:r>
    </w:p>
    <w:p w14:paraId="222D1F79" w14:textId="77777777" w:rsidR="00A2174F" w:rsidRDefault="00A2174F" w:rsidP="00167BDF">
      <w:pPr>
        <w:pStyle w:val="ListParagraph"/>
        <w:numPr>
          <w:ilvl w:val="0"/>
          <w:numId w:val="10"/>
        </w:numPr>
        <w:ind w:left="714" w:hanging="357"/>
        <w:contextualSpacing w:val="0"/>
      </w:pPr>
      <w:r>
        <w:t>I want to be groomed immaculately, light makeup, and nails done, glasses and watch on.</w:t>
      </w:r>
    </w:p>
    <w:p w14:paraId="381D3654" w14:textId="77777777" w:rsidR="00A2174F" w:rsidRDefault="00A2174F" w:rsidP="00167BDF">
      <w:pPr>
        <w:pStyle w:val="ListParagraph"/>
        <w:numPr>
          <w:ilvl w:val="0"/>
          <w:numId w:val="10"/>
        </w:numPr>
        <w:ind w:left="714" w:hanging="357"/>
        <w:contextualSpacing w:val="0"/>
      </w:pPr>
      <w:r>
        <w:t>I must start each day with…</w:t>
      </w:r>
    </w:p>
    <w:p w14:paraId="53BA1865" w14:textId="77777777" w:rsidR="00A2174F" w:rsidRDefault="00A2174F" w:rsidP="00167BDF">
      <w:pPr>
        <w:pStyle w:val="ListParagraph"/>
        <w:numPr>
          <w:ilvl w:val="0"/>
          <w:numId w:val="10"/>
        </w:numPr>
        <w:ind w:left="714" w:hanging="357"/>
        <w:contextualSpacing w:val="0"/>
      </w:pPr>
      <w:r>
        <w:t>I need a hair appointment, colour and cut every six weeks</w:t>
      </w:r>
    </w:p>
    <w:p w14:paraId="2546B967" w14:textId="77777777" w:rsidR="00A2174F" w:rsidRDefault="00A2174F" w:rsidP="00167BDF">
      <w:pPr>
        <w:pStyle w:val="ListParagraph"/>
        <w:numPr>
          <w:ilvl w:val="0"/>
          <w:numId w:val="10"/>
        </w:numPr>
        <w:ind w:left="714" w:hanging="357"/>
        <w:contextualSpacing w:val="0"/>
      </w:pPr>
      <w:r>
        <w:t>Weekly massage</w:t>
      </w:r>
    </w:p>
    <w:p w14:paraId="25436EAD" w14:textId="77777777" w:rsidR="00A2174F" w:rsidRDefault="00A2174F" w:rsidP="00167BDF">
      <w:pPr>
        <w:pStyle w:val="ListParagraph"/>
        <w:numPr>
          <w:ilvl w:val="0"/>
          <w:numId w:val="10"/>
        </w:numPr>
        <w:ind w:left="714" w:hanging="357"/>
        <w:contextualSpacing w:val="0"/>
      </w:pPr>
      <w:r>
        <w:t>My favourite meal is… and I want it x times a week, month, year</w:t>
      </w:r>
    </w:p>
    <w:p w14:paraId="26F9968D" w14:textId="77777777" w:rsidR="00A2174F" w:rsidRDefault="00A2174F" w:rsidP="00167BDF">
      <w:pPr>
        <w:pStyle w:val="ListParagraph"/>
        <w:numPr>
          <w:ilvl w:val="0"/>
          <w:numId w:val="10"/>
        </w:numPr>
        <w:ind w:left="714" w:hanging="357"/>
        <w:contextualSpacing w:val="0"/>
      </w:pPr>
      <w:r>
        <w:t>I would like a glass of … with my meal every night</w:t>
      </w:r>
    </w:p>
    <w:p w14:paraId="50115F70" w14:textId="77777777" w:rsidR="00A2174F" w:rsidRDefault="00A2174F" w:rsidP="00167BDF">
      <w:pPr>
        <w:pStyle w:val="ListParagraph"/>
        <w:numPr>
          <w:ilvl w:val="0"/>
          <w:numId w:val="10"/>
        </w:numPr>
        <w:ind w:left="714" w:hanging="357"/>
        <w:contextualSpacing w:val="0"/>
      </w:pPr>
      <w:r>
        <w:t>I love to listen to podcasts, classical music…</w:t>
      </w:r>
    </w:p>
    <w:p w14:paraId="458718B7" w14:textId="77777777" w:rsidR="00A2174F" w:rsidRDefault="00A2174F" w:rsidP="00167BDF">
      <w:pPr>
        <w:pStyle w:val="ListParagraph"/>
        <w:numPr>
          <w:ilvl w:val="0"/>
          <w:numId w:val="10"/>
        </w:numPr>
        <w:ind w:left="714" w:hanging="357"/>
        <w:contextualSpacing w:val="0"/>
      </w:pPr>
      <w:r>
        <w:t>I like to read …</w:t>
      </w:r>
    </w:p>
    <w:p w14:paraId="6ACBF3D4" w14:textId="77777777" w:rsidR="00A2174F" w:rsidRDefault="00A2174F" w:rsidP="00167BDF">
      <w:pPr>
        <w:pStyle w:val="ListParagraph"/>
        <w:numPr>
          <w:ilvl w:val="0"/>
          <w:numId w:val="10"/>
        </w:numPr>
        <w:ind w:left="714" w:hanging="357"/>
        <w:contextualSpacing w:val="0"/>
      </w:pPr>
      <w:r>
        <w:t>I want to be showered by…</w:t>
      </w:r>
    </w:p>
    <w:p w14:paraId="2D55F391" w14:textId="77777777" w:rsidR="00A2174F" w:rsidRDefault="00A2174F" w:rsidP="00167BDF">
      <w:pPr>
        <w:pStyle w:val="ListParagraph"/>
        <w:numPr>
          <w:ilvl w:val="0"/>
          <w:numId w:val="10"/>
        </w:numPr>
        <w:ind w:left="714" w:hanging="357"/>
        <w:contextualSpacing w:val="0"/>
      </w:pPr>
      <w:r>
        <w:t>I have visited.. (list of countries)</w:t>
      </w:r>
    </w:p>
    <w:p w14:paraId="556DDCB6" w14:textId="77777777" w:rsidR="00A2174F" w:rsidRDefault="00A2174F" w:rsidP="00167BDF">
      <w:pPr>
        <w:pStyle w:val="ListParagraph"/>
        <w:numPr>
          <w:ilvl w:val="0"/>
          <w:numId w:val="10"/>
        </w:numPr>
        <w:ind w:left="714" w:hanging="357"/>
        <w:contextualSpacing w:val="0"/>
      </w:pPr>
      <w:r>
        <w:t>I want a double bed and share my room with my partner</w:t>
      </w:r>
    </w:p>
    <w:p w14:paraId="72B9268E" w14:textId="77777777" w:rsidR="00A2174F" w:rsidRDefault="00A2174F" w:rsidP="00167BDF">
      <w:pPr>
        <w:pStyle w:val="ListParagraph"/>
        <w:numPr>
          <w:ilvl w:val="0"/>
          <w:numId w:val="10"/>
        </w:numPr>
        <w:ind w:left="714" w:hanging="357"/>
        <w:contextualSpacing w:val="0"/>
      </w:pPr>
      <w:r>
        <w:t>I don’t like to be hugged by carers</w:t>
      </w:r>
    </w:p>
    <w:p w14:paraId="4408F9C4" w14:textId="77777777" w:rsidR="00A2174F" w:rsidRDefault="00A2174F" w:rsidP="00167BDF">
      <w:pPr>
        <w:pStyle w:val="ListParagraph"/>
        <w:numPr>
          <w:ilvl w:val="0"/>
          <w:numId w:val="10"/>
        </w:numPr>
        <w:ind w:left="714" w:hanging="357"/>
        <w:contextualSpacing w:val="0"/>
      </w:pPr>
      <w:r>
        <w:t xml:space="preserve">I don’t like to be called love, </w:t>
      </w:r>
      <w:proofErr w:type="spellStart"/>
      <w:r>
        <w:t>darl</w:t>
      </w:r>
      <w:proofErr w:type="spellEnd"/>
    </w:p>
    <w:p w14:paraId="2762A880" w14:textId="77777777" w:rsidR="00A2174F" w:rsidRDefault="00A2174F" w:rsidP="00167BDF">
      <w:pPr>
        <w:pStyle w:val="ListParagraph"/>
        <w:numPr>
          <w:ilvl w:val="0"/>
          <w:numId w:val="10"/>
        </w:numPr>
        <w:ind w:left="714" w:hanging="357"/>
        <w:contextualSpacing w:val="0"/>
      </w:pPr>
      <w:r>
        <w:t>My career was …</w:t>
      </w:r>
    </w:p>
    <w:p w14:paraId="0EE6F73E" w14:textId="77777777" w:rsidR="00F704DF" w:rsidRDefault="00A2174F" w:rsidP="00167BDF">
      <w:pPr>
        <w:pStyle w:val="ListParagraph"/>
        <w:numPr>
          <w:ilvl w:val="0"/>
          <w:numId w:val="10"/>
        </w:numPr>
        <w:ind w:left="714" w:hanging="357"/>
        <w:contextualSpacing w:val="0"/>
      </w:pPr>
      <w:r>
        <w:t>I want to go outside every day</w:t>
      </w:r>
    </w:p>
    <w:p w14:paraId="4DA7B69A" w14:textId="77777777" w:rsidR="00A2174F" w:rsidRDefault="00A2174F" w:rsidP="00A2174F"/>
    <w:p w14:paraId="36150AD0" w14:textId="77777777" w:rsidR="00A2174F" w:rsidRDefault="00A2174F" w:rsidP="00A2174F">
      <w:pPr>
        <w:ind w:left="357"/>
      </w:pPr>
      <w:r>
        <w:t>1.</w:t>
      </w:r>
    </w:p>
    <w:p w14:paraId="604C915F" w14:textId="77777777" w:rsidR="00A2174F" w:rsidRDefault="00A2174F" w:rsidP="00A2174F">
      <w:pPr>
        <w:ind w:left="357"/>
      </w:pPr>
      <w:r>
        <w:t>__________________________________________________________________________________</w:t>
      </w:r>
    </w:p>
    <w:p w14:paraId="7471D21C" w14:textId="77777777" w:rsidR="00A2174F" w:rsidRDefault="00A2174F" w:rsidP="00A2174F">
      <w:pPr>
        <w:ind w:left="357"/>
      </w:pPr>
      <w:r>
        <w:t>2.</w:t>
      </w:r>
    </w:p>
    <w:p w14:paraId="4D966BE4" w14:textId="77777777" w:rsidR="00A2174F" w:rsidRDefault="00A2174F" w:rsidP="00A2174F">
      <w:pPr>
        <w:ind w:left="357"/>
      </w:pPr>
      <w:r>
        <w:t>__________________________________________________________________________________</w:t>
      </w:r>
    </w:p>
    <w:p w14:paraId="1EB5DD13" w14:textId="77777777" w:rsidR="00A2174F" w:rsidRDefault="00A2174F" w:rsidP="00A2174F">
      <w:pPr>
        <w:ind w:left="357"/>
      </w:pPr>
      <w:r>
        <w:t>3.</w:t>
      </w:r>
      <w:r w:rsidRPr="00A2174F">
        <w:t xml:space="preserve"> </w:t>
      </w:r>
    </w:p>
    <w:p w14:paraId="41EEF42C" w14:textId="77777777" w:rsidR="00A2174F" w:rsidRDefault="00A2174F" w:rsidP="00A2174F">
      <w:pPr>
        <w:ind w:left="357"/>
      </w:pPr>
      <w:r>
        <w:t>__________________________________________________________________________________</w:t>
      </w:r>
    </w:p>
    <w:p w14:paraId="071A26C3" w14:textId="77777777" w:rsidR="00A2174F" w:rsidRDefault="00A2174F" w:rsidP="00A2174F">
      <w:pPr>
        <w:ind w:left="357"/>
      </w:pPr>
      <w:r>
        <w:t>4.</w:t>
      </w:r>
      <w:r w:rsidRPr="00A2174F">
        <w:t xml:space="preserve"> </w:t>
      </w:r>
    </w:p>
    <w:p w14:paraId="114DB41A" w14:textId="77777777" w:rsidR="00A2174F" w:rsidRDefault="00A2174F" w:rsidP="00A2174F">
      <w:pPr>
        <w:ind w:left="357"/>
      </w:pPr>
      <w:r>
        <w:lastRenderedPageBreak/>
        <w:t>__________________________________________________________________________________</w:t>
      </w:r>
    </w:p>
    <w:p w14:paraId="6D02F1D4" w14:textId="77777777" w:rsidR="00A2174F" w:rsidRDefault="00A2174F" w:rsidP="00A2174F">
      <w:pPr>
        <w:ind w:left="357"/>
      </w:pPr>
      <w:r>
        <w:t xml:space="preserve">5. </w:t>
      </w:r>
    </w:p>
    <w:p w14:paraId="25044E8C" w14:textId="77777777" w:rsidR="00A2174F" w:rsidRDefault="00A2174F" w:rsidP="00167BDF">
      <w:pPr>
        <w:ind w:left="357"/>
      </w:pPr>
      <w:r>
        <w:t>__________________________________________________________________________________</w:t>
      </w:r>
      <w:r>
        <w:br w:type="page"/>
      </w:r>
    </w:p>
    <w:p w14:paraId="31462681" w14:textId="77777777" w:rsidR="00813489" w:rsidRDefault="00A2174F" w:rsidP="00F704DF">
      <w:pPr>
        <w:pStyle w:val="Heading1"/>
        <w:rPr>
          <w:b w:val="0"/>
        </w:rPr>
      </w:pPr>
      <w:r>
        <w:lastRenderedPageBreak/>
        <w:t xml:space="preserve">Important Interests – </w:t>
      </w:r>
      <w:r>
        <w:rPr>
          <w:b w:val="0"/>
        </w:rPr>
        <w:t>note these are things that you are interested in: this could be as a current or previous participant, but also as a fan or spectator</w:t>
      </w:r>
      <w:r w:rsidR="00A96964">
        <w:rPr>
          <w:b w:val="0"/>
        </w:rPr>
        <w:t>. You can also add your own.</w:t>
      </w:r>
    </w:p>
    <w:p w14:paraId="6B3FEDF0" w14:textId="77777777" w:rsidR="00A96964" w:rsidRPr="00A96964" w:rsidRDefault="00A96964" w:rsidP="00A96964"/>
    <w:p w14:paraId="0E98108B" w14:textId="77777777" w:rsidR="009B72B4" w:rsidRDefault="009B72B4" w:rsidP="00167BDF">
      <w:pPr>
        <w:sectPr w:rsidR="009B72B4" w:rsidSect="009B72B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851" w:right="851" w:bottom="709" w:left="851" w:header="851" w:footer="0" w:gutter="0"/>
          <w:pgNumType w:start="1"/>
          <w:cols w:space="284"/>
          <w:titlePg/>
          <w:docGrid w:linePitch="360"/>
        </w:sectPr>
      </w:pPr>
    </w:p>
    <w:p w14:paraId="7ABF5DD0" w14:textId="77777777" w:rsidR="00167BDF" w:rsidRDefault="00167BDF" w:rsidP="00A96964">
      <w:pPr>
        <w:spacing w:before="240" w:after="240"/>
      </w:pPr>
      <w:r>
        <w:t>3D printing</w:t>
      </w:r>
    </w:p>
    <w:p w14:paraId="1A7EF30B" w14:textId="77777777" w:rsidR="00167BDF" w:rsidRDefault="00167BDF" w:rsidP="00A96964">
      <w:pPr>
        <w:spacing w:before="240" w:after="240"/>
      </w:pPr>
      <w:r>
        <w:t xml:space="preserve">Acrobatics </w:t>
      </w:r>
    </w:p>
    <w:p w14:paraId="133EB7DA" w14:textId="77777777" w:rsidR="00167BDF" w:rsidRDefault="00167BDF" w:rsidP="00A96964">
      <w:pPr>
        <w:spacing w:before="240" w:after="240"/>
      </w:pPr>
      <w:r>
        <w:t>Acting</w:t>
      </w:r>
    </w:p>
    <w:p w14:paraId="681FEB47" w14:textId="77777777" w:rsidR="00167BDF" w:rsidRDefault="00167BDF" w:rsidP="00A96964">
      <w:pPr>
        <w:spacing w:before="240" w:after="240"/>
      </w:pPr>
      <w:r>
        <w:t xml:space="preserve">Action figure </w:t>
      </w:r>
    </w:p>
    <w:p w14:paraId="2B91EEC4" w14:textId="77777777" w:rsidR="00167BDF" w:rsidRDefault="00167BDF" w:rsidP="00A96964">
      <w:pPr>
        <w:spacing w:before="240" w:after="240"/>
      </w:pPr>
      <w:r>
        <w:t>Air sports</w:t>
      </w:r>
    </w:p>
    <w:p w14:paraId="1881A53B" w14:textId="77777777" w:rsidR="00167BDF" w:rsidRDefault="00167BDF" w:rsidP="00A96964">
      <w:pPr>
        <w:spacing w:before="240" w:after="240"/>
      </w:pPr>
      <w:r>
        <w:t xml:space="preserve">Aircraft spotting </w:t>
      </w:r>
    </w:p>
    <w:p w14:paraId="40AC7B9C" w14:textId="77777777" w:rsidR="00167BDF" w:rsidRDefault="00167BDF" w:rsidP="00A96964">
      <w:pPr>
        <w:spacing w:before="240" w:after="240"/>
      </w:pPr>
      <w:r>
        <w:t>Airsoft</w:t>
      </w:r>
    </w:p>
    <w:p w14:paraId="340EEBD6" w14:textId="77777777" w:rsidR="00167BDF" w:rsidRDefault="00167BDF" w:rsidP="00A96964">
      <w:pPr>
        <w:spacing w:before="240" w:after="240"/>
      </w:pPr>
      <w:r>
        <w:t>Amateur astronomy</w:t>
      </w:r>
    </w:p>
    <w:p w14:paraId="3B7A3441" w14:textId="77777777" w:rsidR="00167BDF" w:rsidRDefault="00167BDF" w:rsidP="00A96964">
      <w:pPr>
        <w:spacing w:before="240" w:after="240"/>
      </w:pPr>
      <w:r>
        <w:t xml:space="preserve">Amateur radio </w:t>
      </w:r>
    </w:p>
    <w:p w14:paraId="5A336E57" w14:textId="77777777" w:rsidR="00167BDF" w:rsidRDefault="00167BDF" w:rsidP="00A96964">
      <w:pPr>
        <w:spacing w:before="240" w:after="240"/>
      </w:pPr>
      <w:r>
        <w:t xml:space="preserve">American football </w:t>
      </w:r>
    </w:p>
    <w:p w14:paraId="021CD973" w14:textId="77777777" w:rsidR="00167BDF" w:rsidRDefault="00167BDF" w:rsidP="00A96964">
      <w:pPr>
        <w:spacing w:before="240" w:after="240"/>
      </w:pPr>
      <w:r>
        <w:t xml:space="preserve">Animal fancy </w:t>
      </w:r>
    </w:p>
    <w:p w14:paraId="27CEBC16" w14:textId="77777777" w:rsidR="00167BDF" w:rsidRDefault="00167BDF" w:rsidP="00A96964">
      <w:pPr>
        <w:spacing w:before="240" w:after="240"/>
      </w:pPr>
      <w:r>
        <w:t xml:space="preserve">Animation </w:t>
      </w:r>
    </w:p>
    <w:p w14:paraId="41127162" w14:textId="77777777" w:rsidR="00167BDF" w:rsidRDefault="00167BDF" w:rsidP="00A96964">
      <w:pPr>
        <w:spacing w:before="240" w:after="240"/>
      </w:pPr>
      <w:r>
        <w:t xml:space="preserve">Antiquing </w:t>
      </w:r>
    </w:p>
    <w:p w14:paraId="7B94A1D4" w14:textId="77777777" w:rsidR="00167BDF" w:rsidRDefault="00167BDF" w:rsidP="00A96964">
      <w:pPr>
        <w:spacing w:before="240" w:after="240"/>
      </w:pPr>
      <w:r>
        <w:t xml:space="preserve">Antiquities </w:t>
      </w:r>
    </w:p>
    <w:p w14:paraId="10112B11" w14:textId="77777777" w:rsidR="00167BDF" w:rsidRDefault="00167BDF" w:rsidP="00A96964">
      <w:pPr>
        <w:spacing w:before="240" w:after="240"/>
      </w:pPr>
      <w:proofErr w:type="spellStart"/>
      <w:r>
        <w:t>Aquascaping</w:t>
      </w:r>
      <w:proofErr w:type="spellEnd"/>
      <w:r>
        <w:t xml:space="preserve"> </w:t>
      </w:r>
    </w:p>
    <w:p w14:paraId="7DADF820" w14:textId="77777777" w:rsidR="00167BDF" w:rsidRDefault="00167BDF" w:rsidP="00A96964">
      <w:pPr>
        <w:spacing w:before="240" w:after="240"/>
      </w:pPr>
      <w:r>
        <w:t>Archery</w:t>
      </w:r>
    </w:p>
    <w:p w14:paraId="1614D25F" w14:textId="77777777" w:rsidR="00167BDF" w:rsidRDefault="00167BDF" w:rsidP="00A96964">
      <w:pPr>
        <w:spacing w:before="240" w:after="240"/>
      </w:pPr>
      <w:r>
        <w:t>Art collecting</w:t>
      </w:r>
    </w:p>
    <w:p w14:paraId="37D74BF9" w14:textId="77777777" w:rsidR="00167BDF" w:rsidRDefault="00167BDF" w:rsidP="00A96964">
      <w:pPr>
        <w:spacing w:before="240" w:after="240"/>
      </w:pPr>
      <w:r>
        <w:t>Association football</w:t>
      </w:r>
    </w:p>
    <w:p w14:paraId="598A518B" w14:textId="77777777" w:rsidR="00167BDF" w:rsidRDefault="00167BDF" w:rsidP="00A96964">
      <w:pPr>
        <w:spacing w:before="240" w:after="240"/>
      </w:pPr>
      <w:r>
        <w:t>Astronomy</w:t>
      </w:r>
    </w:p>
    <w:p w14:paraId="2A672347" w14:textId="77777777" w:rsidR="00167BDF" w:rsidRDefault="00167BDF" w:rsidP="00A96964">
      <w:pPr>
        <w:spacing w:before="240" w:after="240"/>
      </w:pPr>
      <w:r>
        <w:t>Audiophile</w:t>
      </w:r>
    </w:p>
    <w:p w14:paraId="51C13634" w14:textId="77777777" w:rsidR="00167BDF" w:rsidRDefault="00167BDF" w:rsidP="00A96964">
      <w:pPr>
        <w:spacing w:before="240" w:after="240"/>
      </w:pPr>
      <w:r>
        <w:t>Australian rules football</w:t>
      </w:r>
    </w:p>
    <w:p w14:paraId="7C4959CE" w14:textId="77777777" w:rsidR="00167BDF" w:rsidRDefault="00167BDF" w:rsidP="00A96964">
      <w:pPr>
        <w:spacing w:before="240" w:after="240"/>
      </w:pPr>
      <w:r>
        <w:t>Auto audiophilia</w:t>
      </w:r>
    </w:p>
    <w:p w14:paraId="250729C6" w14:textId="77777777" w:rsidR="00167BDF" w:rsidRDefault="00167BDF" w:rsidP="00A96964">
      <w:pPr>
        <w:spacing w:before="240" w:after="240"/>
      </w:pPr>
      <w:r>
        <w:t xml:space="preserve">Auto racing </w:t>
      </w:r>
    </w:p>
    <w:p w14:paraId="1EDA672D" w14:textId="77777777" w:rsidR="00167BDF" w:rsidRDefault="00167BDF" w:rsidP="00A96964">
      <w:pPr>
        <w:spacing w:before="240" w:after="240"/>
      </w:pPr>
      <w:r>
        <w:t xml:space="preserve">Axe throwing </w:t>
      </w:r>
    </w:p>
    <w:p w14:paraId="3BB4DF72" w14:textId="77777777" w:rsidR="00167BDF" w:rsidRDefault="00167BDF" w:rsidP="00A96964">
      <w:pPr>
        <w:spacing w:before="240" w:after="240"/>
      </w:pPr>
      <w:r>
        <w:t xml:space="preserve">Backpacking </w:t>
      </w:r>
    </w:p>
    <w:p w14:paraId="24ECF7CD" w14:textId="77777777" w:rsidR="00167BDF" w:rsidRDefault="00167BDF" w:rsidP="00A96964">
      <w:pPr>
        <w:spacing w:before="240" w:after="240"/>
      </w:pPr>
      <w:r>
        <w:t xml:space="preserve">Badminton </w:t>
      </w:r>
    </w:p>
    <w:p w14:paraId="31EB2FB7" w14:textId="77777777" w:rsidR="00167BDF" w:rsidRDefault="00167BDF" w:rsidP="00A96964">
      <w:pPr>
        <w:spacing w:before="240" w:after="240"/>
      </w:pPr>
      <w:r>
        <w:t>Baking</w:t>
      </w:r>
    </w:p>
    <w:p w14:paraId="26925AD2" w14:textId="77777777" w:rsidR="00167BDF" w:rsidRDefault="00167BDF" w:rsidP="00A96964">
      <w:pPr>
        <w:spacing w:before="240" w:after="240"/>
      </w:pPr>
      <w:r>
        <w:t>BASE jumping</w:t>
      </w:r>
    </w:p>
    <w:p w14:paraId="57B2EDE0" w14:textId="77777777" w:rsidR="00167BDF" w:rsidRDefault="00167BDF" w:rsidP="00A96964">
      <w:pPr>
        <w:spacing w:before="240" w:after="240"/>
      </w:pPr>
      <w:r>
        <w:t xml:space="preserve">Baseball </w:t>
      </w:r>
    </w:p>
    <w:p w14:paraId="065C7E13" w14:textId="77777777" w:rsidR="00167BDF" w:rsidRDefault="00167BDF" w:rsidP="00A96964">
      <w:pPr>
        <w:spacing w:before="240" w:after="240"/>
      </w:pPr>
      <w:r>
        <w:t xml:space="preserve">Basketball </w:t>
      </w:r>
    </w:p>
    <w:p w14:paraId="255D4E42" w14:textId="77777777" w:rsidR="00167BDF" w:rsidRDefault="00167BDF" w:rsidP="00A96964">
      <w:pPr>
        <w:spacing w:before="240" w:after="240"/>
      </w:pPr>
      <w:r>
        <w:t>Baton twirling</w:t>
      </w:r>
    </w:p>
    <w:p w14:paraId="07900C07" w14:textId="77777777" w:rsidR="00167BDF" w:rsidRDefault="00167BDF" w:rsidP="00A96964">
      <w:pPr>
        <w:spacing w:before="240" w:after="240"/>
      </w:pPr>
      <w:r>
        <w:t xml:space="preserve">Beach volleyball </w:t>
      </w:r>
    </w:p>
    <w:p w14:paraId="3C2A180C" w14:textId="77777777" w:rsidR="00167BDF" w:rsidRDefault="00167BDF" w:rsidP="00A96964">
      <w:pPr>
        <w:spacing w:before="240" w:after="240"/>
      </w:pPr>
      <w:r>
        <w:t xml:space="preserve">Beatboxing </w:t>
      </w:r>
    </w:p>
    <w:p w14:paraId="35E96458" w14:textId="77777777" w:rsidR="00167BDF" w:rsidRDefault="00167BDF" w:rsidP="00A96964">
      <w:pPr>
        <w:spacing w:before="240" w:after="240"/>
      </w:pPr>
      <w:r>
        <w:t xml:space="preserve">Beauty pageants </w:t>
      </w:r>
    </w:p>
    <w:p w14:paraId="55BB5198" w14:textId="77777777" w:rsidR="00167BDF" w:rsidRDefault="00167BDF" w:rsidP="00A96964">
      <w:pPr>
        <w:spacing w:before="240" w:after="240"/>
      </w:pPr>
      <w:r>
        <w:t xml:space="preserve">Beekeeping </w:t>
      </w:r>
    </w:p>
    <w:p w14:paraId="0E3614F4" w14:textId="77777777" w:rsidR="00167BDF" w:rsidRDefault="00167BDF" w:rsidP="00A96964">
      <w:pPr>
        <w:spacing w:before="240" w:after="240"/>
      </w:pPr>
      <w:r>
        <w:t xml:space="preserve">Billiards </w:t>
      </w:r>
    </w:p>
    <w:p w14:paraId="4BCE9B39" w14:textId="77777777" w:rsidR="00167BDF" w:rsidRDefault="00167BDF" w:rsidP="00A96964">
      <w:pPr>
        <w:spacing w:before="240" w:after="240"/>
      </w:pPr>
      <w:r>
        <w:t>Birdwatching</w:t>
      </w:r>
    </w:p>
    <w:p w14:paraId="5025B797" w14:textId="77777777" w:rsidR="00167BDF" w:rsidRDefault="00167BDF" w:rsidP="00A96964">
      <w:pPr>
        <w:spacing w:before="240" w:after="240"/>
      </w:pPr>
      <w:r>
        <w:t>Blacksmithing</w:t>
      </w:r>
    </w:p>
    <w:p w14:paraId="52010C8C" w14:textId="77777777" w:rsidR="00167BDF" w:rsidRDefault="00167BDF" w:rsidP="00A96964">
      <w:pPr>
        <w:spacing w:before="240" w:after="240"/>
      </w:pPr>
      <w:r>
        <w:t>Blogging</w:t>
      </w:r>
    </w:p>
    <w:p w14:paraId="0D4B37E5" w14:textId="77777777" w:rsidR="00167BDF" w:rsidRDefault="00167BDF" w:rsidP="00A96964">
      <w:pPr>
        <w:spacing w:before="240" w:after="240"/>
      </w:pPr>
      <w:r>
        <w:t>BMX</w:t>
      </w:r>
    </w:p>
    <w:p w14:paraId="19AC0849" w14:textId="77777777" w:rsidR="00167BDF" w:rsidRDefault="00167BDF" w:rsidP="00A96964">
      <w:pPr>
        <w:spacing w:before="240" w:after="240"/>
      </w:pPr>
      <w:r>
        <w:t>Board sports</w:t>
      </w:r>
    </w:p>
    <w:p w14:paraId="77C6A5EB" w14:textId="77777777" w:rsidR="00167BDF" w:rsidRDefault="00167BDF" w:rsidP="00A96964">
      <w:pPr>
        <w:spacing w:before="240" w:after="240"/>
      </w:pPr>
      <w:r>
        <w:t>Board/tabletop games</w:t>
      </w:r>
    </w:p>
    <w:p w14:paraId="1AD81A90" w14:textId="77777777" w:rsidR="00167BDF" w:rsidRDefault="00167BDF" w:rsidP="00A96964">
      <w:pPr>
        <w:spacing w:before="240" w:after="240"/>
      </w:pPr>
      <w:r>
        <w:t>Bodybuilding</w:t>
      </w:r>
    </w:p>
    <w:p w14:paraId="6F7FD941" w14:textId="77777777" w:rsidR="00167BDF" w:rsidRDefault="00167BDF" w:rsidP="00A96964">
      <w:pPr>
        <w:spacing w:before="240" w:after="240"/>
      </w:pPr>
      <w:r>
        <w:t>Book collecting</w:t>
      </w:r>
    </w:p>
    <w:p w14:paraId="16BE95BE" w14:textId="77777777" w:rsidR="00167BDF" w:rsidRDefault="00167BDF" w:rsidP="00A96964">
      <w:pPr>
        <w:spacing w:before="240" w:after="240"/>
      </w:pPr>
      <w:r>
        <w:t>Book discussion clubs</w:t>
      </w:r>
    </w:p>
    <w:p w14:paraId="288348B5" w14:textId="77777777" w:rsidR="00167BDF" w:rsidRDefault="00167BDF" w:rsidP="00A96964">
      <w:pPr>
        <w:spacing w:before="240" w:after="240"/>
      </w:pPr>
      <w:r>
        <w:t>Book restoration</w:t>
      </w:r>
    </w:p>
    <w:p w14:paraId="4F890173" w14:textId="77777777" w:rsidR="00167BDF" w:rsidRDefault="00167BDF" w:rsidP="00A96964">
      <w:pPr>
        <w:spacing w:before="240" w:after="240"/>
      </w:pPr>
      <w:r>
        <w:t>Bowling</w:t>
      </w:r>
    </w:p>
    <w:p w14:paraId="56096D5F" w14:textId="77777777" w:rsidR="00167BDF" w:rsidRDefault="00167BDF" w:rsidP="00A96964">
      <w:pPr>
        <w:spacing w:before="240" w:after="240"/>
      </w:pPr>
      <w:r>
        <w:t>Boxing</w:t>
      </w:r>
    </w:p>
    <w:p w14:paraId="42B5B220" w14:textId="77777777" w:rsidR="00167BDF" w:rsidRDefault="00167BDF" w:rsidP="00A96964">
      <w:pPr>
        <w:spacing w:before="240" w:after="240"/>
      </w:pPr>
      <w:r>
        <w:t xml:space="preserve">Brazilian jiu-jitsu </w:t>
      </w:r>
    </w:p>
    <w:p w14:paraId="4F7F3C95" w14:textId="77777777" w:rsidR="00167BDF" w:rsidRDefault="00167BDF" w:rsidP="00A96964">
      <w:pPr>
        <w:spacing w:before="240" w:after="240"/>
      </w:pPr>
      <w:r>
        <w:t>Breadmaking</w:t>
      </w:r>
    </w:p>
    <w:p w14:paraId="5F43FA7E" w14:textId="77777777" w:rsidR="00167BDF" w:rsidRDefault="00167BDF" w:rsidP="00A96964">
      <w:pPr>
        <w:spacing w:before="240" w:after="240"/>
      </w:pPr>
      <w:r>
        <w:t>Breakdancing</w:t>
      </w:r>
    </w:p>
    <w:p w14:paraId="4DED8FDC" w14:textId="77777777" w:rsidR="00167BDF" w:rsidRDefault="00167BDF" w:rsidP="00A96964">
      <w:pPr>
        <w:spacing w:before="240" w:after="240"/>
      </w:pPr>
      <w:r>
        <w:t>Bridge</w:t>
      </w:r>
    </w:p>
    <w:p w14:paraId="2DB4CDD4" w14:textId="77777777" w:rsidR="00167BDF" w:rsidRDefault="00167BDF" w:rsidP="00A96964">
      <w:pPr>
        <w:spacing w:before="240" w:after="240"/>
      </w:pPr>
      <w:r>
        <w:t>Building</w:t>
      </w:r>
    </w:p>
    <w:p w14:paraId="0C490EDE" w14:textId="77777777" w:rsidR="00167BDF" w:rsidRDefault="00167BDF" w:rsidP="00A96964">
      <w:pPr>
        <w:spacing w:before="240" w:after="240"/>
      </w:pPr>
      <w:r>
        <w:t xml:space="preserve">Bus spotting </w:t>
      </w:r>
    </w:p>
    <w:p w14:paraId="69CC0DBF" w14:textId="77777777" w:rsidR="00167BDF" w:rsidRDefault="00167BDF" w:rsidP="00A96964">
      <w:pPr>
        <w:spacing w:before="240" w:after="240"/>
      </w:pPr>
      <w:r>
        <w:t xml:space="preserve">Butterfly watching </w:t>
      </w:r>
    </w:p>
    <w:p w14:paraId="543853F1" w14:textId="77777777" w:rsidR="00167BDF" w:rsidRDefault="00167BDF" w:rsidP="00A96964">
      <w:pPr>
        <w:spacing w:before="240" w:after="240"/>
      </w:pPr>
      <w:r>
        <w:t xml:space="preserve">Cabaret </w:t>
      </w:r>
    </w:p>
    <w:p w14:paraId="0FF9328C" w14:textId="77777777" w:rsidR="00167BDF" w:rsidRDefault="00167BDF" w:rsidP="00A96964">
      <w:pPr>
        <w:spacing w:before="240" w:after="240"/>
      </w:pPr>
      <w:r>
        <w:t xml:space="preserve">Calligraphy </w:t>
      </w:r>
    </w:p>
    <w:p w14:paraId="6614F136" w14:textId="77777777" w:rsidR="00167BDF" w:rsidRDefault="00167BDF" w:rsidP="00A96964">
      <w:pPr>
        <w:spacing w:before="240" w:after="240"/>
      </w:pPr>
      <w:r>
        <w:t>Camping</w:t>
      </w:r>
    </w:p>
    <w:p w14:paraId="4C7681FA" w14:textId="77777777" w:rsidR="00167BDF" w:rsidRDefault="00167BDF" w:rsidP="00A96964">
      <w:pPr>
        <w:spacing w:before="240" w:after="240"/>
      </w:pPr>
      <w:r>
        <w:t xml:space="preserve">Candle making </w:t>
      </w:r>
    </w:p>
    <w:p w14:paraId="79653A18" w14:textId="77777777" w:rsidR="00167BDF" w:rsidRDefault="00167BDF" w:rsidP="00A96964">
      <w:pPr>
        <w:spacing w:before="240" w:after="240"/>
      </w:pPr>
      <w:r>
        <w:t xml:space="preserve">Canoeing </w:t>
      </w:r>
    </w:p>
    <w:p w14:paraId="3B72A899" w14:textId="77777777" w:rsidR="00167BDF" w:rsidRDefault="00167BDF" w:rsidP="00A96964">
      <w:pPr>
        <w:spacing w:before="240" w:after="240"/>
      </w:pPr>
      <w:r>
        <w:t>Canyoning</w:t>
      </w:r>
    </w:p>
    <w:p w14:paraId="38BAD56B" w14:textId="77777777" w:rsidR="00167BDF" w:rsidRDefault="00167BDF" w:rsidP="00A96964">
      <w:pPr>
        <w:spacing w:before="240" w:after="240"/>
      </w:pPr>
      <w:r>
        <w:t>Car fixing &amp; building</w:t>
      </w:r>
    </w:p>
    <w:p w14:paraId="729A298F" w14:textId="77777777" w:rsidR="00167BDF" w:rsidRDefault="00167BDF" w:rsidP="00A96964">
      <w:pPr>
        <w:spacing w:before="240" w:after="240"/>
      </w:pPr>
      <w:r>
        <w:t>Card games</w:t>
      </w:r>
    </w:p>
    <w:p w14:paraId="1F393BED" w14:textId="77777777" w:rsidR="00167BDF" w:rsidRDefault="00167BDF" w:rsidP="00A96964">
      <w:pPr>
        <w:spacing w:before="240" w:after="240"/>
      </w:pPr>
      <w:r>
        <w:t>Cartophily (card collecting)</w:t>
      </w:r>
    </w:p>
    <w:p w14:paraId="71BCB901" w14:textId="77777777" w:rsidR="00167BDF" w:rsidRDefault="00167BDF" w:rsidP="00A96964">
      <w:pPr>
        <w:spacing w:before="240" w:after="240"/>
      </w:pPr>
      <w:r>
        <w:t>Caving</w:t>
      </w:r>
    </w:p>
    <w:p w14:paraId="70124742" w14:textId="77777777" w:rsidR="00167BDF" w:rsidRDefault="00167BDF" w:rsidP="00A96964">
      <w:pPr>
        <w:spacing w:before="240" w:after="240"/>
      </w:pPr>
      <w:r>
        <w:t>Cheerleading</w:t>
      </w:r>
    </w:p>
    <w:p w14:paraId="08449E66" w14:textId="77777777" w:rsidR="00167BDF" w:rsidRDefault="00167BDF" w:rsidP="00A96964">
      <w:pPr>
        <w:spacing w:before="240" w:after="240"/>
      </w:pPr>
      <w:r>
        <w:t>Cheesemaking</w:t>
      </w:r>
    </w:p>
    <w:p w14:paraId="4B7D666D" w14:textId="77777777" w:rsidR="00167BDF" w:rsidRDefault="00167BDF" w:rsidP="00A96964">
      <w:pPr>
        <w:spacing w:before="240" w:after="240"/>
      </w:pPr>
      <w:r>
        <w:t>Chess</w:t>
      </w:r>
    </w:p>
    <w:p w14:paraId="24CF465B" w14:textId="77777777" w:rsidR="00167BDF" w:rsidRDefault="00167BDF" w:rsidP="00A96964">
      <w:pPr>
        <w:spacing w:before="240" w:after="240"/>
      </w:pPr>
      <w:r>
        <w:t>Climbing</w:t>
      </w:r>
    </w:p>
    <w:p w14:paraId="3ECAD3F8" w14:textId="77777777" w:rsidR="00167BDF" w:rsidRDefault="00167BDF" w:rsidP="00A96964">
      <w:pPr>
        <w:spacing w:before="240" w:after="240"/>
      </w:pPr>
      <w:proofErr w:type="spellStart"/>
      <w:r>
        <w:t>Clothesmaking</w:t>
      </w:r>
      <w:proofErr w:type="spellEnd"/>
    </w:p>
    <w:p w14:paraId="0632B2CE" w14:textId="77777777" w:rsidR="00167BDF" w:rsidRDefault="00167BDF" w:rsidP="00A96964">
      <w:pPr>
        <w:spacing w:before="240" w:after="240"/>
      </w:pPr>
      <w:r>
        <w:t>Coffee roasting</w:t>
      </w:r>
    </w:p>
    <w:p w14:paraId="620236EA" w14:textId="77777777" w:rsidR="00167BDF" w:rsidRDefault="00167BDF" w:rsidP="00A96964">
      <w:pPr>
        <w:spacing w:before="240" w:after="240"/>
      </w:pPr>
      <w:r>
        <w:t>Coin collecting</w:t>
      </w:r>
    </w:p>
    <w:p w14:paraId="0A01A40D" w14:textId="77777777" w:rsidR="00167BDF" w:rsidRDefault="00167BDF" w:rsidP="00A96964">
      <w:pPr>
        <w:spacing w:before="240" w:after="240"/>
      </w:pPr>
      <w:r>
        <w:t>Collecting</w:t>
      </w:r>
    </w:p>
    <w:p w14:paraId="7BFF2F8E" w14:textId="77777777" w:rsidR="00167BDF" w:rsidRDefault="00167BDF" w:rsidP="00A96964">
      <w:pPr>
        <w:spacing w:before="240" w:after="240"/>
      </w:pPr>
      <w:proofErr w:type="spellStart"/>
      <w:r>
        <w:t>Color</w:t>
      </w:r>
      <w:proofErr w:type="spellEnd"/>
      <w:r>
        <w:t xml:space="preserve"> guard</w:t>
      </w:r>
    </w:p>
    <w:p w14:paraId="07D05A91" w14:textId="77777777" w:rsidR="00167BDF" w:rsidRDefault="00167BDF" w:rsidP="00A96964">
      <w:pPr>
        <w:spacing w:before="240" w:after="240"/>
      </w:pPr>
      <w:proofErr w:type="spellStart"/>
      <w:r>
        <w:t>Coloring</w:t>
      </w:r>
      <w:proofErr w:type="spellEnd"/>
    </w:p>
    <w:p w14:paraId="5F2F2971" w14:textId="77777777" w:rsidR="00167BDF" w:rsidRDefault="00167BDF" w:rsidP="00A96964">
      <w:pPr>
        <w:spacing w:before="240" w:after="240"/>
      </w:pPr>
      <w:r>
        <w:t>Comic book collecting</w:t>
      </w:r>
    </w:p>
    <w:p w14:paraId="2F55B9CE" w14:textId="77777777" w:rsidR="00167BDF" w:rsidRDefault="00167BDF" w:rsidP="00A96964">
      <w:pPr>
        <w:spacing w:before="240" w:after="240"/>
      </w:pPr>
      <w:r>
        <w:t>Composting</w:t>
      </w:r>
    </w:p>
    <w:p w14:paraId="06C5E0F1" w14:textId="77777777" w:rsidR="00167BDF" w:rsidRDefault="00167BDF" w:rsidP="00A96964">
      <w:pPr>
        <w:spacing w:before="240" w:after="240"/>
      </w:pPr>
      <w:r>
        <w:t>Computer programming</w:t>
      </w:r>
    </w:p>
    <w:p w14:paraId="70532D81" w14:textId="77777777" w:rsidR="00167BDF" w:rsidRDefault="00167BDF" w:rsidP="00A96964">
      <w:pPr>
        <w:spacing w:before="240" w:after="240"/>
      </w:pPr>
      <w:r>
        <w:t>Confectionery</w:t>
      </w:r>
    </w:p>
    <w:p w14:paraId="4205914B" w14:textId="77777777" w:rsidR="00167BDF" w:rsidRDefault="00167BDF" w:rsidP="00A96964">
      <w:pPr>
        <w:spacing w:before="240" w:after="240"/>
      </w:pPr>
      <w:r>
        <w:t>Cooking</w:t>
      </w:r>
    </w:p>
    <w:p w14:paraId="6AA3C595" w14:textId="77777777" w:rsidR="00167BDF" w:rsidRDefault="00167BDF" w:rsidP="00A96964">
      <w:pPr>
        <w:spacing w:before="240" w:after="240"/>
      </w:pPr>
      <w:r>
        <w:t>Cosplaying</w:t>
      </w:r>
    </w:p>
    <w:p w14:paraId="27DFCF14" w14:textId="77777777" w:rsidR="00167BDF" w:rsidRDefault="00167BDF" w:rsidP="00A96964">
      <w:pPr>
        <w:spacing w:before="240" w:after="240"/>
      </w:pPr>
      <w:r>
        <w:t>Couponing</w:t>
      </w:r>
    </w:p>
    <w:p w14:paraId="501805F6" w14:textId="77777777" w:rsidR="00167BDF" w:rsidRDefault="00167BDF" w:rsidP="00A96964">
      <w:pPr>
        <w:spacing w:before="240" w:after="240"/>
      </w:pPr>
      <w:r>
        <w:t>Craft</w:t>
      </w:r>
    </w:p>
    <w:p w14:paraId="44A98416" w14:textId="77777777" w:rsidR="00167BDF" w:rsidRDefault="00167BDF" w:rsidP="00A96964">
      <w:pPr>
        <w:spacing w:before="240" w:after="240"/>
      </w:pPr>
      <w:r>
        <w:t>Creative writing</w:t>
      </w:r>
    </w:p>
    <w:p w14:paraId="363D120A" w14:textId="77777777" w:rsidR="00167BDF" w:rsidRDefault="00167BDF" w:rsidP="00A96964">
      <w:pPr>
        <w:spacing w:before="240" w:after="240"/>
      </w:pPr>
      <w:r>
        <w:t>Cricket</w:t>
      </w:r>
    </w:p>
    <w:p w14:paraId="5FE9DF80" w14:textId="77777777" w:rsidR="00167BDF" w:rsidRDefault="00167BDF" w:rsidP="00A96964">
      <w:pPr>
        <w:spacing w:before="240" w:after="240"/>
      </w:pPr>
      <w:r>
        <w:t>Crocheting</w:t>
      </w:r>
    </w:p>
    <w:p w14:paraId="2A30117C" w14:textId="77777777" w:rsidR="00167BDF" w:rsidRDefault="00167BDF" w:rsidP="00A96964">
      <w:pPr>
        <w:spacing w:before="240" w:after="240"/>
      </w:pPr>
      <w:r>
        <w:t>Cross-stitch</w:t>
      </w:r>
    </w:p>
    <w:p w14:paraId="111B8FAD" w14:textId="77777777" w:rsidR="00167BDF" w:rsidRDefault="00167BDF" w:rsidP="00A96964">
      <w:pPr>
        <w:spacing w:before="240" w:after="240"/>
      </w:pPr>
      <w:r>
        <w:t>Crossword puzzles</w:t>
      </w:r>
    </w:p>
    <w:p w14:paraId="69639A37" w14:textId="77777777" w:rsidR="00167BDF" w:rsidRDefault="00167BDF" w:rsidP="00A96964">
      <w:pPr>
        <w:spacing w:before="240" w:after="240"/>
      </w:pPr>
      <w:r>
        <w:t>Cryptography</w:t>
      </w:r>
    </w:p>
    <w:p w14:paraId="2D201CED" w14:textId="77777777" w:rsidR="00167BDF" w:rsidRDefault="00167BDF" w:rsidP="00A96964">
      <w:pPr>
        <w:spacing w:before="240" w:after="240"/>
      </w:pPr>
      <w:r>
        <w:t xml:space="preserve">Cue sports </w:t>
      </w:r>
    </w:p>
    <w:p w14:paraId="44028DFC" w14:textId="77777777" w:rsidR="00167BDF" w:rsidRDefault="00167BDF" w:rsidP="00A96964">
      <w:pPr>
        <w:spacing w:before="240" w:after="240"/>
      </w:pPr>
      <w:r>
        <w:t>Curling</w:t>
      </w:r>
    </w:p>
    <w:p w14:paraId="310DC6E1" w14:textId="77777777" w:rsidR="00167BDF" w:rsidRDefault="00167BDF" w:rsidP="00A96964">
      <w:pPr>
        <w:spacing w:before="240" w:after="240"/>
      </w:pPr>
      <w:r>
        <w:lastRenderedPageBreak/>
        <w:t>Cycling</w:t>
      </w:r>
    </w:p>
    <w:p w14:paraId="78936067" w14:textId="77777777" w:rsidR="00167BDF" w:rsidRDefault="00167BDF" w:rsidP="00A96964">
      <w:pPr>
        <w:spacing w:before="240" w:after="240"/>
      </w:pPr>
      <w:r>
        <w:t>Dance</w:t>
      </w:r>
    </w:p>
    <w:p w14:paraId="48E6583D" w14:textId="77777777" w:rsidR="00167BDF" w:rsidRDefault="00167BDF" w:rsidP="00A96964">
      <w:pPr>
        <w:spacing w:before="240" w:after="240"/>
      </w:pPr>
      <w:r>
        <w:t>Dancing</w:t>
      </w:r>
    </w:p>
    <w:p w14:paraId="47D3E9B6" w14:textId="77777777" w:rsidR="00167BDF" w:rsidRDefault="00167BDF" w:rsidP="00A96964">
      <w:pPr>
        <w:spacing w:before="240" w:after="240"/>
      </w:pPr>
      <w:r>
        <w:t>Darts</w:t>
      </w:r>
    </w:p>
    <w:p w14:paraId="27B9C4E2" w14:textId="77777777" w:rsidR="00167BDF" w:rsidRDefault="00167BDF" w:rsidP="00A96964">
      <w:pPr>
        <w:spacing w:before="240" w:after="240"/>
      </w:pPr>
      <w:r>
        <w:t>Debate</w:t>
      </w:r>
    </w:p>
    <w:p w14:paraId="1CC2DCCF" w14:textId="77777777" w:rsidR="00167BDF" w:rsidRDefault="00167BDF" w:rsidP="00A96964">
      <w:pPr>
        <w:spacing w:before="240" w:after="240"/>
      </w:pPr>
      <w:r>
        <w:t>Deltiology (postcard collecting)</w:t>
      </w:r>
    </w:p>
    <w:p w14:paraId="7A9DA858" w14:textId="77777777" w:rsidR="00167BDF" w:rsidRDefault="00167BDF" w:rsidP="00A96964">
      <w:pPr>
        <w:spacing w:before="240" w:after="240"/>
      </w:pPr>
      <w:r>
        <w:t xml:space="preserve">Diary writing </w:t>
      </w:r>
    </w:p>
    <w:p w14:paraId="0D502C30" w14:textId="77777777" w:rsidR="00167BDF" w:rsidRDefault="00167BDF" w:rsidP="00A96964">
      <w:pPr>
        <w:spacing w:before="240" w:after="240"/>
      </w:pPr>
      <w:r>
        <w:t>Die-cast toy</w:t>
      </w:r>
    </w:p>
    <w:p w14:paraId="57BBD66C" w14:textId="77777777" w:rsidR="00167BDF" w:rsidRDefault="00167BDF" w:rsidP="00A96964">
      <w:pPr>
        <w:spacing w:before="240" w:after="240"/>
      </w:pPr>
      <w:r>
        <w:t>Digital arts</w:t>
      </w:r>
    </w:p>
    <w:p w14:paraId="5C1DD4C9" w14:textId="77777777" w:rsidR="00167BDF" w:rsidRDefault="00167BDF" w:rsidP="00A96964">
      <w:pPr>
        <w:spacing w:before="240" w:after="240"/>
      </w:pPr>
      <w:r>
        <w:t>Disc golf</w:t>
      </w:r>
    </w:p>
    <w:p w14:paraId="7F78FDE7" w14:textId="77777777" w:rsidR="00167BDF" w:rsidRDefault="00167BDF" w:rsidP="00A96964">
      <w:pPr>
        <w:spacing w:before="240" w:after="240"/>
      </w:pPr>
      <w:r>
        <w:t>Distro Hopping</w:t>
      </w:r>
    </w:p>
    <w:p w14:paraId="5FB193C8" w14:textId="77777777" w:rsidR="00167BDF" w:rsidRDefault="00167BDF" w:rsidP="00A96964">
      <w:pPr>
        <w:spacing w:before="240" w:after="240"/>
      </w:pPr>
      <w:proofErr w:type="spellStart"/>
      <w:r>
        <w:t>Djing</w:t>
      </w:r>
      <w:proofErr w:type="spellEnd"/>
    </w:p>
    <w:p w14:paraId="3A7F4C14" w14:textId="77777777" w:rsidR="00167BDF" w:rsidRDefault="00167BDF" w:rsidP="00A96964">
      <w:pPr>
        <w:spacing w:before="240" w:after="240"/>
      </w:pPr>
      <w:r>
        <w:t xml:space="preserve">Do it yourself </w:t>
      </w:r>
    </w:p>
    <w:p w14:paraId="40966EBC" w14:textId="77777777" w:rsidR="00167BDF" w:rsidRDefault="00167BDF" w:rsidP="00A96964">
      <w:pPr>
        <w:spacing w:before="240" w:after="240"/>
      </w:pPr>
      <w:r>
        <w:t xml:space="preserve">Dog sport </w:t>
      </w:r>
    </w:p>
    <w:p w14:paraId="66230979" w14:textId="77777777" w:rsidR="00167BDF" w:rsidRDefault="00167BDF" w:rsidP="00A96964">
      <w:pPr>
        <w:spacing w:before="240" w:after="240"/>
      </w:pPr>
      <w:r>
        <w:t>Dolls</w:t>
      </w:r>
    </w:p>
    <w:p w14:paraId="692F455D" w14:textId="77777777" w:rsidR="00167BDF" w:rsidRDefault="00167BDF" w:rsidP="00A96964">
      <w:pPr>
        <w:spacing w:before="240" w:after="240"/>
      </w:pPr>
      <w:r>
        <w:t xml:space="preserve">Dowsing </w:t>
      </w:r>
    </w:p>
    <w:p w14:paraId="5584FBE4" w14:textId="77777777" w:rsidR="00167BDF" w:rsidRDefault="00167BDF" w:rsidP="00A96964">
      <w:pPr>
        <w:spacing w:before="240" w:after="240"/>
      </w:pPr>
      <w:r>
        <w:t>Drama</w:t>
      </w:r>
    </w:p>
    <w:p w14:paraId="69C04460" w14:textId="77777777" w:rsidR="00167BDF" w:rsidRDefault="00167BDF" w:rsidP="00A96964">
      <w:pPr>
        <w:spacing w:before="240" w:after="240"/>
      </w:pPr>
      <w:r>
        <w:t>Drawing</w:t>
      </w:r>
    </w:p>
    <w:p w14:paraId="100BFBF5" w14:textId="77777777" w:rsidR="00167BDF" w:rsidRDefault="00167BDF" w:rsidP="00A96964">
      <w:pPr>
        <w:spacing w:before="240" w:after="240"/>
      </w:pPr>
      <w:r>
        <w:t>Drink mixing</w:t>
      </w:r>
    </w:p>
    <w:p w14:paraId="36CD9AC1" w14:textId="77777777" w:rsidR="00167BDF" w:rsidRDefault="00167BDF" w:rsidP="00A96964">
      <w:pPr>
        <w:spacing w:before="240" w:after="240"/>
      </w:pPr>
      <w:r>
        <w:t>Driving</w:t>
      </w:r>
    </w:p>
    <w:p w14:paraId="08B6B329" w14:textId="77777777" w:rsidR="00167BDF" w:rsidRDefault="00167BDF" w:rsidP="00A96964">
      <w:pPr>
        <w:spacing w:before="240" w:after="240"/>
      </w:pPr>
      <w:r>
        <w:t>Eating</w:t>
      </w:r>
    </w:p>
    <w:p w14:paraId="6403E596" w14:textId="77777777" w:rsidR="00167BDF" w:rsidRDefault="00167BDF" w:rsidP="00A96964">
      <w:pPr>
        <w:spacing w:before="240" w:after="240"/>
      </w:pPr>
      <w:r>
        <w:t>Electronics</w:t>
      </w:r>
    </w:p>
    <w:p w14:paraId="048BA674" w14:textId="77777777" w:rsidR="00167BDF" w:rsidRDefault="00167BDF" w:rsidP="00A96964">
      <w:pPr>
        <w:spacing w:before="240" w:after="240"/>
      </w:pPr>
      <w:r>
        <w:t>Element collecting</w:t>
      </w:r>
    </w:p>
    <w:p w14:paraId="7C7D6663" w14:textId="77777777" w:rsidR="00167BDF" w:rsidRDefault="00167BDF" w:rsidP="00A96964">
      <w:pPr>
        <w:spacing w:before="240" w:after="240"/>
      </w:pPr>
      <w:r>
        <w:t>Embroidery</w:t>
      </w:r>
    </w:p>
    <w:p w14:paraId="71CDD148" w14:textId="77777777" w:rsidR="00167BDF" w:rsidRDefault="00167BDF" w:rsidP="00A96964">
      <w:pPr>
        <w:spacing w:before="240" w:after="240"/>
      </w:pPr>
      <w:r>
        <w:t>Ephemera collecting</w:t>
      </w:r>
    </w:p>
    <w:p w14:paraId="7FE2B7F4" w14:textId="77777777" w:rsidR="009B72B4" w:rsidRDefault="00167BDF" w:rsidP="00A96964">
      <w:pPr>
        <w:spacing w:before="240" w:after="240"/>
      </w:pPr>
      <w:r>
        <w:t xml:space="preserve">Equestrianism </w:t>
      </w:r>
    </w:p>
    <w:p w14:paraId="37B81523" w14:textId="77777777" w:rsidR="009B72B4" w:rsidRDefault="00167BDF" w:rsidP="00A96964">
      <w:pPr>
        <w:spacing w:before="240" w:after="240"/>
      </w:pPr>
      <w:r>
        <w:t>Esports</w:t>
      </w:r>
    </w:p>
    <w:p w14:paraId="2C0F9F2E" w14:textId="77777777" w:rsidR="009B72B4" w:rsidRDefault="00167BDF" w:rsidP="00A96964">
      <w:pPr>
        <w:spacing w:before="240" w:after="240"/>
      </w:pPr>
      <w:proofErr w:type="spellStart"/>
      <w:r>
        <w:t>EuroBillTracker</w:t>
      </w:r>
      <w:proofErr w:type="spellEnd"/>
    </w:p>
    <w:p w14:paraId="6E5A7BC7" w14:textId="77777777" w:rsidR="009B72B4" w:rsidRDefault="00167BDF" w:rsidP="00A96964">
      <w:pPr>
        <w:spacing w:before="240" w:after="240"/>
      </w:pPr>
      <w:r>
        <w:t>Exhibition drill</w:t>
      </w:r>
    </w:p>
    <w:p w14:paraId="204B79DB" w14:textId="77777777" w:rsidR="009B72B4" w:rsidRDefault="00167BDF" w:rsidP="00A96964">
      <w:pPr>
        <w:spacing w:before="240" w:after="240"/>
      </w:pPr>
      <w:r>
        <w:t>Experimenting</w:t>
      </w:r>
    </w:p>
    <w:p w14:paraId="0A8E8414" w14:textId="77777777" w:rsidR="009B72B4" w:rsidRDefault="00167BDF" w:rsidP="00A96964">
      <w:pPr>
        <w:spacing w:before="240" w:after="240"/>
      </w:pPr>
      <w:r>
        <w:t>Fantasy sports</w:t>
      </w:r>
    </w:p>
    <w:p w14:paraId="186DAB9D" w14:textId="77777777" w:rsidR="009B72B4" w:rsidRDefault="00167BDF" w:rsidP="00A96964">
      <w:pPr>
        <w:spacing w:before="240" w:after="240"/>
      </w:pPr>
      <w:r>
        <w:t>Fashion</w:t>
      </w:r>
    </w:p>
    <w:p w14:paraId="425D704A" w14:textId="77777777" w:rsidR="009B72B4" w:rsidRDefault="00167BDF" w:rsidP="00A96964">
      <w:pPr>
        <w:spacing w:before="240" w:after="240"/>
      </w:pPr>
      <w:r>
        <w:t>Fashion design</w:t>
      </w:r>
    </w:p>
    <w:p w14:paraId="15A9A0F3" w14:textId="77777777" w:rsidR="00167BDF" w:rsidRDefault="00167BDF" w:rsidP="00A96964">
      <w:pPr>
        <w:spacing w:before="240" w:after="240"/>
      </w:pPr>
      <w:r>
        <w:t>Fencing</w:t>
      </w:r>
    </w:p>
    <w:p w14:paraId="27904A7E" w14:textId="77777777" w:rsidR="009B72B4" w:rsidRDefault="00167BDF" w:rsidP="00A96964">
      <w:pPr>
        <w:spacing w:before="240" w:after="240"/>
      </w:pPr>
      <w:r>
        <w:t>Field hockey</w:t>
      </w:r>
    </w:p>
    <w:p w14:paraId="658690CC" w14:textId="77777777" w:rsidR="009B72B4" w:rsidRDefault="00167BDF" w:rsidP="00A96964">
      <w:pPr>
        <w:spacing w:before="240" w:after="240"/>
      </w:pPr>
      <w:r>
        <w:t>Figure skating</w:t>
      </w:r>
    </w:p>
    <w:p w14:paraId="766DD7D2" w14:textId="77777777" w:rsidR="009B72B4" w:rsidRDefault="00167BDF" w:rsidP="00A96964">
      <w:pPr>
        <w:spacing w:before="240" w:after="240"/>
      </w:pPr>
      <w:r>
        <w:t>Fishing</w:t>
      </w:r>
    </w:p>
    <w:p w14:paraId="6EFD7AD6" w14:textId="77777777" w:rsidR="009B72B4" w:rsidRDefault="00167BDF" w:rsidP="00A96964">
      <w:pPr>
        <w:spacing w:before="240" w:after="240"/>
      </w:pPr>
      <w:r>
        <w:t>Fishkeeping</w:t>
      </w:r>
    </w:p>
    <w:p w14:paraId="0D5E6526" w14:textId="77777777" w:rsidR="00167BDF" w:rsidRDefault="00167BDF" w:rsidP="00A96964">
      <w:pPr>
        <w:spacing w:before="240" w:after="240"/>
      </w:pPr>
      <w:r>
        <w:t>Flag football</w:t>
      </w:r>
    </w:p>
    <w:p w14:paraId="795B0A97" w14:textId="77777777" w:rsidR="00167BDF" w:rsidRDefault="00167BDF" w:rsidP="00A96964">
      <w:pPr>
        <w:spacing w:before="240" w:after="240"/>
      </w:pPr>
      <w:r>
        <w:t>Flower arranging</w:t>
      </w:r>
    </w:p>
    <w:p w14:paraId="34B22E01" w14:textId="77777777" w:rsidR="00167BDF" w:rsidRDefault="00167BDF" w:rsidP="00A96964">
      <w:pPr>
        <w:spacing w:before="240" w:after="240"/>
      </w:pPr>
      <w:r>
        <w:t>Flower collecting and pressing</w:t>
      </w:r>
    </w:p>
    <w:p w14:paraId="329BAC9D" w14:textId="77777777" w:rsidR="009B72B4" w:rsidRDefault="00167BDF" w:rsidP="00A96964">
      <w:pPr>
        <w:spacing w:before="240" w:after="240"/>
      </w:pPr>
      <w:r>
        <w:t>Flower growing</w:t>
      </w:r>
    </w:p>
    <w:p w14:paraId="1939CB1E" w14:textId="77777777" w:rsidR="009B72B4" w:rsidRDefault="00167BDF" w:rsidP="00A96964">
      <w:pPr>
        <w:spacing w:before="240" w:after="240"/>
      </w:pPr>
      <w:r>
        <w:t>Flying disc</w:t>
      </w:r>
    </w:p>
    <w:p w14:paraId="59320DB2" w14:textId="77777777" w:rsidR="00167BDF" w:rsidRDefault="00167BDF" w:rsidP="00A96964">
      <w:pPr>
        <w:spacing w:before="240" w:after="240"/>
      </w:pPr>
      <w:r>
        <w:t>Flying</w:t>
      </w:r>
    </w:p>
    <w:p w14:paraId="704450A9" w14:textId="77777777" w:rsidR="00167BDF" w:rsidRDefault="00167BDF" w:rsidP="00A96964">
      <w:pPr>
        <w:spacing w:before="240" w:after="240"/>
      </w:pPr>
      <w:r>
        <w:t>Football</w:t>
      </w:r>
    </w:p>
    <w:p w14:paraId="07D74BEC" w14:textId="77777777" w:rsidR="00167BDF" w:rsidRDefault="00167BDF" w:rsidP="00A96964">
      <w:pPr>
        <w:spacing w:before="240" w:after="240"/>
      </w:pPr>
      <w:r>
        <w:t>Foraging</w:t>
      </w:r>
    </w:p>
    <w:p w14:paraId="69885F32" w14:textId="77777777" w:rsidR="00167BDF" w:rsidRDefault="00167BDF" w:rsidP="00A96964">
      <w:pPr>
        <w:spacing w:before="240" w:after="240"/>
      </w:pPr>
      <w:r>
        <w:t>Foreign language learning</w:t>
      </w:r>
    </w:p>
    <w:p w14:paraId="2FB8DF6D" w14:textId="77777777" w:rsidR="009B72B4" w:rsidRDefault="00167BDF" w:rsidP="00A96964">
      <w:pPr>
        <w:spacing w:before="240" w:after="240"/>
      </w:pPr>
      <w:r>
        <w:t>Fossil hunting</w:t>
      </w:r>
    </w:p>
    <w:p w14:paraId="62601F67" w14:textId="77777777" w:rsidR="009B72B4" w:rsidRDefault="00167BDF" w:rsidP="00A96964">
      <w:pPr>
        <w:spacing w:before="240" w:after="240"/>
      </w:pPr>
      <w:r>
        <w:t xml:space="preserve">Freestyle football </w:t>
      </w:r>
    </w:p>
    <w:p w14:paraId="1CA1A536" w14:textId="77777777" w:rsidR="00167BDF" w:rsidRDefault="00167BDF" w:rsidP="00A96964">
      <w:pPr>
        <w:spacing w:before="240" w:after="240"/>
      </w:pPr>
      <w:r>
        <w:t>Furniture building</w:t>
      </w:r>
    </w:p>
    <w:p w14:paraId="004BC696" w14:textId="77777777" w:rsidR="00167BDF" w:rsidRDefault="00167BDF" w:rsidP="00A96964">
      <w:pPr>
        <w:spacing w:before="240" w:after="240"/>
      </w:pPr>
      <w:proofErr w:type="spellStart"/>
      <w:r>
        <w:t>Fusilately</w:t>
      </w:r>
      <w:proofErr w:type="spellEnd"/>
      <w:r>
        <w:t xml:space="preserve"> (phonecard collecting)</w:t>
      </w:r>
    </w:p>
    <w:p w14:paraId="760E2448" w14:textId="77777777" w:rsidR="00167BDF" w:rsidRDefault="00167BDF" w:rsidP="00A96964">
      <w:pPr>
        <w:spacing w:before="240" w:after="240"/>
      </w:pPr>
      <w:r>
        <w:t>Gaming (tabletop games and role- playing games)</w:t>
      </w:r>
    </w:p>
    <w:p w14:paraId="1792DC6A" w14:textId="77777777" w:rsidR="00167BDF" w:rsidRDefault="00167BDF" w:rsidP="00A96964">
      <w:pPr>
        <w:spacing w:before="240" w:after="240"/>
      </w:pPr>
      <w:r>
        <w:t>Gardening</w:t>
      </w:r>
    </w:p>
    <w:p w14:paraId="781E92EA" w14:textId="77777777" w:rsidR="00167BDF" w:rsidRDefault="00167BDF" w:rsidP="00A96964">
      <w:pPr>
        <w:spacing w:before="240" w:after="240"/>
      </w:pPr>
      <w:r>
        <w:t>Genealogy</w:t>
      </w:r>
    </w:p>
    <w:p w14:paraId="47F714FE" w14:textId="77777777" w:rsidR="00167BDF" w:rsidRDefault="00167BDF" w:rsidP="00A96964">
      <w:pPr>
        <w:spacing w:before="240" w:after="240"/>
      </w:pPr>
      <w:r>
        <w:t>Geocaching</w:t>
      </w:r>
    </w:p>
    <w:p w14:paraId="6CED2305" w14:textId="77777777" w:rsidR="00167BDF" w:rsidRDefault="00167BDF" w:rsidP="00A96964">
      <w:pPr>
        <w:spacing w:before="240" w:after="240"/>
      </w:pPr>
      <w:r>
        <w:t>Ghost hunting</w:t>
      </w:r>
    </w:p>
    <w:p w14:paraId="60657358" w14:textId="77777777" w:rsidR="00167BDF" w:rsidRDefault="00167BDF" w:rsidP="00A96964">
      <w:pPr>
        <w:spacing w:before="240" w:after="240"/>
      </w:pPr>
      <w:r>
        <w:t>Gingerbread house making</w:t>
      </w:r>
    </w:p>
    <w:p w14:paraId="2F06F2FA" w14:textId="77777777" w:rsidR="009B72B4" w:rsidRDefault="00167BDF" w:rsidP="00A96964">
      <w:pPr>
        <w:spacing w:before="240" w:after="240"/>
      </w:pPr>
      <w:r>
        <w:t>Glassblowing</w:t>
      </w:r>
    </w:p>
    <w:p w14:paraId="38A42BE6" w14:textId="77777777" w:rsidR="009B72B4" w:rsidRDefault="00167BDF" w:rsidP="00A96964">
      <w:pPr>
        <w:spacing w:before="240" w:after="240"/>
      </w:pPr>
      <w:r>
        <w:t>Gold prospecting</w:t>
      </w:r>
    </w:p>
    <w:p w14:paraId="0D34F08C" w14:textId="77777777" w:rsidR="009B72B4" w:rsidRDefault="00167BDF" w:rsidP="00A96964">
      <w:pPr>
        <w:spacing w:before="240" w:after="240"/>
      </w:pPr>
      <w:r>
        <w:t>Golfing</w:t>
      </w:r>
    </w:p>
    <w:p w14:paraId="42FCE41B" w14:textId="77777777" w:rsidR="009B72B4" w:rsidRDefault="00167BDF" w:rsidP="00A96964">
      <w:pPr>
        <w:spacing w:before="240" w:after="240"/>
      </w:pPr>
      <w:r>
        <w:t>Gongoozling</w:t>
      </w:r>
    </w:p>
    <w:p w14:paraId="7AC7B0F4" w14:textId="77777777" w:rsidR="00167BDF" w:rsidRDefault="00167BDF" w:rsidP="00A96964">
      <w:pPr>
        <w:spacing w:before="240" w:after="240"/>
      </w:pPr>
      <w:r>
        <w:t>Graffiti</w:t>
      </w:r>
    </w:p>
    <w:p w14:paraId="59DC75FA" w14:textId="77777777" w:rsidR="009B72B4" w:rsidRDefault="00167BDF" w:rsidP="00A96964">
      <w:pPr>
        <w:spacing w:before="240" w:after="240"/>
      </w:pPr>
      <w:r>
        <w:t>Graphic design</w:t>
      </w:r>
    </w:p>
    <w:p w14:paraId="79A6E30A" w14:textId="77777777" w:rsidR="009B72B4" w:rsidRDefault="00167BDF" w:rsidP="00A96964">
      <w:pPr>
        <w:spacing w:before="240" w:after="240"/>
      </w:pPr>
      <w:r>
        <w:t>Gunsmithing</w:t>
      </w:r>
    </w:p>
    <w:p w14:paraId="1260F411" w14:textId="77777777" w:rsidR="009B72B4" w:rsidRDefault="00167BDF" w:rsidP="00A96964">
      <w:pPr>
        <w:spacing w:before="240" w:after="240"/>
      </w:pPr>
      <w:r>
        <w:t>Gymnastics</w:t>
      </w:r>
    </w:p>
    <w:p w14:paraId="2C7FE65A" w14:textId="77777777" w:rsidR="009B72B4" w:rsidRDefault="00167BDF" w:rsidP="00A96964">
      <w:pPr>
        <w:spacing w:before="240" w:after="240"/>
      </w:pPr>
      <w:r>
        <w:t>Handball</w:t>
      </w:r>
    </w:p>
    <w:p w14:paraId="41B4CAAF" w14:textId="77777777" w:rsidR="00167BDF" w:rsidRDefault="00167BDF" w:rsidP="00A96964">
      <w:pPr>
        <w:spacing w:before="240" w:after="240"/>
      </w:pPr>
      <w:r>
        <w:t>Herbalism</w:t>
      </w:r>
    </w:p>
    <w:p w14:paraId="4FD07A0F" w14:textId="77777777" w:rsidR="00167BDF" w:rsidRDefault="00167BDF" w:rsidP="00A96964">
      <w:pPr>
        <w:spacing w:before="240" w:after="240"/>
      </w:pPr>
      <w:r>
        <w:t>Herp keeping</w:t>
      </w:r>
    </w:p>
    <w:p w14:paraId="0BE76D2A" w14:textId="77777777" w:rsidR="00167BDF" w:rsidRDefault="00167BDF" w:rsidP="00A96964">
      <w:pPr>
        <w:spacing w:before="240" w:after="240"/>
      </w:pPr>
      <w:r>
        <w:t>Herping</w:t>
      </w:r>
    </w:p>
    <w:p w14:paraId="4853A452" w14:textId="77777777" w:rsidR="00167BDF" w:rsidRDefault="00167BDF" w:rsidP="00A96964">
      <w:pPr>
        <w:spacing w:before="240" w:after="240"/>
      </w:pPr>
      <w:r>
        <w:t>High-power rocketry</w:t>
      </w:r>
    </w:p>
    <w:p w14:paraId="4BD3C33E" w14:textId="77777777" w:rsidR="00167BDF" w:rsidRDefault="00167BDF" w:rsidP="00A96964">
      <w:pPr>
        <w:spacing w:before="240" w:after="240"/>
      </w:pPr>
      <w:r>
        <w:t>Hiking/backpacking</w:t>
      </w:r>
    </w:p>
    <w:p w14:paraId="15F5F91E" w14:textId="77777777" w:rsidR="00167BDF" w:rsidRDefault="00167BDF" w:rsidP="00A96964">
      <w:pPr>
        <w:spacing w:before="240" w:after="240"/>
      </w:pPr>
      <w:r>
        <w:t>Hobby horsing</w:t>
      </w:r>
    </w:p>
    <w:p w14:paraId="1862B457" w14:textId="77777777" w:rsidR="00167BDF" w:rsidRDefault="00167BDF" w:rsidP="00A96964">
      <w:pPr>
        <w:spacing w:before="240" w:after="240"/>
      </w:pPr>
      <w:r>
        <w:t>Home improvement</w:t>
      </w:r>
    </w:p>
    <w:p w14:paraId="1DAD292D" w14:textId="77777777" w:rsidR="009B72B4" w:rsidRDefault="00167BDF" w:rsidP="00A96964">
      <w:pPr>
        <w:spacing w:before="240" w:after="240"/>
      </w:pPr>
      <w:r>
        <w:t xml:space="preserve">Homebrewing </w:t>
      </w:r>
    </w:p>
    <w:p w14:paraId="17116656" w14:textId="77777777" w:rsidR="009B72B4" w:rsidRDefault="00167BDF" w:rsidP="00A96964">
      <w:pPr>
        <w:spacing w:before="240" w:after="240"/>
      </w:pPr>
      <w:r>
        <w:t xml:space="preserve">Hooping </w:t>
      </w:r>
    </w:p>
    <w:p w14:paraId="118FB38F" w14:textId="77777777" w:rsidR="009B72B4" w:rsidRDefault="00167BDF" w:rsidP="00A96964">
      <w:pPr>
        <w:spacing w:before="240" w:after="240"/>
      </w:pPr>
      <w:r>
        <w:t xml:space="preserve">Horseback riding </w:t>
      </w:r>
    </w:p>
    <w:p w14:paraId="50E81EE9" w14:textId="77777777" w:rsidR="009B72B4" w:rsidRDefault="00167BDF" w:rsidP="00A96964">
      <w:pPr>
        <w:spacing w:before="240" w:after="240"/>
      </w:pPr>
      <w:r>
        <w:t xml:space="preserve">Hula hooping </w:t>
      </w:r>
    </w:p>
    <w:p w14:paraId="73F69FB1" w14:textId="77777777" w:rsidR="009B72B4" w:rsidRDefault="00167BDF" w:rsidP="00A96964">
      <w:pPr>
        <w:spacing w:before="240" w:after="240"/>
      </w:pPr>
      <w:r>
        <w:t xml:space="preserve">Hunting </w:t>
      </w:r>
    </w:p>
    <w:p w14:paraId="57593B57" w14:textId="77777777" w:rsidR="00167BDF" w:rsidRDefault="00167BDF" w:rsidP="00A96964">
      <w:pPr>
        <w:spacing w:before="240" w:after="240"/>
      </w:pPr>
      <w:r>
        <w:t>Hydroponics</w:t>
      </w:r>
    </w:p>
    <w:p w14:paraId="15466421" w14:textId="77777777" w:rsidR="009B72B4" w:rsidRDefault="00167BDF" w:rsidP="00A96964">
      <w:pPr>
        <w:spacing w:before="240" w:after="240"/>
      </w:pPr>
      <w:r>
        <w:t xml:space="preserve">Ice hockey </w:t>
      </w:r>
    </w:p>
    <w:p w14:paraId="487C1291" w14:textId="77777777" w:rsidR="009B72B4" w:rsidRDefault="00167BDF" w:rsidP="00A96964">
      <w:pPr>
        <w:spacing w:before="240" w:after="240"/>
      </w:pPr>
      <w:r>
        <w:t xml:space="preserve">Ice skating </w:t>
      </w:r>
    </w:p>
    <w:p w14:paraId="5AE11094" w14:textId="77777777" w:rsidR="00167BDF" w:rsidRDefault="00167BDF" w:rsidP="00A96964">
      <w:pPr>
        <w:spacing w:before="240" w:after="240"/>
      </w:pPr>
      <w:r>
        <w:t>Inline skating</w:t>
      </w:r>
    </w:p>
    <w:p w14:paraId="0745D7AF" w14:textId="77777777" w:rsidR="009B72B4" w:rsidRDefault="00167BDF" w:rsidP="00A96964">
      <w:pPr>
        <w:spacing w:before="240" w:after="240"/>
      </w:pPr>
      <w:r>
        <w:t xml:space="preserve">Insect collecting </w:t>
      </w:r>
    </w:p>
    <w:p w14:paraId="1D7006DB" w14:textId="77777777" w:rsidR="009B72B4" w:rsidRDefault="004D5296" w:rsidP="00A96964">
      <w:pPr>
        <w:spacing w:before="240" w:after="240"/>
      </w:pPr>
      <w:r>
        <w:t>Jewellery</w:t>
      </w:r>
      <w:r w:rsidR="00167BDF">
        <w:t xml:space="preserve"> making </w:t>
      </w:r>
    </w:p>
    <w:p w14:paraId="6DC3AE76" w14:textId="77777777" w:rsidR="009B72B4" w:rsidRDefault="00167BDF" w:rsidP="00A96964">
      <w:pPr>
        <w:spacing w:before="240" w:after="240"/>
      </w:pPr>
      <w:r>
        <w:t xml:space="preserve">Jigsaw puzzles </w:t>
      </w:r>
    </w:p>
    <w:p w14:paraId="0708D9D6" w14:textId="77777777" w:rsidR="00167BDF" w:rsidRDefault="00167BDF" w:rsidP="00A96964">
      <w:pPr>
        <w:spacing w:before="240" w:after="240"/>
      </w:pPr>
      <w:r>
        <w:t>Jogging</w:t>
      </w:r>
    </w:p>
    <w:p w14:paraId="799988AE" w14:textId="77777777" w:rsidR="00167BDF" w:rsidRDefault="00167BDF" w:rsidP="00A96964">
      <w:pPr>
        <w:spacing w:before="240" w:after="240"/>
      </w:pPr>
      <w:r>
        <w:t>Judo</w:t>
      </w:r>
    </w:p>
    <w:p w14:paraId="121D8648" w14:textId="77777777" w:rsidR="00167BDF" w:rsidRDefault="00167BDF" w:rsidP="00A96964">
      <w:pPr>
        <w:spacing w:before="240" w:after="240"/>
      </w:pPr>
      <w:r>
        <w:t>Juggling</w:t>
      </w:r>
    </w:p>
    <w:p w14:paraId="11B5306E" w14:textId="77777777" w:rsidR="009B72B4" w:rsidRDefault="00167BDF" w:rsidP="00A96964">
      <w:pPr>
        <w:spacing w:before="240" w:after="240"/>
      </w:pPr>
      <w:r>
        <w:t xml:space="preserve">Jujitsu </w:t>
      </w:r>
    </w:p>
    <w:p w14:paraId="6F0FAF3E" w14:textId="77777777" w:rsidR="009B72B4" w:rsidRDefault="00167BDF" w:rsidP="00A96964">
      <w:pPr>
        <w:spacing w:before="240" w:after="240"/>
      </w:pPr>
      <w:proofErr w:type="spellStart"/>
      <w:r>
        <w:t>Jukskei</w:t>
      </w:r>
      <w:proofErr w:type="spellEnd"/>
      <w:r>
        <w:t xml:space="preserve"> </w:t>
      </w:r>
    </w:p>
    <w:p w14:paraId="47C2E212" w14:textId="77777777" w:rsidR="009B72B4" w:rsidRDefault="00167BDF" w:rsidP="00A96964">
      <w:pPr>
        <w:spacing w:before="240" w:after="240"/>
      </w:pPr>
      <w:r>
        <w:t xml:space="preserve">Kabaddi </w:t>
      </w:r>
    </w:p>
    <w:p w14:paraId="1A67B2D2" w14:textId="77777777" w:rsidR="009B72B4" w:rsidRDefault="00167BDF" w:rsidP="00A96964">
      <w:pPr>
        <w:spacing w:before="240" w:after="240"/>
      </w:pPr>
      <w:r>
        <w:t xml:space="preserve">Karaoke </w:t>
      </w:r>
    </w:p>
    <w:p w14:paraId="1743D372" w14:textId="77777777" w:rsidR="00167BDF" w:rsidRDefault="00167BDF" w:rsidP="00A96964">
      <w:pPr>
        <w:spacing w:before="240" w:after="240"/>
      </w:pPr>
      <w:r>
        <w:t>Karate</w:t>
      </w:r>
    </w:p>
    <w:p w14:paraId="201375E3" w14:textId="77777777" w:rsidR="009B72B4" w:rsidRDefault="00167BDF" w:rsidP="00A96964">
      <w:pPr>
        <w:spacing w:before="240" w:after="240"/>
      </w:pPr>
      <w:r>
        <w:t xml:space="preserve">Kart racing </w:t>
      </w:r>
    </w:p>
    <w:p w14:paraId="259E4528" w14:textId="77777777" w:rsidR="009B72B4" w:rsidRDefault="00167BDF" w:rsidP="00A96964">
      <w:pPr>
        <w:spacing w:before="240" w:after="240"/>
      </w:pPr>
      <w:r>
        <w:t xml:space="preserve">Kayaking </w:t>
      </w:r>
    </w:p>
    <w:p w14:paraId="43CFD225" w14:textId="77777777" w:rsidR="009B72B4" w:rsidRDefault="00167BDF" w:rsidP="00A96964">
      <w:pPr>
        <w:spacing w:before="240" w:after="240"/>
      </w:pPr>
      <w:r>
        <w:t xml:space="preserve">Kendama </w:t>
      </w:r>
    </w:p>
    <w:p w14:paraId="16BD9B47" w14:textId="77777777" w:rsidR="009B72B4" w:rsidRDefault="00167BDF" w:rsidP="00A96964">
      <w:pPr>
        <w:spacing w:before="240" w:after="240"/>
      </w:pPr>
      <w:r>
        <w:t xml:space="preserve">Kite flying </w:t>
      </w:r>
    </w:p>
    <w:p w14:paraId="02FAB15D" w14:textId="77777777" w:rsidR="00167BDF" w:rsidRDefault="00167BDF" w:rsidP="00A96964">
      <w:pPr>
        <w:spacing w:before="240" w:after="240"/>
      </w:pPr>
      <w:r>
        <w:t>Kitesurfing</w:t>
      </w:r>
    </w:p>
    <w:p w14:paraId="6672E399" w14:textId="77777777" w:rsidR="009B72B4" w:rsidRDefault="00167BDF" w:rsidP="00A96964">
      <w:pPr>
        <w:spacing w:before="240" w:after="240"/>
      </w:pPr>
      <w:r>
        <w:lastRenderedPageBreak/>
        <w:t xml:space="preserve">Knife collecting </w:t>
      </w:r>
    </w:p>
    <w:p w14:paraId="609241DE" w14:textId="77777777" w:rsidR="009B72B4" w:rsidRDefault="00167BDF" w:rsidP="00A96964">
      <w:pPr>
        <w:spacing w:before="240" w:after="240"/>
      </w:pPr>
      <w:r>
        <w:t xml:space="preserve">Knife making </w:t>
      </w:r>
    </w:p>
    <w:p w14:paraId="65F5D7F5" w14:textId="77777777" w:rsidR="009B72B4" w:rsidRDefault="00167BDF" w:rsidP="00A96964">
      <w:pPr>
        <w:spacing w:before="240" w:after="240"/>
      </w:pPr>
      <w:r>
        <w:t xml:space="preserve">Knife throwing </w:t>
      </w:r>
    </w:p>
    <w:p w14:paraId="236ACAF1" w14:textId="77777777" w:rsidR="00167BDF" w:rsidRDefault="00167BDF" w:rsidP="00A96964">
      <w:pPr>
        <w:spacing w:before="240" w:after="240"/>
      </w:pPr>
      <w:r>
        <w:t>Knitting</w:t>
      </w:r>
    </w:p>
    <w:p w14:paraId="52F83978" w14:textId="77777777" w:rsidR="009B72B4" w:rsidRDefault="00167BDF" w:rsidP="00A96964">
      <w:pPr>
        <w:spacing w:before="240" w:after="240"/>
      </w:pPr>
      <w:r>
        <w:t xml:space="preserve">Knot tying </w:t>
      </w:r>
    </w:p>
    <w:p w14:paraId="17C19A18" w14:textId="77777777" w:rsidR="009B72B4" w:rsidRDefault="00167BDF" w:rsidP="00A96964">
      <w:pPr>
        <w:spacing w:before="240" w:after="240"/>
      </w:pPr>
      <w:r>
        <w:t xml:space="preserve">Kombucha brewing </w:t>
      </w:r>
    </w:p>
    <w:p w14:paraId="79415AF7" w14:textId="77777777" w:rsidR="009B72B4" w:rsidRDefault="00167BDF" w:rsidP="00A96964">
      <w:pPr>
        <w:spacing w:before="240" w:after="240"/>
      </w:pPr>
      <w:r>
        <w:t xml:space="preserve">Lace making </w:t>
      </w:r>
    </w:p>
    <w:p w14:paraId="5B4BA42C" w14:textId="77777777" w:rsidR="00167BDF" w:rsidRDefault="00167BDF" w:rsidP="00A96964">
      <w:pPr>
        <w:spacing w:before="240" w:after="240"/>
      </w:pPr>
      <w:r>
        <w:t>Lacrosse</w:t>
      </w:r>
    </w:p>
    <w:p w14:paraId="7FE6224B" w14:textId="77777777" w:rsidR="009B72B4" w:rsidRDefault="00167BDF" w:rsidP="00A96964">
      <w:pPr>
        <w:spacing w:before="240" w:after="240"/>
      </w:pPr>
      <w:r>
        <w:t>Lapidary</w:t>
      </w:r>
    </w:p>
    <w:p w14:paraId="3ABE902E" w14:textId="77777777" w:rsidR="009B72B4" w:rsidRDefault="00167BDF" w:rsidP="00A96964">
      <w:pPr>
        <w:spacing w:before="240" w:after="240"/>
      </w:pPr>
      <w:r>
        <w:t xml:space="preserve">LARPing </w:t>
      </w:r>
    </w:p>
    <w:p w14:paraId="3BAE1525" w14:textId="77777777" w:rsidR="009B72B4" w:rsidRDefault="00167BDF" w:rsidP="00A96964">
      <w:pPr>
        <w:spacing w:before="240" w:after="240"/>
      </w:pPr>
      <w:r>
        <w:t xml:space="preserve">Laser tag </w:t>
      </w:r>
    </w:p>
    <w:p w14:paraId="206DFD84" w14:textId="77777777" w:rsidR="00167BDF" w:rsidRDefault="00167BDF" w:rsidP="00A96964">
      <w:pPr>
        <w:spacing w:before="240" w:after="240"/>
      </w:pPr>
      <w:r>
        <w:t>Learning</w:t>
      </w:r>
    </w:p>
    <w:p w14:paraId="36A378F6" w14:textId="77777777" w:rsidR="009B72B4" w:rsidRDefault="00167BDF" w:rsidP="00A96964">
      <w:pPr>
        <w:spacing w:before="240" w:after="240"/>
      </w:pPr>
      <w:r>
        <w:t xml:space="preserve">Leather crafting </w:t>
      </w:r>
    </w:p>
    <w:p w14:paraId="38643E33" w14:textId="77777777" w:rsidR="009B72B4" w:rsidRDefault="00167BDF" w:rsidP="00A96964">
      <w:pPr>
        <w:spacing w:before="240" w:after="240"/>
      </w:pPr>
      <w:r>
        <w:t xml:space="preserve">Lego building </w:t>
      </w:r>
    </w:p>
    <w:p w14:paraId="78B2F348" w14:textId="77777777" w:rsidR="009B72B4" w:rsidRDefault="00167BDF" w:rsidP="00A96964">
      <w:pPr>
        <w:spacing w:before="240" w:after="240"/>
      </w:pPr>
      <w:r>
        <w:t>Letterboxing</w:t>
      </w:r>
    </w:p>
    <w:p w14:paraId="042BF950" w14:textId="77777777" w:rsidR="00167BDF" w:rsidRDefault="00167BDF" w:rsidP="00A96964">
      <w:pPr>
        <w:spacing w:before="240" w:after="240"/>
      </w:pPr>
      <w:r>
        <w:t>Listening to music</w:t>
      </w:r>
    </w:p>
    <w:p w14:paraId="260811C2" w14:textId="77777777" w:rsidR="00167BDF" w:rsidRDefault="00167BDF" w:rsidP="00A96964">
      <w:pPr>
        <w:spacing w:before="240" w:after="240"/>
      </w:pPr>
      <w:r>
        <w:t>Listening to podcasts</w:t>
      </w:r>
    </w:p>
    <w:p w14:paraId="1E9E12F3" w14:textId="77777777" w:rsidR="00167BDF" w:rsidRDefault="00167BDF" w:rsidP="00A96964">
      <w:pPr>
        <w:spacing w:before="240" w:after="240"/>
      </w:pPr>
      <w:r>
        <w:t>Lock picking</w:t>
      </w:r>
    </w:p>
    <w:p w14:paraId="3149B517" w14:textId="77777777" w:rsidR="00167BDF" w:rsidRDefault="00167BDF" w:rsidP="00A96964">
      <w:pPr>
        <w:spacing w:before="240" w:after="240"/>
      </w:pPr>
      <w:r>
        <w:t>Longboarding</w:t>
      </w:r>
    </w:p>
    <w:p w14:paraId="73B511C3" w14:textId="77777777" w:rsidR="00167BDF" w:rsidRDefault="00167BDF" w:rsidP="00A96964">
      <w:pPr>
        <w:spacing w:before="240" w:after="240"/>
      </w:pPr>
      <w:proofErr w:type="spellStart"/>
      <w:r>
        <w:t>Lotology</w:t>
      </w:r>
      <w:proofErr w:type="spellEnd"/>
      <w:r>
        <w:t xml:space="preserve"> (lottery ticket collecting)</w:t>
      </w:r>
    </w:p>
    <w:p w14:paraId="047760F3" w14:textId="77777777" w:rsidR="009B72B4" w:rsidRDefault="00167BDF" w:rsidP="00A96964">
      <w:pPr>
        <w:spacing w:before="240" w:after="240"/>
      </w:pPr>
      <w:r>
        <w:t xml:space="preserve">Machining </w:t>
      </w:r>
    </w:p>
    <w:p w14:paraId="72CF0E89" w14:textId="77777777" w:rsidR="009B72B4" w:rsidRDefault="00167BDF" w:rsidP="00A96964">
      <w:pPr>
        <w:spacing w:before="240" w:after="240"/>
      </w:pPr>
      <w:r>
        <w:t xml:space="preserve">Macrame </w:t>
      </w:r>
    </w:p>
    <w:p w14:paraId="0C6D89D2" w14:textId="77777777" w:rsidR="00167BDF" w:rsidRDefault="00167BDF" w:rsidP="00A96964">
      <w:pPr>
        <w:spacing w:before="240" w:after="240"/>
      </w:pPr>
      <w:r>
        <w:t>Magic</w:t>
      </w:r>
    </w:p>
    <w:p w14:paraId="614CEE11" w14:textId="77777777" w:rsidR="00167BDF" w:rsidRDefault="00167BDF" w:rsidP="00A96964">
      <w:pPr>
        <w:spacing w:before="240" w:after="240"/>
      </w:pPr>
      <w:r>
        <w:t>Magnet fishing</w:t>
      </w:r>
    </w:p>
    <w:p w14:paraId="5F55E587" w14:textId="77777777" w:rsidR="009B72B4" w:rsidRDefault="00167BDF" w:rsidP="00A96964">
      <w:pPr>
        <w:spacing w:before="240" w:after="240"/>
      </w:pPr>
      <w:r>
        <w:t xml:space="preserve">Mahjong </w:t>
      </w:r>
    </w:p>
    <w:p w14:paraId="7D5366B2" w14:textId="77777777" w:rsidR="009B72B4" w:rsidRDefault="00167BDF" w:rsidP="00A96964">
      <w:pPr>
        <w:spacing w:before="240" w:after="240"/>
      </w:pPr>
      <w:r>
        <w:t xml:space="preserve">Makeup </w:t>
      </w:r>
    </w:p>
    <w:p w14:paraId="0397C822" w14:textId="77777777" w:rsidR="009B72B4" w:rsidRDefault="00167BDF" w:rsidP="00A96964">
      <w:pPr>
        <w:spacing w:before="240" w:after="240"/>
      </w:pPr>
      <w:r>
        <w:t xml:space="preserve">Marbles </w:t>
      </w:r>
    </w:p>
    <w:p w14:paraId="70E5716D" w14:textId="77777777" w:rsidR="009B72B4" w:rsidRDefault="00167BDF" w:rsidP="00A96964">
      <w:pPr>
        <w:spacing w:before="240" w:after="240"/>
      </w:pPr>
      <w:r>
        <w:t xml:space="preserve">Marching band </w:t>
      </w:r>
    </w:p>
    <w:p w14:paraId="2D3D61D4" w14:textId="77777777" w:rsidR="009B72B4" w:rsidRDefault="00167BDF" w:rsidP="00A96964">
      <w:pPr>
        <w:spacing w:before="240" w:after="240"/>
      </w:pPr>
      <w:r>
        <w:t xml:space="preserve">Martial arts </w:t>
      </w:r>
    </w:p>
    <w:p w14:paraId="26DEC5FA" w14:textId="77777777" w:rsidR="00167BDF" w:rsidRDefault="00167BDF" w:rsidP="00A96964">
      <w:pPr>
        <w:spacing w:before="240" w:after="240"/>
      </w:pPr>
      <w:r>
        <w:t>Meditation</w:t>
      </w:r>
    </w:p>
    <w:p w14:paraId="4B5DD7FE" w14:textId="77777777" w:rsidR="009B72B4" w:rsidRDefault="00167BDF" w:rsidP="00A96964">
      <w:pPr>
        <w:spacing w:before="240" w:after="240"/>
      </w:pPr>
      <w:r>
        <w:t xml:space="preserve">Metal detecting </w:t>
      </w:r>
    </w:p>
    <w:p w14:paraId="6A3412BF" w14:textId="77777777" w:rsidR="009B72B4" w:rsidRDefault="00167BDF" w:rsidP="00A96964">
      <w:pPr>
        <w:spacing w:before="240" w:after="240"/>
      </w:pPr>
      <w:r>
        <w:t xml:space="preserve">Metalworking </w:t>
      </w:r>
    </w:p>
    <w:p w14:paraId="6AC023AB" w14:textId="77777777" w:rsidR="009B72B4" w:rsidRDefault="00167BDF" w:rsidP="00A96964">
      <w:pPr>
        <w:spacing w:before="240" w:after="240"/>
      </w:pPr>
      <w:r>
        <w:t xml:space="preserve">Meteorology </w:t>
      </w:r>
    </w:p>
    <w:p w14:paraId="682541BE" w14:textId="77777777" w:rsidR="009B72B4" w:rsidRDefault="00167BDF" w:rsidP="00A96964">
      <w:pPr>
        <w:spacing w:before="240" w:after="240"/>
      </w:pPr>
      <w:r>
        <w:t xml:space="preserve">Microscopy </w:t>
      </w:r>
    </w:p>
    <w:p w14:paraId="78580211" w14:textId="77777777" w:rsidR="009B72B4" w:rsidRDefault="00167BDF" w:rsidP="00A96964">
      <w:pPr>
        <w:spacing w:before="240" w:after="240"/>
      </w:pPr>
      <w:r>
        <w:t xml:space="preserve">Mineral collecting </w:t>
      </w:r>
    </w:p>
    <w:p w14:paraId="63544387" w14:textId="77777777" w:rsidR="009B72B4" w:rsidRDefault="00167BDF" w:rsidP="00A96964">
      <w:pPr>
        <w:spacing w:before="240" w:after="240"/>
      </w:pPr>
      <w:r>
        <w:t xml:space="preserve">Model aircraft </w:t>
      </w:r>
    </w:p>
    <w:p w14:paraId="32AF8DE7" w14:textId="77777777" w:rsidR="00167BDF" w:rsidRDefault="00167BDF" w:rsidP="00A96964">
      <w:pPr>
        <w:spacing w:before="240" w:after="240"/>
      </w:pPr>
      <w:r>
        <w:t>Model building</w:t>
      </w:r>
    </w:p>
    <w:p w14:paraId="13E39410" w14:textId="77777777" w:rsidR="009B72B4" w:rsidRDefault="00167BDF" w:rsidP="00A96964">
      <w:pPr>
        <w:spacing w:before="240" w:after="240"/>
      </w:pPr>
      <w:r>
        <w:t>Model engineering</w:t>
      </w:r>
    </w:p>
    <w:p w14:paraId="1CB3E5AF" w14:textId="77777777" w:rsidR="009B72B4" w:rsidRDefault="00167BDF" w:rsidP="00A96964">
      <w:pPr>
        <w:spacing w:before="240" w:after="240"/>
      </w:pPr>
      <w:r>
        <w:t>Motor sports</w:t>
      </w:r>
    </w:p>
    <w:p w14:paraId="3C7F2312" w14:textId="77777777" w:rsidR="009B72B4" w:rsidRDefault="00167BDF" w:rsidP="00A96964">
      <w:pPr>
        <w:spacing w:before="240" w:after="240"/>
      </w:pPr>
      <w:r>
        <w:t>Mountain biking</w:t>
      </w:r>
    </w:p>
    <w:p w14:paraId="747141BA" w14:textId="77777777" w:rsidR="00167BDF" w:rsidRDefault="00167BDF" w:rsidP="00A96964">
      <w:pPr>
        <w:spacing w:before="240" w:after="240"/>
      </w:pPr>
      <w:r>
        <w:t>Mountaineering</w:t>
      </w:r>
    </w:p>
    <w:p w14:paraId="37F374C2" w14:textId="77777777" w:rsidR="00167BDF" w:rsidRDefault="00167BDF" w:rsidP="00A96964">
      <w:pPr>
        <w:spacing w:before="240" w:after="240"/>
      </w:pPr>
      <w:r>
        <w:t>Movie and movie memorabilia collecting</w:t>
      </w:r>
    </w:p>
    <w:p w14:paraId="11D2F771" w14:textId="77777777" w:rsidR="00167BDF" w:rsidRDefault="00167BDF" w:rsidP="00A96964">
      <w:pPr>
        <w:spacing w:before="240" w:after="240"/>
      </w:pPr>
      <w:r>
        <w:t>Mushroom hunting/mycology</w:t>
      </w:r>
    </w:p>
    <w:p w14:paraId="656B7008" w14:textId="77777777" w:rsidR="009B72B4" w:rsidRDefault="00167BDF" w:rsidP="00A96964">
      <w:pPr>
        <w:spacing w:before="240" w:after="240"/>
      </w:pPr>
      <w:r>
        <w:t xml:space="preserve">Nail Art </w:t>
      </w:r>
    </w:p>
    <w:p w14:paraId="65B5D5C5" w14:textId="77777777" w:rsidR="009B72B4" w:rsidRDefault="00167BDF" w:rsidP="00A96964">
      <w:pPr>
        <w:spacing w:before="240" w:after="240"/>
      </w:pPr>
      <w:r>
        <w:t xml:space="preserve">Needlepoint </w:t>
      </w:r>
    </w:p>
    <w:p w14:paraId="0BD6D1DE" w14:textId="77777777" w:rsidR="00167BDF" w:rsidRDefault="00167BDF" w:rsidP="00A96964">
      <w:pPr>
        <w:spacing w:before="240" w:after="240"/>
      </w:pPr>
      <w:r>
        <w:t>Netball</w:t>
      </w:r>
    </w:p>
    <w:p w14:paraId="4B3DE952" w14:textId="77777777" w:rsidR="009B72B4" w:rsidRDefault="00167BDF" w:rsidP="00A96964">
      <w:pPr>
        <w:spacing w:before="240" w:after="240"/>
      </w:pPr>
      <w:r>
        <w:t xml:space="preserve">Nordic skating </w:t>
      </w:r>
    </w:p>
    <w:p w14:paraId="212CC70F" w14:textId="77777777" w:rsidR="009B72B4" w:rsidRDefault="00167BDF" w:rsidP="00A96964">
      <w:pPr>
        <w:spacing w:before="240" w:after="240"/>
      </w:pPr>
      <w:r>
        <w:t xml:space="preserve">Orienteering </w:t>
      </w:r>
    </w:p>
    <w:p w14:paraId="4DDD3CE0" w14:textId="77777777" w:rsidR="009B72B4" w:rsidRDefault="00167BDF" w:rsidP="00A96964">
      <w:pPr>
        <w:spacing w:before="240" w:after="240"/>
      </w:pPr>
      <w:r>
        <w:t xml:space="preserve">Origami </w:t>
      </w:r>
    </w:p>
    <w:p w14:paraId="3B754095" w14:textId="77777777" w:rsidR="009B72B4" w:rsidRDefault="00167BDF" w:rsidP="00A96964">
      <w:pPr>
        <w:spacing w:before="240" w:after="240"/>
      </w:pPr>
      <w:r>
        <w:t xml:space="preserve">Paintball </w:t>
      </w:r>
    </w:p>
    <w:p w14:paraId="1C3B5A7D" w14:textId="77777777" w:rsidR="009B72B4" w:rsidRDefault="00167BDF" w:rsidP="00A96964">
      <w:pPr>
        <w:spacing w:before="240" w:after="240"/>
      </w:pPr>
      <w:r>
        <w:t xml:space="preserve">Painting </w:t>
      </w:r>
    </w:p>
    <w:p w14:paraId="2C0B3664" w14:textId="77777777" w:rsidR="009B72B4" w:rsidRDefault="00167BDF" w:rsidP="00A96964">
      <w:pPr>
        <w:spacing w:before="240" w:after="240"/>
      </w:pPr>
      <w:r>
        <w:t xml:space="preserve">Parkour </w:t>
      </w:r>
    </w:p>
    <w:p w14:paraId="45327105" w14:textId="77777777" w:rsidR="00167BDF" w:rsidRDefault="00167BDF" w:rsidP="00A96964">
      <w:pPr>
        <w:spacing w:before="240" w:after="240"/>
      </w:pPr>
      <w:r>
        <w:t>Perfume</w:t>
      </w:r>
    </w:p>
    <w:p w14:paraId="3B26ACBA" w14:textId="77777777" w:rsidR="009B72B4" w:rsidRDefault="00167BDF" w:rsidP="00A96964">
      <w:pPr>
        <w:spacing w:before="240" w:after="240"/>
      </w:pPr>
      <w:r>
        <w:t>Pet adoption &amp;</w:t>
      </w:r>
      <w:r w:rsidR="009B72B4">
        <w:t xml:space="preserve"> </w:t>
      </w:r>
      <w:r>
        <w:t xml:space="preserve">fostering </w:t>
      </w:r>
    </w:p>
    <w:p w14:paraId="55BD223A" w14:textId="77777777" w:rsidR="009B72B4" w:rsidRDefault="00167BDF" w:rsidP="00A96964">
      <w:pPr>
        <w:spacing w:before="240" w:after="240"/>
      </w:pPr>
      <w:r>
        <w:t xml:space="preserve">Philately </w:t>
      </w:r>
    </w:p>
    <w:p w14:paraId="53D6EFEC" w14:textId="77777777" w:rsidR="009B72B4" w:rsidRDefault="00167BDF" w:rsidP="00A96964">
      <w:pPr>
        <w:spacing w:before="240" w:after="240"/>
      </w:pPr>
      <w:r>
        <w:t xml:space="preserve">Phillumeny </w:t>
      </w:r>
    </w:p>
    <w:p w14:paraId="77BF1D4D" w14:textId="77777777" w:rsidR="00167BDF" w:rsidRDefault="00167BDF" w:rsidP="00A96964">
      <w:pPr>
        <w:spacing w:before="240" w:after="240"/>
      </w:pPr>
      <w:r>
        <w:t>Photography</w:t>
      </w:r>
    </w:p>
    <w:p w14:paraId="79D41ABD" w14:textId="77777777" w:rsidR="00167BDF" w:rsidRDefault="00167BDF" w:rsidP="00A96964">
      <w:pPr>
        <w:spacing w:before="240" w:after="240"/>
      </w:pPr>
      <w:r>
        <w:t>Playing musical instruments</w:t>
      </w:r>
    </w:p>
    <w:p w14:paraId="5912C9F5" w14:textId="77777777" w:rsidR="00167BDF" w:rsidRDefault="00167BDF" w:rsidP="00A96964">
      <w:pPr>
        <w:spacing w:before="240" w:after="240"/>
      </w:pPr>
      <w:r>
        <w:t>Podcast hosting</w:t>
      </w:r>
    </w:p>
    <w:p w14:paraId="40DA9B3D" w14:textId="77777777" w:rsidR="009B72B4" w:rsidRDefault="00167BDF" w:rsidP="00A96964">
      <w:pPr>
        <w:spacing w:before="240" w:after="240"/>
      </w:pPr>
      <w:r>
        <w:t xml:space="preserve">Poi </w:t>
      </w:r>
    </w:p>
    <w:p w14:paraId="1D8247D5" w14:textId="77777777" w:rsidR="009B72B4" w:rsidRDefault="00167BDF" w:rsidP="00A96964">
      <w:pPr>
        <w:spacing w:before="240" w:after="240"/>
      </w:pPr>
      <w:r>
        <w:t xml:space="preserve">Poker </w:t>
      </w:r>
    </w:p>
    <w:p w14:paraId="2A0A7399" w14:textId="77777777" w:rsidR="009B72B4" w:rsidRDefault="00167BDF" w:rsidP="00A96964">
      <w:pPr>
        <w:spacing w:before="240" w:after="240"/>
      </w:pPr>
      <w:r>
        <w:t xml:space="preserve">Polo </w:t>
      </w:r>
    </w:p>
    <w:p w14:paraId="6E01776A" w14:textId="77777777" w:rsidR="00167BDF" w:rsidRDefault="00167BDF" w:rsidP="00A96964">
      <w:pPr>
        <w:spacing w:before="240" w:after="240"/>
      </w:pPr>
      <w:r>
        <w:t>Pottery</w:t>
      </w:r>
    </w:p>
    <w:p w14:paraId="494F1E9C" w14:textId="77777777" w:rsidR="00167BDF" w:rsidRDefault="00167BDF" w:rsidP="00A96964">
      <w:pPr>
        <w:spacing w:before="240" w:after="240"/>
      </w:pPr>
      <w:r>
        <w:t>Powerlifting</w:t>
      </w:r>
    </w:p>
    <w:p w14:paraId="7B561F4F" w14:textId="77777777" w:rsidR="00167BDF" w:rsidRDefault="00167BDF" w:rsidP="00A96964">
      <w:pPr>
        <w:spacing w:before="240" w:after="240"/>
      </w:pPr>
      <w:r>
        <w:t>Practical jokes</w:t>
      </w:r>
    </w:p>
    <w:p w14:paraId="31FC1555" w14:textId="77777777" w:rsidR="00167BDF" w:rsidRDefault="00167BDF" w:rsidP="00A96964">
      <w:pPr>
        <w:spacing w:before="240" w:after="240"/>
      </w:pPr>
      <w:r>
        <w:t>Pressed flower craft</w:t>
      </w:r>
    </w:p>
    <w:p w14:paraId="2ECB2CA1" w14:textId="77777777" w:rsidR="009B72B4" w:rsidRDefault="00167BDF" w:rsidP="00A96964">
      <w:pPr>
        <w:spacing w:before="240" w:after="240"/>
      </w:pPr>
      <w:r>
        <w:t xml:space="preserve">Puzzles </w:t>
      </w:r>
    </w:p>
    <w:p w14:paraId="437BF2A8" w14:textId="77777777" w:rsidR="009B72B4" w:rsidRDefault="00167BDF" w:rsidP="00A96964">
      <w:pPr>
        <w:spacing w:before="240" w:after="240"/>
      </w:pPr>
      <w:r>
        <w:t xml:space="preserve">Quilling </w:t>
      </w:r>
    </w:p>
    <w:p w14:paraId="0518EC87" w14:textId="77777777" w:rsidR="009B72B4" w:rsidRDefault="00167BDF" w:rsidP="00A96964">
      <w:pPr>
        <w:spacing w:before="240" w:after="240"/>
      </w:pPr>
      <w:r>
        <w:t xml:space="preserve">Quilting </w:t>
      </w:r>
    </w:p>
    <w:p w14:paraId="2836B430" w14:textId="77777777" w:rsidR="009B72B4" w:rsidRDefault="00167BDF" w:rsidP="00A96964">
      <w:pPr>
        <w:spacing w:before="240" w:after="240"/>
      </w:pPr>
      <w:r>
        <w:t xml:space="preserve">Quizzes </w:t>
      </w:r>
    </w:p>
    <w:p w14:paraId="55AB514E" w14:textId="77777777" w:rsidR="00167BDF" w:rsidRDefault="00167BDF" w:rsidP="00A96964">
      <w:pPr>
        <w:spacing w:before="240" w:after="240"/>
      </w:pPr>
      <w:r>
        <w:t>Racquetball</w:t>
      </w:r>
    </w:p>
    <w:p w14:paraId="285AFC32" w14:textId="77777777" w:rsidR="00167BDF" w:rsidRDefault="00167BDF" w:rsidP="00A96964">
      <w:pPr>
        <w:spacing w:before="240" w:after="240"/>
      </w:pPr>
      <w:r>
        <w:t>Radio-controlled car racing</w:t>
      </w:r>
    </w:p>
    <w:p w14:paraId="4589E25B" w14:textId="77777777" w:rsidR="00167BDF" w:rsidRDefault="00167BDF" w:rsidP="00A96964">
      <w:pPr>
        <w:spacing w:before="240" w:after="240"/>
      </w:pPr>
      <w:r>
        <w:t>Rafting</w:t>
      </w:r>
    </w:p>
    <w:p w14:paraId="55BD8EE1" w14:textId="77777777" w:rsidR="00167BDF" w:rsidRDefault="00167BDF" w:rsidP="00A96964">
      <w:pPr>
        <w:spacing w:before="240" w:after="240"/>
      </w:pPr>
      <w:r>
        <w:t xml:space="preserve">Rail transport </w:t>
      </w:r>
      <w:r w:rsidR="004D5296">
        <w:t>modelling</w:t>
      </w:r>
    </w:p>
    <w:p w14:paraId="641F3510" w14:textId="77777777" w:rsidR="009B72B4" w:rsidRDefault="00167BDF" w:rsidP="00A96964">
      <w:pPr>
        <w:spacing w:before="240" w:after="240"/>
      </w:pPr>
      <w:r>
        <w:t xml:space="preserve">Rappelling </w:t>
      </w:r>
    </w:p>
    <w:p w14:paraId="1C439329" w14:textId="77777777" w:rsidR="009B72B4" w:rsidRDefault="00167BDF" w:rsidP="00A96964">
      <w:pPr>
        <w:spacing w:before="240" w:after="240"/>
      </w:pPr>
      <w:r>
        <w:t xml:space="preserve">Rapping </w:t>
      </w:r>
    </w:p>
    <w:p w14:paraId="67715865" w14:textId="77777777" w:rsidR="00167BDF" w:rsidRDefault="00167BDF" w:rsidP="00A96964">
      <w:pPr>
        <w:spacing w:before="240" w:after="240"/>
      </w:pPr>
      <w:r>
        <w:t>Reading</w:t>
      </w:r>
    </w:p>
    <w:p w14:paraId="025905FE" w14:textId="77777777" w:rsidR="00167BDF" w:rsidRDefault="00167BDF" w:rsidP="00A96964">
      <w:pPr>
        <w:spacing w:before="240" w:after="240"/>
      </w:pPr>
      <w:r>
        <w:t>Record collecting</w:t>
      </w:r>
    </w:p>
    <w:p w14:paraId="2C4798F2" w14:textId="77777777" w:rsidR="009B72B4" w:rsidRDefault="00167BDF" w:rsidP="00A96964">
      <w:pPr>
        <w:spacing w:before="240" w:after="240"/>
      </w:pPr>
      <w:r>
        <w:t xml:space="preserve">Refinishing </w:t>
      </w:r>
    </w:p>
    <w:p w14:paraId="51C3542E" w14:textId="77777777" w:rsidR="009B72B4" w:rsidRDefault="00167BDF" w:rsidP="00A96964">
      <w:pPr>
        <w:spacing w:before="240" w:after="240"/>
      </w:pPr>
      <w:r>
        <w:t xml:space="preserve">Road biking </w:t>
      </w:r>
    </w:p>
    <w:p w14:paraId="4D815881" w14:textId="77777777" w:rsidR="009B72B4" w:rsidRDefault="00167BDF" w:rsidP="00A96964">
      <w:pPr>
        <w:spacing w:before="240" w:after="240"/>
      </w:pPr>
      <w:r>
        <w:t xml:space="preserve">Robot combat </w:t>
      </w:r>
    </w:p>
    <w:p w14:paraId="762D2700" w14:textId="77777777" w:rsidR="009B72B4" w:rsidRDefault="00167BDF" w:rsidP="00A96964">
      <w:pPr>
        <w:spacing w:before="240" w:after="240"/>
      </w:pPr>
      <w:r>
        <w:t xml:space="preserve">Rock balancing </w:t>
      </w:r>
    </w:p>
    <w:p w14:paraId="3D3E188C" w14:textId="77777777" w:rsidR="009B72B4" w:rsidRDefault="00167BDF" w:rsidP="00A96964">
      <w:pPr>
        <w:spacing w:before="240" w:after="240"/>
      </w:pPr>
      <w:r>
        <w:t xml:space="preserve">Rock climbing </w:t>
      </w:r>
    </w:p>
    <w:p w14:paraId="12407BEB" w14:textId="77777777" w:rsidR="009B72B4" w:rsidRDefault="00167BDF" w:rsidP="00A96964">
      <w:pPr>
        <w:spacing w:before="240" w:after="240"/>
      </w:pPr>
      <w:r>
        <w:t xml:space="preserve">Rock tumbling </w:t>
      </w:r>
    </w:p>
    <w:p w14:paraId="4EDE9DAB" w14:textId="77777777" w:rsidR="009B72B4" w:rsidRDefault="00167BDF" w:rsidP="00A96964">
      <w:pPr>
        <w:spacing w:before="240" w:after="240"/>
      </w:pPr>
      <w:r>
        <w:t xml:space="preserve">Roller derby </w:t>
      </w:r>
    </w:p>
    <w:p w14:paraId="4D5384E8" w14:textId="77777777" w:rsidR="009B72B4" w:rsidRDefault="00167BDF" w:rsidP="00A96964">
      <w:pPr>
        <w:spacing w:before="240" w:after="240"/>
      </w:pPr>
      <w:r>
        <w:t xml:space="preserve">Roller skating </w:t>
      </w:r>
    </w:p>
    <w:p w14:paraId="181EA5AE" w14:textId="77777777" w:rsidR="009B72B4" w:rsidRDefault="00167BDF" w:rsidP="00A96964">
      <w:pPr>
        <w:spacing w:before="240" w:after="240"/>
      </w:pPr>
      <w:r>
        <w:t xml:space="preserve">Rubik's Cubing </w:t>
      </w:r>
    </w:p>
    <w:p w14:paraId="6AC6BF2D" w14:textId="77777777" w:rsidR="009B72B4" w:rsidRDefault="00167BDF" w:rsidP="00A96964">
      <w:pPr>
        <w:spacing w:before="240" w:after="240"/>
      </w:pPr>
      <w:r>
        <w:t>Rugby league</w:t>
      </w:r>
      <w:r w:rsidR="009B72B4">
        <w:t xml:space="preserve"> </w:t>
      </w:r>
      <w:r>
        <w:t xml:space="preserve">football </w:t>
      </w:r>
    </w:p>
    <w:p w14:paraId="65A11FAD" w14:textId="77777777" w:rsidR="009B72B4" w:rsidRDefault="00167BDF" w:rsidP="00A96964">
      <w:pPr>
        <w:spacing w:before="240" w:after="240"/>
      </w:pPr>
      <w:r>
        <w:t xml:space="preserve">Rugby </w:t>
      </w:r>
    </w:p>
    <w:p w14:paraId="71491346" w14:textId="77777777" w:rsidR="00167BDF" w:rsidRDefault="00167BDF" w:rsidP="00A96964">
      <w:pPr>
        <w:spacing w:before="240" w:after="240"/>
      </w:pPr>
      <w:r>
        <w:t>Running</w:t>
      </w:r>
    </w:p>
    <w:p w14:paraId="1B75660F" w14:textId="77777777" w:rsidR="00167BDF" w:rsidRDefault="00167BDF" w:rsidP="00A96964">
      <w:pPr>
        <w:spacing w:before="240" w:after="240"/>
      </w:pPr>
      <w:r>
        <w:t>Sailing</w:t>
      </w:r>
    </w:p>
    <w:p w14:paraId="01D90A38" w14:textId="77777777" w:rsidR="00167BDF" w:rsidRDefault="00167BDF" w:rsidP="00A96964">
      <w:pPr>
        <w:spacing w:before="240" w:after="240"/>
      </w:pPr>
      <w:r>
        <w:t>Sand art</w:t>
      </w:r>
    </w:p>
    <w:p w14:paraId="7E69C5BB" w14:textId="77777777" w:rsidR="009B72B4" w:rsidRDefault="00167BDF" w:rsidP="00A96964">
      <w:pPr>
        <w:spacing w:before="240" w:after="240"/>
      </w:pPr>
      <w:r>
        <w:t xml:space="preserve">Satellite watching </w:t>
      </w:r>
    </w:p>
    <w:p w14:paraId="3AD38A67" w14:textId="77777777" w:rsidR="009B72B4" w:rsidRDefault="00167BDF" w:rsidP="00A96964">
      <w:pPr>
        <w:spacing w:before="240" w:after="240"/>
      </w:pPr>
      <w:r>
        <w:t xml:space="preserve">Scouting </w:t>
      </w:r>
    </w:p>
    <w:p w14:paraId="60715860" w14:textId="77777777" w:rsidR="009B72B4" w:rsidRDefault="00167BDF" w:rsidP="00A96964">
      <w:pPr>
        <w:spacing w:before="240" w:after="240"/>
      </w:pPr>
      <w:r>
        <w:t xml:space="preserve">Scrapbooking </w:t>
      </w:r>
    </w:p>
    <w:p w14:paraId="7758353C" w14:textId="77777777" w:rsidR="009B72B4" w:rsidRDefault="00167BDF" w:rsidP="00A96964">
      <w:pPr>
        <w:spacing w:before="240" w:after="240"/>
      </w:pPr>
      <w:r>
        <w:t xml:space="preserve">Scuba diving </w:t>
      </w:r>
    </w:p>
    <w:p w14:paraId="0DFF4140" w14:textId="77777777" w:rsidR="009B72B4" w:rsidRDefault="00167BDF" w:rsidP="00A96964">
      <w:pPr>
        <w:spacing w:before="240" w:after="240"/>
      </w:pPr>
      <w:r>
        <w:t xml:space="preserve">Sculling or rowing </w:t>
      </w:r>
    </w:p>
    <w:p w14:paraId="1476F0DF" w14:textId="77777777" w:rsidR="009B72B4" w:rsidRDefault="00167BDF" w:rsidP="00A96964">
      <w:pPr>
        <w:spacing w:before="240" w:after="240"/>
      </w:pPr>
      <w:r>
        <w:t xml:space="preserve">Sculpting </w:t>
      </w:r>
    </w:p>
    <w:p w14:paraId="32034C77" w14:textId="77777777" w:rsidR="00167BDF" w:rsidRDefault="00167BDF" w:rsidP="00A96964">
      <w:pPr>
        <w:spacing w:before="240" w:after="240"/>
      </w:pPr>
      <w:proofErr w:type="spellStart"/>
      <w:r>
        <w:t>Scutelliphily</w:t>
      </w:r>
      <w:proofErr w:type="spellEnd"/>
    </w:p>
    <w:p w14:paraId="43994693" w14:textId="77777777" w:rsidR="009B72B4" w:rsidRDefault="00167BDF" w:rsidP="00A96964">
      <w:pPr>
        <w:spacing w:before="240" w:after="240"/>
      </w:pPr>
      <w:r>
        <w:lastRenderedPageBreak/>
        <w:t xml:space="preserve">Sea glass collecting </w:t>
      </w:r>
    </w:p>
    <w:p w14:paraId="6A354AF8" w14:textId="77777777" w:rsidR="009B72B4" w:rsidRDefault="00167BDF" w:rsidP="00A96964">
      <w:pPr>
        <w:spacing w:before="240" w:after="240"/>
      </w:pPr>
      <w:r>
        <w:t>Seashell collecting</w:t>
      </w:r>
    </w:p>
    <w:p w14:paraId="1989F692" w14:textId="77777777" w:rsidR="00167BDF" w:rsidRDefault="00167BDF" w:rsidP="00A96964">
      <w:pPr>
        <w:spacing w:before="240" w:after="240"/>
      </w:pPr>
      <w:r>
        <w:t>Sewing</w:t>
      </w:r>
    </w:p>
    <w:p w14:paraId="5CC4F6C9" w14:textId="77777777" w:rsidR="00167BDF" w:rsidRDefault="00167BDF" w:rsidP="00A96964">
      <w:pPr>
        <w:spacing w:before="240" w:after="240"/>
      </w:pPr>
      <w:r>
        <w:t>Shoemaking</w:t>
      </w:r>
    </w:p>
    <w:p w14:paraId="0B3C5C42" w14:textId="77777777" w:rsidR="00167BDF" w:rsidRDefault="00167BDF" w:rsidP="00A96964">
      <w:pPr>
        <w:spacing w:before="240" w:after="240"/>
      </w:pPr>
      <w:r>
        <w:t>Shoes</w:t>
      </w:r>
    </w:p>
    <w:p w14:paraId="25ABFE49" w14:textId="77777777" w:rsidR="00167BDF" w:rsidRDefault="00167BDF" w:rsidP="00A96964">
      <w:pPr>
        <w:spacing w:before="240" w:after="240"/>
      </w:pPr>
      <w:r>
        <w:t>Shogi</w:t>
      </w:r>
    </w:p>
    <w:p w14:paraId="5246F3BC" w14:textId="77777777" w:rsidR="009B72B4" w:rsidRDefault="00167BDF" w:rsidP="00A96964">
      <w:pPr>
        <w:spacing w:before="240" w:after="240"/>
      </w:pPr>
      <w:r>
        <w:t xml:space="preserve">Shooting sport </w:t>
      </w:r>
    </w:p>
    <w:p w14:paraId="07015C80" w14:textId="77777777" w:rsidR="009B72B4" w:rsidRDefault="00167BDF" w:rsidP="00A96964">
      <w:pPr>
        <w:spacing w:before="240" w:after="240"/>
      </w:pPr>
      <w:r>
        <w:t xml:space="preserve">Shooting </w:t>
      </w:r>
    </w:p>
    <w:p w14:paraId="5A464EE0" w14:textId="77777777" w:rsidR="00167BDF" w:rsidRDefault="00167BDF" w:rsidP="00A96964">
      <w:pPr>
        <w:spacing w:before="240" w:after="240"/>
      </w:pPr>
      <w:r>
        <w:t>Shopping</w:t>
      </w:r>
    </w:p>
    <w:p w14:paraId="564CBFF0" w14:textId="77777777" w:rsidR="009B72B4" w:rsidRDefault="00167BDF" w:rsidP="00A96964">
      <w:pPr>
        <w:spacing w:before="240" w:after="240"/>
      </w:pPr>
      <w:r>
        <w:t xml:space="preserve">Shortwave listening </w:t>
      </w:r>
    </w:p>
    <w:p w14:paraId="596C4EDA" w14:textId="77777777" w:rsidR="009B72B4" w:rsidRDefault="00167BDF" w:rsidP="00A96964">
      <w:pPr>
        <w:spacing w:before="240" w:after="240"/>
      </w:pPr>
      <w:r>
        <w:t xml:space="preserve">Singing </w:t>
      </w:r>
    </w:p>
    <w:p w14:paraId="2B19D3EB" w14:textId="77777777" w:rsidR="009B72B4" w:rsidRDefault="00167BDF" w:rsidP="00A96964">
      <w:pPr>
        <w:spacing w:before="240" w:after="240"/>
      </w:pPr>
      <w:r>
        <w:t xml:space="preserve">Skateboarding </w:t>
      </w:r>
    </w:p>
    <w:p w14:paraId="18E3A63B" w14:textId="77777777" w:rsidR="00167BDF" w:rsidRDefault="00167BDF" w:rsidP="00A96964">
      <w:pPr>
        <w:spacing w:before="240" w:after="240"/>
      </w:pPr>
      <w:r>
        <w:t>Sketching</w:t>
      </w:r>
    </w:p>
    <w:p w14:paraId="706CE053" w14:textId="77777777" w:rsidR="009B72B4" w:rsidRDefault="00167BDF" w:rsidP="00A96964">
      <w:pPr>
        <w:spacing w:before="240" w:after="240"/>
      </w:pPr>
      <w:r>
        <w:t xml:space="preserve">Skiing </w:t>
      </w:r>
    </w:p>
    <w:p w14:paraId="1BE6C784" w14:textId="77777777" w:rsidR="009B72B4" w:rsidRDefault="00167BDF" w:rsidP="00A96964">
      <w:pPr>
        <w:spacing w:before="240" w:after="240"/>
      </w:pPr>
      <w:r>
        <w:t xml:space="preserve">Skimboarding </w:t>
      </w:r>
    </w:p>
    <w:p w14:paraId="7F80D410" w14:textId="77777777" w:rsidR="009B72B4" w:rsidRDefault="00167BDF" w:rsidP="00A96964">
      <w:pPr>
        <w:spacing w:before="240" w:after="240"/>
      </w:pPr>
      <w:r>
        <w:t xml:space="preserve">Skydiving </w:t>
      </w:r>
    </w:p>
    <w:p w14:paraId="0C546419" w14:textId="77777777" w:rsidR="00167BDF" w:rsidRDefault="00167BDF" w:rsidP="00A96964">
      <w:pPr>
        <w:spacing w:before="240" w:after="240"/>
      </w:pPr>
      <w:r>
        <w:t>Slacklining</w:t>
      </w:r>
    </w:p>
    <w:p w14:paraId="1C90D758" w14:textId="77777777" w:rsidR="009B72B4" w:rsidRDefault="00167BDF" w:rsidP="00A96964">
      <w:pPr>
        <w:spacing w:before="240" w:after="240"/>
      </w:pPr>
      <w:r>
        <w:t xml:space="preserve">Slot car racing </w:t>
      </w:r>
    </w:p>
    <w:p w14:paraId="7BA210A6" w14:textId="77777777" w:rsidR="009B72B4" w:rsidRDefault="00167BDF" w:rsidP="00A96964">
      <w:pPr>
        <w:spacing w:before="240" w:after="240"/>
      </w:pPr>
      <w:r>
        <w:t>Snowboarding</w:t>
      </w:r>
    </w:p>
    <w:p w14:paraId="1365ADAA" w14:textId="77777777" w:rsidR="009B72B4" w:rsidRDefault="00167BDF" w:rsidP="00A96964">
      <w:pPr>
        <w:spacing w:before="240" w:after="240"/>
      </w:pPr>
      <w:r>
        <w:t xml:space="preserve">Soapmaking </w:t>
      </w:r>
    </w:p>
    <w:p w14:paraId="3EC401E3" w14:textId="77777777" w:rsidR="00167BDF" w:rsidRDefault="00167BDF" w:rsidP="00A96964">
      <w:pPr>
        <w:spacing w:before="240" w:after="240"/>
      </w:pPr>
      <w:r>
        <w:t>Soccer</w:t>
      </w:r>
    </w:p>
    <w:p w14:paraId="008944F9" w14:textId="77777777" w:rsidR="00167BDF" w:rsidRDefault="00167BDF" w:rsidP="00A96964">
      <w:pPr>
        <w:spacing w:before="240" w:after="240"/>
      </w:pPr>
      <w:r>
        <w:t>Social media</w:t>
      </w:r>
    </w:p>
    <w:p w14:paraId="2D27C054" w14:textId="77777777" w:rsidR="00167BDF" w:rsidRDefault="00167BDF" w:rsidP="00A96964">
      <w:pPr>
        <w:spacing w:before="240" w:after="240"/>
      </w:pPr>
      <w:r>
        <w:t>Softball</w:t>
      </w:r>
    </w:p>
    <w:p w14:paraId="690A0F03" w14:textId="77777777" w:rsidR="009B72B4" w:rsidRDefault="00167BDF" w:rsidP="00A96964">
      <w:pPr>
        <w:spacing w:before="240" w:after="240"/>
      </w:pPr>
      <w:r>
        <w:t xml:space="preserve">Speed skating </w:t>
      </w:r>
    </w:p>
    <w:p w14:paraId="41EEC9C8" w14:textId="77777777" w:rsidR="009B72B4" w:rsidRDefault="00167BDF" w:rsidP="00A96964">
      <w:pPr>
        <w:spacing w:before="240" w:after="240"/>
      </w:pPr>
      <w:proofErr w:type="spellStart"/>
      <w:r>
        <w:t>Speedcubing</w:t>
      </w:r>
      <w:proofErr w:type="spellEnd"/>
      <w:r>
        <w:t xml:space="preserve"> </w:t>
      </w:r>
    </w:p>
    <w:p w14:paraId="00BFDE2B" w14:textId="77777777" w:rsidR="00167BDF" w:rsidRDefault="00167BDF" w:rsidP="00A96964">
      <w:pPr>
        <w:spacing w:before="240" w:after="240"/>
      </w:pPr>
      <w:r>
        <w:t>Sport stacking</w:t>
      </w:r>
    </w:p>
    <w:p w14:paraId="5BBAC94C" w14:textId="77777777" w:rsidR="00167BDF" w:rsidRDefault="00167BDF" w:rsidP="00A96964">
      <w:pPr>
        <w:spacing w:before="240" w:after="240"/>
      </w:pPr>
      <w:r>
        <w:t>Sports memorabilia</w:t>
      </w:r>
    </w:p>
    <w:p w14:paraId="27C952DC" w14:textId="77777777" w:rsidR="00167BDF" w:rsidRDefault="00167BDF" w:rsidP="00A96964">
      <w:pPr>
        <w:spacing w:before="240" w:after="240"/>
      </w:pPr>
      <w:r>
        <w:t>Squash</w:t>
      </w:r>
    </w:p>
    <w:p w14:paraId="717C9697" w14:textId="77777777" w:rsidR="009B72B4" w:rsidRDefault="00167BDF" w:rsidP="00A96964">
      <w:pPr>
        <w:spacing w:before="240" w:after="240"/>
      </w:pPr>
      <w:r>
        <w:t xml:space="preserve">Stamp collecting </w:t>
      </w:r>
    </w:p>
    <w:p w14:paraId="53AA026F" w14:textId="77777777" w:rsidR="009B72B4" w:rsidRDefault="00167BDF" w:rsidP="00A96964">
      <w:pPr>
        <w:spacing w:before="240" w:after="240"/>
      </w:pPr>
      <w:r>
        <w:t xml:space="preserve">Stand-up comedy </w:t>
      </w:r>
    </w:p>
    <w:p w14:paraId="3C2C4599" w14:textId="77777777" w:rsidR="009B72B4" w:rsidRDefault="00167BDF" w:rsidP="00A96964">
      <w:pPr>
        <w:spacing w:before="240" w:after="240"/>
      </w:pPr>
      <w:r>
        <w:t xml:space="preserve">Stone collecting </w:t>
      </w:r>
    </w:p>
    <w:p w14:paraId="0976E04B" w14:textId="77777777" w:rsidR="009B72B4" w:rsidRDefault="00167BDF" w:rsidP="00A96964">
      <w:pPr>
        <w:spacing w:before="240" w:after="240"/>
      </w:pPr>
      <w:r>
        <w:t>Stone skipping</w:t>
      </w:r>
    </w:p>
    <w:p w14:paraId="30874B54" w14:textId="77777777" w:rsidR="009B72B4" w:rsidRDefault="00167BDF" w:rsidP="00A96964">
      <w:pPr>
        <w:spacing w:before="240" w:after="240"/>
      </w:pPr>
      <w:r>
        <w:t>Stuffed toy</w:t>
      </w:r>
      <w:r w:rsidR="009B72B4">
        <w:t xml:space="preserve"> </w:t>
      </w:r>
      <w:r>
        <w:t xml:space="preserve">collecting </w:t>
      </w:r>
    </w:p>
    <w:p w14:paraId="5161A431" w14:textId="77777777" w:rsidR="009B72B4" w:rsidRDefault="00167BDF" w:rsidP="00A96964">
      <w:pPr>
        <w:spacing w:before="240" w:after="240"/>
      </w:pPr>
      <w:r>
        <w:t xml:space="preserve">Sun bathing </w:t>
      </w:r>
    </w:p>
    <w:p w14:paraId="29E4BB00" w14:textId="77777777" w:rsidR="009B72B4" w:rsidRDefault="00167BDF" w:rsidP="00A96964">
      <w:pPr>
        <w:spacing w:before="240" w:after="240"/>
      </w:pPr>
      <w:r>
        <w:t xml:space="preserve">Surfing </w:t>
      </w:r>
    </w:p>
    <w:p w14:paraId="46E6C89D" w14:textId="77777777" w:rsidR="009B72B4" w:rsidRDefault="00167BDF" w:rsidP="00A96964">
      <w:pPr>
        <w:spacing w:before="240" w:after="240"/>
      </w:pPr>
      <w:r>
        <w:t>Survivalism</w:t>
      </w:r>
    </w:p>
    <w:p w14:paraId="1EAB122B" w14:textId="77777777" w:rsidR="009B72B4" w:rsidRDefault="00167BDF" w:rsidP="00A96964">
      <w:pPr>
        <w:spacing w:before="240" w:after="240"/>
      </w:pPr>
      <w:r>
        <w:t xml:space="preserve">Swimming </w:t>
      </w:r>
    </w:p>
    <w:p w14:paraId="23E4BB03" w14:textId="77777777" w:rsidR="009B72B4" w:rsidRDefault="00167BDF" w:rsidP="00A96964">
      <w:pPr>
        <w:spacing w:before="240" w:after="240"/>
      </w:pPr>
      <w:r>
        <w:t>Table football</w:t>
      </w:r>
    </w:p>
    <w:p w14:paraId="18E72F32" w14:textId="77777777" w:rsidR="009B72B4" w:rsidRDefault="00167BDF" w:rsidP="00A96964">
      <w:pPr>
        <w:spacing w:before="240" w:after="240"/>
      </w:pPr>
      <w:r>
        <w:t xml:space="preserve">Table tennis </w:t>
      </w:r>
    </w:p>
    <w:p w14:paraId="780A411D" w14:textId="77777777" w:rsidR="00167BDF" w:rsidRDefault="00167BDF" w:rsidP="00A96964">
      <w:pPr>
        <w:spacing w:before="240" w:after="240"/>
      </w:pPr>
      <w:r>
        <w:t>Taekwondo</w:t>
      </w:r>
    </w:p>
    <w:p w14:paraId="3C70FF54" w14:textId="77777777" w:rsidR="00167BDF" w:rsidRDefault="00167BDF" w:rsidP="00A96964">
      <w:pPr>
        <w:spacing w:before="240" w:after="240"/>
      </w:pPr>
      <w:r>
        <w:t>Tai chi</w:t>
      </w:r>
    </w:p>
    <w:p w14:paraId="560014DA" w14:textId="77777777" w:rsidR="00167BDF" w:rsidRDefault="00167BDF" w:rsidP="00A96964">
      <w:pPr>
        <w:spacing w:before="240" w:after="240"/>
      </w:pPr>
      <w:r>
        <w:t>Taxidermy</w:t>
      </w:r>
    </w:p>
    <w:p w14:paraId="5C2CD924" w14:textId="77777777" w:rsidR="00167BDF" w:rsidRDefault="00167BDF" w:rsidP="00A96964">
      <w:pPr>
        <w:spacing w:before="240" w:after="240"/>
      </w:pPr>
      <w:r>
        <w:t>Tea bag collecting</w:t>
      </w:r>
    </w:p>
    <w:p w14:paraId="3F933423" w14:textId="77777777" w:rsidR="00167BDF" w:rsidRDefault="00167BDF" w:rsidP="00A96964">
      <w:pPr>
        <w:spacing w:before="240" w:after="240"/>
      </w:pPr>
      <w:r>
        <w:t>Tennis polo</w:t>
      </w:r>
    </w:p>
    <w:p w14:paraId="0D43F870" w14:textId="77777777" w:rsidR="00167BDF" w:rsidRDefault="00167BDF" w:rsidP="00A96964">
      <w:pPr>
        <w:spacing w:before="240" w:after="240"/>
      </w:pPr>
      <w:r>
        <w:t>Tether car</w:t>
      </w:r>
    </w:p>
    <w:p w14:paraId="039E8C60" w14:textId="77777777" w:rsidR="00167BDF" w:rsidRDefault="00167BDF" w:rsidP="00A96964">
      <w:pPr>
        <w:spacing w:before="240" w:after="240"/>
      </w:pPr>
      <w:r>
        <w:t>Thrifting</w:t>
      </w:r>
    </w:p>
    <w:p w14:paraId="747BEE60" w14:textId="77777777" w:rsidR="00167BDF" w:rsidRDefault="00167BDF" w:rsidP="00A96964">
      <w:pPr>
        <w:spacing w:before="240" w:after="240"/>
      </w:pPr>
      <w:r>
        <w:t>Ticket collecting</w:t>
      </w:r>
    </w:p>
    <w:p w14:paraId="5174DF38" w14:textId="77777777" w:rsidR="00167BDF" w:rsidRDefault="00167BDF" w:rsidP="00A96964">
      <w:pPr>
        <w:spacing w:before="240" w:after="240"/>
      </w:pPr>
      <w:r>
        <w:t>Topiary</w:t>
      </w:r>
    </w:p>
    <w:p w14:paraId="0BA45B69" w14:textId="77777777" w:rsidR="009B72B4" w:rsidRDefault="00167BDF" w:rsidP="00A96964">
      <w:pPr>
        <w:spacing w:before="240" w:after="240"/>
      </w:pPr>
      <w:r>
        <w:t xml:space="preserve">Tour skating </w:t>
      </w:r>
    </w:p>
    <w:p w14:paraId="3B538C7C" w14:textId="77777777" w:rsidR="009B72B4" w:rsidRDefault="00167BDF" w:rsidP="00A96964">
      <w:pPr>
        <w:spacing w:before="240" w:after="240"/>
      </w:pPr>
      <w:r>
        <w:t xml:space="preserve">Toys </w:t>
      </w:r>
    </w:p>
    <w:p w14:paraId="0F413383" w14:textId="77777777" w:rsidR="009B72B4" w:rsidRDefault="00167BDF" w:rsidP="00A96964">
      <w:pPr>
        <w:spacing w:before="240" w:after="240"/>
      </w:pPr>
      <w:r>
        <w:t xml:space="preserve">Trainspotting </w:t>
      </w:r>
    </w:p>
    <w:p w14:paraId="5361E07C" w14:textId="77777777" w:rsidR="009B72B4" w:rsidRDefault="00167BDF" w:rsidP="00A96964">
      <w:pPr>
        <w:spacing w:before="240" w:after="240"/>
      </w:pPr>
      <w:r>
        <w:t xml:space="preserve">Trapshooting </w:t>
      </w:r>
    </w:p>
    <w:p w14:paraId="6CEDE237" w14:textId="77777777" w:rsidR="009B72B4" w:rsidRDefault="00167BDF" w:rsidP="00A96964">
      <w:pPr>
        <w:spacing w:before="240" w:after="240"/>
      </w:pPr>
      <w:r>
        <w:t xml:space="preserve">Travel </w:t>
      </w:r>
    </w:p>
    <w:p w14:paraId="7D0C4AC4" w14:textId="77777777" w:rsidR="009B72B4" w:rsidRDefault="00167BDF" w:rsidP="00A96964">
      <w:pPr>
        <w:spacing w:before="240" w:after="240"/>
      </w:pPr>
      <w:r>
        <w:t xml:space="preserve">Traveling </w:t>
      </w:r>
    </w:p>
    <w:p w14:paraId="5B9D4BE5" w14:textId="77777777" w:rsidR="00167BDF" w:rsidRDefault="00167BDF" w:rsidP="00A96964">
      <w:pPr>
        <w:spacing w:before="240" w:after="240"/>
      </w:pPr>
      <w:r>
        <w:t>Triathlon</w:t>
      </w:r>
    </w:p>
    <w:p w14:paraId="3C75726C" w14:textId="77777777" w:rsidR="00167BDF" w:rsidRDefault="00167BDF" w:rsidP="00A96964">
      <w:pPr>
        <w:spacing w:before="240" w:after="240"/>
      </w:pPr>
      <w:r>
        <w:t>Ultimate frisbee</w:t>
      </w:r>
    </w:p>
    <w:p w14:paraId="00B37819" w14:textId="77777777" w:rsidR="00167BDF" w:rsidRDefault="00167BDF" w:rsidP="00A96964">
      <w:pPr>
        <w:spacing w:before="240" w:after="240"/>
      </w:pPr>
      <w:r>
        <w:t>Urban exploration</w:t>
      </w:r>
    </w:p>
    <w:p w14:paraId="001308EA" w14:textId="77777777" w:rsidR="00167BDF" w:rsidRDefault="00167BDF" w:rsidP="00A96964">
      <w:pPr>
        <w:spacing w:before="240" w:after="240"/>
      </w:pPr>
      <w:r>
        <w:t>Vacation</w:t>
      </w:r>
    </w:p>
    <w:p w14:paraId="7549A477" w14:textId="77777777" w:rsidR="009B72B4" w:rsidRDefault="00167BDF" w:rsidP="00A96964">
      <w:pPr>
        <w:spacing w:before="240" w:after="240"/>
      </w:pPr>
      <w:r>
        <w:t xml:space="preserve">Vegetable farming </w:t>
      </w:r>
    </w:p>
    <w:p w14:paraId="25375C0F" w14:textId="77777777" w:rsidR="009B72B4" w:rsidRDefault="00167BDF" w:rsidP="00A96964">
      <w:pPr>
        <w:spacing w:before="240" w:after="240"/>
      </w:pPr>
      <w:r>
        <w:t xml:space="preserve">Vehicle restoration </w:t>
      </w:r>
    </w:p>
    <w:p w14:paraId="57D36B5D" w14:textId="77777777" w:rsidR="00167BDF" w:rsidRDefault="00167BDF" w:rsidP="00A96964">
      <w:pPr>
        <w:spacing w:before="240" w:after="240"/>
      </w:pPr>
      <w:r>
        <w:t>Video editing</w:t>
      </w:r>
    </w:p>
    <w:p w14:paraId="64CAA64D" w14:textId="77777777" w:rsidR="00167BDF" w:rsidRDefault="00167BDF" w:rsidP="00A96964">
      <w:pPr>
        <w:spacing w:before="240" w:after="240"/>
      </w:pPr>
      <w:r>
        <w:t>Video game collecting</w:t>
      </w:r>
    </w:p>
    <w:p w14:paraId="4D5AB7CE" w14:textId="77777777" w:rsidR="00167BDF" w:rsidRDefault="00167BDF" w:rsidP="00A96964">
      <w:pPr>
        <w:spacing w:before="240" w:after="240"/>
      </w:pPr>
      <w:r>
        <w:t>Video game developing</w:t>
      </w:r>
    </w:p>
    <w:p w14:paraId="2C4A3FE4" w14:textId="77777777" w:rsidR="009B72B4" w:rsidRDefault="00167BDF" w:rsidP="00A96964">
      <w:pPr>
        <w:spacing w:before="240" w:after="240"/>
      </w:pPr>
      <w:r>
        <w:t xml:space="preserve">Video gaming </w:t>
      </w:r>
    </w:p>
    <w:p w14:paraId="3781D071" w14:textId="77777777" w:rsidR="009B72B4" w:rsidRDefault="00167BDF" w:rsidP="00A96964">
      <w:pPr>
        <w:spacing w:before="240" w:after="240"/>
      </w:pPr>
      <w:r>
        <w:t xml:space="preserve">Videophilia </w:t>
      </w:r>
    </w:p>
    <w:p w14:paraId="0A2644E3" w14:textId="77777777" w:rsidR="009B72B4" w:rsidRDefault="00167BDF" w:rsidP="00A96964">
      <w:pPr>
        <w:spacing w:before="240" w:after="240"/>
      </w:pPr>
      <w:r>
        <w:t xml:space="preserve">Vintage cars </w:t>
      </w:r>
    </w:p>
    <w:p w14:paraId="792D7707" w14:textId="77777777" w:rsidR="00167BDF" w:rsidRDefault="00167BDF" w:rsidP="00A96964">
      <w:pPr>
        <w:spacing w:before="240" w:after="240"/>
      </w:pPr>
      <w:r>
        <w:t>Vintage clothing</w:t>
      </w:r>
    </w:p>
    <w:p w14:paraId="603C3B15" w14:textId="77777777" w:rsidR="00167BDF" w:rsidRDefault="00167BDF" w:rsidP="00A96964">
      <w:pPr>
        <w:spacing w:before="240" w:after="240"/>
      </w:pPr>
      <w:r>
        <w:t>Volleyball</w:t>
      </w:r>
    </w:p>
    <w:p w14:paraId="01B37212" w14:textId="77777777" w:rsidR="00167BDF" w:rsidRDefault="00167BDF" w:rsidP="00A96964">
      <w:pPr>
        <w:spacing w:before="240" w:after="240"/>
      </w:pPr>
      <w:r>
        <w:t>Walking</w:t>
      </w:r>
    </w:p>
    <w:p w14:paraId="5C2BBD0E" w14:textId="77777777" w:rsidR="009B72B4" w:rsidRDefault="00167BDF" w:rsidP="00A96964">
      <w:pPr>
        <w:spacing w:before="240" w:after="240"/>
      </w:pPr>
      <w:r>
        <w:t xml:space="preserve">Watching movies </w:t>
      </w:r>
    </w:p>
    <w:p w14:paraId="1500BBDA" w14:textId="77777777" w:rsidR="009B72B4" w:rsidRDefault="00167BDF" w:rsidP="00A96964">
      <w:pPr>
        <w:spacing w:before="240" w:after="240"/>
      </w:pPr>
      <w:r>
        <w:t xml:space="preserve">Watching television </w:t>
      </w:r>
    </w:p>
    <w:p w14:paraId="583344AE" w14:textId="77777777" w:rsidR="00167BDF" w:rsidRDefault="00167BDF" w:rsidP="00A96964">
      <w:pPr>
        <w:spacing w:before="240" w:after="240"/>
      </w:pPr>
      <w:r>
        <w:t>Water polo</w:t>
      </w:r>
    </w:p>
    <w:p w14:paraId="41DEA0AD" w14:textId="77777777" w:rsidR="00167BDF" w:rsidRDefault="00167BDF" w:rsidP="00A96964">
      <w:pPr>
        <w:spacing w:before="240" w:after="240"/>
      </w:pPr>
      <w:r>
        <w:t>Water sports</w:t>
      </w:r>
    </w:p>
    <w:p w14:paraId="14C6E20B" w14:textId="77777777" w:rsidR="00167BDF" w:rsidRDefault="00167BDF" w:rsidP="00A96964">
      <w:pPr>
        <w:spacing w:before="240" w:after="240"/>
      </w:pPr>
      <w:r>
        <w:t>Weaving</w:t>
      </w:r>
    </w:p>
    <w:p w14:paraId="2CDA87A1" w14:textId="77777777" w:rsidR="009B72B4" w:rsidRDefault="00167BDF" w:rsidP="00A96964">
      <w:pPr>
        <w:spacing w:before="240" w:after="240"/>
      </w:pPr>
      <w:r>
        <w:t xml:space="preserve">Weight training </w:t>
      </w:r>
    </w:p>
    <w:p w14:paraId="5691F7D7" w14:textId="77777777" w:rsidR="009B72B4" w:rsidRDefault="00167BDF" w:rsidP="00A96964">
      <w:pPr>
        <w:spacing w:before="240" w:after="240"/>
      </w:pPr>
      <w:r>
        <w:t xml:space="preserve">Weightlifting </w:t>
      </w:r>
    </w:p>
    <w:p w14:paraId="38DDD078" w14:textId="77777777" w:rsidR="00167BDF" w:rsidRDefault="00167BDF" w:rsidP="00A96964">
      <w:pPr>
        <w:spacing w:before="240" w:after="240"/>
      </w:pPr>
      <w:r>
        <w:t>Welding</w:t>
      </w:r>
    </w:p>
    <w:p w14:paraId="30934B82" w14:textId="77777777" w:rsidR="00167BDF" w:rsidRDefault="00167BDF" w:rsidP="00A96964">
      <w:pPr>
        <w:spacing w:before="240" w:after="240"/>
      </w:pPr>
      <w:r>
        <w:t>Whale watching</w:t>
      </w:r>
    </w:p>
    <w:p w14:paraId="1DC491BF" w14:textId="77777777" w:rsidR="00167BDF" w:rsidRDefault="00167BDF" w:rsidP="00A96964">
      <w:pPr>
        <w:spacing w:before="240" w:after="240"/>
      </w:pPr>
      <w:r>
        <w:t>Whittling</w:t>
      </w:r>
    </w:p>
    <w:p w14:paraId="191805DC" w14:textId="77777777" w:rsidR="009B72B4" w:rsidRDefault="00167BDF" w:rsidP="00A96964">
      <w:pPr>
        <w:spacing w:before="240" w:after="240"/>
      </w:pPr>
      <w:r>
        <w:t xml:space="preserve">Wikipedia Editing </w:t>
      </w:r>
    </w:p>
    <w:p w14:paraId="49A5889C" w14:textId="77777777" w:rsidR="009B72B4" w:rsidRDefault="00167BDF" w:rsidP="00A96964">
      <w:pPr>
        <w:spacing w:before="240" w:after="240"/>
      </w:pPr>
      <w:r>
        <w:t xml:space="preserve">Winemaking </w:t>
      </w:r>
    </w:p>
    <w:p w14:paraId="6E76B1A5" w14:textId="77777777" w:rsidR="009B72B4" w:rsidRDefault="00167BDF" w:rsidP="00A96964">
      <w:pPr>
        <w:spacing w:before="240" w:after="240"/>
      </w:pPr>
      <w:r>
        <w:t>Wood carving</w:t>
      </w:r>
    </w:p>
    <w:p w14:paraId="5A89F323" w14:textId="77777777" w:rsidR="009B72B4" w:rsidRDefault="00167BDF" w:rsidP="00A96964">
      <w:pPr>
        <w:spacing w:before="240" w:after="240"/>
      </w:pPr>
      <w:r>
        <w:t xml:space="preserve">Woodworking </w:t>
      </w:r>
    </w:p>
    <w:p w14:paraId="79416AA4" w14:textId="77777777" w:rsidR="009B72B4" w:rsidRDefault="00167BDF" w:rsidP="00A96964">
      <w:pPr>
        <w:spacing w:before="240" w:after="240"/>
      </w:pPr>
      <w:r>
        <w:t xml:space="preserve">Word searches </w:t>
      </w:r>
    </w:p>
    <w:p w14:paraId="5DA5091E" w14:textId="77777777" w:rsidR="009B72B4" w:rsidRDefault="00167BDF" w:rsidP="00A96964">
      <w:pPr>
        <w:spacing w:before="240" w:after="240"/>
      </w:pPr>
      <w:r>
        <w:t xml:space="preserve">Worldbuilding </w:t>
      </w:r>
    </w:p>
    <w:p w14:paraId="1F5BA156" w14:textId="77777777" w:rsidR="00167BDF" w:rsidRDefault="00167BDF" w:rsidP="00A96964">
      <w:pPr>
        <w:spacing w:before="240" w:after="240"/>
      </w:pPr>
      <w:r>
        <w:t>Wrestling</w:t>
      </w:r>
    </w:p>
    <w:p w14:paraId="19492721" w14:textId="77777777" w:rsidR="00167BDF" w:rsidRDefault="00167BDF" w:rsidP="00A96964">
      <w:pPr>
        <w:spacing w:before="240" w:after="240"/>
      </w:pPr>
      <w:r>
        <w:t>Writing</w:t>
      </w:r>
    </w:p>
    <w:p w14:paraId="266ECA06" w14:textId="77777777" w:rsidR="00167BDF" w:rsidRDefault="00167BDF" w:rsidP="00A96964">
      <w:pPr>
        <w:spacing w:before="240" w:after="240"/>
      </w:pPr>
      <w:r>
        <w:t>Yoga</w:t>
      </w:r>
    </w:p>
    <w:p w14:paraId="03490207" w14:textId="77777777" w:rsidR="00A2174F" w:rsidRPr="00A2174F" w:rsidRDefault="00167BDF" w:rsidP="00A96964">
      <w:pPr>
        <w:spacing w:before="240" w:after="240"/>
      </w:pPr>
      <w:r>
        <w:t>Yo-yoing</w:t>
      </w:r>
    </w:p>
    <w:sectPr w:rsidR="00A2174F" w:rsidRPr="00A2174F" w:rsidSect="00A96964">
      <w:type w:val="continuous"/>
      <w:pgSz w:w="11906" w:h="16838" w:code="9"/>
      <w:pgMar w:top="851" w:right="851" w:bottom="1276" w:left="851" w:header="851" w:footer="0" w:gutter="0"/>
      <w:pgNumType w:start="1"/>
      <w:cols w:num="4"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E0C3D" w14:textId="77777777" w:rsidR="00512D7C" w:rsidRPr="000D4EDE" w:rsidRDefault="00512D7C" w:rsidP="000D4EDE">
      <w:r>
        <w:separator/>
      </w:r>
    </w:p>
  </w:endnote>
  <w:endnote w:type="continuationSeparator" w:id="0">
    <w:p w14:paraId="7EE4D9D7" w14:textId="77777777" w:rsidR="00512D7C" w:rsidRPr="000D4EDE" w:rsidRDefault="00512D7C"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mbria"/>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Fira Sans SemiBold">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997BF" w14:textId="77777777" w:rsidR="00A96964" w:rsidRDefault="00A96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C4E21" w14:textId="77777777" w:rsidR="005C410D" w:rsidRPr="005C410D" w:rsidRDefault="005C410D" w:rsidP="00B8226A">
    <w:pPr>
      <w:pStyle w:val="Footer"/>
    </w:pPr>
  </w:p>
  <w:p w14:paraId="74DE2CC4" w14:textId="77777777" w:rsidR="00654507" w:rsidRDefault="00654507"/>
  <w:p w14:paraId="0A6840E2" w14:textId="77777777" w:rsidR="00654507" w:rsidRDefault="006545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462E" w14:textId="77777777" w:rsidR="00784BA0" w:rsidRPr="00B8226A" w:rsidRDefault="00B8226A" w:rsidP="00B8226A">
    <w:pPr>
      <w:pStyle w:val="Footer"/>
    </w:pPr>
    <w:r>
      <w:fldChar w:fldCharType="begin"/>
    </w:r>
    <w:r>
      <w:instrText xml:space="preserve"> PAGE  \* Arabic  \* MERGEFORMAT </w:instrText>
    </w:r>
    <w:r>
      <w:fldChar w:fldCharType="separate"/>
    </w:r>
    <w:r>
      <w:rPr>
        <w:noProof/>
      </w:rPr>
      <w:t>1</w:t>
    </w:r>
    <w:r>
      <w:fldChar w:fldCharType="end"/>
    </w:r>
  </w:p>
  <w:p w14:paraId="150146C7" w14:textId="77777777" w:rsidR="00654507" w:rsidRDefault="006545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5BDA1" w14:textId="77777777" w:rsidR="00512D7C" w:rsidRPr="000D4EDE" w:rsidRDefault="00512D7C" w:rsidP="000D4EDE">
      <w:r>
        <w:separator/>
      </w:r>
    </w:p>
  </w:footnote>
  <w:footnote w:type="continuationSeparator" w:id="0">
    <w:p w14:paraId="48EE9F30" w14:textId="77777777" w:rsidR="00512D7C" w:rsidRPr="000D4EDE" w:rsidRDefault="00512D7C"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E69A" w14:textId="77777777" w:rsidR="00A96964" w:rsidRDefault="00A969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570B" w14:textId="77777777" w:rsidR="00DA746C" w:rsidRPr="00FA049A" w:rsidRDefault="00FA049A" w:rsidP="00FA049A">
    <w:pPr>
      <w:pStyle w:val="Header"/>
    </w:pPr>
    <w:r>
      <w:rPr>
        <w:noProof/>
      </w:rPr>
      <w:drawing>
        <wp:anchor distT="0" distB="0" distL="114300" distR="114300" simplePos="0" relativeHeight="251665408" behindDoc="1" locked="0" layoutInCell="1" allowOverlap="1" wp14:anchorId="008DE967" wp14:editId="5F3FBBE7">
          <wp:simplePos x="0" y="0"/>
          <wp:positionH relativeFrom="page">
            <wp:align>left</wp:align>
          </wp:positionH>
          <wp:positionV relativeFrom="page">
            <wp:align>top</wp:align>
          </wp:positionV>
          <wp:extent cx="7560000" cy="864000"/>
          <wp:effectExtent l="0" t="0" r="3175" b="0"/>
          <wp:wrapTopAndBottom/>
          <wp:docPr id="2748" name="Picture 2748"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C8C1B" w14:textId="77777777" w:rsidR="00654507" w:rsidRPr="00167BDF" w:rsidRDefault="009B72B4" w:rsidP="00167BDF">
    <w:pPr>
      <w:pStyle w:val="Header"/>
      <w:rPr>
        <w:sz w:val="4"/>
        <w:szCs w:val="4"/>
      </w:rPr>
    </w:pPr>
    <w:r>
      <w:rPr>
        <w:noProof/>
      </w:rPr>
      <w:drawing>
        <wp:anchor distT="360045" distB="648335" distL="114300" distR="114300" simplePos="0" relativeHeight="251666432" behindDoc="1" locked="0" layoutInCell="1" allowOverlap="1" wp14:anchorId="2B18828F" wp14:editId="66556DA1">
          <wp:simplePos x="0" y="0"/>
          <wp:positionH relativeFrom="page">
            <wp:align>left</wp:align>
          </wp:positionH>
          <wp:positionV relativeFrom="page">
            <wp:posOffset>1103630</wp:posOffset>
          </wp:positionV>
          <wp:extent cx="7560000" cy="2592000"/>
          <wp:effectExtent l="0" t="0" r="3175" b="0"/>
          <wp:wrapTopAndBottom/>
          <wp:docPr id="2749" name="Picture 2749" descr="Woman talking to man in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25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65BB6D7" wp14:editId="378251E3">
          <wp:simplePos x="0" y="0"/>
          <wp:positionH relativeFrom="page">
            <wp:align>left</wp:align>
          </wp:positionH>
          <wp:positionV relativeFrom="page">
            <wp:posOffset>3695700</wp:posOffset>
          </wp:positionV>
          <wp:extent cx="7560000" cy="864000"/>
          <wp:effectExtent l="0" t="0" r="3175" b="0"/>
          <wp:wrapTopAndBottom/>
          <wp:docPr id="2750" name="Picture 2750" descr="1800 951 822&#10;agedcarequality.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BDF">
      <w:rPr>
        <w:noProof/>
      </w:rPr>
      <w:drawing>
        <wp:anchor distT="0" distB="0" distL="114300" distR="114300" simplePos="0" relativeHeight="251667456" behindDoc="0" locked="0" layoutInCell="1" allowOverlap="1" wp14:anchorId="1D8C4E01" wp14:editId="2A993C5B">
          <wp:simplePos x="0" y="0"/>
          <wp:positionH relativeFrom="page">
            <wp:align>left</wp:align>
          </wp:positionH>
          <wp:positionV relativeFrom="page">
            <wp:posOffset>216535</wp:posOffset>
          </wp:positionV>
          <wp:extent cx="7559675" cy="751840"/>
          <wp:effectExtent l="0" t="0" r="3175" b="0"/>
          <wp:wrapTopAndBottom/>
          <wp:docPr id="2751" name="Picture 2751" descr="Aged Care Quality and Safe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675" cy="751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4" w15:restartNumberingAfterBreak="0">
    <w:nsid w:val="2EC21718"/>
    <w:multiLevelType w:val="hybridMultilevel"/>
    <w:tmpl w:val="42A41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4D7F50C4"/>
    <w:multiLevelType w:val="hybridMultilevel"/>
    <w:tmpl w:val="7298B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246541"/>
    <w:multiLevelType w:val="multilevel"/>
    <w:tmpl w:val="CF3E137A"/>
    <w:lvl w:ilvl="0">
      <w:start w:val="1"/>
      <w:numFmt w:val="none"/>
      <w:suff w:val="nothing"/>
      <w:lvlText w:val=""/>
      <w:lvlJc w:val="left"/>
      <w:pPr>
        <w:ind w:left="0" w:firstLine="0"/>
      </w:pPr>
      <w:rPr>
        <w:rFonts w:ascii="Fira Sans" w:hAnsi="Fira San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7A032636"/>
    <w:multiLevelType w:val="multilevel"/>
    <w:tmpl w:val="8E9805E4"/>
    <w:lvl w:ilvl="0">
      <w:start w:val="1"/>
      <w:numFmt w:val="bullet"/>
      <w:pStyle w:val="ListBullet"/>
      <w:lvlText w:val="•"/>
      <w:lvlJc w:val="left"/>
      <w:pPr>
        <w:ind w:left="360" w:hanging="360"/>
      </w:pPr>
      <w:rPr>
        <w:rFonts w:ascii="Klinic Slab Bold" w:hAnsi="Klinic Slab Bold" w:hint="default"/>
        <w:color w:val="005A7A" w:themeColor="accent1"/>
      </w:rPr>
    </w:lvl>
    <w:lvl w:ilvl="1">
      <w:start w:val="1"/>
      <w:numFmt w:val="bullet"/>
      <w:pStyle w:val="ListBullet2"/>
      <w:lvlText w:val="•"/>
      <w:lvlJc w:val="left"/>
      <w:pPr>
        <w:ind w:left="720" w:hanging="363"/>
      </w:pPr>
      <w:rPr>
        <w:rFonts w:ascii="Klinic Slab Bold" w:hAnsi="Klinic Slab Bold" w:hint="default"/>
        <w:color w:val="005A7A" w:themeColor="accent1"/>
      </w:rPr>
    </w:lvl>
    <w:lvl w:ilvl="2">
      <w:start w:val="1"/>
      <w:numFmt w:val="bullet"/>
      <w:pStyle w:val="ListBullet3"/>
      <w:lvlText w:val="•"/>
      <w:lvlJc w:val="left"/>
      <w:pPr>
        <w:ind w:left="1077" w:hanging="357"/>
      </w:pPr>
      <w:rPr>
        <w:rFonts w:ascii="Klinic Slab Bold" w:hAnsi="Klinic Slab Bold" w:hint="default"/>
        <w:color w:val="005A7A" w:themeColor="accen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0383801">
    <w:abstractNumId w:val="3"/>
  </w:num>
  <w:num w:numId="2" w16cid:durableId="1541481227">
    <w:abstractNumId w:val="2"/>
  </w:num>
  <w:num w:numId="3" w16cid:durableId="183637761">
    <w:abstractNumId w:val="5"/>
  </w:num>
  <w:num w:numId="4" w16cid:durableId="536434494">
    <w:abstractNumId w:val="1"/>
  </w:num>
  <w:num w:numId="5" w16cid:durableId="832917236">
    <w:abstractNumId w:val="0"/>
  </w:num>
  <w:num w:numId="6" w16cid:durableId="40136639">
    <w:abstractNumId w:val="6"/>
  </w:num>
  <w:num w:numId="7" w16cid:durableId="250628920">
    <w:abstractNumId w:val="9"/>
  </w:num>
  <w:num w:numId="8" w16cid:durableId="447510139">
    <w:abstractNumId w:val="8"/>
  </w:num>
  <w:num w:numId="9" w16cid:durableId="1234705718">
    <w:abstractNumId w:val="4"/>
  </w:num>
  <w:num w:numId="10" w16cid:durableId="111517508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4F"/>
    <w:rsid w:val="00005D98"/>
    <w:rsid w:val="00011C96"/>
    <w:rsid w:val="000141B9"/>
    <w:rsid w:val="00031B91"/>
    <w:rsid w:val="00034A19"/>
    <w:rsid w:val="00036F9E"/>
    <w:rsid w:val="00037B1A"/>
    <w:rsid w:val="000413B3"/>
    <w:rsid w:val="00051949"/>
    <w:rsid w:val="0005238F"/>
    <w:rsid w:val="00057B71"/>
    <w:rsid w:val="0007202C"/>
    <w:rsid w:val="00072B30"/>
    <w:rsid w:val="00072E33"/>
    <w:rsid w:val="0007319C"/>
    <w:rsid w:val="000732AA"/>
    <w:rsid w:val="000767DD"/>
    <w:rsid w:val="00084F8B"/>
    <w:rsid w:val="00086D07"/>
    <w:rsid w:val="00086F71"/>
    <w:rsid w:val="00093915"/>
    <w:rsid w:val="000949AD"/>
    <w:rsid w:val="00095109"/>
    <w:rsid w:val="00096B0F"/>
    <w:rsid w:val="000A490E"/>
    <w:rsid w:val="000B04C5"/>
    <w:rsid w:val="000B63CA"/>
    <w:rsid w:val="000B752A"/>
    <w:rsid w:val="000C14D9"/>
    <w:rsid w:val="000C15C7"/>
    <w:rsid w:val="000D4EDE"/>
    <w:rsid w:val="000E2460"/>
    <w:rsid w:val="000E43AC"/>
    <w:rsid w:val="001139DB"/>
    <w:rsid w:val="00123576"/>
    <w:rsid w:val="00124B21"/>
    <w:rsid w:val="001268ED"/>
    <w:rsid w:val="001327B8"/>
    <w:rsid w:val="0013471B"/>
    <w:rsid w:val="001352D4"/>
    <w:rsid w:val="00140D35"/>
    <w:rsid w:val="0014378F"/>
    <w:rsid w:val="00154E2F"/>
    <w:rsid w:val="00157571"/>
    <w:rsid w:val="00157C98"/>
    <w:rsid w:val="00163E27"/>
    <w:rsid w:val="001653B6"/>
    <w:rsid w:val="00167BDF"/>
    <w:rsid w:val="00174B0F"/>
    <w:rsid w:val="0018235E"/>
    <w:rsid w:val="001A664F"/>
    <w:rsid w:val="001A7491"/>
    <w:rsid w:val="001B2DB7"/>
    <w:rsid w:val="001C1E92"/>
    <w:rsid w:val="001D0C02"/>
    <w:rsid w:val="001D139D"/>
    <w:rsid w:val="001E0F51"/>
    <w:rsid w:val="001E55BF"/>
    <w:rsid w:val="001E736E"/>
    <w:rsid w:val="001F6E1A"/>
    <w:rsid w:val="001F780A"/>
    <w:rsid w:val="001F7917"/>
    <w:rsid w:val="00200613"/>
    <w:rsid w:val="00216CC5"/>
    <w:rsid w:val="00220550"/>
    <w:rsid w:val="00225D86"/>
    <w:rsid w:val="002301A2"/>
    <w:rsid w:val="00236C2D"/>
    <w:rsid w:val="002374B7"/>
    <w:rsid w:val="00240126"/>
    <w:rsid w:val="0024304D"/>
    <w:rsid w:val="0024336B"/>
    <w:rsid w:val="00244826"/>
    <w:rsid w:val="00247ACA"/>
    <w:rsid w:val="00252E6A"/>
    <w:rsid w:val="0025782A"/>
    <w:rsid w:val="002661A6"/>
    <w:rsid w:val="00266C23"/>
    <w:rsid w:val="00286EAD"/>
    <w:rsid w:val="0029389B"/>
    <w:rsid w:val="002A10BF"/>
    <w:rsid w:val="002A1894"/>
    <w:rsid w:val="002A2188"/>
    <w:rsid w:val="002A36F2"/>
    <w:rsid w:val="002A7D14"/>
    <w:rsid w:val="002B0913"/>
    <w:rsid w:val="002B28E4"/>
    <w:rsid w:val="002B65EC"/>
    <w:rsid w:val="002B7504"/>
    <w:rsid w:val="002C0D97"/>
    <w:rsid w:val="002C66D1"/>
    <w:rsid w:val="002C7065"/>
    <w:rsid w:val="002C7F4A"/>
    <w:rsid w:val="002D0914"/>
    <w:rsid w:val="002D2804"/>
    <w:rsid w:val="002D4B6C"/>
    <w:rsid w:val="002D5274"/>
    <w:rsid w:val="002F0C2C"/>
    <w:rsid w:val="00300655"/>
    <w:rsid w:val="00303D18"/>
    <w:rsid w:val="00307ADD"/>
    <w:rsid w:val="00312A66"/>
    <w:rsid w:val="003130CA"/>
    <w:rsid w:val="003221F4"/>
    <w:rsid w:val="00340283"/>
    <w:rsid w:val="003517AE"/>
    <w:rsid w:val="00371F54"/>
    <w:rsid w:val="0037770C"/>
    <w:rsid w:val="00377AE2"/>
    <w:rsid w:val="00377C8B"/>
    <w:rsid w:val="00383A95"/>
    <w:rsid w:val="00385CA0"/>
    <w:rsid w:val="003929A7"/>
    <w:rsid w:val="003A2733"/>
    <w:rsid w:val="003A3021"/>
    <w:rsid w:val="003A627E"/>
    <w:rsid w:val="003A79EE"/>
    <w:rsid w:val="003B6E16"/>
    <w:rsid w:val="003C180A"/>
    <w:rsid w:val="003C1E25"/>
    <w:rsid w:val="003D27CB"/>
    <w:rsid w:val="003D329D"/>
    <w:rsid w:val="003D4F10"/>
    <w:rsid w:val="003E6BF6"/>
    <w:rsid w:val="003F0F0D"/>
    <w:rsid w:val="0040173E"/>
    <w:rsid w:val="00411E5A"/>
    <w:rsid w:val="00412CD3"/>
    <w:rsid w:val="004169FC"/>
    <w:rsid w:val="0042753F"/>
    <w:rsid w:val="00435339"/>
    <w:rsid w:val="0044447D"/>
    <w:rsid w:val="00445E9C"/>
    <w:rsid w:val="00463FA8"/>
    <w:rsid w:val="00472CBC"/>
    <w:rsid w:val="0047503A"/>
    <w:rsid w:val="00493DAA"/>
    <w:rsid w:val="00494335"/>
    <w:rsid w:val="004943B8"/>
    <w:rsid w:val="00495A4C"/>
    <w:rsid w:val="004967A1"/>
    <w:rsid w:val="004B5616"/>
    <w:rsid w:val="004B584E"/>
    <w:rsid w:val="004C10FE"/>
    <w:rsid w:val="004C1106"/>
    <w:rsid w:val="004C3E36"/>
    <w:rsid w:val="004C6D4B"/>
    <w:rsid w:val="004C7FCA"/>
    <w:rsid w:val="004D5296"/>
    <w:rsid w:val="004D7CEE"/>
    <w:rsid w:val="004E2269"/>
    <w:rsid w:val="004E78F9"/>
    <w:rsid w:val="004F3339"/>
    <w:rsid w:val="004F72A2"/>
    <w:rsid w:val="00500FC7"/>
    <w:rsid w:val="005026D4"/>
    <w:rsid w:val="00503A51"/>
    <w:rsid w:val="00512309"/>
    <w:rsid w:val="00512D7C"/>
    <w:rsid w:val="005407D2"/>
    <w:rsid w:val="00542522"/>
    <w:rsid w:val="0054526E"/>
    <w:rsid w:val="005476B5"/>
    <w:rsid w:val="005602DA"/>
    <w:rsid w:val="00573327"/>
    <w:rsid w:val="005827F8"/>
    <w:rsid w:val="005A2074"/>
    <w:rsid w:val="005A3E37"/>
    <w:rsid w:val="005A3F63"/>
    <w:rsid w:val="005A59D0"/>
    <w:rsid w:val="005B014B"/>
    <w:rsid w:val="005B073E"/>
    <w:rsid w:val="005B227F"/>
    <w:rsid w:val="005B7801"/>
    <w:rsid w:val="005C319B"/>
    <w:rsid w:val="005C410D"/>
    <w:rsid w:val="005C5891"/>
    <w:rsid w:val="005D5FAE"/>
    <w:rsid w:val="005F29B7"/>
    <w:rsid w:val="00606EB5"/>
    <w:rsid w:val="00617FDA"/>
    <w:rsid w:val="0062116F"/>
    <w:rsid w:val="00621260"/>
    <w:rsid w:val="00626087"/>
    <w:rsid w:val="006309FA"/>
    <w:rsid w:val="00634E4C"/>
    <w:rsid w:val="00636B8B"/>
    <w:rsid w:val="006427FE"/>
    <w:rsid w:val="006506C1"/>
    <w:rsid w:val="00654507"/>
    <w:rsid w:val="0065747A"/>
    <w:rsid w:val="0066674D"/>
    <w:rsid w:val="00666A78"/>
    <w:rsid w:val="00676C12"/>
    <w:rsid w:val="0069375D"/>
    <w:rsid w:val="0069407C"/>
    <w:rsid w:val="0069574E"/>
    <w:rsid w:val="00696A87"/>
    <w:rsid w:val="006A1921"/>
    <w:rsid w:val="006A2303"/>
    <w:rsid w:val="006C25E3"/>
    <w:rsid w:val="006F145A"/>
    <w:rsid w:val="006F27CB"/>
    <w:rsid w:val="006F359B"/>
    <w:rsid w:val="006F5865"/>
    <w:rsid w:val="00701EC6"/>
    <w:rsid w:val="00706179"/>
    <w:rsid w:val="00714F78"/>
    <w:rsid w:val="007170F7"/>
    <w:rsid w:val="007253B8"/>
    <w:rsid w:val="00726AE1"/>
    <w:rsid w:val="00736E7D"/>
    <w:rsid w:val="007509A6"/>
    <w:rsid w:val="00753F83"/>
    <w:rsid w:val="007541B0"/>
    <w:rsid w:val="0075469B"/>
    <w:rsid w:val="00755163"/>
    <w:rsid w:val="00756AAB"/>
    <w:rsid w:val="00757F63"/>
    <w:rsid w:val="007645AE"/>
    <w:rsid w:val="00764992"/>
    <w:rsid w:val="00775AA0"/>
    <w:rsid w:val="007770FA"/>
    <w:rsid w:val="00784BA0"/>
    <w:rsid w:val="00791738"/>
    <w:rsid w:val="00791780"/>
    <w:rsid w:val="007A0EB7"/>
    <w:rsid w:val="007C08B1"/>
    <w:rsid w:val="007C2CC2"/>
    <w:rsid w:val="007C38BD"/>
    <w:rsid w:val="007C6FA3"/>
    <w:rsid w:val="007C79AA"/>
    <w:rsid w:val="007D31DA"/>
    <w:rsid w:val="007D72C5"/>
    <w:rsid w:val="007E525D"/>
    <w:rsid w:val="007F0323"/>
    <w:rsid w:val="007F1FCC"/>
    <w:rsid w:val="007F379E"/>
    <w:rsid w:val="007F471C"/>
    <w:rsid w:val="00800C90"/>
    <w:rsid w:val="00804E60"/>
    <w:rsid w:val="008125F8"/>
    <w:rsid w:val="00813489"/>
    <w:rsid w:val="00837601"/>
    <w:rsid w:val="00844697"/>
    <w:rsid w:val="00844B1D"/>
    <w:rsid w:val="00844F5C"/>
    <w:rsid w:val="00845843"/>
    <w:rsid w:val="00846D34"/>
    <w:rsid w:val="0086129F"/>
    <w:rsid w:val="008637EC"/>
    <w:rsid w:val="00870BC6"/>
    <w:rsid w:val="0088036D"/>
    <w:rsid w:val="00881155"/>
    <w:rsid w:val="00882892"/>
    <w:rsid w:val="00885A14"/>
    <w:rsid w:val="0088689B"/>
    <w:rsid w:val="00890FA0"/>
    <w:rsid w:val="008947BF"/>
    <w:rsid w:val="00895C87"/>
    <w:rsid w:val="008A214D"/>
    <w:rsid w:val="008A72D2"/>
    <w:rsid w:val="008A74A3"/>
    <w:rsid w:val="008B6868"/>
    <w:rsid w:val="008B6D24"/>
    <w:rsid w:val="008C0BE9"/>
    <w:rsid w:val="008C6A43"/>
    <w:rsid w:val="008D080C"/>
    <w:rsid w:val="008D6437"/>
    <w:rsid w:val="008D6EDF"/>
    <w:rsid w:val="008E07ED"/>
    <w:rsid w:val="008E0DE7"/>
    <w:rsid w:val="008E3EF5"/>
    <w:rsid w:val="008F33B5"/>
    <w:rsid w:val="0090058F"/>
    <w:rsid w:val="00906799"/>
    <w:rsid w:val="00912DD6"/>
    <w:rsid w:val="009175DD"/>
    <w:rsid w:val="00922193"/>
    <w:rsid w:val="00924152"/>
    <w:rsid w:val="0093194D"/>
    <w:rsid w:val="00934C3F"/>
    <w:rsid w:val="009417AE"/>
    <w:rsid w:val="009432E8"/>
    <w:rsid w:val="00945B3F"/>
    <w:rsid w:val="00947406"/>
    <w:rsid w:val="00950DCB"/>
    <w:rsid w:val="00952645"/>
    <w:rsid w:val="00952D4C"/>
    <w:rsid w:val="00957992"/>
    <w:rsid w:val="00960246"/>
    <w:rsid w:val="009720E1"/>
    <w:rsid w:val="00973F6A"/>
    <w:rsid w:val="00974F0E"/>
    <w:rsid w:val="00975CD7"/>
    <w:rsid w:val="00985E70"/>
    <w:rsid w:val="009979F4"/>
    <w:rsid w:val="009A45B2"/>
    <w:rsid w:val="009A5585"/>
    <w:rsid w:val="009A59D5"/>
    <w:rsid w:val="009B3527"/>
    <w:rsid w:val="009B72B4"/>
    <w:rsid w:val="009D20AA"/>
    <w:rsid w:val="009D2DDD"/>
    <w:rsid w:val="009D766E"/>
    <w:rsid w:val="009F15BD"/>
    <w:rsid w:val="00A10DA6"/>
    <w:rsid w:val="00A151E9"/>
    <w:rsid w:val="00A15DBB"/>
    <w:rsid w:val="00A2174F"/>
    <w:rsid w:val="00A259F2"/>
    <w:rsid w:val="00A33802"/>
    <w:rsid w:val="00A37162"/>
    <w:rsid w:val="00A37E51"/>
    <w:rsid w:val="00A44FEC"/>
    <w:rsid w:val="00A53690"/>
    <w:rsid w:val="00A62D31"/>
    <w:rsid w:val="00A63380"/>
    <w:rsid w:val="00A65039"/>
    <w:rsid w:val="00A6698E"/>
    <w:rsid w:val="00A865C7"/>
    <w:rsid w:val="00A96964"/>
    <w:rsid w:val="00A97E3B"/>
    <w:rsid w:val="00AA20A1"/>
    <w:rsid w:val="00AA41F2"/>
    <w:rsid w:val="00AB039E"/>
    <w:rsid w:val="00AB4206"/>
    <w:rsid w:val="00AC7E54"/>
    <w:rsid w:val="00AE6A4E"/>
    <w:rsid w:val="00AE7B98"/>
    <w:rsid w:val="00AE7F19"/>
    <w:rsid w:val="00AF129F"/>
    <w:rsid w:val="00B00A35"/>
    <w:rsid w:val="00B1287E"/>
    <w:rsid w:val="00B12DC9"/>
    <w:rsid w:val="00B13F84"/>
    <w:rsid w:val="00B14604"/>
    <w:rsid w:val="00B15ABA"/>
    <w:rsid w:val="00B34339"/>
    <w:rsid w:val="00B40DBD"/>
    <w:rsid w:val="00B42B2F"/>
    <w:rsid w:val="00B44900"/>
    <w:rsid w:val="00B472E1"/>
    <w:rsid w:val="00B52821"/>
    <w:rsid w:val="00B61D9C"/>
    <w:rsid w:val="00B71170"/>
    <w:rsid w:val="00B80BCE"/>
    <w:rsid w:val="00B81524"/>
    <w:rsid w:val="00B81740"/>
    <w:rsid w:val="00B8226A"/>
    <w:rsid w:val="00B85D7B"/>
    <w:rsid w:val="00B861D7"/>
    <w:rsid w:val="00B900EA"/>
    <w:rsid w:val="00B91069"/>
    <w:rsid w:val="00B92842"/>
    <w:rsid w:val="00BA2713"/>
    <w:rsid w:val="00BA2941"/>
    <w:rsid w:val="00BA4C61"/>
    <w:rsid w:val="00BA627A"/>
    <w:rsid w:val="00BB22FA"/>
    <w:rsid w:val="00BC1558"/>
    <w:rsid w:val="00BD12A1"/>
    <w:rsid w:val="00BD195E"/>
    <w:rsid w:val="00BD7B83"/>
    <w:rsid w:val="00BF17C6"/>
    <w:rsid w:val="00BF6E1A"/>
    <w:rsid w:val="00C00FDA"/>
    <w:rsid w:val="00C02EB9"/>
    <w:rsid w:val="00C04E4B"/>
    <w:rsid w:val="00C1174B"/>
    <w:rsid w:val="00C11B56"/>
    <w:rsid w:val="00C16045"/>
    <w:rsid w:val="00C21E27"/>
    <w:rsid w:val="00C3521C"/>
    <w:rsid w:val="00C62644"/>
    <w:rsid w:val="00C62BF5"/>
    <w:rsid w:val="00C636DA"/>
    <w:rsid w:val="00C658A2"/>
    <w:rsid w:val="00C677FE"/>
    <w:rsid w:val="00C67E22"/>
    <w:rsid w:val="00C72271"/>
    <w:rsid w:val="00C7624C"/>
    <w:rsid w:val="00C81356"/>
    <w:rsid w:val="00C87DA0"/>
    <w:rsid w:val="00CA6FF9"/>
    <w:rsid w:val="00CB4238"/>
    <w:rsid w:val="00CB5938"/>
    <w:rsid w:val="00CC1A64"/>
    <w:rsid w:val="00CC333D"/>
    <w:rsid w:val="00CC34EB"/>
    <w:rsid w:val="00CC66EA"/>
    <w:rsid w:val="00CD3C17"/>
    <w:rsid w:val="00CE1F9C"/>
    <w:rsid w:val="00CE2E48"/>
    <w:rsid w:val="00CF2B30"/>
    <w:rsid w:val="00CF6672"/>
    <w:rsid w:val="00D01D67"/>
    <w:rsid w:val="00D021F7"/>
    <w:rsid w:val="00D069C7"/>
    <w:rsid w:val="00D078A2"/>
    <w:rsid w:val="00D21123"/>
    <w:rsid w:val="00D26BB7"/>
    <w:rsid w:val="00D367EB"/>
    <w:rsid w:val="00D4244E"/>
    <w:rsid w:val="00D45954"/>
    <w:rsid w:val="00D461C2"/>
    <w:rsid w:val="00D52556"/>
    <w:rsid w:val="00D54F3E"/>
    <w:rsid w:val="00D61AAE"/>
    <w:rsid w:val="00D61D08"/>
    <w:rsid w:val="00D64CB8"/>
    <w:rsid w:val="00D66A62"/>
    <w:rsid w:val="00D72FD8"/>
    <w:rsid w:val="00D7491F"/>
    <w:rsid w:val="00D948F2"/>
    <w:rsid w:val="00D9697A"/>
    <w:rsid w:val="00DA4C48"/>
    <w:rsid w:val="00DA727D"/>
    <w:rsid w:val="00DA746C"/>
    <w:rsid w:val="00DB53A7"/>
    <w:rsid w:val="00DB6182"/>
    <w:rsid w:val="00DD170F"/>
    <w:rsid w:val="00DE0A8A"/>
    <w:rsid w:val="00DF6E54"/>
    <w:rsid w:val="00E01D7A"/>
    <w:rsid w:val="00E04228"/>
    <w:rsid w:val="00E04457"/>
    <w:rsid w:val="00E04BBC"/>
    <w:rsid w:val="00E10450"/>
    <w:rsid w:val="00E1478E"/>
    <w:rsid w:val="00E159D7"/>
    <w:rsid w:val="00E21653"/>
    <w:rsid w:val="00E2414E"/>
    <w:rsid w:val="00E2506E"/>
    <w:rsid w:val="00E266BD"/>
    <w:rsid w:val="00E26830"/>
    <w:rsid w:val="00E30E50"/>
    <w:rsid w:val="00E40B36"/>
    <w:rsid w:val="00E51672"/>
    <w:rsid w:val="00E55EE5"/>
    <w:rsid w:val="00E577EE"/>
    <w:rsid w:val="00E61364"/>
    <w:rsid w:val="00E625B3"/>
    <w:rsid w:val="00E64743"/>
    <w:rsid w:val="00E7257D"/>
    <w:rsid w:val="00E728CB"/>
    <w:rsid w:val="00E7336F"/>
    <w:rsid w:val="00E76262"/>
    <w:rsid w:val="00E84A6B"/>
    <w:rsid w:val="00E92385"/>
    <w:rsid w:val="00E96DEA"/>
    <w:rsid w:val="00EA1585"/>
    <w:rsid w:val="00EA48AE"/>
    <w:rsid w:val="00EB09E2"/>
    <w:rsid w:val="00EB74A5"/>
    <w:rsid w:val="00EE0126"/>
    <w:rsid w:val="00EE2041"/>
    <w:rsid w:val="00EF2A15"/>
    <w:rsid w:val="00EF5BFD"/>
    <w:rsid w:val="00F01C6F"/>
    <w:rsid w:val="00F06EE2"/>
    <w:rsid w:val="00F074DC"/>
    <w:rsid w:val="00F24F8F"/>
    <w:rsid w:val="00F267C9"/>
    <w:rsid w:val="00F307E0"/>
    <w:rsid w:val="00F34D63"/>
    <w:rsid w:val="00F526A6"/>
    <w:rsid w:val="00F57F7A"/>
    <w:rsid w:val="00F609F6"/>
    <w:rsid w:val="00F62D33"/>
    <w:rsid w:val="00F635FA"/>
    <w:rsid w:val="00F6570B"/>
    <w:rsid w:val="00F67615"/>
    <w:rsid w:val="00F704DF"/>
    <w:rsid w:val="00F76C98"/>
    <w:rsid w:val="00F804CD"/>
    <w:rsid w:val="00F80750"/>
    <w:rsid w:val="00F8401A"/>
    <w:rsid w:val="00F85F59"/>
    <w:rsid w:val="00F86717"/>
    <w:rsid w:val="00F86DD4"/>
    <w:rsid w:val="00F91036"/>
    <w:rsid w:val="00FA0436"/>
    <w:rsid w:val="00FA049A"/>
    <w:rsid w:val="00FA3CEC"/>
    <w:rsid w:val="00FB2828"/>
    <w:rsid w:val="00FB4B7A"/>
    <w:rsid w:val="00FB4CF2"/>
    <w:rsid w:val="00FC4845"/>
    <w:rsid w:val="00FC6B03"/>
    <w:rsid w:val="00FD06D5"/>
    <w:rsid w:val="00FE419E"/>
    <w:rsid w:val="00FF248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4EB6D"/>
  <w15:docId w15:val="{86D82213-9FB0-4E01-8801-1DC990E1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6C25E3"/>
  </w:style>
  <w:style w:type="paragraph" w:styleId="Heading1">
    <w:name w:val="heading 1"/>
    <w:basedOn w:val="Introduction"/>
    <w:next w:val="Normal"/>
    <w:link w:val="Heading1Char"/>
    <w:uiPriority w:val="9"/>
    <w:qFormat/>
    <w:rsid w:val="00813489"/>
    <w:pPr>
      <w:outlineLvl w:val="0"/>
    </w:pPr>
  </w:style>
  <w:style w:type="paragraph" w:styleId="Heading2">
    <w:name w:val="heading 2"/>
    <w:basedOn w:val="Normal"/>
    <w:next w:val="Normal"/>
    <w:link w:val="Heading2Char"/>
    <w:uiPriority w:val="9"/>
    <w:semiHidden/>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489"/>
    <w:rPr>
      <w:rFonts w:ascii="Fira Sans" w:hAnsi="Fira Sans"/>
      <w:b/>
      <w:color w:val="005A7A" w:themeColor="accent1"/>
      <w:sz w:val="28"/>
    </w:rPr>
  </w:style>
  <w:style w:type="character" w:customStyle="1" w:styleId="Heading2Char">
    <w:name w:val="Heading 2 Char"/>
    <w:basedOn w:val="DefaultParagraphFont"/>
    <w:link w:val="Heading2"/>
    <w:uiPriority w:val="9"/>
    <w:semiHidden/>
    <w:rsid w:val="006C25E3"/>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5A2074"/>
    <w:pPr>
      <w:keepNext/>
      <w:keepLines/>
      <w:spacing w:before="120" w:line="262" w:lineRule="auto"/>
    </w:pPr>
    <w:rPr>
      <w:rFonts w:ascii="Fira Sans" w:hAnsi="Fira Sans"/>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B8226A"/>
    <w:pPr>
      <w:tabs>
        <w:tab w:val="right" w:pos="10206"/>
      </w:tabs>
      <w:spacing w:after="0" w:line="216" w:lineRule="auto"/>
      <w:jc w:val="right"/>
    </w:pPr>
  </w:style>
  <w:style w:type="character" w:customStyle="1" w:styleId="FooterChar">
    <w:name w:val="Footer Char"/>
    <w:basedOn w:val="DefaultParagraphFont"/>
    <w:link w:val="Footer"/>
    <w:uiPriority w:val="99"/>
    <w:rsid w:val="00B8226A"/>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005A7A" w:themeColor="accent1"/>
        <w:left w:val="single" w:sz="2" w:space="10" w:color="005A7A" w:themeColor="accent1"/>
        <w:bottom w:val="single" w:sz="2" w:space="10" w:color="005A7A" w:themeColor="accent1"/>
        <w:right w:val="single" w:sz="2" w:space="10" w:color="005A7A" w:themeColor="accent1"/>
      </w:pBdr>
      <w:ind w:left="1152" w:right="1152"/>
    </w:pPr>
    <w:rPr>
      <w:rFonts w:eastAsiaTheme="minorEastAsia"/>
      <w:i/>
      <w:iCs/>
      <w:color w:val="005A7A"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B1EAFF" w:themeFill="accent1" w:themeFillTint="33"/>
    </w:tcPr>
    <w:tblStylePr w:type="firstRow">
      <w:rPr>
        <w:b/>
        <w:bCs/>
      </w:rPr>
      <w:tblPr/>
      <w:tcPr>
        <w:shd w:val="clear" w:color="auto" w:fill="63D6FF" w:themeFill="accent1" w:themeFillTint="66"/>
      </w:tcPr>
    </w:tblStylePr>
    <w:tblStylePr w:type="lastRow">
      <w:rPr>
        <w:b/>
        <w:bCs/>
        <w:color w:val="000000" w:themeColor="text1"/>
      </w:rPr>
      <w:tblPr/>
      <w:tcPr>
        <w:shd w:val="clear" w:color="auto" w:fill="63D6FF" w:themeFill="accent1" w:themeFillTint="66"/>
      </w:tcPr>
    </w:tblStylePr>
    <w:tblStylePr w:type="firstCol">
      <w:rPr>
        <w:color w:val="FFFFFF" w:themeColor="background1"/>
      </w:rPr>
      <w:tblPr/>
      <w:tcPr>
        <w:shd w:val="clear" w:color="auto" w:fill="00435B" w:themeFill="accent1" w:themeFillShade="BF"/>
      </w:tcPr>
    </w:tblStylePr>
    <w:tblStylePr w:type="lastCol">
      <w:rPr>
        <w:color w:val="FFFFFF" w:themeColor="background1"/>
      </w:rPr>
      <w:tblPr/>
      <w:tcPr>
        <w:shd w:val="clear" w:color="auto" w:fill="00435B" w:themeFill="accent1" w:themeFillShade="BF"/>
      </w:tc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D8F4FF"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E5FF" w:themeFill="accent1" w:themeFillTint="3F"/>
      </w:tcPr>
    </w:tblStylePr>
    <w:tblStylePr w:type="band1Horz">
      <w:tblPr/>
      <w:tcPr>
        <w:shd w:val="clear" w:color="auto" w:fill="B1EAFF"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005A7A" w:themeColor="accent1"/>
        <w:bottom w:val="single" w:sz="4" w:space="0" w:color="005A7A" w:themeColor="accent1"/>
        <w:right w:val="single" w:sz="4" w:space="0" w:color="005A7A" w:themeColor="accent1"/>
        <w:insideH w:val="single" w:sz="4" w:space="0" w:color="FFFFFF" w:themeColor="background1"/>
        <w:insideV w:val="single" w:sz="4" w:space="0" w:color="FFFFFF" w:themeColor="background1"/>
      </w:tblBorders>
    </w:tblPr>
    <w:tcPr>
      <w:shd w:val="clear" w:color="auto" w:fill="D8F4FF"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49" w:themeFill="accent1" w:themeFillShade="99"/>
      </w:tcPr>
    </w:tblStylePr>
    <w:tblStylePr w:type="firstCol">
      <w:rPr>
        <w:color w:val="FFFFFF" w:themeColor="background1"/>
      </w:rPr>
      <w:tblPr/>
      <w:tcPr>
        <w:tcBorders>
          <w:top w:val="nil"/>
          <w:left w:val="nil"/>
          <w:bottom w:val="nil"/>
          <w:right w:val="nil"/>
          <w:insideH w:val="single" w:sz="4" w:space="0" w:color="003549" w:themeColor="accent1" w:themeShade="99"/>
          <w:insideV w:val="nil"/>
        </w:tcBorders>
        <w:shd w:val="clear" w:color="auto" w:fill="0035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549" w:themeFill="accent1" w:themeFillShade="99"/>
      </w:tcPr>
    </w:tblStylePr>
    <w:tblStylePr w:type="band1Vert">
      <w:tblPr/>
      <w:tcPr>
        <w:shd w:val="clear" w:color="auto" w:fill="63D6FF" w:themeFill="accent1" w:themeFillTint="66"/>
      </w:tcPr>
    </w:tblStylePr>
    <w:tblStylePr w:type="band1Horz">
      <w:tblPr/>
      <w:tcPr>
        <w:shd w:val="clear" w:color="auto" w:fill="3DC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005A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3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35B" w:themeFill="accent1" w:themeFillShade="BF"/>
      </w:tcPr>
    </w:tblStylePr>
    <w:tblStylePr w:type="band1Vert">
      <w:tblPr/>
      <w:tcPr>
        <w:tcBorders>
          <w:top w:val="nil"/>
          <w:left w:val="nil"/>
          <w:bottom w:val="nil"/>
          <w:right w:val="nil"/>
          <w:insideH w:val="nil"/>
          <w:insideV w:val="nil"/>
        </w:tcBorders>
        <w:shd w:val="clear" w:color="auto" w:fill="00435B" w:themeFill="accent1" w:themeFillShade="BF"/>
      </w:tcPr>
    </w:tblStylePr>
    <w:tblStylePr w:type="band1Horz">
      <w:tblPr/>
      <w:tcPr>
        <w:tcBorders>
          <w:top w:val="nil"/>
          <w:left w:val="nil"/>
          <w:bottom w:val="nil"/>
          <w:right w:val="nil"/>
          <w:insideH w:val="nil"/>
          <w:insideV w:val="nil"/>
        </w:tcBorders>
        <w:shd w:val="clear" w:color="auto" w:fill="00435B"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005A7A"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005A7A" w:themeColor="accent1"/>
      </w:pBdr>
      <w:spacing w:before="200" w:after="280"/>
      <w:ind w:left="936" w:right="936"/>
    </w:pPr>
    <w:rPr>
      <w:b/>
      <w:bCs/>
      <w:i/>
      <w:iCs/>
      <w:color w:val="005A7A" w:themeColor="accent1"/>
    </w:rPr>
  </w:style>
  <w:style w:type="character" w:customStyle="1" w:styleId="IntenseQuoteChar">
    <w:name w:val="Intense Quote Char"/>
    <w:basedOn w:val="DefaultParagraphFont"/>
    <w:link w:val="IntenseQuote"/>
    <w:uiPriority w:val="30"/>
    <w:semiHidden/>
    <w:rsid w:val="00973F6A"/>
    <w:rPr>
      <w:b/>
      <w:bCs/>
      <w:i/>
      <w:iCs/>
      <w:color w:val="005A7A"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18" w:space="0" w:color="005A7A" w:themeColor="accent1"/>
          <w:right w:val="single" w:sz="8" w:space="0" w:color="005A7A" w:themeColor="accent1"/>
          <w:insideH w:val="nil"/>
          <w:insideV w:val="single" w:sz="8" w:space="0" w:color="005A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insideH w:val="nil"/>
          <w:insideV w:val="single" w:sz="8" w:space="0" w:color="005A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shd w:val="clear" w:color="auto" w:fill="9FE5FF" w:themeFill="accent1" w:themeFillTint="3F"/>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shd w:val="clear" w:color="auto" w:fill="9FE5FF" w:themeFill="accent1" w:themeFillTint="3F"/>
      </w:tcPr>
    </w:tblStylePr>
    <w:tblStylePr w:type="band2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pPr>
        <w:spacing w:before="0" w:after="0" w:line="240" w:lineRule="auto"/>
      </w:pPr>
      <w:rPr>
        <w:b/>
        <w:bCs/>
        <w:color w:val="FFFFFF" w:themeColor="background1"/>
      </w:rPr>
      <w:tblPr/>
      <w:tcPr>
        <w:shd w:val="clear" w:color="auto" w:fill="005A7A" w:themeFill="accent1"/>
      </w:tcPr>
    </w:tblStylePr>
    <w:tblStylePr w:type="lastRow">
      <w:pPr>
        <w:spacing w:before="0" w:after="0" w:line="240" w:lineRule="auto"/>
      </w:pPr>
      <w:rPr>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tcBorders>
      </w:tcPr>
    </w:tblStylePr>
    <w:tblStylePr w:type="firstCol">
      <w:rPr>
        <w:b/>
        <w:bCs/>
      </w:rPr>
    </w:tblStylePr>
    <w:tblStylePr w:type="lastCol">
      <w:rPr>
        <w:b/>
        <w:bCs/>
      </w:r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00435B" w:themeColor="accent1" w:themeShade="BF"/>
    </w:rPr>
    <w:tblPr>
      <w:tblStyleRowBandSize w:val="1"/>
      <w:tblStyleColBandSize w:val="1"/>
      <w:tblBorders>
        <w:top w:val="single" w:sz="8" w:space="0" w:color="005A7A" w:themeColor="accent1"/>
        <w:bottom w:val="single" w:sz="8" w:space="0" w:color="005A7A" w:themeColor="accent1"/>
      </w:tblBorders>
    </w:tblPr>
    <w:tblStylePr w:type="fir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la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left w:val="nil"/>
          <w:right w:val="nil"/>
          <w:insideH w:val="nil"/>
          <w:insideV w:val="nil"/>
        </w:tcBorders>
        <w:shd w:val="clear" w:color="auto" w:fill="9FE5FF"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insideV w:val="single" w:sz="8" w:space="0" w:color="00A1DB" w:themeColor="accent1" w:themeTint="BF"/>
      </w:tblBorders>
    </w:tblPr>
    <w:tcPr>
      <w:shd w:val="clear" w:color="auto" w:fill="9FE5FF" w:themeFill="accent1" w:themeFillTint="3F"/>
    </w:tcPr>
    <w:tblStylePr w:type="firstRow">
      <w:rPr>
        <w:b/>
        <w:bCs/>
      </w:rPr>
    </w:tblStylePr>
    <w:tblStylePr w:type="lastRow">
      <w:rPr>
        <w:b/>
        <w:bCs/>
      </w:rPr>
      <w:tblPr/>
      <w:tcPr>
        <w:tcBorders>
          <w:top w:val="single" w:sz="18" w:space="0" w:color="00A1DB" w:themeColor="accent1" w:themeTint="BF"/>
        </w:tcBorders>
      </w:tcPr>
    </w:tblStylePr>
    <w:tblStylePr w:type="firstCol">
      <w:rPr>
        <w:b/>
        <w:bCs/>
      </w:rPr>
    </w:tblStylePr>
    <w:tblStylePr w:type="lastCol">
      <w:rPr>
        <w:b/>
        <w:bCs/>
      </w:r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cPr>
      <w:shd w:val="clear" w:color="auto" w:fill="9FE5FF" w:themeFill="accent1" w:themeFillTint="3F"/>
    </w:tcPr>
    <w:tblStylePr w:type="firstRow">
      <w:rPr>
        <w:b/>
        <w:bCs/>
        <w:color w:val="000000" w:themeColor="text1"/>
      </w:rPr>
      <w:tblPr/>
      <w:tcPr>
        <w:shd w:val="clear" w:color="auto" w:fill="D8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AFF" w:themeFill="accent1" w:themeFillTint="33"/>
      </w:tcPr>
    </w:tblStylePr>
    <w:tblStylePr w:type="band1Vert">
      <w:tblPr/>
      <w:tcPr>
        <w:shd w:val="clear" w:color="auto" w:fill="3DCCFF" w:themeFill="accent1" w:themeFillTint="7F"/>
      </w:tcPr>
    </w:tblStylePr>
    <w:tblStylePr w:type="band1Horz">
      <w:tblPr/>
      <w:tcPr>
        <w:tcBorders>
          <w:insideH w:val="single" w:sz="6" w:space="0" w:color="005A7A" w:themeColor="accent1"/>
          <w:insideV w:val="single" w:sz="6" w:space="0" w:color="005A7A" w:themeColor="accent1"/>
        </w:tcBorders>
        <w:shd w:val="clear" w:color="auto" w:fill="3DC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E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C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CCFF"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005A7A" w:themeColor="accent1"/>
        <w:bottom w:val="single" w:sz="8" w:space="0" w:color="005A7A" w:themeColor="accent1"/>
      </w:tblBorders>
    </w:tblPr>
    <w:tblStylePr w:type="firstRow">
      <w:rPr>
        <w:rFonts w:asciiTheme="majorHAnsi" w:eastAsiaTheme="majorEastAsia" w:hAnsiTheme="majorHAnsi" w:cstheme="majorBidi"/>
      </w:rPr>
      <w:tblPr/>
      <w:tcPr>
        <w:tcBorders>
          <w:top w:val="nil"/>
          <w:bottom w:val="single" w:sz="8" w:space="0" w:color="005A7A" w:themeColor="accent1"/>
        </w:tcBorders>
      </w:tcPr>
    </w:tblStylePr>
    <w:tblStylePr w:type="lastRow">
      <w:rPr>
        <w:b/>
        <w:bCs/>
        <w:color w:val="000000" w:themeColor="text2"/>
      </w:rPr>
      <w:tblPr/>
      <w:tcPr>
        <w:tcBorders>
          <w:top w:val="single" w:sz="8" w:space="0" w:color="005A7A" w:themeColor="accent1"/>
          <w:bottom w:val="single" w:sz="8" w:space="0" w:color="005A7A" w:themeColor="accent1"/>
        </w:tcBorders>
      </w:tcPr>
    </w:tblStylePr>
    <w:tblStylePr w:type="firstCol">
      <w:rPr>
        <w:b/>
        <w:bCs/>
      </w:rPr>
    </w:tblStylePr>
    <w:tblStylePr w:type="lastCol">
      <w:rPr>
        <w:b/>
        <w:bCs/>
      </w:rPr>
      <w:tblPr/>
      <w:tcPr>
        <w:tcBorders>
          <w:top w:val="single" w:sz="8" w:space="0" w:color="005A7A" w:themeColor="accent1"/>
          <w:bottom w:val="single" w:sz="8" w:space="0" w:color="005A7A" w:themeColor="accent1"/>
        </w:tcBorders>
      </w:tcPr>
    </w:tblStylePr>
    <w:tblStylePr w:type="band1Vert">
      <w:tblPr/>
      <w:tcPr>
        <w:shd w:val="clear" w:color="auto" w:fill="9FE5FF" w:themeFill="accent1" w:themeFillTint="3F"/>
      </w:tcPr>
    </w:tblStylePr>
    <w:tblStylePr w:type="band1Horz">
      <w:tblPr/>
      <w:tcPr>
        <w:shd w:val="clear" w:color="auto" w:fill="9FE5FF"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rPr>
        <w:sz w:val="24"/>
        <w:szCs w:val="24"/>
      </w:rPr>
      <w:tblPr/>
      <w:tcPr>
        <w:tcBorders>
          <w:top w:val="nil"/>
          <w:left w:val="nil"/>
          <w:bottom w:val="single" w:sz="24" w:space="0" w:color="005A7A" w:themeColor="accent1"/>
          <w:right w:val="nil"/>
          <w:insideH w:val="nil"/>
          <w:insideV w:val="nil"/>
        </w:tcBorders>
        <w:shd w:val="clear" w:color="auto" w:fill="FFFFFF" w:themeFill="background1"/>
      </w:tcPr>
    </w:tblStylePr>
    <w:tblStylePr w:type="lastRow">
      <w:tblPr/>
      <w:tcPr>
        <w:tcBorders>
          <w:top w:val="single" w:sz="8" w:space="0" w:color="005A7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7A" w:themeColor="accent1"/>
          <w:insideH w:val="nil"/>
          <w:insideV w:val="nil"/>
        </w:tcBorders>
        <w:shd w:val="clear" w:color="auto" w:fill="FFFFFF" w:themeFill="background1"/>
      </w:tcPr>
    </w:tblStylePr>
    <w:tblStylePr w:type="lastCol">
      <w:tblPr/>
      <w:tcPr>
        <w:tcBorders>
          <w:top w:val="nil"/>
          <w:left w:val="single" w:sz="8" w:space="0" w:color="005A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top w:val="nil"/>
          <w:bottom w:val="nil"/>
          <w:insideH w:val="nil"/>
          <w:insideV w:val="nil"/>
        </w:tcBorders>
        <w:shd w:val="clear" w:color="auto" w:fill="9F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tblBorders>
    </w:tblPr>
    <w:tblStylePr w:type="firstRow">
      <w:pPr>
        <w:spacing w:before="0" w:after="0" w:line="240" w:lineRule="auto"/>
      </w:pPr>
      <w:rPr>
        <w:b/>
        <w:bCs/>
        <w:color w:val="FFFFFF" w:themeColor="background1"/>
      </w:rPr>
      <w:tblPr/>
      <w:tcPr>
        <w:tc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shd w:val="clear" w:color="auto" w:fill="005A7A" w:themeFill="accent1"/>
      </w:tcPr>
    </w:tblStylePr>
    <w:tblStylePr w:type="lastRow">
      <w:pPr>
        <w:spacing w:before="0" w:after="0" w:line="240" w:lineRule="auto"/>
      </w:pPr>
      <w:rPr>
        <w:b/>
        <w:bCs/>
      </w:rPr>
      <w:tblPr/>
      <w:tcPr>
        <w:tcBorders>
          <w:top w:val="double" w:sz="6"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E5FF" w:themeFill="accent1" w:themeFillTint="3F"/>
      </w:tcPr>
    </w:tblStylePr>
    <w:tblStylePr w:type="band1Horz">
      <w:tblPr/>
      <w:tcPr>
        <w:tcBorders>
          <w:insideH w:val="nil"/>
          <w:insideV w:val="nil"/>
        </w:tcBorders>
        <w:shd w:val="clear" w:color="auto" w:fill="9FE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7A" w:themeFill="accent1"/>
      </w:tcPr>
    </w:tblStylePr>
    <w:tblStylePr w:type="lastCol">
      <w:rPr>
        <w:b/>
        <w:bCs/>
        <w:color w:val="FFFFFF" w:themeColor="background1"/>
      </w:rPr>
      <w:tblPr/>
      <w:tcPr>
        <w:tcBorders>
          <w:left w:val="nil"/>
          <w:right w:val="nil"/>
          <w:insideH w:val="nil"/>
          <w:insideV w:val="nil"/>
        </w:tcBorders>
        <w:shd w:val="clear" w:color="auto" w:fill="005A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99"/>
    <w:qFormat/>
    <w:rsid w:val="004D7CEE"/>
    <w:pPr>
      <w:spacing w:before="120"/>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Fira Sans" w:hAnsi="Fira Sans"/>
        <w:b/>
        <w:color w:val="FFFFFF" w:themeColor="background1"/>
      </w:rPr>
      <w:tblPr/>
      <w:tcPr>
        <w:shd w:val="clear" w:color="auto" w:fill="005A7A"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Title"/>
    <w:uiPriority w:val="99"/>
    <w:qFormat/>
    <w:rsid w:val="008E07ED"/>
    <w:pPr>
      <w:framePr w:wrap="around"/>
      <w:spacing w:before="440"/>
    </w:pPr>
    <w:rPr>
      <w:sz w:val="34"/>
    </w:rPr>
  </w:style>
  <w:style w:type="paragraph" w:customStyle="1" w:styleId="Introduction">
    <w:name w:val="Introduction"/>
    <w:basedOn w:val="Normal"/>
    <w:next w:val="SubHeading"/>
    <w:uiPriority w:val="99"/>
    <w:qFormat/>
    <w:rsid w:val="00B8226A"/>
    <w:pPr>
      <w:spacing w:before="240"/>
    </w:pPr>
    <w:rPr>
      <w:rFonts w:ascii="Fira Sans" w:hAnsi="Fira Sans"/>
      <w:b/>
      <w:color w:val="005A7A" w:themeColor="accent1"/>
      <w:sz w:val="28"/>
    </w:rPr>
  </w:style>
  <w:style w:type="paragraph" w:customStyle="1" w:styleId="CoverNormal">
    <w:name w:val="Cover Normal"/>
    <w:basedOn w:val="Introduction"/>
    <w:uiPriority w:val="99"/>
    <w:qFormat/>
    <w:rsid w:val="00A6698E"/>
    <w:pPr>
      <w:spacing w:after="240"/>
    </w:pPr>
    <w:rPr>
      <w:rFonts w:ascii="Fira Sans Light" w:hAnsi="Fira Sans Light"/>
      <w:b w:val="0"/>
    </w:rPr>
  </w:style>
  <w:style w:type="paragraph" w:styleId="Title">
    <w:name w:val="Title"/>
    <w:basedOn w:val="Normal"/>
    <w:link w:val="TitleChar"/>
    <w:uiPriority w:val="99"/>
    <w:locked/>
    <w:rsid w:val="00B8226A"/>
    <w:pPr>
      <w:framePr w:w="10206" w:wrap="around" w:vAnchor="page" w:hAnchor="margin" w:y="436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99"/>
    <w:rsid w:val="006C25E3"/>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99"/>
    <w:qFormat/>
    <w:locked/>
    <w:rsid w:val="00BF6E1A"/>
    <w:pPr>
      <w:framePr w:wrap="notBeside" w:vAnchor="margin" w:hAnchor="text" w:y="7769"/>
    </w:pPr>
    <w:rPr>
      <w:rFonts w:ascii="Fira Sans" w:hAnsi="Fira Sans"/>
      <w:sz w:val="30"/>
    </w:rPr>
  </w:style>
  <w:style w:type="character" w:customStyle="1" w:styleId="SubtitleChar">
    <w:name w:val="Subtitle Char"/>
    <w:basedOn w:val="DefaultParagraphFont"/>
    <w:link w:val="Subtitle"/>
    <w:uiPriority w:val="99"/>
    <w:rsid w:val="006C25E3"/>
    <w:rPr>
      <w:rFonts w:ascii="Fira Sans" w:eastAsiaTheme="majorEastAsia" w:hAnsi="Fira Sans" w:cstheme="majorBidi"/>
      <w:color w:val="FFFFFF" w:themeColor="background1"/>
      <w:spacing w:val="-10"/>
      <w:kern w:val="28"/>
      <w:sz w:val="30"/>
      <w:szCs w:val="56"/>
    </w:rPr>
  </w:style>
  <w:style w:type="paragraph" w:customStyle="1" w:styleId="DateIssue">
    <w:name w:val="Date/Issue"/>
    <w:basedOn w:val="ContactNumber"/>
    <w:uiPriority w:val="99"/>
    <w:qFormat/>
    <w:rsid w:val="00EE2041"/>
    <w:pPr>
      <w:framePr w:wrap="notBeside" w:vAnchor="margin" w:hAnchor="text" w:y="10632"/>
    </w:pPr>
    <w:rPr>
      <w:rFonts w:ascii="Fira Sans SemiBold" w:hAnsi="Fira Sans SemiBold"/>
      <w:b/>
      <w:sz w:val="24"/>
    </w:rPr>
  </w:style>
  <w:style w:type="character" w:customStyle="1" w:styleId="FooterBold">
    <w:name w:val="Footer Bold"/>
    <w:basedOn w:val="DefaultParagraphFont"/>
    <w:uiPriority w:val="99"/>
    <w:qFormat/>
    <w:rsid w:val="00A6698E"/>
    <w:rPr>
      <w:rFonts w:ascii="Fira Sans" w:hAnsi="Fira Sans"/>
      <w:b/>
    </w:rPr>
  </w:style>
  <w:style w:type="paragraph" w:customStyle="1" w:styleId="WebAddress">
    <w:name w:val="Web Address"/>
    <w:basedOn w:val="ContactNumber"/>
    <w:uiPriority w:val="99"/>
    <w:qFormat/>
    <w:rsid w:val="008E07ED"/>
    <w:pPr>
      <w:framePr w:wrap="around"/>
      <w:spacing w:before="0"/>
    </w:pPr>
    <w:rPr>
      <w:rFonts w:asciiTheme="minorHAnsi" w:hAnsiTheme="minorHAnsi"/>
      <w:b/>
      <w:sz w:val="28"/>
    </w:rPr>
  </w:style>
  <w:style w:type="table" w:customStyle="1" w:styleId="HTable">
    <w:name w:val="H Table"/>
    <w:basedOn w:val="TableNormal"/>
    <w:uiPriority w:val="99"/>
    <w:rsid w:val="003221F4"/>
    <w:pPr>
      <w:spacing w:after="0"/>
    </w:pPr>
    <w:tblPr/>
  </w:style>
  <w:style w:type="paragraph" w:customStyle="1" w:styleId="SingleColumn">
    <w:name w:val="Single Column"/>
    <w:basedOn w:val="Normal"/>
    <w:uiPriority w:val="99"/>
    <w:qFormat/>
    <w:rsid w:val="00BC1558"/>
    <w:pPr>
      <w:framePr w:w="10206" w:h="397" w:wrap="notBeside" w:vAnchor="page" w:hAnchor="text" w:y="14630"/>
      <w:spacing w:after="0"/>
    </w:pPr>
  </w:style>
  <w:style w:type="character" w:customStyle="1" w:styleId="FiraSansBoldCharacter">
    <w:name w:val="Fira Sans Bold Character"/>
    <w:basedOn w:val="DefaultParagraphFont"/>
    <w:uiPriority w:val="1"/>
    <w:qFormat/>
    <w:rsid w:val="00F704DF"/>
    <w:rPr>
      <w:rFonts w:ascii="Fira Sans" w:hAnsi="Fira Sans"/>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edcarequality.gov.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unications%20Team\Brand\Assets%20for%20New%20Commission\J3260%20-%20ACQSC_factsheet%20templates\J3260%20-%20ACQSC_2pp%20factsheet%20template\J3260%20-%20ACQSC_Factsheet%202pp%20V1.2.dotx" TargetMode="External"/></Relationships>
</file>

<file path=word/theme/theme1.xml><?xml version="1.0" encoding="utf-8"?>
<a:theme xmlns:a="http://schemas.openxmlformats.org/drawingml/2006/main" name="Office Theme">
  <a:themeElements>
    <a:clrScheme name="Age Care Quality">
      <a:dk1>
        <a:sysClr val="windowText" lastClr="000000"/>
      </a:dk1>
      <a:lt1>
        <a:sysClr val="window" lastClr="FFFFFF"/>
      </a:lt1>
      <a:dk2>
        <a:srgbClr val="000000"/>
      </a:dk2>
      <a:lt2>
        <a:srgbClr val="F8F8F8"/>
      </a:lt2>
      <a:accent1>
        <a:srgbClr val="005A7A"/>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B3F49-A5FD-461E-9B1B-CC5E8B9EB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J3260 - ACQSC_Factsheet 2pp V1.2</Template>
  <TotalTime>0</TotalTime>
  <Pages>7</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Brown</dc:creator>
  <cp:lastModifiedBy>Marcus Twohig</cp:lastModifiedBy>
  <cp:revision>2</cp:revision>
  <cp:lastPrinted>2014-02-02T12:10:00Z</cp:lastPrinted>
  <dcterms:created xsi:type="dcterms:W3CDTF">2025-09-15T06:47:00Z</dcterms:created>
  <dcterms:modified xsi:type="dcterms:W3CDTF">2025-09-15T06:47:00Z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ies>
</file>