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EB422" w14:textId="078388BA" w:rsidR="006355FB" w:rsidRPr="00EA2891" w:rsidRDefault="00DC553D" w:rsidP="00EA2891">
      <w:pPr>
        <w:pStyle w:val="Heading1"/>
      </w:pPr>
      <w:r w:rsidRPr="00EA2891">
        <w:t>Regulatory Strategy</w:t>
      </w:r>
      <w:r w:rsidR="00EE63E1" w:rsidRPr="00EA2891">
        <w:t xml:space="preserve"> </w:t>
      </w:r>
      <w:r w:rsidRPr="00EA2891">
        <w:t>2025–26</w:t>
      </w:r>
    </w:p>
    <w:p w14:paraId="63713525" w14:textId="2A3B2EB5" w:rsidR="009847E9" w:rsidRPr="00416F2A" w:rsidRDefault="00EB55F8" w:rsidP="00EE63E1">
      <w:pPr>
        <w:pStyle w:val="Subtitle"/>
        <w:rPr>
          <w:rFonts w:cs="Arial"/>
          <w:spacing w:val="-15"/>
        </w:rPr>
      </w:pPr>
      <w:r w:rsidRPr="00416F2A">
        <w:rPr>
          <w:rFonts w:cs="Arial"/>
          <w:spacing w:val="-15"/>
        </w:rPr>
        <w:t>Making sure older people get good</w:t>
      </w:r>
      <w:r w:rsidR="00816BE9" w:rsidRPr="00416F2A">
        <w:rPr>
          <w:rFonts w:cs="Arial"/>
          <w:spacing w:val="-15"/>
        </w:rPr>
        <w:t xml:space="preserve"> </w:t>
      </w:r>
      <w:r w:rsidRPr="00416F2A">
        <w:rPr>
          <w:rFonts w:cs="Arial"/>
          <w:spacing w:val="-15"/>
        </w:rPr>
        <w:t>and safe</w:t>
      </w:r>
      <w:r w:rsidR="00EE63E1" w:rsidRPr="00416F2A">
        <w:rPr>
          <w:rFonts w:cs="Arial"/>
          <w:spacing w:val="-15"/>
        </w:rPr>
        <w:t> </w:t>
      </w:r>
      <w:r w:rsidRPr="00416F2A">
        <w:rPr>
          <w:rFonts w:cs="Arial"/>
          <w:spacing w:val="-15"/>
        </w:rPr>
        <w:t>services</w:t>
      </w:r>
    </w:p>
    <w:p w14:paraId="0910C083" w14:textId="6CCC8470" w:rsidR="00151817" w:rsidRPr="00816BE9" w:rsidRDefault="00816BE9" w:rsidP="00816BE9">
      <w:r>
        <w:t xml:space="preserve">A text-only </w:t>
      </w:r>
      <w:r w:rsidR="00151817" w:rsidRPr="00816BE9">
        <w:t>Easy</w:t>
      </w:r>
      <w:r w:rsidR="00DB398D">
        <w:t> </w:t>
      </w:r>
      <w:r w:rsidR="00151817" w:rsidRPr="00816BE9">
        <w:t>Read version</w:t>
      </w:r>
    </w:p>
    <w:p w14:paraId="7C5ED559" w14:textId="625DA80D" w:rsidR="00D97EAF" w:rsidRDefault="00D97EAF" w:rsidP="00EE63E1">
      <w:pPr>
        <w:pStyle w:val="Heading2"/>
      </w:pPr>
      <w:bookmarkStart w:id="0" w:name="_Toc349720822"/>
      <w:bookmarkStart w:id="1" w:name="_Toc513644158"/>
      <w:r w:rsidRPr="009E592B">
        <w:t>How to use this</w:t>
      </w:r>
      <w:bookmarkEnd w:id="0"/>
      <w:bookmarkEnd w:id="1"/>
      <w:r w:rsidR="00A2194D">
        <w:t xml:space="preserve"> document</w:t>
      </w:r>
    </w:p>
    <w:p w14:paraId="5DCF76E0" w14:textId="77777777" w:rsidR="00816BE9" w:rsidRDefault="00816BE9" w:rsidP="00816BE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are the Aged Care Quality and Safety Commission.</w:t>
      </w:r>
    </w:p>
    <w:p w14:paraId="7B10544D" w14:textId="77777777" w:rsidR="00816BE9" w:rsidRPr="00DE5417" w:rsidRDefault="00816BE9" w:rsidP="00816BE9">
      <w:r>
        <w:t xml:space="preserve">We wrote this </w:t>
      </w:r>
      <w:r>
        <w:rPr>
          <w:highlight w:val="yellow"/>
        </w:rPr>
        <w:fldChar w:fldCharType="begin"/>
      </w:r>
      <w:r>
        <w:instrText xml:space="preserve"> REF document_format \h </w:instrText>
      </w:r>
      <w:r>
        <w:rPr>
          <w:highlight w:val="yellow"/>
        </w:rPr>
        <w:instrText xml:space="preserve"> \* MERGEFORMAT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sdt>
        <w:sdtPr>
          <w:id w:val="-671418704"/>
          <w:placeholder>
            <w:docPart w:val="39AA3BEC06744A3D80191BC7FAD003AA"/>
          </w:placeholder>
        </w:sdtPr>
        <w:sdtEndPr/>
        <w:sdtContent>
          <w:sdt>
            <w:sdtPr>
              <w:id w:val="-1871365548"/>
              <w:placeholder>
                <w:docPart w:val="AB5B9E6FFE614059ADEB8B710E02FB15"/>
              </w:placeholder>
            </w:sdtPr>
            <w:sdtEndPr/>
            <w:sdtContent>
              <w:r>
                <w:t>document</w:t>
              </w:r>
            </w:sdtContent>
          </w:sdt>
        </w:sdtContent>
      </w:sdt>
      <w:r>
        <w:rPr>
          <w:highlight w:val="yellow"/>
        </w:rPr>
        <w:fldChar w:fldCharType="end"/>
      </w:r>
      <w:r>
        <w:t>.</w:t>
      </w:r>
    </w:p>
    <w:p w14:paraId="3C7F0183" w14:textId="77777777" w:rsidR="00816BE9" w:rsidRPr="00EE63E1" w:rsidRDefault="00816BE9" w:rsidP="00EE63E1">
      <w:pPr>
        <w:rPr>
          <w:rStyle w:val="Strong"/>
        </w:rPr>
      </w:pPr>
      <w:r>
        <w:t xml:space="preserve">We wrote some words in </w:t>
      </w:r>
      <w:r w:rsidRPr="001C28AC">
        <w:rPr>
          <w:rStyle w:val="Strong"/>
        </w:rPr>
        <w:t>bold</w:t>
      </w:r>
      <w:r w:rsidRPr="001C28AC">
        <w:t>.</w:t>
      </w:r>
    </w:p>
    <w:p w14:paraId="6F69DC06" w14:textId="77777777" w:rsidR="00816BE9" w:rsidRDefault="00816BE9" w:rsidP="00816BE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4B2ABF6D" w14:textId="2B3A075A" w:rsidR="00816BE9" w:rsidRPr="00DE5417" w:rsidRDefault="00816BE9" w:rsidP="00816BE9">
      <w:r w:rsidRPr="001C28AC">
        <w:t>There is</w:t>
      </w:r>
      <w:r>
        <w:t xml:space="preserve"> also</w:t>
      </w:r>
      <w:r w:rsidRPr="001C28AC">
        <w:t xml:space="preserve"> a list of these words on page</w:t>
      </w:r>
      <w:r>
        <w:t xml:space="preserve"> </w:t>
      </w:r>
      <w:r w:rsidR="00C54381">
        <w:fldChar w:fldCharType="begin"/>
      </w:r>
      <w:r w:rsidR="00C54381">
        <w:instrText>HYPERLINK \l "_Word_list"</w:instrText>
      </w:r>
      <w:r w:rsidR="00C54381">
        <w:fldChar w:fldCharType="separate"/>
      </w:r>
      <w:r w:rsidR="00C54381" w:rsidRPr="00C54381">
        <w:rPr>
          <w:rStyle w:val="Hyperlink"/>
          <w:rFonts w:ascii="Open Sans" w:hAnsi="Open Sans"/>
        </w:rPr>
        <w:t>9</w:t>
      </w:r>
      <w:r w:rsidR="00C54381">
        <w:fldChar w:fldCharType="end"/>
      </w:r>
      <w:r w:rsidRPr="001C28AC">
        <w:t>.</w:t>
      </w:r>
    </w:p>
    <w:p w14:paraId="41FE8C25" w14:textId="77777777" w:rsidR="00816BE9" w:rsidRPr="004C6BE1" w:rsidRDefault="00816BE9" w:rsidP="00816BE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4C6BE1">
        <w:rPr>
          <w:spacing w:val="-2"/>
        </w:rPr>
        <w:t>You can ask someone you trust for support to:</w:t>
      </w:r>
    </w:p>
    <w:p w14:paraId="5D532F39" w14:textId="77777777" w:rsidR="00816BE9" w:rsidRDefault="00816BE9" w:rsidP="00816BE9">
      <w:pPr>
        <w:pStyle w:val="ListParagraph"/>
        <w:numPr>
          <w:ilvl w:val="0"/>
          <w:numId w:val="17"/>
        </w:numPr>
        <w:spacing w:after="120"/>
      </w:pPr>
      <w:r>
        <w:t xml:space="preserve">read this </w:t>
      </w:r>
      <w:r>
        <w:rPr>
          <w:highlight w:val="yellow"/>
        </w:rPr>
        <w:fldChar w:fldCharType="begin"/>
      </w:r>
      <w:r>
        <w:instrText xml:space="preserve"> REF document_format \h </w:instrText>
      </w:r>
      <w:r>
        <w:rPr>
          <w:highlight w:val="yellow"/>
        </w:rPr>
        <w:instrText xml:space="preserve"> \* MERGEFORMAT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sdt>
        <w:sdtPr>
          <w:id w:val="-1696533815"/>
          <w:placeholder>
            <w:docPart w:val="A67EDF72BD49402C8547BB90C469D100"/>
          </w:placeholder>
        </w:sdtPr>
        <w:sdtEndPr/>
        <w:sdtContent>
          <w:sdt>
            <w:sdtPr>
              <w:id w:val="-526025528"/>
              <w:placeholder>
                <w:docPart w:val="B0105B173F96496BA70597F4EAB17862"/>
              </w:placeholder>
            </w:sdtPr>
            <w:sdtEndPr/>
            <w:sdtContent>
              <w:r>
                <w:t>document</w:t>
              </w:r>
            </w:sdtContent>
          </w:sdt>
        </w:sdtContent>
      </w:sdt>
      <w:r>
        <w:rPr>
          <w:highlight w:val="yellow"/>
        </w:rPr>
        <w:fldChar w:fldCharType="end"/>
      </w:r>
    </w:p>
    <w:p w14:paraId="5B4777FF" w14:textId="77777777" w:rsidR="00816BE9" w:rsidRPr="00DE5417" w:rsidRDefault="00816BE9" w:rsidP="00816BE9">
      <w:pPr>
        <w:pStyle w:val="ListParagraph"/>
        <w:spacing w:after="120"/>
        <w:ind w:left="720" w:hanging="360"/>
      </w:pPr>
      <w:r>
        <w:t>find more information.</w:t>
      </w:r>
    </w:p>
    <w:p w14:paraId="5FD346C1" w14:textId="4722A3B7" w:rsidR="00816BE9" w:rsidRDefault="00816BE9" w:rsidP="00816BE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</w:t>
      </w:r>
      <w:r>
        <w:t xml:space="preserve">is an </w:t>
      </w:r>
      <w:r w:rsidRPr="000F6E4B">
        <w:t>Easy</w:t>
      </w:r>
      <w:r w:rsidR="00DB398D">
        <w:t> </w:t>
      </w:r>
      <w:r w:rsidRPr="000F6E4B">
        <w:t>R</w:t>
      </w:r>
      <w:r>
        <w:t>ead summary of another </w:t>
      </w:r>
      <w:r>
        <w:rPr>
          <w:highlight w:val="yellow"/>
        </w:rPr>
        <w:fldChar w:fldCharType="begin"/>
      </w:r>
      <w:r>
        <w:instrText xml:space="preserve"> REF document_format \h </w:instrText>
      </w:r>
      <w:r>
        <w:rPr>
          <w:highlight w:val="yellow"/>
        </w:rPr>
        <w:instrText xml:space="preserve"> \* MERGEFORMAT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sdt>
        <w:sdtPr>
          <w:id w:val="-1991856757"/>
          <w:placeholder>
            <w:docPart w:val="1B0AC9CA5F1E46B5B29F8178B955DCFF"/>
          </w:placeholder>
        </w:sdtPr>
        <w:sdtEndPr/>
        <w:sdtContent>
          <w:sdt>
            <w:sdtPr>
              <w:id w:val="1724406485"/>
              <w:placeholder>
                <w:docPart w:val="A4BF243D1EE94523B7CC657A4E6E6005"/>
              </w:placeholder>
            </w:sdtPr>
            <w:sdtEndPr/>
            <w:sdtContent>
              <w:r>
                <w:t>document</w:t>
              </w:r>
            </w:sdtContent>
          </w:sdt>
        </w:sdtContent>
      </w:sdt>
      <w:r>
        <w:rPr>
          <w:highlight w:val="yellow"/>
        </w:rPr>
        <w:fldChar w:fldCharType="end"/>
      </w:r>
      <w:r w:rsidRPr="000F6E4B">
        <w:t>.</w:t>
      </w:r>
    </w:p>
    <w:p w14:paraId="474E4124" w14:textId="77777777" w:rsidR="00816BE9" w:rsidRPr="00DE5417" w:rsidRDefault="00816BE9" w:rsidP="00816BE9"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2025D28E" w14:textId="77777777" w:rsidR="00816BE9" w:rsidRPr="00193D95" w:rsidRDefault="00816BE9" w:rsidP="00816BE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6"/>
        </w:rPr>
      </w:pPr>
      <w:r w:rsidRPr="00193D95">
        <w:rPr>
          <w:spacing w:val="-6"/>
        </w:rPr>
        <w:t xml:space="preserve">You can find the other </w:t>
      </w:r>
      <w:r w:rsidRPr="00193D95">
        <w:rPr>
          <w:spacing w:val="-6"/>
        </w:rPr>
        <w:fldChar w:fldCharType="begin"/>
      </w:r>
      <w:r w:rsidRPr="00193D95">
        <w:rPr>
          <w:spacing w:val="-6"/>
        </w:rPr>
        <w:instrText xml:space="preserve"> REF document_format \h </w:instrText>
      </w:r>
      <w:r>
        <w:rPr>
          <w:spacing w:val="-6"/>
        </w:rPr>
        <w:instrText xml:space="preserve"> \* MERGEFORMAT </w:instrText>
      </w:r>
      <w:r w:rsidRPr="00193D95">
        <w:rPr>
          <w:spacing w:val="-6"/>
        </w:rPr>
      </w:r>
      <w:r w:rsidRPr="00193D95">
        <w:rPr>
          <w:spacing w:val="-6"/>
        </w:rPr>
        <w:fldChar w:fldCharType="separate"/>
      </w:r>
      <w:sdt>
        <w:sdtPr>
          <w:rPr>
            <w:spacing w:val="-6"/>
          </w:rPr>
          <w:id w:val="-316033707"/>
          <w:placeholder>
            <w:docPart w:val="1AA7F0CE65D54109B0EE888A10F135DB"/>
          </w:placeholder>
        </w:sdtPr>
        <w:sdtEndPr/>
        <w:sdtContent>
          <w:r w:rsidRPr="00193D95">
            <w:rPr>
              <w:spacing w:val="-6"/>
            </w:rPr>
            <w:t>document</w:t>
          </w:r>
        </w:sdtContent>
      </w:sdt>
      <w:r w:rsidRPr="00193D95">
        <w:rPr>
          <w:spacing w:val="-6"/>
        </w:rPr>
        <w:fldChar w:fldCharType="end"/>
      </w:r>
      <w:r w:rsidRPr="00193D95">
        <w:rPr>
          <w:spacing w:val="-6"/>
        </w:rPr>
        <w:t xml:space="preserve"> on our website.</w:t>
      </w:r>
    </w:p>
    <w:p w14:paraId="660B4835" w14:textId="5DF6CA84" w:rsidR="00816BE9" w:rsidRPr="00C252BC" w:rsidRDefault="00531C14" w:rsidP="00816BE9">
      <w:pPr>
        <w:rPr>
          <w:rStyle w:val="Hyperlink"/>
        </w:rPr>
      </w:pPr>
      <w:hyperlink r:id="rId8" w:history="1">
        <w:r w:rsidRPr="00380251">
          <w:rPr>
            <w:rStyle w:val="Hyperlink"/>
          </w:rPr>
          <w:t>www.agedcarequality.gov.</w:t>
        </w:r>
        <w:r w:rsidRPr="00380251">
          <w:rPr>
            <w:rStyle w:val="Hyperlink"/>
          </w:rPr>
          <w:t>a</w:t>
        </w:r>
        <w:r w:rsidRPr="00380251">
          <w:rPr>
            <w:rStyle w:val="Hyperlink"/>
          </w:rPr>
          <w:t>u/resource-library/2025-26-regulatory-strategy</w:t>
        </w:r>
      </w:hyperlink>
    </w:p>
    <w:p w14:paraId="54BF8B82" w14:textId="77777777" w:rsidR="009726D1" w:rsidRDefault="00A33000" w:rsidP="0007387D">
      <w:pPr>
        <w:pStyle w:val="TOCHeading"/>
        <w:spacing w:after="1320"/>
        <w:rPr>
          <w:noProof/>
        </w:rPr>
      </w:pPr>
      <w:r w:rsidRPr="00290C27">
        <w:br w:type="page"/>
      </w:r>
      <w:bookmarkStart w:id="2" w:name="_Toc349720823"/>
      <w:bookmarkStart w:id="3" w:name="_Toc513644159"/>
      <w:r>
        <w:lastRenderedPageBreak/>
        <w:t>What’s in this</w:t>
      </w:r>
      <w:r w:rsidR="0035459C">
        <w:t xml:space="preserve"> </w:t>
      </w:r>
      <w:r w:rsidR="0035459C">
        <w:rPr>
          <w:highlight w:val="yellow"/>
        </w:rPr>
        <w:fldChar w:fldCharType="begin"/>
      </w:r>
      <w:r w:rsidR="0035459C">
        <w:instrText xml:space="preserve"> REF document_format \h </w:instrText>
      </w:r>
      <w:r w:rsidR="0035459C">
        <w:rPr>
          <w:highlight w:val="yellow"/>
        </w:rPr>
      </w:r>
      <w:r w:rsidR="0035459C">
        <w:rPr>
          <w:highlight w:val="yellow"/>
        </w:rPr>
        <w:fldChar w:fldCharType="separate"/>
      </w:r>
      <w:sdt>
        <w:sdtPr>
          <w:id w:val="-94794813"/>
          <w:placeholder>
            <w:docPart w:val="D6AD085F4DC946C19E95BE33B716CD74"/>
          </w:placeholder>
        </w:sdtPr>
        <w:sdtEndPr/>
        <w:sdtContent>
          <w:r w:rsidR="00DC553D">
            <w:t>document</w:t>
          </w:r>
        </w:sdtContent>
      </w:sdt>
      <w:r w:rsidR="0035459C">
        <w:rPr>
          <w:highlight w:val="yellow"/>
        </w:rPr>
        <w:fldChar w:fldCharType="end"/>
      </w:r>
      <w:r>
        <w:t>?</w:t>
      </w:r>
      <w:bookmarkEnd w:id="2"/>
      <w:bookmarkEnd w:id="3"/>
      <w:r w:rsidR="00EB0BB2">
        <w:rPr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sz w:val="32"/>
        </w:rPr>
        <w:fldChar w:fldCharType="separate"/>
      </w:r>
    </w:p>
    <w:p w14:paraId="5357E5E6" w14:textId="04D45669" w:rsidR="009726D1" w:rsidRDefault="009726D1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About_our_strategy_1" w:history="1">
        <w:r w:rsidRPr="00DE7B1A">
          <w:rPr>
            <w:rStyle w:val="Hyperlink"/>
          </w:rPr>
          <w:t>About our st</w:t>
        </w:r>
        <w:r w:rsidRPr="00DE7B1A">
          <w:rPr>
            <w:rStyle w:val="Hyperlink"/>
          </w:rPr>
          <w:t>r</w:t>
        </w:r>
        <w:r w:rsidRPr="00DE7B1A">
          <w:rPr>
            <w:rStyle w:val="Hyperlink"/>
          </w:rPr>
          <w:t>ategy</w:t>
        </w:r>
        <w:r>
          <w:rPr>
            <w:webHidden/>
          </w:rPr>
          <w:tab/>
        </w:r>
        <w:r w:rsidR="00C54381">
          <w:rPr>
            <w:webHidden/>
          </w:rPr>
          <w:t>3</w:t>
        </w:r>
      </w:hyperlink>
    </w:p>
    <w:p w14:paraId="6E1B8311" w14:textId="2675A06F" w:rsidR="009726D1" w:rsidRDefault="009726D1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How_we_work" w:history="1">
        <w:r w:rsidRPr="00DE7B1A">
          <w:rPr>
            <w:rStyle w:val="Hyperlink"/>
          </w:rPr>
          <w:t>Ho</w:t>
        </w:r>
        <w:r w:rsidRPr="00DE7B1A">
          <w:rPr>
            <w:rStyle w:val="Hyperlink"/>
          </w:rPr>
          <w:t>w</w:t>
        </w:r>
        <w:r w:rsidRPr="00DE7B1A">
          <w:rPr>
            <w:rStyle w:val="Hyperlink"/>
          </w:rPr>
          <w:t xml:space="preserve"> we work</w:t>
        </w:r>
        <w:r>
          <w:rPr>
            <w:webHidden/>
          </w:rPr>
          <w:tab/>
        </w:r>
        <w:r w:rsidR="00C54381">
          <w:rPr>
            <w:webHidden/>
          </w:rPr>
          <w:t>5</w:t>
        </w:r>
      </w:hyperlink>
    </w:p>
    <w:p w14:paraId="30800D33" w14:textId="46A31646" w:rsidR="009726D1" w:rsidRDefault="009726D1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What_we_do" w:history="1">
        <w:r w:rsidRPr="00DE7B1A">
          <w:rPr>
            <w:rStyle w:val="Hyperlink"/>
          </w:rPr>
          <w:t xml:space="preserve">What </w:t>
        </w:r>
        <w:r w:rsidRPr="00DE7B1A">
          <w:rPr>
            <w:rStyle w:val="Hyperlink"/>
          </w:rPr>
          <w:t>w</w:t>
        </w:r>
        <w:r w:rsidRPr="00DE7B1A">
          <w:rPr>
            <w:rStyle w:val="Hyperlink"/>
          </w:rPr>
          <w:t>e do</w:t>
        </w:r>
        <w:r>
          <w:rPr>
            <w:webHidden/>
          </w:rPr>
          <w:tab/>
        </w:r>
        <w:r w:rsidR="00C54381">
          <w:rPr>
            <w:webHidden/>
          </w:rPr>
          <w:t>6</w:t>
        </w:r>
      </w:hyperlink>
    </w:p>
    <w:p w14:paraId="3B873844" w14:textId="73957FEA" w:rsidR="009726D1" w:rsidRDefault="009726D1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Word_list" w:history="1">
        <w:r w:rsidRPr="00DE7B1A">
          <w:rPr>
            <w:rStyle w:val="Hyperlink"/>
          </w:rPr>
          <w:t>W</w:t>
        </w:r>
        <w:r w:rsidRPr="00DE7B1A">
          <w:rPr>
            <w:rStyle w:val="Hyperlink"/>
          </w:rPr>
          <w:t>o</w:t>
        </w:r>
        <w:r w:rsidRPr="00DE7B1A">
          <w:rPr>
            <w:rStyle w:val="Hyperlink"/>
          </w:rPr>
          <w:t>rd list</w:t>
        </w:r>
        <w:r>
          <w:rPr>
            <w:webHidden/>
          </w:rPr>
          <w:tab/>
        </w:r>
        <w:r w:rsidR="00C54381">
          <w:rPr>
            <w:webHidden/>
          </w:rPr>
          <w:t>9</w:t>
        </w:r>
      </w:hyperlink>
    </w:p>
    <w:p w14:paraId="4D866145" w14:textId="64CC3FDA" w:rsidR="009726D1" w:rsidRDefault="009726D1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Contact_us" w:history="1">
        <w:r w:rsidRPr="00DE7B1A">
          <w:rPr>
            <w:rStyle w:val="Hyperlink"/>
          </w:rPr>
          <w:t xml:space="preserve">Contact </w:t>
        </w:r>
        <w:r w:rsidRPr="00DE7B1A">
          <w:rPr>
            <w:rStyle w:val="Hyperlink"/>
          </w:rPr>
          <w:t>u</w:t>
        </w:r>
        <w:r w:rsidRPr="00DE7B1A">
          <w:rPr>
            <w:rStyle w:val="Hyperlink"/>
          </w:rPr>
          <w:t>s</w:t>
        </w:r>
        <w:r>
          <w:rPr>
            <w:webHidden/>
          </w:rPr>
          <w:tab/>
        </w:r>
        <w:r w:rsidR="00C54381">
          <w:rPr>
            <w:webHidden/>
          </w:rPr>
          <w:t>10</w:t>
        </w:r>
      </w:hyperlink>
    </w:p>
    <w:bookmarkStart w:id="4" w:name="_About_our_strategy"/>
    <w:bookmarkEnd w:id="4"/>
    <w:p w14:paraId="58AE0873" w14:textId="278701F7" w:rsidR="003163A7" w:rsidRPr="003163A7" w:rsidRDefault="00EB0BB2" w:rsidP="003163A7">
      <w:pPr>
        <w:pStyle w:val="Heading2"/>
        <w:spacing w:before="120"/>
      </w:pPr>
      <w:r>
        <w:fldChar w:fldCharType="end"/>
      </w:r>
      <w:bookmarkStart w:id="5" w:name="_Toc225800988"/>
      <w:r w:rsidR="003163A7">
        <w:br w:type="page"/>
      </w:r>
    </w:p>
    <w:p w14:paraId="6BB5F891" w14:textId="78CC8242" w:rsidR="00151817" w:rsidRPr="00350DA1" w:rsidRDefault="00DC553D" w:rsidP="00142204">
      <w:pPr>
        <w:pStyle w:val="Heading2"/>
        <w:spacing w:before="120"/>
      </w:pPr>
      <w:bookmarkStart w:id="6" w:name="_About_our_strategy_1"/>
      <w:bookmarkEnd w:id="6"/>
      <w:r>
        <w:lastRenderedPageBreak/>
        <w:t xml:space="preserve">About </w:t>
      </w:r>
      <w:r w:rsidR="00366DCF">
        <w:t>our</w:t>
      </w:r>
      <w:r>
        <w:t xml:space="preserve"> strategy</w:t>
      </w:r>
      <w:bookmarkEnd w:id="5"/>
    </w:p>
    <w:p w14:paraId="744F41B0" w14:textId="77777777" w:rsidR="00816BE9" w:rsidRDefault="00816BE9" w:rsidP="00816BE9">
      <w:r>
        <w:t>Our job is to protect older people in aged care.</w:t>
      </w:r>
    </w:p>
    <w:p w14:paraId="1F97EB29" w14:textId="77777777" w:rsidR="00816BE9" w:rsidRDefault="00816BE9" w:rsidP="00816BE9">
      <w:r>
        <w:t>We created the Regulatory Strategy 2025–26.</w:t>
      </w:r>
    </w:p>
    <w:p w14:paraId="22253EDE" w14:textId="77777777" w:rsidR="00816BE9" w:rsidRPr="00DE5417" w:rsidRDefault="00816BE9" w:rsidP="00816BE9">
      <w:r>
        <w:t xml:space="preserve">We just call it our </w:t>
      </w:r>
      <w:r w:rsidRPr="00366DCF">
        <w:rPr>
          <w:rStyle w:val="Strong"/>
        </w:rPr>
        <w:t>strategy</w:t>
      </w:r>
      <w:r>
        <w:t>.</w:t>
      </w:r>
    </w:p>
    <w:p w14:paraId="09E97C41" w14:textId="77777777" w:rsidR="00816BE9" w:rsidRDefault="00816BE9" w:rsidP="00816BE9">
      <w:r w:rsidRPr="00DC553D">
        <w:t>A strategy is a plan for how we will do things.</w:t>
      </w:r>
    </w:p>
    <w:p w14:paraId="5D508687" w14:textId="77777777" w:rsidR="00816BE9" w:rsidRDefault="00816BE9" w:rsidP="00816BE9">
      <w:pPr>
        <w:rPr>
          <w:spacing w:val="-4"/>
        </w:rPr>
      </w:pPr>
      <w:r w:rsidRPr="00F5343B">
        <w:rPr>
          <w:spacing w:val="-4"/>
        </w:rPr>
        <w:t>Our strategy supports the Aged Care Act 2024.</w:t>
      </w:r>
    </w:p>
    <w:p w14:paraId="7545DCBB" w14:textId="77777777" w:rsidR="00816BE9" w:rsidRPr="00F5343B" w:rsidRDefault="00816BE9" w:rsidP="00816BE9">
      <w:pPr>
        <w:rPr>
          <w:spacing w:val="-4"/>
        </w:rPr>
      </w:pPr>
      <w:r>
        <w:rPr>
          <w:spacing w:val="-4"/>
        </w:rPr>
        <w:t>This is a new law to better protect older people.</w:t>
      </w:r>
    </w:p>
    <w:p w14:paraId="1431DD29" w14:textId="77777777" w:rsidR="00816BE9" w:rsidRPr="00DE5417" w:rsidRDefault="00816BE9" w:rsidP="00816BE9">
      <w:r>
        <w:t>Our strategy is about how we:</w:t>
      </w:r>
    </w:p>
    <w:p w14:paraId="57FE1EAC" w14:textId="77777777" w:rsidR="00816BE9" w:rsidRDefault="00816BE9" w:rsidP="00816BE9">
      <w:pPr>
        <w:pStyle w:val="ListParagraph"/>
        <w:numPr>
          <w:ilvl w:val="0"/>
          <w:numId w:val="17"/>
        </w:numPr>
        <w:spacing w:after="120"/>
      </w:pPr>
      <w:r>
        <w:t>keep older people safe from harm</w:t>
      </w:r>
    </w:p>
    <w:p w14:paraId="4AEB8FD7" w14:textId="77777777" w:rsidR="00816BE9" w:rsidRDefault="00816BE9" w:rsidP="00816BE9">
      <w:pPr>
        <w:pStyle w:val="ListParagraph"/>
        <w:numPr>
          <w:ilvl w:val="0"/>
          <w:numId w:val="17"/>
        </w:numPr>
        <w:spacing w:after="120"/>
      </w:pPr>
      <w:r>
        <w:t>support the health and wellbeing of older people</w:t>
      </w:r>
    </w:p>
    <w:p w14:paraId="49F9FF66" w14:textId="77777777" w:rsidR="00816BE9" w:rsidRDefault="00816BE9" w:rsidP="00816BE9">
      <w:pPr>
        <w:pStyle w:val="ListParagraph"/>
        <w:numPr>
          <w:ilvl w:val="0"/>
          <w:numId w:val="17"/>
        </w:numPr>
        <w:spacing w:after="120"/>
      </w:pPr>
      <w:r>
        <w:t>check people are safe when things go wrong</w:t>
      </w:r>
    </w:p>
    <w:p w14:paraId="16C7D329" w14:textId="77777777" w:rsidR="00816BE9" w:rsidRDefault="00816BE9" w:rsidP="00816BE9">
      <w:pPr>
        <w:pStyle w:val="ListParagraph"/>
        <w:numPr>
          <w:ilvl w:val="0"/>
          <w:numId w:val="17"/>
        </w:numPr>
        <w:spacing w:after="120"/>
      </w:pPr>
      <w:r>
        <w:t xml:space="preserve">deal with </w:t>
      </w:r>
      <w:r w:rsidRPr="0007387D">
        <w:rPr>
          <w:rStyle w:val="Strong"/>
        </w:rPr>
        <w:t>complaints</w:t>
      </w:r>
      <w:r w:rsidRPr="0007387D">
        <w:t xml:space="preserve"> about providers</w:t>
      </w:r>
      <w:r w:rsidRPr="009727D8">
        <w:t>.</w:t>
      </w:r>
    </w:p>
    <w:p w14:paraId="0AFC7CFA" w14:textId="77777777" w:rsidR="00816BE9" w:rsidRDefault="00816BE9" w:rsidP="00816BE9">
      <w:r>
        <w:t>A complaint is when you tell someone that something:</w:t>
      </w:r>
    </w:p>
    <w:p w14:paraId="13533553" w14:textId="77777777" w:rsidR="00816BE9" w:rsidRDefault="00816BE9" w:rsidP="00816BE9">
      <w:pPr>
        <w:pStyle w:val="ListParagraph"/>
        <w:numPr>
          <w:ilvl w:val="0"/>
          <w:numId w:val="22"/>
        </w:numPr>
        <w:spacing w:after="120"/>
      </w:pPr>
      <w:r>
        <w:t>has gone wrong</w:t>
      </w:r>
    </w:p>
    <w:p w14:paraId="7A3174F6" w14:textId="77777777" w:rsidR="00816BE9" w:rsidRDefault="00816BE9" w:rsidP="00816BE9">
      <w:pPr>
        <w:pStyle w:val="ListParagraph"/>
        <w:numPr>
          <w:ilvl w:val="0"/>
          <w:numId w:val="22"/>
        </w:numPr>
        <w:spacing w:after="120"/>
      </w:pPr>
      <w:r>
        <w:t>isn’t working well.</w:t>
      </w:r>
    </w:p>
    <w:p w14:paraId="5660E9F7" w14:textId="77777777" w:rsidR="00816BE9" w:rsidRDefault="00816BE9" w:rsidP="00816BE9">
      <w:r>
        <w:t xml:space="preserve">You should not feel bad about making a complaint. </w:t>
      </w:r>
    </w:p>
    <w:p w14:paraId="5EFC9872" w14:textId="77777777" w:rsidR="00816BE9" w:rsidRDefault="00816BE9" w:rsidP="00816BE9">
      <w:r>
        <w:t>It is important to speak up.</w:t>
      </w:r>
    </w:p>
    <w:p w14:paraId="30972AE8" w14:textId="608B8ECD" w:rsidR="00AD5705" w:rsidRDefault="00AD5705" w:rsidP="00B758DE">
      <w:pPr>
        <w:pStyle w:val="Heading3"/>
        <w:spacing w:before="600"/>
      </w:pPr>
      <w:r>
        <w:t>Support</w:t>
      </w:r>
    </w:p>
    <w:p w14:paraId="248E5B42" w14:textId="77777777" w:rsidR="00816BE9" w:rsidRDefault="00816BE9" w:rsidP="00816BE9">
      <w:r>
        <w:t>Our strategy explains how we will support:</w:t>
      </w:r>
    </w:p>
    <w:p w14:paraId="044FC986" w14:textId="77777777" w:rsidR="00816BE9" w:rsidRDefault="00816BE9" w:rsidP="00816BE9">
      <w:pPr>
        <w:pStyle w:val="ListParagraph"/>
        <w:numPr>
          <w:ilvl w:val="0"/>
          <w:numId w:val="17"/>
        </w:numPr>
        <w:spacing w:after="120"/>
      </w:pPr>
      <w:r>
        <w:t>older people and their families</w:t>
      </w:r>
    </w:p>
    <w:p w14:paraId="03F2C54B" w14:textId="77777777" w:rsidR="00816BE9" w:rsidRDefault="00816BE9" w:rsidP="00816BE9">
      <w:pPr>
        <w:pStyle w:val="ListParagraph"/>
        <w:numPr>
          <w:ilvl w:val="0"/>
          <w:numId w:val="17"/>
        </w:numPr>
        <w:spacing w:after="120"/>
      </w:pPr>
      <w:r>
        <w:t>aged care workers</w:t>
      </w:r>
    </w:p>
    <w:p w14:paraId="138776C9" w14:textId="77777777" w:rsidR="00816BE9" w:rsidRDefault="00816BE9" w:rsidP="00816BE9">
      <w:pPr>
        <w:pStyle w:val="ListParagraph"/>
        <w:numPr>
          <w:ilvl w:val="0"/>
          <w:numId w:val="17"/>
        </w:numPr>
        <w:spacing w:after="120"/>
      </w:pPr>
      <w:r w:rsidRPr="00F95ADA">
        <w:rPr>
          <w:rStyle w:val="Strong"/>
        </w:rPr>
        <w:t>providers</w:t>
      </w:r>
      <w:r>
        <w:t>.</w:t>
      </w:r>
    </w:p>
    <w:p w14:paraId="4EE4BAC3" w14:textId="77777777" w:rsidR="00816BE9" w:rsidRDefault="00816BE9" w:rsidP="00816BE9">
      <w:r w:rsidRPr="00F95ADA">
        <w:t>Providers</w:t>
      </w:r>
      <w:r>
        <w:t xml:space="preserve"> deliver aged care services to</w:t>
      </w:r>
      <w:r w:rsidRPr="00F95ADA">
        <w:t xml:space="preserve"> </w:t>
      </w:r>
      <w:r>
        <w:t>older people</w:t>
      </w:r>
      <w:r w:rsidRPr="00F95ADA">
        <w:t>.</w:t>
      </w:r>
    </w:p>
    <w:p w14:paraId="5A964BF5" w14:textId="41B10959" w:rsidR="00AD5705" w:rsidRDefault="00AD5705" w:rsidP="0007387D">
      <w:pPr>
        <w:pStyle w:val="Heading3"/>
      </w:pPr>
      <w:r>
        <w:lastRenderedPageBreak/>
        <w:t>Rights</w:t>
      </w:r>
    </w:p>
    <w:p w14:paraId="386F4FF6" w14:textId="77777777" w:rsidR="00816BE9" w:rsidRDefault="00816BE9" w:rsidP="00816BE9">
      <w:r>
        <w:t>Our strategy explains how we protect the </w:t>
      </w:r>
      <w:r w:rsidRPr="00366DCF">
        <w:rPr>
          <w:rStyle w:val="Strong"/>
        </w:rPr>
        <w:t>rights</w:t>
      </w:r>
      <w:r>
        <w:t xml:space="preserve"> of older people.</w:t>
      </w:r>
    </w:p>
    <w:p w14:paraId="215B505C" w14:textId="77777777" w:rsidR="00816BE9" w:rsidRPr="00193D95" w:rsidRDefault="00816BE9" w:rsidP="00816BE9">
      <w:pPr>
        <w:rPr>
          <w:spacing w:val="-6"/>
        </w:rPr>
      </w:pPr>
      <w:r w:rsidRPr="00193D95">
        <w:rPr>
          <w:spacing w:val="-6"/>
        </w:rPr>
        <w:t>Rights are rules about how people must treat you:</w:t>
      </w:r>
    </w:p>
    <w:p w14:paraId="4726918B" w14:textId="77777777" w:rsidR="00816BE9" w:rsidRDefault="00816BE9" w:rsidP="00816BE9">
      <w:pPr>
        <w:pStyle w:val="ListParagraph"/>
        <w:numPr>
          <w:ilvl w:val="0"/>
          <w:numId w:val="17"/>
        </w:numPr>
        <w:spacing w:after="120"/>
      </w:pPr>
      <w:r>
        <w:t>fairly</w:t>
      </w:r>
    </w:p>
    <w:p w14:paraId="2DAA5D36" w14:textId="77777777" w:rsidR="00816BE9" w:rsidRDefault="00816BE9" w:rsidP="00816BE9">
      <w:pPr>
        <w:pStyle w:val="ListParagraph"/>
        <w:numPr>
          <w:ilvl w:val="0"/>
          <w:numId w:val="17"/>
        </w:numPr>
        <w:spacing w:after="120"/>
      </w:pPr>
      <w:r>
        <w:t>equally</w:t>
      </w:r>
    </w:p>
    <w:p w14:paraId="7BC6A0AD" w14:textId="77777777" w:rsidR="00816BE9" w:rsidRDefault="00816BE9" w:rsidP="00816BE9">
      <w:pPr>
        <w:pStyle w:val="ListParagraph"/>
        <w:numPr>
          <w:ilvl w:val="0"/>
          <w:numId w:val="17"/>
        </w:numPr>
        <w:spacing w:after="120"/>
      </w:pPr>
      <w:r>
        <w:t>with respect.</w:t>
      </w:r>
    </w:p>
    <w:p w14:paraId="0E0F18AB" w14:textId="77777777" w:rsidR="00816BE9" w:rsidRDefault="00816BE9" w:rsidP="00816BE9">
      <w:pPr>
        <w:rPr>
          <w:spacing w:val="-6"/>
        </w:rPr>
      </w:pPr>
      <w:r>
        <w:rPr>
          <w:spacing w:val="-6"/>
        </w:rPr>
        <w:t>This includes your rights to:</w:t>
      </w:r>
    </w:p>
    <w:p w14:paraId="7432097F" w14:textId="77777777" w:rsidR="00816BE9" w:rsidRPr="0087173B" w:rsidRDefault="00816BE9" w:rsidP="00816BE9">
      <w:pPr>
        <w:pStyle w:val="ListParagraph"/>
        <w:numPr>
          <w:ilvl w:val="0"/>
          <w:numId w:val="30"/>
        </w:numPr>
        <w:spacing w:after="120"/>
        <w:rPr>
          <w:spacing w:val="-6"/>
        </w:rPr>
      </w:pPr>
      <w:r w:rsidRPr="0087173B">
        <w:rPr>
          <w:spacing w:val="-6"/>
        </w:rPr>
        <w:t>make decisions that affect you</w:t>
      </w:r>
    </w:p>
    <w:p w14:paraId="3EA341E0" w14:textId="77777777" w:rsidR="00816BE9" w:rsidRPr="0087173B" w:rsidRDefault="00816BE9" w:rsidP="00816BE9">
      <w:pPr>
        <w:pStyle w:val="ListParagraph"/>
        <w:numPr>
          <w:ilvl w:val="0"/>
          <w:numId w:val="30"/>
        </w:numPr>
        <w:spacing w:after="120"/>
        <w:rPr>
          <w:spacing w:val="-6"/>
        </w:rPr>
      </w:pPr>
      <w:r w:rsidRPr="0087173B">
        <w:rPr>
          <w:spacing w:val="-6"/>
        </w:rPr>
        <w:t xml:space="preserve">feel safe </w:t>
      </w:r>
    </w:p>
    <w:p w14:paraId="18230837" w14:textId="77777777" w:rsidR="00816BE9" w:rsidRPr="0007387D" w:rsidRDefault="00816BE9" w:rsidP="00816BE9">
      <w:pPr>
        <w:pStyle w:val="ListParagraph"/>
        <w:numPr>
          <w:ilvl w:val="0"/>
          <w:numId w:val="30"/>
        </w:numPr>
        <w:spacing w:after="120"/>
        <w:rPr>
          <w:spacing w:val="-6"/>
        </w:rPr>
      </w:pPr>
      <w:r w:rsidRPr="0087173B">
        <w:rPr>
          <w:spacing w:val="-6"/>
        </w:rPr>
        <w:t>be told about your care</w:t>
      </w:r>
      <w:r>
        <w:rPr>
          <w:spacing w:val="-6"/>
        </w:rPr>
        <w:t>.</w:t>
      </w:r>
    </w:p>
    <w:p w14:paraId="12FEF7A8" w14:textId="77777777" w:rsidR="00816BE9" w:rsidRDefault="00816BE9" w:rsidP="00816BE9">
      <w:pPr>
        <w:rPr>
          <w:spacing w:val="-6"/>
        </w:rPr>
      </w:pPr>
      <w:r>
        <w:rPr>
          <w:spacing w:val="-6"/>
        </w:rPr>
        <w:t>This also includes your rights to:</w:t>
      </w:r>
    </w:p>
    <w:p w14:paraId="5A6F9B0E" w14:textId="77777777" w:rsidR="00816BE9" w:rsidRPr="0087173B" w:rsidRDefault="00816BE9" w:rsidP="00816BE9">
      <w:pPr>
        <w:pStyle w:val="ListParagraph"/>
        <w:numPr>
          <w:ilvl w:val="0"/>
          <w:numId w:val="30"/>
        </w:numPr>
        <w:spacing w:after="120"/>
        <w:rPr>
          <w:spacing w:val="-6"/>
        </w:rPr>
      </w:pPr>
      <w:r w:rsidRPr="0087173B">
        <w:rPr>
          <w:spacing w:val="-6"/>
        </w:rPr>
        <w:t>share what you think about your aged care</w:t>
      </w:r>
    </w:p>
    <w:p w14:paraId="069C5CAE" w14:textId="77777777" w:rsidR="00816BE9" w:rsidRDefault="00816BE9" w:rsidP="00816BE9">
      <w:pPr>
        <w:pStyle w:val="ListParagraph"/>
        <w:numPr>
          <w:ilvl w:val="0"/>
          <w:numId w:val="30"/>
        </w:numPr>
        <w:spacing w:after="120"/>
        <w:rPr>
          <w:spacing w:val="-6"/>
        </w:rPr>
      </w:pPr>
      <w:r w:rsidRPr="0087173B">
        <w:rPr>
          <w:spacing w:val="-6"/>
        </w:rPr>
        <w:t>stay connected to your community</w:t>
      </w:r>
    </w:p>
    <w:p w14:paraId="379C249A" w14:textId="77777777" w:rsidR="00816BE9" w:rsidRPr="0007387D" w:rsidRDefault="00816BE9" w:rsidP="00816BE9">
      <w:pPr>
        <w:pStyle w:val="ListParagraph"/>
        <w:numPr>
          <w:ilvl w:val="0"/>
          <w:numId w:val="30"/>
        </w:numPr>
        <w:spacing w:after="120"/>
        <w:rPr>
          <w:spacing w:val="-6"/>
        </w:rPr>
      </w:pPr>
      <w:r w:rsidRPr="0007387D">
        <w:rPr>
          <w:spacing w:val="-6"/>
        </w:rPr>
        <w:t xml:space="preserve">have your </w:t>
      </w:r>
      <w:r w:rsidRPr="0007387D">
        <w:rPr>
          <w:rStyle w:val="Strong"/>
        </w:rPr>
        <w:t>culture</w:t>
      </w:r>
      <w:r w:rsidRPr="0007387D">
        <w:rPr>
          <w:spacing w:val="-6"/>
        </w:rPr>
        <w:t xml:space="preserve"> respected.</w:t>
      </w:r>
    </w:p>
    <w:p w14:paraId="7C34F3EB" w14:textId="77777777" w:rsidR="00816BE9" w:rsidRDefault="00816BE9" w:rsidP="00816BE9">
      <w:pPr>
        <w:rPr>
          <w:spacing w:val="-6"/>
        </w:rPr>
      </w:pPr>
      <w:r w:rsidRPr="0087173B">
        <w:rPr>
          <w:spacing w:val="-6"/>
        </w:rPr>
        <w:t>Culture is the way a group of people live and what they believe.</w:t>
      </w:r>
    </w:p>
    <w:p w14:paraId="167E859F" w14:textId="77777777" w:rsidR="00816BE9" w:rsidRDefault="00816BE9" w:rsidP="00816BE9">
      <w:r w:rsidRPr="00B17BE8">
        <w:t xml:space="preserve">You also have the right </w:t>
      </w:r>
      <w:r>
        <w:t>to ask for support from:</w:t>
      </w:r>
    </w:p>
    <w:p w14:paraId="0ED8D2FF" w14:textId="77777777" w:rsidR="00816BE9" w:rsidRDefault="00816BE9" w:rsidP="00816BE9">
      <w:pPr>
        <w:pStyle w:val="ListParagraph"/>
        <w:numPr>
          <w:ilvl w:val="0"/>
          <w:numId w:val="30"/>
        </w:numPr>
        <w:spacing w:after="120"/>
      </w:pPr>
      <w:r>
        <w:t>your family and friends</w:t>
      </w:r>
    </w:p>
    <w:p w14:paraId="2F2336E3" w14:textId="77777777" w:rsidR="00816BE9" w:rsidRPr="00B17BE8" w:rsidRDefault="00816BE9" w:rsidP="00816BE9">
      <w:pPr>
        <w:pStyle w:val="ListParagraph"/>
        <w:numPr>
          <w:ilvl w:val="0"/>
          <w:numId w:val="30"/>
        </w:numPr>
        <w:spacing w:after="120"/>
      </w:pPr>
      <w:r w:rsidRPr="00B17BE8">
        <w:t xml:space="preserve">an </w:t>
      </w:r>
      <w:r w:rsidRPr="0007387D">
        <w:rPr>
          <w:rStyle w:val="Strong"/>
        </w:rPr>
        <w:t>advocate</w:t>
      </w:r>
      <w:r w:rsidRPr="00B17BE8">
        <w:t>.</w:t>
      </w:r>
    </w:p>
    <w:p w14:paraId="74FD696B" w14:textId="77777777" w:rsidR="00816BE9" w:rsidRDefault="00816BE9" w:rsidP="00816BE9">
      <w:r>
        <w:t>An advocate is someone who can:</w:t>
      </w:r>
    </w:p>
    <w:p w14:paraId="38C22E99" w14:textId="77777777" w:rsidR="00816BE9" w:rsidRDefault="00816BE9" w:rsidP="00816BE9">
      <w:pPr>
        <w:pStyle w:val="ListParagraph"/>
        <w:numPr>
          <w:ilvl w:val="0"/>
          <w:numId w:val="25"/>
        </w:numPr>
        <w:spacing w:after="120"/>
      </w:pPr>
      <w:r>
        <w:t>support you</w:t>
      </w:r>
    </w:p>
    <w:p w14:paraId="0C827FD2" w14:textId="77777777" w:rsidR="00816BE9" w:rsidRDefault="00816BE9" w:rsidP="00816BE9">
      <w:pPr>
        <w:pStyle w:val="ListParagraph"/>
        <w:numPr>
          <w:ilvl w:val="0"/>
          <w:numId w:val="25"/>
        </w:numPr>
        <w:spacing w:after="120"/>
      </w:pPr>
      <w:r>
        <w:t>help you have your say</w:t>
      </w:r>
    </w:p>
    <w:p w14:paraId="056E65C6" w14:textId="77777777" w:rsidR="00816BE9" w:rsidRPr="00B17BE8" w:rsidRDefault="00816BE9" w:rsidP="00816BE9">
      <w:pPr>
        <w:pStyle w:val="ListParagraph"/>
        <w:numPr>
          <w:ilvl w:val="0"/>
          <w:numId w:val="25"/>
        </w:numPr>
        <w:spacing w:after="120"/>
      </w:pPr>
      <w:r>
        <w:t>give you information and advice.</w:t>
      </w:r>
    </w:p>
    <w:p w14:paraId="7742FF2B" w14:textId="77777777" w:rsidR="00816BE9" w:rsidRDefault="00816BE9" w:rsidP="00816BE9">
      <w:r w:rsidRPr="00B17BE8">
        <w:t>You have the right to choose an advocate.</w:t>
      </w:r>
    </w:p>
    <w:p w14:paraId="60441532" w14:textId="77777777" w:rsidR="00816BE9" w:rsidRPr="00B17BE8" w:rsidRDefault="00816BE9" w:rsidP="00816BE9">
      <w:r w:rsidRPr="00B17BE8">
        <w:t>You have the right to contact an advocate at</w:t>
      </w:r>
      <w:r>
        <w:t> </w:t>
      </w:r>
      <w:r w:rsidRPr="00B17BE8">
        <w:t>any time.</w:t>
      </w:r>
    </w:p>
    <w:p w14:paraId="665E2699" w14:textId="07107AB4" w:rsidR="00AD5705" w:rsidRDefault="00AD5705" w:rsidP="0007387D">
      <w:pPr>
        <w:pStyle w:val="Heading3"/>
      </w:pPr>
      <w:r>
        <w:lastRenderedPageBreak/>
        <w:t>Laws</w:t>
      </w:r>
    </w:p>
    <w:p w14:paraId="1C8DD9F6" w14:textId="77777777" w:rsidR="00816BE9" w:rsidRDefault="00816BE9" w:rsidP="00816BE9">
      <w:r w:rsidRPr="00104FEA">
        <w:t>There are new laws to protect older people.</w:t>
      </w:r>
    </w:p>
    <w:p w14:paraId="08EF7C06" w14:textId="2B68DBEE" w:rsidR="00816BE9" w:rsidRDefault="00816BE9" w:rsidP="00816BE9">
      <w:r>
        <w:t>This includes the Aged</w:t>
      </w:r>
      <w:r w:rsidR="003E62DC">
        <w:t> </w:t>
      </w:r>
      <w:r>
        <w:t>Care</w:t>
      </w:r>
      <w:r w:rsidR="003E62DC">
        <w:t> </w:t>
      </w:r>
      <w:r>
        <w:t>Act 2024.</w:t>
      </w:r>
    </w:p>
    <w:p w14:paraId="6675BADC" w14:textId="7CBE836C" w:rsidR="00816BE9" w:rsidRDefault="00816BE9" w:rsidP="00816BE9">
      <w:r>
        <w:t xml:space="preserve">Our strategy will support </w:t>
      </w:r>
      <w:r w:rsidRPr="00F95ADA">
        <w:t>aged care workers and providers</w:t>
      </w:r>
      <w:r>
        <w:t xml:space="preserve"> to follow the new</w:t>
      </w:r>
      <w:r w:rsidR="00DB398D">
        <w:t> </w:t>
      </w:r>
      <w:r>
        <w:t>laws.</w:t>
      </w:r>
    </w:p>
    <w:p w14:paraId="572773C6" w14:textId="32688CDE" w:rsidR="009E592B" w:rsidRDefault="00DC553D" w:rsidP="00DC553D">
      <w:pPr>
        <w:pStyle w:val="Heading2"/>
      </w:pPr>
      <w:bookmarkStart w:id="7" w:name="_How_we_work"/>
      <w:bookmarkStart w:id="8" w:name="_Toc225800989"/>
      <w:bookmarkEnd w:id="7"/>
      <w:r>
        <w:t>How we work</w:t>
      </w:r>
      <w:bookmarkEnd w:id="8"/>
    </w:p>
    <w:p w14:paraId="3B57FAB2" w14:textId="77777777" w:rsidR="00816BE9" w:rsidRDefault="00816BE9" w:rsidP="00816BE9">
      <w:r>
        <w:t>We work with older people and their communities to:</w:t>
      </w:r>
    </w:p>
    <w:p w14:paraId="393960BF" w14:textId="77777777" w:rsidR="00816BE9" w:rsidRDefault="00816BE9" w:rsidP="00816BE9">
      <w:pPr>
        <w:pStyle w:val="ListParagraph"/>
        <w:numPr>
          <w:ilvl w:val="0"/>
          <w:numId w:val="19"/>
        </w:numPr>
        <w:spacing w:after="120"/>
      </w:pPr>
      <w:r>
        <w:t>hear their ideas</w:t>
      </w:r>
    </w:p>
    <w:p w14:paraId="6941504F" w14:textId="77777777" w:rsidR="00816BE9" w:rsidRPr="00DE5417" w:rsidRDefault="00816BE9" w:rsidP="00816BE9">
      <w:pPr>
        <w:pStyle w:val="ListParagraph"/>
        <w:numPr>
          <w:ilvl w:val="0"/>
          <w:numId w:val="19"/>
        </w:numPr>
        <w:spacing w:after="120"/>
      </w:pPr>
      <w:r>
        <w:t xml:space="preserve">listen to their </w:t>
      </w:r>
      <w:r w:rsidRPr="0007387D">
        <w:t>complaints</w:t>
      </w:r>
      <w:r w:rsidRPr="00104FEA">
        <w:t>.</w:t>
      </w:r>
    </w:p>
    <w:p w14:paraId="09B2C723" w14:textId="77777777" w:rsidR="00816BE9" w:rsidRPr="00DE5417" w:rsidRDefault="00816BE9" w:rsidP="00816BE9">
      <w:r>
        <w:t>We hear from:</w:t>
      </w:r>
    </w:p>
    <w:p w14:paraId="2A8E346D" w14:textId="77777777" w:rsidR="00816BE9" w:rsidRPr="00262831" w:rsidRDefault="00816BE9" w:rsidP="00816BE9">
      <w:pPr>
        <w:pStyle w:val="ListParagraph"/>
        <w:numPr>
          <w:ilvl w:val="0"/>
          <w:numId w:val="20"/>
        </w:numPr>
        <w:spacing w:after="120"/>
        <w:rPr>
          <w:spacing w:val="-4"/>
        </w:rPr>
      </w:pPr>
      <w:r w:rsidRPr="00262831">
        <w:rPr>
          <w:spacing w:val="-4"/>
        </w:rPr>
        <w:t>older people who live in aged care homes</w:t>
      </w:r>
    </w:p>
    <w:p w14:paraId="2C7E019B" w14:textId="77777777" w:rsidR="00816BE9" w:rsidRDefault="00816BE9" w:rsidP="00816BE9">
      <w:pPr>
        <w:pStyle w:val="ListParagraph"/>
        <w:numPr>
          <w:ilvl w:val="0"/>
          <w:numId w:val="20"/>
        </w:numPr>
        <w:spacing w:after="120"/>
      </w:pPr>
      <w:r>
        <w:t>older people who are cared for in their own home</w:t>
      </w:r>
    </w:p>
    <w:p w14:paraId="1915A0D3" w14:textId="45573CA1" w:rsidR="00302FDA" w:rsidRDefault="00816BE9" w:rsidP="00816BE9">
      <w:pPr>
        <w:pStyle w:val="ListParagraph"/>
        <w:numPr>
          <w:ilvl w:val="0"/>
          <w:numId w:val="20"/>
        </w:numPr>
        <w:spacing w:after="120"/>
      </w:pPr>
      <w:r>
        <w:t>people who support older people.</w:t>
      </w:r>
    </w:p>
    <w:p w14:paraId="14059799" w14:textId="77777777" w:rsidR="00816BE9" w:rsidRDefault="00816BE9" w:rsidP="00816BE9">
      <w:r>
        <w:t>We also hear from:</w:t>
      </w:r>
    </w:p>
    <w:p w14:paraId="35957B62" w14:textId="1FBB3FE7" w:rsidR="00816BE9" w:rsidRDefault="00816BE9" w:rsidP="00816BE9">
      <w:pPr>
        <w:pStyle w:val="ListParagraph"/>
        <w:numPr>
          <w:ilvl w:val="0"/>
          <w:numId w:val="20"/>
        </w:numPr>
        <w:spacing w:after="120"/>
      </w:pPr>
      <w:r>
        <w:t>providers who get money from the government to offer aged care</w:t>
      </w:r>
      <w:r w:rsidR="00DB398D">
        <w:t> </w:t>
      </w:r>
      <w:r>
        <w:t>services</w:t>
      </w:r>
    </w:p>
    <w:p w14:paraId="42AB3E49" w14:textId="77777777" w:rsidR="00816BE9" w:rsidRDefault="00816BE9" w:rsidP="00816BE9">
      <w:pPr>
        <w:pStyle w:val="ListParagraph"/>
        <w:numPr>
          <w:ilvl w:val="0"/>
          <w:numId w:val="20"/>
        </w:numPr>
        <w:spacing w:after="120"/>
      </w:pPr>
      <w:r>
        <w:t>aged care workers</w:t>
      </w:r>
    </w:p>
    <w:p w14:paraId="3E814EA3" w14:textId="77777777" w:rsidR="00816BE9" w:rsidRDefault="00816BE9" w:rsidP="00816BE9">
      <w:pPr>
        <w:pStyle w:val="ListParagraph"/>
        <w:numPr>
          <w:ilvl w:val="0"/>
          <w:numId w:val="20"/>
        </w:numPr>
        <w:spacing w:after="120"/>
      </w:pPr>
      <w:r>
        <w:t>health care providers</w:t>
      </w:r>
    </w:p>
    <w:p w14:paraId="01B28E13" w14:textId="77777777" w:rsidR="00816BE9" w:rsidRDefault="00816BE9" w:rsidP="00816BE9">
      <w:pPr>
        <w:pStyle w:val="ListParagraph"/>
        <w:numPr>
          <w:ilvl w:val="0"/>
          <w:numId w:val="20"/>
        </w:numPr>
        <w:spacing w:after="120"/>
      </w:pPr>
      <w:r>
        <w:t>organisations that speak up for older people.</w:t>
      </w:r>
    </w:p>
    <w:p w14:paraId="3A010DA0" w14:textId="77777777" w:rsidR="00816BE9" w:rsidRPr="00DE5417" w:rsidRDefault="00816BE9" w:rsidP="00816BE9">
      <w:r w:rsidRPr="00AF15B0">
        <w:t xml:space="preserve">We </w:t>
      </w:r>
      <w:r>
        <w:t xml:space="preserve">also </w:t>
      </w:r>
      <w:r w:rsidRPr="00AF15B0">
        <w:t>work with other parts of the government to make sure older people get good care and services.</w:t>
      </w:r>
    </w:p>
    <w:p w14:paraId="5A81D7DB" w14:textId="77777777" w:rsidR="00142204" w:rsidRDefault="00142204">
      <w:pPr>
        <w:spacing w:before="0" w:after="0" w:line="240" w:lineRule="auto"/>
        <w:rPr>
          <w:rFonts w:cs="Times New Roman"/>
          <w:b/>
          <w:bCs/>
          <w:color w:val="00577D"/>
          <w:sz w:val="36"/>
          <w:szCs w:val="26"/>
          <w:lang w:eastAsia="x-none"/>
        </w:rPr>
      </w:pPr>
      <w:bookmarkStart w:id="9" w:name="_Toc225800990"/>
      <w:r>
        <w:br w:type="page"/>
      </w:r>
    </w:p>
    <w:p w14:paraId="14E77791" w14:textId="2CBC9A8D" w:rsidR="00DB0295" w:rsidRPr="00BE3039" w:rsidRDefault="00DC553D" w:rsidP="00DB0295">
      <w:pPr>
        <w:pStyle w:val="Heading2"/>
        <w:rPr>
          <w:lang w:val="en-AU"/>
        </w:rPr>
      </w:pPr>
      <w:bookmarkStart w:id="10" w:name="_What_we_do"/>
      <w:bookmarkEnd w:id="10"/>
      <w:r>
        <w:rPr>
          <w:lang w:val="en-AU"/>
        </w:rPr>
        <w:lastRenderedPageBreak/>
        <w:t>What we do</w:t>
      </w:r>
      <w:bookmarkEnd w:id="9"/>
    </w:p>
    <w:p w14:paraId="143D4641" w14:textId="77777777" w:rsidR="00816BE9" w:rsidRPr="00DE5417" w:rsidRDefault="00816BE9" w:rsidP="00816BE9">
      <w:r>
        <w:t>Our work focuses on 3 important areas.</w:t>
      </w:r>
    </w:p>
    <w:p w14:paraId="430BEFA8" w14:textId="0238E54A" w:rsidR="00F96F9C" w:rsidRDefault="00F96F9C" w:rsidP="00142204">
      <w:pPr>
        <w:pStyle w:val="Heading3"/>
        <w:spacing w:before="600"/>
      </w:pPr>
      <w:r>
        <w:t>Protect</w:t>
      </w:r>
      <w:r w:rsidR="00AF15B0">
        <w:t>ing</w:t>
      </w:r>
      <w:r>
        <w:t xml:space="preserve"> older people</w:t>
      </w:r>
    </w:p>
    <w:p w14:paraId="002CC9DC" w14:textId="77777777" w:rsidR="00816BE9" w:rsidRPr="00DE5417" w:rsidRDefault="00816BE9" w:rsidP="00816BE9">
      <w:r>
        <w:t>We look at how to:</w:t>
      </w:r>
    </w:p>
    <w:p w14:paraId="51489F50" w14:textId="77777777" w:rsidR="00816BE9" w:rsidRPr="00DE5417" w:rsidRDefault="00816BE9" w:rsidP="00816BE9">
      <w:pPr>
        <w:pStyle w:val="ListParagraph"/>
        <w:numPr>
          <w:ilvl w:val="0"/>
          <w:numId w:val="23"/>
        </w:numPr>
        <w:spacing w:after="120"/>
      </w:pPr>
      <w:r>
        <w:t>stop older people from being harmed</w:t>
      </w:r>
    </w:p>
    <w:p w14:paraId="6A14A836" w14:textId="77777777" w:rsidR="00816BE9" w:rsidRPr="00DE5417" w:rsidRDefault="00816BE9" w:rsidP="00816BE9">
      <w:pPr>
        <w:pStyle w:val="ListParagraph"/>
        <w:numPr>
          <w:ilvl w:val="0"/>
          <w:numId w:val="23"/>
        </w:numPr>
        <w:spacing w:after="120"/>
      </w:pPr>
      <w:r>
        <w:t>manage risks to older people.</w:t>
      </w:r>
    </w:p>
    <w:p w14:paraId="35861A47" w14:textId="77777777" w:rsidR="00816BE9" w:rsidRPr="00DE5417" w:rsidRDefault="00816BE9" w:rsidP="00816BE9">
      <w:r>
        <w:t xml:space="preserve">We use </w:t>
      </w:r>
      <w:r w:rsidRPr="00D81F1D">
        <w:rPr>
          <w:rStyle w:val="Strong"/>
        </w:rPr>
        <w:t>data</w:t>
      </w:r>
      <w:r>
        <w:t xml:space="preserve"> to find out about risks to older people as early as we can.</w:t>
      </w:r>
    </w:p>
    <w:p w14:paraId="74AAD687" w14:textId="2A4FB310" w:rsidR="00816BE9" w:rsidRDefault="00816BE9" w:rsidP="00816BE9">
      <w:r w:rsidRPr="00D81F1D">
        <w:t>Data includes information and facts we collect to help us learn about</w:t>
      </w:r>
      <w:r w:rsidR="00DB398D">
        <w:t> </w:t>
      </w:r>
      <w:r w:rsidRPr="00D81F1D">
        <w:t>something.</w:t>
      </w:r>
    </w:p>
    <w:p w14:paraId="58F4F6D9" w14:textId="77777777" w:rsidR="00816BE9" w:rsidRDefault="00816BE9" w:rsidP="00816BE9">
      <w:r>
        <w:t>We work with providers to:</w:t>
      </w:r>
    </w:p>
    <w:p w14:paraId="48AEBBC6" w14:textId="77777777" w:rsidR="00816BE9" w:rsidRPr="00193D95" w:rsidRDefault="00816BE9" w:rsidP="00816BE9">
      <w:pPr>
        <w:pStyle w:val="ListParagraph"/>
        <w:numPr>
          <w:ilvl w:val="0"/>
          <w:numId w:val="23"/>
        </w:numPr>
        <w:spacing w:after="120"/>
        <w:rPr>
          <w:spacing w:val="-6"/>
        </w:rPr>
      </w:pPr>
      <w:r w:rsidRPr="00193D95">
        <w:rPr>
          <w:spacing w:val="-6"/>
        </w:rPr>
        <w:t>find out how they are managing these risks</w:t>
      </w:r>
    </w:p>
    <w:p w14:paraId="726665B5" w14:textId="77777777" w:rsidR="00816BE9" w:rsidRPr="00D81F1D" w:rsidRDefault="00816BE9" w:rsidP="00816BE9">
      <w:pPr>
        <w:pStyle w:val="ListParagraph"/>
        <w:numPr>
          <w:ilvl w:val="0"/>
          <w:numId w:val="23"/>
        </w:numPr>
        <w:spacing w:after="120"/>
      </w:pPr>
      <w:r>
        <w:t>help them get better.</w:t>
      </w:r>
    </w:p>
    <w:p w14:paraId="5D58B53B" w14:textId="4D62E1C2" w:rsidR="00816BE9" w:rsidRDefault="00816BE9" w:rsidP="00816BE9">
      <w:r>
        <w:t>We keep checking on providers to make sure they are managing these risks</w:t>
      </w:r>
      <w:r w:rsidR="00DB398D">
        <w:t> </w:t>
      </w:r>
      <w:r>
        <w:t>well.</w:t>
      </w:r>
    </w:p>
    <w:p w14:paraId="10F59B9F" w14:textId="77777777" w:rsidR="00030F4B" w:rsidRDefault="00030F4B">
      <w:pPr>
        <w:spacing w:before="0" w:after="0" w:line="240" w:lineRule="auto"/>
        <w:rPr>
          <w:rFonts w:cs="Times New Roman"/>
          <w:b/>
          <w:bCs/>
          <w:color w:val="00577D"/>
          <w:szCs w:val="26"/>
        </w:rPr>
      </w:pPr>
      <w:r>
        <w:br w:type="page"/>
      </w:r>
    </w:p>
    <w:p w14:paraId="215358D6" w14:textId="3EBDC32E" w:rsidR="00F96F9C" w:rsidRDefault="00E96A42" w:rsidP="00570C9E">
      <w:pPr>
        <w:pStyle w:val="Heading3"/>
      </w:pPr>
      <w:r>
        <w:lastRenderedPageBreak/>
        <w:t xml:space="preserve">Improve </w:t>
      </w:r>
      <w:r w:rsidR="00B507CB">
        <w:t>services</w:t>
      </w:r>
    </w:p>
    <w:p w14:paraId="5755F536" w14:textId="0F338734" w:rsidR="00816BE9" w:rsidRPr="00DE5417" w:rsidRDefault="00816BE9" w:rsidP="00816BE9">
      <w:r>
        <w:t>We expect all aged care providers to show they are always improving their</w:t>
      </w:r>
      <w:r w:rsidR="003E62DC">
        <w:t> </w:t>
      </w:r>
      <w:r>
        <w:t>services.</w:t>
      </w:r>
    </w:p>
    <w:p w14:paraId="17ACFB00" w14:textId="77777777" w:rsidR="00816BE9" w:rsidRPr="00DE5417" w:rsidRDefault="00816BE9" w:rsidP="00816BE9">
      <w:r>
        <w:t>We expect providers to:</w:t>
      </w:r>
    </w:p>
    <w:p w14:paraId="6225F56E" w14:textId="77777777" w:rsidR="00816BE9" w:rsidRPr="00193D95" w:rsidRDefault="00816BE9" w:rsidP="00816BE9">
      <w:pPr>
        <w:pStyle w:val="ListParagraph"/>
        <w:numPr>
          <w:ilvl w:val="0"/>
          <w:numId w:val="25"/>
        </w:numPr>
        <w:spacing w:after="120"/>
        <w:rPr>
          <w:spacing w:val="-6"/>
        </w:rPr>
      </w:pPr>
      <w:r w:rsidRPr="00193D95">
        <w:rPr>
          <w:spacing w:val="-6"/>
        </w:rPr>
        <w:t>listen to older people about what they need</w:t>
      </w:r>
    </w:p>
    <w:p w14:paraId="65457345" w14:textId="77777777" w:rsidR="00816BE9" w:rsidRDefault="00816BE9" w:rsidP="00816BE9">
      <w:pPr>
        <w:pStyle w:val="ListParagraph"/>
        <w:numPr>
          <w:ilvl w:val="0"/>
          <w:numId w:val="25"/>
        </w:numPr>
        <w:spacing w:after="120"/>
      </w:pPr>
      <w:r>
        <w:t>respect the privacy of older people</w:t>
      </w:r>
    </w:p>
    <w:p w14:paraId="34641700" w14:textId="77777777" w:rsidR="00816BE9" w:rsidRDefault="00816BE9" w:rsidP="00816BE9">
      <w:pPr>
        <w:pStyle w:val="ListParagraph"/>
        <w:numPr>
          <w:ilvl w:val="0"/>
          <w:numId w:val="25"/>
        </w:numPr>
        <w:spacing w:after="120"/>
      </w:pPr>
      <w:r>
        <w:t>make sure their workers know how to deliver good care.</w:t>
      </w:r>
    </w:p>
    <w:p w14:paraId="7ED33B48" w14:textId="77777777" w:rsidR="00816BE9" w:rsidRDefault="00816BE9" w:rsidP="00816BE9">
      <w:r>
        <w:t>Providers should make sure older people have a say in their care.</w:t>
      </w:r>
    </w:p>
    <w:p w14:paraId="089622A9" w14:textId="77777777" w:rsidR="00816BE9" w:rsidRDefault="00816BE9" w:rsidP="00816BE9">
      <w:r>
        <w:t>Providers should also:</w:t>
      </w:r>
    </w:p>
    <w:p w14:paraId="02BC5749" w14:textId="77777777" w:rsidR="00816BE9" w:rsidDel="00D34AAD" w:rsidRDefault="00816BE9" w:rsidP="00816BE9">
      <w:pPr>
        <w:pStyle w:val="ListParagraph"/>
        <w:numPr>
          <w:ilvl w:val="0"/>
          <w:numId w:val="25"/>
        </w:numPr>
        <w:spacing w:after="120"/>
      </w:pPr>
      <w:r>
        <w:t>find out why something went wrong</w:t>
      </w:r>
    </w:p>
    <w:p w14:paraId="0E6D2D3E" w14:textId="77777777" w:rsidR="00816BE9" w:rsidDel="00D34AAD" w:rsidRDefault="00816BE9" w:rsidP="00816BE9">
      <w:pPr>
        <w:pStyle w:val="ListParagraph"/>
        <w:numPr>
          <w:ilvl w:val="0"/>
          <w:numId w:val="25"/>
        </w:numPr>
        <w:spacing w:after="120"/>
      </w:pPr>
      <w:r>
        <w:t>fix it so it doesn’t happen again</w:t>
      </w:r>
    </w:p>
    <w:p w14:paraId="0D6D4CF7" w14:textId="77777777" w:rsidR="00816BE9" w:rsidDel="00D34AAD" w:rsidRDefault="00816BE9" w:rsidP="00816BE9">
      <w:pPr>
        <w:pStyle w:val="ListParagraph"/>
        <w:numPr>
          <w:ilvl w:val="0"/>
          <w:numId w:val="25"/>
        </w:numPr>
        <w:spacing w:after="120"/>
      </w:pPr>
      <w:r>
        <w:t>build trust with people after something has gone wrong.</w:t>
      </w:r>
    </w:p>
    <w:p w14:paraId="352E5501" w14:textId="77777777" w:rsidR="00816BE9" w:rsidRDefault="00816BE9" w:rsidP="00816BE9">
      <w:r>
        <w:t>If we find out a provider is not delivering good care, we will:</w:t>
      </w:r>
    </w:p>
    <w:p w14:paraId="4D7FE6D2" w14:textId="77777777" w:rsidR="00816BE9" w:rsidRDefault="00816BE9" w:rsidP="00816BE9">
      <w:pPr>
        <w:pStyle w:val="ListParagraph"/>
        <w:numPr>
          <w:ilvl w:val="0"/>
          <w:numId w:val="33"/>
        </w:numPr>
        <w:spacing w:after="120"/>
      </w:pPr>
      <w:r>
        <w:t>check their services more often</w:t>
      </w:r>
    </w:p>
    <w:p w14:paraId="3EC6EFDD" w14:textId="77777777" w:rsidR="00816BE9" w:rsidRPr="00507F44" w:rsidRDefault="00816BE9" w:rsidP="00816BE9">
      <w:pPr>
        <w:pStyle w:val="ListParagraph"/>
        <w:numPr>
          <w:ilvl w:val="0"/>
          <w:numId w:val="33"/>
        </w:numPr>
        <w:spacing w:after="120"/>
        <w:rPr>
          <w:spacing w:val="-4"/>
        </w:rPr>
      </w:pPr>
      <w:r w:rsidRPr="00507F44">
        <w:rPr>
          <w:spacing w:val="-4"/>
        </w:rPr>
        <w:t>work with them to improve their services.</w:t>
      </w:r>
    </w:p>
    <w:p w14:paraId="70ECC880" w14:textId="3015C4AD" w:rsidR="00816BE9" w:rsidRDefault="00816BE9" w:rsidP="00816BE9">
      <w:r>
        <w:t>If a provider still doesn’t improve their services, we can stop them from</w:t>
      </w:r>
      <w:r w:rsidR="003E62DC">
        <w:t> </w:t>
      </w:r>
      <w:r>
        <w:t>delivering:</w:t>
      </w:r>
    </w:p>
    <w:p w14:paraId="46D4C0D3" w14:textId="77777777" w:rsidR="00816BE9" w:rsidRDefault="00816BE9" w:rsidP="00816BE9">
      <w:pPr>
        <w:pStyle w:val="ListParagraph"/>
        <w:numPr>
          <w:ilvl w:val="0"/>
          <w:numId w:val="28"/>
        </w:numPr>
        <w:spacing w:after="120"/>
      </w:pPr>
      <w:r>
        <w:t>some aged care services</w:t>
      </w:r>
    </w:p>
    <w:p w14:paraId="6AF62EE6" w14:textId="77777777" w:rsidR="00816BE9" w:rsidRPr="00302FDA" w:rsidRDefault="00816BE9" w:rsidP="00816BE9">
      <w:pPr>
        <w:pStyle w:val="ListParagraph"/>
        <w:numPr>
          <w:ilvl w:val="0"/>
          <w:numId w:val="28"/>
        </w:numPr>
        <w:spacing w:after="120"/>
      </w:pPr>
      <w:r>
        <w:t>all aged care services.</w:t>
      </w:r>
    </w:p>
    <w:p w14:paraId="01721C01" w14:textId="43F11736" w:rsidR="00816BE9" w:rsidRDefault="00816BE9" w:rsidP="00816BE9">
      <w:r>
        <w:t>We expect providers to support the needs of different groups in our</w:t>
      </w:r>
      <w:r w:rsidR="003E62DC">
        <w:t> </w:t>
      </w:r>
      <w:r>
        <w:t>community.</w:t>
      </w:r>
    </w:p>
    <w:p w14:paraId="11A8FBF4" w14:textId="77777777" w:rsidR="00816BE9" w:rsidRDefault="00816BE9" w:rsidP="00816BE9">
      <w:r>
        <w:t>This includes Aboriginal and Torres Strait Islander peoples.</w:t>
      </w:r>
    </w:p>
    <w:p w14:paraId="1AD66BDA" w14:textId="77777777" w:rsidR="00816BE9" w:rsidRDefault="00816BE9" w:rsidP="00816BE9">
      <w:r>
        <w:t>We also want to support more Aboriginal and Torres Strait Islander providers.</w:t>
      </w:r>
    </w:p>
    <w:p w14:paraId="4D3985F2" w14:textId="70BACDE4" w:rsidR="00F96F9C" w:rsidRDefault="00F96F9C" w:rsidP="00570C9E">
      <w:pPr>
        <w:pStyle w:val="Heading3"/>
      </w:pPr>
      <w:r>
        <w:lastRenderedPageBreak/>
        <w:t>Build trust with the community</w:t>
      </w:r>
    </w:p>
    <w:p w14:paraId="6BC39AE4" w14:textId="77777777" w:rsidR="00816BE9" w:rsidRPr="00DE5417" w:rsidRDefault="00816BE9" w:rsidP="00816BE9">
      <w:r>
        <w:t>We will help build trust with the community by deciding who can provide aged care services.</w:t>
      </w:r>
    </w:p>
    <w:p w14:paraId="4A1A0A26" w14:textId="77777777" w:rsidR="00816BE9" w:rsidRPr="00DE5417" w:rsidRDefault="00816BE9" w:rsidP="00816BE9">
      <w:r>
        <w:t>We only let good providers deliver services to older people.</w:t>
      </w:r>
    </w:p>
    <w:p w14:paraId="64042E3E" w14:textId="77777777" w:rsidR="00816BE9" w:rsidRDefault="00816BE9" w:rsidP="00816BE9">
      <w:r>
        <w:t>We check they:</w:t>
      </w:r>
    </w:p>
    <w:p w14:paraId="0F6EE395" w14:textId="77777777" w:rsidR="00816BE9" w:rsidRDefault="00816BE9" w:rsidP="00816BE9">
      <w:pPr>
        <w:pStyle w:val="ListParagraph"/>
        <w:numPr>
          <w:ilvl w:val="0"/>
          <w:numId w:val="25"/>
        </w:numPr>
        <w:spacing w:after="120"/>
      </w:pPr>
      <w:r>
        <w:t>will provide good services</w:t>
      </w:r>
    </w:p>
    <w:p w14:paraId="2C1D838D" w14:textId="77777777" w:rsidR="00816BE9" w:rsidRDefault="00816BE9" w:rsidP="00816BE9">
      <w:pPr>
        <w:pStyle w:val="ListParagraph"/>
        <w:numPr>
          <w:ilvl w:val="0"/>
          <w:numId w:val="25"/>
        </w:numPr>
        <w:spacing w:after="120"/>
      </w:pPr>
      <w:r>
        <w:t>have the right skills</w:t>
      </w:r>
    </w:p>
    <w:p w14:paraId="034C8973" w14:textId="77777777" w:rsidR="00816BE9" w:rsidRPr="00DE5417" w:rsidRDefault="00816BE9" w:rsidP="00816BE9">
      <w:pPr>
        <w:pStyle w:val="ListParagraph"/>
        <w:numPr>
          <w:ilvl w:val="0"/>
          <w:numId w:val="25"/>
        </w:numPr>
        <w:spacing w:after="120"/>
      </w:pPr>
      <w:r>
        <w:t>can meet the needs of older people.</w:t>
      </w:r>
    </w:p>
    <w:p w14:paraId="2A41B05C" w14:textId="77777777" w:rsidR="00816BE9" w:rsidRDefault="00816BE9" w:rsidP="00816BE9">
      <w:r>
        <w:t>We also check that providers keep delivering good services.</w:t>
      </w:r>
    </w:p>
    <w:p w14:paraId="35177A03" w14:textId="77777777" w:rsidR="00816BE9" w:rsidRDefault="00816BE9" w:rsidP="00816BE9">
      <w:r>
        <w:t>This includes making sure providers:</w:t>
      </w:r>
    </w:p>
    <w:p w14:paraId="60B0A599" w14:textId="77777777" w:rsidR="00816BE9" w:rsidRDefault="00816BE9" w:rsidP="00816BE9">
      <w:pPr>
        <w:pStyle w:val="ListParagraph"/>
        <w:numPr>
          <w:ilvl w:val="0"/>
          <w:numId w:val="25"/>
        </w:numPr>
        <w:spacing w:after="120"/>
      </w:pPr>
      <w:r>
        <w:t>can last a long time</w:t>
      </w:r>
    </w:p>
    <w:p w14:paraId="73CDB69F" w14:textId="77777777" w:rsidR="00816BE9" w:rsidRDefault="00816BE9" w:rsidP="00816BE9">
      <w:pPr>
        <w:pStyle w:val="ListParagraph"/>
        <w:numPr>
          <w:ilvl w:val="0"/>
          <w:numId w:val="25"/>
        </w:numPr>
        <w:spacing w:after="120"/>
      </w:pPr>
      <w:r>
        <w:t>make older people feel comfortable to make a complaint.</w:t>
      </w:r>
    </w:p>
    <w:p w14:paraId="35E3DC03" w14:textId="77777777" w:rsidR="00816BE9" w:rsidRDefault="00816BE9" w:rsidP="00816BE9">
      <w:r>
        <w:t>We expect providers to manage complaints in an open way.</w:t>
      </w:r>
    </w:p>
    <w:p w14:paraId="017C2873" w14:textId="77777777" w:rsidR="00816BE9" w:rsidRDefault="00816BE9" w:rsidP="00816BE9">
      <w:r>
        <w:t>They should also include people who support you when they are working to fix the complaint.</w:t>
      </w:r>
    </w:p>
    <w:p w14:paraId="13287096" w14:textId="0BE8A023" w:rsidR="00816BE9" w:rsidRDefault="00816BE9" w:rsidP="00816BE9">
      <w:r w:rsidRPr="009727D8">
        <w:t xml:space="preserve">Fixing a complaint </w:t>
      </w:r>
      <w:r>
        <w:t xml:space="preserve">in this way </w:t>
      </w:r>
      <w:r w:rsidRPr="009727D8">
        <w:t>can build trust after something has gone</w:t>
      </w:r>
      <w:r w:rsidR="003E62DC">
        <w:t> </w:t>
      </w:r>
      <w:r w:rsidRPr="009727D8">
        <w:t>wrong.</w:t>
      </w:r>
    </w:p>
    <w:p w14:paraId="1173F5CD" w14:textId="77777777" w:rsidR="00816BE9" w:rsidRDefault="00816BE9" w:rsidP="00816BE9">
      <w:r>
        <w:t>We also need to make sure the way we work is open and fair.</w:t>
      </w:r>
    </w:p>
    <w:p w14:paraId="28A96725" w14:textId="77777777" w:rsidR="00816BE9" w:rsidRDefault="00816BE9" w:rsidP="00816BE9">
      <w:r>
        <w:t>We share information and reports with the community about our work.</w:t>
      </w:r>
    </w:p>
    <w:p w14:paraId="05E6B1FA" w14:textId="77777777" w:rsidR="00816BE9" w:rsidRPr="00BD2456" w:rsidRDefault="00816BE9" w:rsidP="00816BE9">
      <w:pPr>
        <w:rPr>
          <w:spacing w:val="-6"/>
        </w:rPr>
      </w:pPr>
      <w:r w:rsidRPr="00BD2456">
        <w:rPr>
          <w:spacing w:val="-6"/>
        </w:rPr>
        <w:t>When someone makes a complaint to us, we will work with the person and support their choices.</w:t>
      </w:r>
    </w:p>
    <w:p w14:paraId="39384AF7" w14:textId="77777777" w:rsidR="00507F44" w:rsidRDefault="00507F44" w:rsidP="00816BE9">
      <w:bookmarkStart w:id="11" w:name="_Toc513644164"/>
      <w:bookmarkStart w:id="12" w:name="_Ref113483612"/>
      <w:r>
        <w:br w:type="page"/>
      </w:r>
    </w:p>
    <w:p w14:paraId="0E22DA1E" w14:textId="37196775" w:rsidR="003C25FD" w:rsidRDefault="003C25FD" w:rsidP="003C25FD">
      <w:pPr>
        <w:pStyle w:val="Heading2"/>
      </w:pPr>
      <w:bookmarkStart w:id="13" w:name="_Word_list"/>
      <w:bookmarkStart w:id="14" w:name="_Ref224039630"/>
      <w:bookmarkStart w:id="15" w:name="_Toc225800991"/>
      <w:bookmarkEnd w:id="13"/>
      <w:r>
        <w:lastRenderedPageBreak/>
        <w:t>Word list</w:t>
      </w:r>
      <w:bookmarkEnd w:id="11"/>
      <w:bookmarkEnd w:id="12"/>
      <w:bookmarkEnd w:id="14"/>
      <w:bookmarkEnd w:id="15"/>
    </w:p>
    <w:p w14:paraId="6A1675FB" w14:textId="3C7A1FAF" w:rsidR="00847C34" w:rsidRDefault="00847C34" w:rsidP="00816BE9">
      <w:r w:rsidRPr="003D200A">
        <w:t xml:space="preserve">This list explains what the </w:t>
      </w:r>
      <w:r w:rsidRPr="007D1C1B">
        <w:rPr>
          <w:rStyle w:val="Strong"/>
        </w:rPr>
        <w:t>bold</w:t>
      </w:r>
      <w:r w:rsidRPr="003D200A">
        <w:t xml:space="preserve"> words in this </w:t>
      </w:r>
      <w:r w:rsidR="0035459C">
        <w:fldChar w:fldCharType="begin"/>
      </w:r>
      <w:r w:rsidR="0035459C">
        <w:instrText xml:space="preserve"> REF document_format \h </w:instrText>
      </w:r>
      <w:r w:rsidR="0035459C">
        <w:fldChar w:fldCharType="separate"/>
      </w:r>
      <w:sdt>
        <w:sdtPr>
          <w:id w:val="-346638229"/>
          <w:placeholder>
            <w:docPart w:val="E1A97C675F204F1BA179FB6D1E53327F"/>
          </w:placeholder>
        </w:sdtPr>
        <w:sdtEndPr/>
        <w:sdtContent>
          <w:r w:rsidR="00DC553D">
            <w:t>document</w:t>
          </w:r>
        </w:sdtContent>
      </w:sdt>
      <w:r w:rsidR="0035459C">
        <w:fldChar w:fldCharType="end"/>
      </w:r>
      <w:r w:rsidR="0035459C">
        <w:t xml:space="preserve"> </w:t>
      </w:r>
      <w:r w:rsidRPr="003D200A">
        <w:t>mean.</w:t>
      </w:r>
    </w:p>
    <w:p w14:paraId="7F432922" w14:textId="77777777" w:rsidR="00816BE9" w:rsidRDefault="00816BE9" w:rsidP="00C54EC6">
      <w:pPr>
        <w:pStyle w:val="Wordlistterm"/>
      </w:pPr>
      <w:r>
        <w:t>Advocate</w:t>
      </w:r>
    </w:p>
    <w:p w14:paraId="4E8E04F9" w14:textId="77777777" w:rsidR="00816BE9" w:rsidRDefault="00816BE9" w:rsidP="00816BE9">
      <w:r>
        <w:t>An advocate is someone who can:</w:t>
      </w:r>
    </w:p>
    <w:p w14:paraId="3961959B" w14:textId="77777777" w:rsidR="00816BE9" w:rsidRDefault="00816BE9" w:rsidP="00816BE9">
      <w:pPr>
        <w:pStyle w:val="ListParagraph"/>
        <w:numPr>
          <w:ilvl w:val="0"/>
          <w:numId w:val="25"/>
        </w:numPr>
        <w:spacing w:after="120"/>
      </w:pPr>
      <w:r>
        <w:t>support you</w:t>
      </w:r>
    </w:p>
    <w:p w14:paraId="6FB52A48" w14:textId="77777777" w:rsidR="00816BE9" w:rsidRDefault="00816BE9" w:rsidP="00816BE9">
      <w:pPr>
        <w:pStyle w:val="ListParagraph"/>
        <w:numPr>
          <w:ilvl w:val="0"/>
          <w:numId w:val="25"/>
        </w:numPr>
        <w:spacing w:after="120"/>
      </w:pPr>
      <w:r>
        <w:t>help you have your say</w:t>
      </w:r>
    </w:p>
    <w:p w14:paraId="1423F73B" w14:textId="77777777" w:rsidR="00816BE9" w:rsidRPr="009726D1" w:rsidRDefault="00816BE9" w:rsidP="00816BE9">
      <w:pPr>
        <w:pStyle w:val="ListParagraph"/>
        <w:numPr>
          <w:ilvl w:val="0"/>
          <w:numId w:val="25"/>
        </w:numPr>
        <w:spacing w:after="120"/>
      </w:pPr>
      <w:r>
        <w:t>give you information and advice.</w:t>
      </w:r>
    </w:p>
    <w:p w14:paraId="42D05BA4" w14:textId="77777777" w:rsidR="00816BE9" w:rsidRDefault="00816BE9" w:rsidP="00C54EC6">
      <w:pPr>
        <w:pStyle w:val="Wordlistterm"/>
      </w:pPr>
      <w:r>
        <w:t>Complaint</w:t>
      </w:r>
    </w:p>
    <w:p w14:paraId="4E5867D0" w14:textId="77777777" w:rsidR="00816BE9" w:rsidRDefault="00816BE9" w:rsidP="00816BE9">
      <w:r>
        <w:t>A complaint is when you tell someone that something:</w:t>
      </w:r>
    </w:p>
    <w:p w14:paraId="30936A1C" w14:textId="77777777" w:rsidR="00816BE9" w:rsidRDefault="00816BE9" w:rsidP="00816BE9">
      <w:pPr>
        <w:pStyle w:val="ListParagraph"/>
        <w:numPr>
          <w:ilvl w:val="0"/>
          <w:numId w:val="22"/>
        </w:numPr>
        <w:spacing w:after="120"/>
      </w:pPr>
      <w:r>
        <w:t>has gone wrong</w:t>
      </w:r>
    </w:p>
    <w:p w14:paraId="225A7BF5" w14:textId="77777777" w:rsidR="00816BE9" w:rsidRPr="00C54EC6" w:rsidRDefault="00816BE9" w:rsidP="00816BE9">
      <w:pPr>
        <w:pStyle w:val="ListParagraph"/>
        <w:numPr>
          <w:ilvl w:val="0"/>
          <w:numId w:val="22"/>
        </w:numPr>
        <w:spacing w:after="120"/>
      </w:pPr>
      <w:r>
        <w:t>isn’t working well.</w:t>
      </w:r>
    </w:p>
    <w:p w14:paraId="045219EF" w14:textId="77777777" w:rsidR="00816BE9" w:rsidRDefault="00816BE9" w:rsidP="00C54EC6">
      <w:pPr>
        <w:pStyle w:val="Wordlistterm"/>
      </w:pPr>
      <w:r>
        <w:t>Culture</w:t>
      </w:r>
    </w:p>
    <w:p w14:paraId="5CB99494" w14:textId="77777777" w:rsidR="00816BE9" w:rsidRPr="009726D1" w:rsidRDefault="00816BE9" w:rsidP="00816BE9">
      <w:r w:rsidRPr="0087173B">
        <w:rPr>
          <w:spacing w:val="-6"/>
        </w:rPr>
        <w:t>Culture is the way a group of people live and what they believe.</w:t>
      </w:r>
    </w:p>
    <w:p w14:paraId="5685D8CA" w14:textId="77777777" w:rsidR="00816BE9" w:rsidRDefault="00816BE9" w:rsidP="00C54EC6">
      <w:pPr>
        <w:pStyle w:val="Wordlistterm"/>
      </w:pPr>
      <w:r w:rsidRPr="00D81F1D">
        <w:t>Data</w:t>
      </w:r>
    </w:p>
    <w:p w14:paraId="67DAB438" w14:textId="13C90246" w:rsidR="00816BE9" w:rsidRPr="00C54EC6" w:rsidRDefault="00816BE9" w:rsidP="00816BE9">
      <w:r w:rsidRPr="00D81F1D">
        <w:t>Data includes information and facts we collect to help us learn about</w:t>
      </w:r>
      <w:r w:rsidR="003E62DC">
        <w:t> </w:t>
      </w:r>
      <w:r w:rsidRPr="00D81F1D">
        <w:t>something.</w:t>
      </w:r>
    </w:p>
    <w:p w14:paraId="4C40A554" w14:textId="77777777" w:rsidR="00816BE9" w:rsidRDefault="00816BE9" w:rsidP="004440D2">
      <w:pPr>
        <w:pStyle w:val="Wordlistterm"/>
      </w:pPr>
      <w:r w:rsidRPr="00F95ADA">
        <w:t>Providers</w:t>
      </w:r>
    </w:p>
    <w:p w14:paraId="67137150" w14:textId="77777777" w:rsidR="00816BE9" w:rsidRPr="00DE5417" w:rsidRDefault="00816BE9" w:rsidP="00816BE9">
      <w:r w:rsidRPr="00F95ADA">
        <w:t>Providers</w:t>
      </w:r>
      <w:r>
        <w:t xml:space="preserve"> deliver aged care services to</w:t>
      </w:r>
      <w:r w:rsidRPr="00F95ADA">
        <w:t xml:space="preserve"> </w:t>
      </w:r>
      <w:r>
        <w:t>older people</w:t>
      </w:r>
      <w:r w:rsidRPr="00F95ADA">
        <w:t>.</w:t>
      </w:r>
    </w:p>
    <w:p w14:paraId="6FEEF62E" w14:textId="77777777" w:rsidR="00816BE9" w:rsidRDefault="00816BE9" w:rsidP="004440D2">
      <w:pPr>
        <w:pStyle w:val="Wordlistterm"/>
      </w:pPr>
      <w:r>
        <w:t>Rights</w:t>
      </w:r>
    </w:p>
    <w:p w14:paraId="3D674709" w14:textId="77777777" w:rsidR="00816BE9" w:rsidRPr="00BD2456" w:rsidRDefault="00816BE9" w:rsidP="00816BE9">
      <w:pPr>
        <w:rPr>
          <w:spacing w:val="-6"/>
        </w:rPr>
      </w:pPr>
      <w:r w:rsidRPr="00BD2456">
        <w:rPr>
          <w:spacing w:val="-6"/>
        </w:rPr>
        <w:t>Rights are rules about how people must treat you:</w:t>
      </w:r>
    </w:p>
    <w:p w14:paraId="3E1CF5B8" w14:textId="77777777" w:rsidR="00816BE9" w:rsidRDefault="00816BE9" w:rsidP="00816BE9">
      <w:pPr>
        <w:pStyle w:val="ListParagraph"/>
        <w:numPr>
          <w:ilvl w:val="0"/>
          <w:numId w:val="17"/>
        </w:numPr>
        <w:spacing w:after="120"/>
      </w:pPr>
      <w:r>
        <w:t>fairly</w:t>
      </w:r>
    </w:p>
    <w:p w14:paraId="780B5853" w14:textId="77777777" w:rsidR="00816BE9" w:rsidRDefault="00816BE9" w:rsidP="00816BE9">
      <w:pPr>
        <w:pStyle w:val="ListParagraph"/>
        <w:numPr>
          <w:ilvl w:val="0"/>
          <w:numId w:val="17"/>
        </w:numPr>
        <w:spacing w:after="120"/>
      </w:pPr>
      <w:r>
        <w:t>equally</w:t>
      </w:r>
    </w:p>
    <w:p w14:paraId="6648691A" w14:textId="77777777" w:rsidR="00816BE9" w:rsidRPr="00DE5417" w:rsidRDefault="00816BE9" w:rsidP="00816BE9">
      <w:pPr>
        <w:pStyle w:val="ListParagraph"/>
        <w:numPr>
          <w:ilvl w:val="0"/>
          <w:numId w:val="17"/>
        </w:numPr>
        <w:spacing w:after="120"/>
      </w:pPr>
      <w:r>
        <w:t>with respect.</w:t>
      </w:r>
    </w:p>
    <w:p w14:paraId="02F4FB84" w14:textId="77777777" w:rsidR="00816BE9" w:rsidRDefault="00816BE9" w:rsidP="004440D2">
      <w:pPr>
        <w:pStyle w:val="Wordlistterm"/>
      </w:pPr>
      <w:r>
        <w:lastRenderedPageBreak/>
        <w:t>S</w:t>
      </w:r>
      <w:r w:rsidRPr="00C54EC6">
        <w:t>trategy</w:t>
      </w:r>
    </w:p>
    <w:p w14:paraId="0B61AE1B" w14:textId="77777777" w:rsidR="00816BE9" w:rsidRPr="00DE5417" w:rsidRDefault="00816BE9" w:rsidP="00816BE9">
      <w:r w:rsidRPr="00C54EC6">
        <w:t>A strategy is a plan for how we will do things.</w:t>
      </w:r>
    </w:p>
    <w:p w14:paraId="45777704" w14:textId="77777777" w:rsidR="00FD6321" w:rsidRPr="00FD6321" w:rsidRDefault="00FD6321" w:rsidP="00FD6321">
      <w:pPr>
        <w:pStyle w:val="Heading2"/>
        <w:rPr>
          <w:lang w:val="en-AU"/>
        </w:rPr>
      </w:pPr>
      <w:bookmarkStart w:id="16" w:name="_Contact_us"/>
      <w:bookmarkStart w:id="17" w:name="_Toc513644165"/>
      <w:bookmarkStart w:id="18" w:name="_Toc225800992"/>
      <w:bookmarkEnd w:id="16"/>
      <w:r>
        <w:rPr>
          <w:lang w:val="en-AU"/>
        </w:rPr>
        <w:t>Contact us</w:t>
      </w:r>
      <w:bookmarkEnd w:id="17"/>
      <w:bookmarkEnd w:id="18"/>
    </w:p>
    <w:p w14:paraId="5A94C464" w14:textId="77777777" w:rsidR="00816BE9" w:rsidRPr="00AB5AFC" w:rsidRDefault="00816BE9" w:rsidP="00816BE9">
      <w:r w:rsidRPr="00AB5AFC">
        <w:t>You can call us.</w:t>
      </w:r>
    </w:p>
    <w:p w14:paraId="183F0599" w14:textId="77777777" w:rsidR="00816BE9" w:rsidRPr="00C252BC" w:rsidRDefault="00816BE9" w:rsidP="00816BE9">
      <w:r w:rsidRPr="00C252BC">
        <w:t>1800 951 822</w:t>
      </w:r>
    </w:p>
    <w:p w14:paraId="44C68D2F" w14:textId="77777777" w:rsidR="00816BE9" w:rsidRDefault="00816BE9" w:rsidP="00816BE9">
      <w:r>
        <w:t>You can send us an email.</w:t>
      </w:r>
    </w:p>
    <w:p w14:paraId="10230C4F" w14:textId="77777777" w:rsidR="00816BE9" w:rsidRPr="00DE5417" w:rsidRDefault="00816BE9" w:rsidP="00816BE9">
      <w:hyperlink r:id="rId9" w:history="1">
        <w:r w:rsidRPr="003A2575">
          <w:rPr>
            <w:rStyle w:val="Hyperlink"/>
            <w:bCs/>
          </w:rPr>
          <w:t>info@a</w:t>
        </w:r>
        <w:r w:rsidRPr="003A2575">
          <w:rPr>
            <w:rStyle w:val="Hyperlink"/>
            <w:bCs/>
          </w:rPr>
          <w:t>g</w:t>
        </w:r>
        <w:r w:rsidRPr="003A2575">
          <w:rPr>
            <w:rStyle w:val="Hyperlink"/>
            <w:bCs/>
          </w:rPr>
          <w:t>e</w:t>
        </w:r>
        <w:r w:rsidRPr="003A2575">
          <w:rPr>
            <w:rStyle w:val="Hyperlink"/>
            <w:bCs/>
          </w:rPr>
          <w:t>d</w:t>
        </w:r>
        <w:r w:rsidRPr="003A2575">
          <w:rPr>
            <w:rStyle w:val="Hyperlink"/>
            <w:bCs/>
          </w:rPr>
          <w:t>carequality.gov.au</w:t>
        </w:r>
      </w:hyperlink>
    </w:p>
    <w:p w14:paraId="2B9BEA13" w14:textId="77777777" w:rsidR="00816BE9" w:rsidRDefault="00816BE9" w:rsidP="00816BE9">
      <w:r>
        <w:t>You can write to us.</w:t>
      </w:r>
    </w:p>
    <w:p w14:paraId="176F974C" w14:textId="3A9D89B4" w:rsidR="00816BE9" w:rsidRDefault="00816BE9" w:rsidP="00816BE9">
      <w:r>
        <w:t>Aged Care Quality and Safety Commission GPO Box 9819</w:t>
      </w:r>
    </w:p>
    <w:p w14:paraId="2F0C0186" w14:textId="77777777" w:rsidR="00816BE9" w:rsidRPr="00DE5417" w:rsidRDefault="00816BE9" w:rsidP="00816BE9">
      <w:r>
        <w:t>Then write the name of the capital city in your state or territory.</w:t>
      </w:r>
    </w:p>
    <w:p w14:paraId="7AA32D05" w14:textId="77777777" w:rsidR="00816BE9" w:rsidRDefault="00816BE9" w:rsidP="00816BE9">
      <w:r>
        <w:t>You can visit our website.</w:t>
      </w:r>
    </w:p>
    <w:p w14:paraId="6103139F" w14:textId="0AB74318" w:rsidR="00816BE9" w:rsidRPr="003E62DC" w:rsidRDefault="003E62DC" w:rsidP="00816BE9">
      <w:pPr>
        <w:rPr>
          <w:rStyle w:val="Hyperlink"/>
        </w:rPr>
      </w:pPr>
      <w:r>
        <w:rPr>
          <w:rStyle w:val="Hyperlink"/>
        </w:rPr>
        <w:fldChar w:fldCharType="begin"/>
      </w:r>
      <w:r>
        <w:rPr>
          <w:rStyle w:val="Hyperlink"/>
        </w:rPr>
        <w:instrText>HYPERLINK "https://www.agedcarequality.gov.au/"</w:instrText>
      </w:r>
      <w:r>
        <w:rPr>
          <w:rStyle w:val="Hyperlink"/>
        </w:rPr>
      </w:r>
      <w:r>
        <w:rPr>
          <w:rStyle w:val="Hyperlink"/>
        </w:rPr>
        <w:fldChar w:fldCharType="separate"/>
      </w:r>
      <w:r w:rsidR="00816BE9" w:rsidRPr="003E62DC">
        <w:rPr>
          <w:rStyle w:val="Hyperlink"/>
        </w:rPr>
        <w:t>agedcarequ</w:t>
      </w:r>
      <w:r w:rsidR="00816BE9" w:rsidRPr="003E62DC">
        <w:rPr>
          <w:rStyle w:val="Hyperlink"/>
        </w:rPr>
        <w:t>a</w:t>
      </w:r>
      <w:r w:rsidR="00816BE9" w:rsidRPr="003E62DC">
        <w:rPr>
          <w:rStyle w:val="Hyperlink"/>
        </w:rPr>
        <w:t>lity.gov.au</w:t>
      </w:r>
    </w:p>
    <w:p w14:paraId="42CDB540" w14:textId="616D706D" w:rsidR="00816BE9" w:rsidRPr="00A7756D" w:rsidRDefault="003E62DC" w:rsidP="003F7748">
      <w:pPr>
        <w:spacing w:before="5280"/>
        <w:rPr>
          <w:szCs w:val="28"/>
        </w:rPr>
      </w:pPr>
      <w:r>
        <w:rPr>
          <w:rStyle w:val="Hyperlink"/>
        </w:rPr>
        <w:fldChar w:fldCharType="end"/>
      </w:r>
      <w:r w:rsidR="00816BE9" w:rsidRPr="00A7756D">
        <w:rPr>
          <w:szCs w:val="28"/>
        </w:rPr>
        <w:t>The Information Access Group created this</w:t>
      </w:r>
      <w:r w:rsidR="00EE63E1">
        <w:rPr>
          <w:szCs w:val="28"/>
        </w:rPr>
        <w:t xml:space="preserve"> text-only</w:t>
      </w:r>
      <w:r w:rsidR="00816BE9" w:rsidRPr="00A7756D">
        <w:rPr>
          <w:szCs w:val="28"/>
        </w:rPr>
        <w:t xml:space="preserve"> Easy Read </w:t>
      </w:r>
      <w:r w:rsidR="00816BE9" w:rsidRPr="00025162">
        <w:rPr>
          <w:szCs w:val="28"/>
        </w:rPr>
        <w:t>document</w:t>
      </w:r>
      <w:r w:rsidR="00EE63E1">
        <w:rPr>
          <w:szCs w:val="28"/>
        </w:rPr>
        <w:t>.</w:t>
      </w:r>
      <w:r w:rsidR="00816BE9" w:rsidRPr="00A7756D">
        <w:rPr>
          <w:szCs w:val="28"/>
        </w:rPr>
        <w:t xml:space="preserve"> For</w:t>
      </w:r>
      <w:r w:rsidR="00816BE9">
        <w:rPr>
          <w:szCs w:val="28"/>
        </w:rPr>
        <w:t> </w:t>
      </w:r>
      <w:r w:rsidR="00816BE9" w:rsidRPr="00A7756D">
        <w:rPr>
          <w:szCs w:val="28"/>
        </w:rPr>
        <w:t>any</w:t>
      </w:r>
      <w:r w:rsidR="00816BE9">
        <w:rPr>
          <w:szCs w:val="28"/>
        </w:rPr>
        <w:t> </w:t>
      </w:r>
      <w:r w:rsidR="00816BE9" w:rsidRPr="00A7756D">
        <w:rPr>
          <w:szCs w:val="28"/>
        </w:rPr>
        <w:t xml:space="preserve">enquiries about the images, please visit </w:t>
      </w:r>
      <w:hyperlink r:id="rId10" w:history="1">
        <w:r w:rsidR="00816BE9" w:rsidRPr="00A7756D">
          <w:rPr>
            <w:rStyle w:val="Hyperlink"/>
            <w:spacing w:val="-6"/>
            <w:szCs w:val="28"/>
          </w:rPr>
          <w:t>www.informationaccessgroup.com</w:t>
        </w:r>
      </w:hyperlink>
      <w:r w:rsidR="00816BE9" w:rsidRPr="00A7756D">
        <w:rPr>
          <w:spacing w:val="-6"/>
          <w:szCs w:val="28"/>
        </w:rPr>
        <w:t>. Quote job number</w:t>
      </w:r>
      <w:r w:rsidR="00EE63E1">
        <w:rPr>
          <w:spacing w:val="-6"/>
          <w:szCs w:val="28"/>
        </w:rPr>
        <w:t> </w:t>
      </w:r>
      <w:r w:rsidR="00816BE9" w:rsidRPr="00DC553D">
        <w:rPr>
          <w:spacing w:val="-6"/>
          <w:szCs w:val="28"/>
        </w:rPr>
        <w:t>6597.</w:t>
      </w:r>
    </w:p>
    <w:p w14:paraId="3DDD0696" w14:textId="77777777" w:rsidR="00644C39" w:rsidRPr="004440D2" w:rsidRDefault="00644C39" w:rsidP="00816BE9">
      <w:pPr>
        <w:rPr>
          <w:sz w:val="2"/>
          <w:szCs w:val="2"/>
        </w:rPr>
      </w:pPr>
    </w:p>
    <w:sectPr w:rsidR="00644C39" w:rsidRPr="004440D2" w:rsidSect="00F1094F">
      <w:footerReference w:type="even" r:id="rId11"/>
      <w:footerReference w:type="default" r:id="rId12"/>
      <w:footerReference w:type="first" r:id="rId13"/>
      <w:pgSz w:w="11906" w:h="16838"/>
      <w:pgMar w:top="1134" w:right="1440" w:bottom="1134" w:left="1440" w:header="567" w:footer="375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C651F" w14:textId="77777777" w:rsidR="001D13EF" w:rsidRDefault="001D13EF" w:rsidP="00134CC3">
      <w:pPr>
        <w:spacing w:before="0" w:after="0" w:line="240" w:lineRule="auto"/>
      </w:pPr>
      <w:r>
        <w:separator/>
      </w:r>
    </w:p>
  </w:endnote>
  <w:endnote w:type="continuationSeparator" w:id="0">
    <w:p w14:paraId="0F4CCD0E" w14:textId="77777777" w:rsidR="001D13EF" w:rsidRDefault="001D13EF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E04DB89-D9D7-4A9E-8719-E3330E870F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CAFE7A0-4A90-4009-A0F5-E4853DD38B9B}"/>
    <w:embedBold r:id="rId3" w:fontKey="{F8846E7E-9543-49F7-9349-889510474887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4" w:fontKey="{4E013087-F8DF-40F0-AE34-CC29A1CE0FCC}"/>
    <w:embedBold r:id="rId5" w:fontKey="{17FEC009-232E-4B00-B5FE-3E0EC99BDE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02666B4-BA48-416C-B184-3B4F0A4073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9241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01A07313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30187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6FEAA2" w14:textId="51BA682D" w:rsidR="00290F99" w:rsidRPr="00F1094F" w:rsidRDefault="00F1094F" w:rsidP="00F1094F">
            <w:pPr>
              <w:pStyle w:val="Footer"/>
              <w:spacing w:before="0"/>
              <w:jc w:val="center"/>
            </w:pPr>
            <w:r>
              <w:t xml:space="preserve">Page </w:t>
            </w:r>
            <w:r w:rsidRPr="00F1094F">
              <w:rPr>
                <w:sz w:val="24"/>
                <w:szCs w:val="24"/>
              </w:rPr>
              <w:fldChar w:fldCharType="begin"/>
            </w:r>
            <w:r w:rsidRPr="00F1094F">
              <w:instrText xml:space="preserve"> PAGE </w:instrText>
            </w:r>
            <w:r w:rsidRPr="00F1094F">
              <w:rPr>
                <w:sz w:val="24"/>
                <w:szCs w:val="24"/>
              </w:rPr>
              <w:fldChar w:fldCharType="separate"/>
            </w:r>
            <w:r w:rsidRPr="00F1094F">
              <w:rPr>
                <w:noProof/>
              </w:rPr>
              <w:t>2</w:t>
            </w:r>
            <w:r w:rsidRPr="00F1094F">
              <w:rPr>
                <w:sz w:val="24"/>
                <w:szCs w:val="24"/>
              </w:rPr>
              <w:fldChar w:fldCharType="end"/>
            </w:r>
            <w:r w:rsidRPr="00F1094F">
              <w:t xml:space="preserve"> of </w:t>
            </w:r>
            <w:fldSimple w:instr=" NUMPAGES  ">
              <w:r w:rsidRPr="00F1094F">
                <w:rPr>
                  <w:noProof/>
                </w:rPr>
                <w:t>2</w:t>
              </w:r>
            </w:fldSimple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0481635"/>
      <w:docPartObj>
        <w:docPartGallery w:val="Page Numbers (Top of Page)"/>
        <w:docPartUnique/>
      </w:docPartObj>
    </w:sdtPr>
    <w:sdtEndPr/>
    <w:sdtContent>
      <w:p w14:paraId="024BC02C" w14:textId="1D34B4FC" w:rsidR="00290F99" w:rsidRDefault="00816BE9" w:rsidP="00816BE9">
        <w:pPr>
          <w:pStyle w:val="Footer"/>
          <w:jc w:val="center"/>
        </w:pPr>
        <w:r>
          <w:t xml:space="preserve">Page </w:t>
        </w:r>
        <w:r w:rsidRPr="00F1094F">
          <w:rPr>
            <w:sz w:val="24"/>
            <w:szCs w:val="24"/>
          </w:rPr>
          <w:fldChar w:fldCharType="begin"/>
        </w:r>
        <w:r w:rsidRPr="00F1094F">
          <w:instrText xml:space="preserve"> PAGE </w:instrText>
        </w:r>
        <w:r w:rsidRPr="00F1094F">
          <w:rPr>
            <w:sz w:val="24"/>
            <w:szCs w:val="24"/>
          </w:rPr>
          <w:fldChar w:fldCharType="separate"/>
        </w:r>
        <w:r>
          <w:t>2</w:t>
        </w:r>
        <w:r w:rsidRPr="00F1094F">
          <w:rPr>
            <w:sz w:val="24"/>
            <w:szCs w:val="24"/>
          </w:rPr>
          <w:fldChar w:fldCharType="end"/>
        </w:r>
        <w:r w:rsidRPr="00F1094F">
          <w:t xml:space="preserve"> of </w:t>
        </w:r>
        <w:fldSimple w:instr=" NUMPAGES  ">
          <w:r>
            <w:t>13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FA146" w14:textId="77777777" w:rsidR="001D13EF" w:rsidRDefault="001D13EF" w:rsidP="00134CC3">
      <w:pPr>
        <w:spacing w:before="0" w:after="0" w:line="240" w:lineRule="auto"/>
      </w:pPr>
      <w:r>
        <w:separator/>
      </w:r>
    </w:p>
  </w:footnote>
  <w:footnote w:type="continuationSeparator" w:id="0">
    <w:p w14:paraId="20B70CBE" w14:textId="77777777" w:rsidR="001D13EF" w:rsidRDefault="001D13EF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8C82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CEE9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E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AE6D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128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9E9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64FD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4875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58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AE033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1A6EC4"/>
    <w:multiLevelType w:val="hybridMultilevel"/>
    <w:tmpl w:val="5874E9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DD7337"/>
    <w:multiLevelType w:val="hybridMultilevel"/>
    <w:tmpl w:val="A41659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9C67AF"/>
    <w:multiLevelType w:val="hybridMultilevel"/>
    <w:tmpl w:val="D14CE6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982EF2"/>
    <w:multiLevelType w:val="hybridMultilevel"/>
    <w:tmpl w:val="86525C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356DED"/>
    <w:multiLevelType w:val="hybridMultilevel"/>
    <w:tmpl w:val="BA2257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F215E4"/>
    <w:multiLevelType w:val="hybridMultilevel"/>
    <w:tmpl w:val="1CAA2A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722D15"/>
    <w:multiLevelType w:val="hybridMultilevel"/>
    <w:tmpl w:val="95A08E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9A1723"/>
    <w:multiLevelType w:val="hybridMultilevel"/>
    <w:tmpl w:val="670CD6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F1171"/>
    <w:multiLevelType w:val="hybridMultilevel"/>
    <w:tmpl w:val="B0228E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A3216"/>
    <w:multiLevelType w:val="hybridMultilevel"/>
    <w:tmpl w:val="4B021F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938E7"/>
    <w:multiLevelType w:val="hybridMultilevel"/>
    <w:tmpl w:val="5E5419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05029"/>
    <w:multiLevelType w:val="hybridMultilevel"/>
    <w:tmpl w:val="D9148C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D0888"/>
    <w:multiLevelType w:val="hybridMultilevel"/>
    <w:tmpl w:val="F8EE7C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8559F0"/>
    <w:multiLevelType w:val="hybridMultilevel"/>
    <w:tmpl w:val="315E51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8541A2"/>
    <w:multiLevelType w:val="hybridMultilevel"/>
    <w:tmpl w:val="6DF25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CE3667"/>
    <w:multiLevelType w:val="hybridMultilevel"/>
    <w:tmpl w:val="CE9813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DC4D61"/>
    <w:multiLevelType w:val="hybridMultilevel"/>
    <w:tmpl w:val="7FD6AC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F634D"/>
    <w:multiLevelType w:val="hybridMultilevel"/>
    <w:tmpl w:val="ABDC81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756118">
    <w:abstractNumId w:val="14"/>
  </w:num>
  <w:num w:numId="2" w16cid:durableId="1155145551">
    <w:abstractNumId w:val="29"/>
  </w:num>
  <w:num w:numId="3" w16cid:durableId="899748108">
    <w:abstractNumId w:val="24"/>
  </w:num>
  <w:num w:numId="4" w16cid:durableId="679509788">
    <w:abstractNumId w:val="9"/>
  </w:num>
  <w:num w:numId="5" w16cid:durableId="742604747">
    <w:abstractNumId w:val="7"/>
  </w:num>
  <w:num w:numId="6" w16cid:durableId="1023673217">
    <w:abstractNumId w:val="6"/>
  </w:num>
  <w:num w:numId="7" w16cid:durableId="291138648">
    <w:abstractNumId w:val="5"/>
  </w:num>
  <w:num w:numId="8" w16cid:durableId="355695052">
    <w:abstractNumId w:val="4"/>
  </w:num>
  <w:num w:numId="9" w16cid:durableId="1718553535">
    <w:abstractNumId w:val="8"/>
  </w:num>
  <w:num w:numId="10" w16cid:durableId="2025471157">
    <w:abstractNumId w:val="3"/>
  </w:num>
  <w:num w:numId="11" w16cid:durableId="1976718623">
    <w:abstractNumId w:val="2"/>
  </w:num>
  <w:num w:numId="12" w16cid:durableId="1063404924">
    <w:abstractNumId w:val="1"/>
  </w:num>
  <w:num w:numId="13" w16cid:durableId="1584410455">
    <w:abstractNumId w:val="0"/>
  </w:num>
  <w:num w:numId="14" w16cid:durableId="554774911">
    <w:abstractNumId w:val="16"/>
  </w:num>
  <w:num w:numId="15" w16cid:durableId="1185166428">
    <w:abstractNumId w:val="34"/>
  </w:num>
  <w:num w:numId="16" w16cid:durableId="110436353">
    <w:abstractNumId w:val="10"/>
  </w:num>
  <w:num w:numId="17" w16cid:durableId="412749213">
    <w:abstractNumId w:val="32"/>
  </w:num>
  <w:num w:numId="18" w16cid:durableId="559050996">
    <w:abstractNumId w:val="15"/>
  </w:num>
  <w:num w:numId="19" w16cid:durableId="141240821">
    <w:abstractNumId w:val="23"/>
  </w:num>
  <w:num w:numId="20" w16cid:durableId="815103123">
    <w:abstractNumId w:val="31"/>
  </w:num>
  <w:num w:numId="21" w16cid:durableId="1974409524">
    <w:abstractNumId w:val="17"/>
  </w:num>
  <w:num w:numId="22" w16cid:durableId="738014376">
    <w:abstractNumId w:val="27"/>
  </w:num>
  <w:num w:numId="23" w16cid:durableId="50858743">
    <w:abstractNumId w:val="26"/>
  </w:num>
  <w:num w:numId="24" w16cid:durableId="1234857240">
    <w:abstractNumId w:val="33"/>
  </w:num>
  <w:num w:numId="25" w16cid:durableId="940140342">
    <w:abstractNumId w:val="21"/>
  </w:num>
  <w:num w:numId="26" w16cid:durableId="440999871">
    <w:abstractNumId w:val="12"/>
  </w:num>
  <w:num w:numId="27" w16cid:durableId="1878392972">
    <w:abstractNumId w:val="19"/>
  </w:num>
  <w:num w:numId="28" w16cid:durableId="213857960">
    <w:abstractNumId w:val="11"/>
  </w:num>
  <w:num w:numId="29" w16cid:durableId="32391275">
    <w:abstractNumId w:val="13"/>
  </w:num>
  <w:num w:numId="30" w16cid:durableId="378356097">
    <w:abstractNumId w:val="18"/>
  </w:num>
  <w:num w:numId="31" w16cid:durableId="1381591292">
    <w:abstractNumId w:val="25"/>
  </w:num>
  <w:num w:numId="32" w16cid:durableId="2011177596">
    <w:abstractNumId w:val="20"/>
  </w:num>
  <w:num w:numId="33" w16cid:durableId="1521312022">
    <w:abstractNumId w:val="22"/>
  </w:num>
  <w:num w:numId="34" w16cid:durableId="1502575189">
    <w:abstractNumId w:val="28"/>
  </w:num>
  <w:num w:numId="35" w16cid:durableId="1631590443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D10"/>
    <w:rsid w:val="00003F3E"/>
    <w:rsid w:val="00005818"/>
    <w:rsid w:val="00005C84"/>
    <w:rsid w:val="0000729C"/>
    <w:rsid w:val="00010060"/>
    <w:rsid w:val="000131A3"/>
    <w:rsid w:val="00017C44"/>
    <w:rsid w:val="00020CAC"/>
    <w:rsid w:val="00025085"/>
    <w:rsid w:val="00025162"/>
    <w:rsid w:val="00026D9B"/>
    <w:rsid w:val="000276DA"/>
    <w:rsid w:val="0003081E"/>
    <w:rsid w:val="00030F4B"/>
    <w:rsid w:val="0003212C"/>
    <w:rsid w:val="00034C79"/>
    <w:rsid w:val="00035D95"/>
    <w:rsid w:val="00037534"/>
    <w:rsid w:val="0004229E"/>
    <w:rsid w:val="000432B1"/>
    <w:rsid w:val="00044183"/>
    <w:rsid w:val="00046373"/>
    <w:rsid w:val="000464C1"/>
    <w:rsid w:val="00051741"/>
    <w:rsid w:val="00054631"/>
    <w:rsid w:val="00054E52"/>
    <w:rsid w:val="00060614"/>
    <w:rsid w:val="00060E3E"/>
    <w:rsid w:val="00061FF6"/>
    <w:rsid w:val="0006339E"/>
    <w:rsid w:val="00065443"/>
    <w:rsid w:val="00067033"/>
    <w:rsid w:val="0007213A"/>
    <w:rsid w:val="00073579"/>
    <w:rsid w:val="0007387D"/>
    <w:rsid w:val="00074F07"/>
    <w:rsid w:val="00075D10"/>
    <w:rsid w:val="00077149"/>
    <w:rsid w:val="00080002"/>
    <w:rsid w:val="00081601"/>
    <w:rsid w:val="00081CF6"/>
    <w:rsid w:val="000855BB"/>
    <w:rsid w:val="000906AA"/>
    <w:rsid w:val="00094790"/>
    <w:rsid w:val="00097662"/>
    <w:rsid w:val="000A627C"/>
    <w:rsid w:val="000B4D35"/>
    <w:rsid w:val="000B6C30"/>
    <w:rsid w:val="000C0F54"/>
    <w:rsid w:val="000C194B"/>
    <w:rsid w:val="000C3B9B"/>
    <w:rsid w:val="000C3D30"/>
    <w:rsid w:val="000D07D6"/>
    <w:rsid w:val="000D282A"/>
    <w:rsid w:val="000D2C19"/>
    <w:rsid w:val="000D7DE3"/>
    <w:rsid w:val="000D7F04"/>
    <w:rsid w:val="000E118E"/>
    <w:rsid w:val="000E2BBD"/>
    <w:rsid w:val="000E2DF2"/>
    <w:rsid w:val="000E55B2"/>
    <w:rsid w:val="000E7062"/>
    <w:rsid w:val="000F0695"/>
    <w:rsid w:val="000F52F4"/>
    <w:rsid w:val="00104FEA"/>
    <w:rsid w:val="0010561C"/>
    <w:rsid w:val="001066AD"/>
    <w:rsid w:val="00106FA5"/>
    <w:rsid w:val="001110D2"/>
    <w:rsid w:val="001131E0"/>
    <w:rsid w:val="001156E7"/>
    <w:rsid w:val="00117AEC"/>
    <w:rsid w:val="00120A79"/>
    <w:rsid w:val="00120EEC"/>
    <w:rsid w:val="00124F36"/>
    <w:rsid w:val="001277A6"/>
    <w:rsid w:val="00134CC3"/>
    <w:rsid w:val="0013535A"/>
    <w:rsid w:val="00142204"/>
    <w:rsid w:val="0014402F"/>
    <w:rsid w:val="00151817"/>
    <w:rsid w:val="0015329D"/>
    <w:rsid w:val="00153E51"/>
    <w:rsid w:val="00154B80"/>
    <w:rsid w:val="00157964"/>
    <w:rsid w:val="001600B3"/>
    <w:rsid w:val="00162739"/>
    <w:rsid w:val="001711FF"/>
    <w:rsid w:val="00173B3A"/>
    <w:rsid w:val="00176798"/>
    <w:rsid w:val="0018024C"/>
    <w:rsid w:val="001913A3"/>
    <w:rsid w:val="001923CD"/>
    <w:rsid w:val="00193D95"/>
    <w:rsid w:val="0019631C"/>
    <w:rsid w:val="001A20D1"/>
    <w:rsid w:val="001A2E5E"/>
    <w:rsid w:val="001A375B"/>
    <w:rsid w:val="001A4B9E"/>
    <w:rsid w:val="001A5C7B"/>
    <w:rsid w:val="001B10CB"/>
    <w:rsid w:val="001B1575"/>
    <w:rsid w:val="001B4228"/>
    <w:rsid w:val="001B4580"/>
    <w:rsid w:val="001C28AC"/>
    <w:rsid w:val="001C326A"/>
    <w:rsid w:val="001C359C"/>
    <w:rsid w:val="001C3CDE"/>
    <w:rsid w:val="001C6408"/>
    <w:rsid w:val="001C7854"/>
    <w:rsid w:val="001D0608"/>
    <w:rsid w:val="001D116F"/>
    <w:rsid w:val="001D13EF"/>
    <w:rsid w:val="001D3D5B"/>
    <w:rsid w:val="001D3FF9"/>
    <w:rsid w:val="001D55A2"/>
    <w:rsid w:val="001D69BD"/>
    <w:rsid w:val="001D75EE"/>
    <w:rsid w:val="001E0B48"/>
    <w:rsid w:val="001E0FAE"/>
    <w:rsid w:val="001E14DB"/>
    <w:rsid w:val="001E57AD"/>
    <w:rsid w:val="001E773F"/>
    <w:rsid w:val="001F38D7"/>
    <w:rsid w:val="001F7D75"/>
    <w:rsid w:val="00203FDC"/>
    <w:rsid w:val="0021361E"/>
    <w:rsid w:val="00217241"/>
    <w:rsid w:val="00217CB2"/>
    <w:rsid w:val="002212B6"/>
    <w:rsid w:val="00221CED"/>
    <w:rsid w:val="00230213"/>
    <w:rsid w:val="00230257"/>
    <w:rsid w:val="002349C3"/>
    <w:rsid w:val="00235D23"/>
    <w:rsid w:val="00236622"/>
    <w:rsid w:val="00241A33"/>
    <w:rsid w:val="00242587"/>
    <w:rsid w:val="00245BC5"/>
    <w:rsid w:val="00245C14"/>
    <w:rsid w:val="0025072B"/>
    <w:rsid w:val="00256E86"/>
    <w:rsid w:val="002605A1"/>
    <w:rsid w:val="00262831"/>
    <w:rsid w:val="00270553"/>
    <w:rsid w:val="00270EEA"/>
    <w:rsid w:val="00272714"/>
    <w:rsid w:val="00281094"/>
    <w:rsid w:val="00281D33"/>
    <w:rsid w:val="00282145"/>
    <w:rsid w:val="002871A2"/>
    <w:rsid w:val="002875DD"/>
    <w:rsid w:val="0029060F"/>
    <w:rsid w:val="00290C27"/>
    <w:rsid w:val="00290F99"/>
    <w:rsid w:val="00295BFF"/>
    <w:rsid w:val="002A02BB"/>
    <w:rsid w:val="002A3384"/>
    <w:rsid w:val="002A4A0F"/>
    <w:rsid w:val="002B0820"/>
    <w:rsid w:val="002B0F8E"/>
    <w:rsid w:val="002B1E87"/>
    <w:rsid w:val="002B5278"/>
    <w:rsid w:val="002C2CDA"/>
    <w:rsid w:val="002C35F6"/>
    <w:rsid w:val="002C55A6"/>
    <w:rsid w:val="002C69BF"/>
    <w:rsid w:val="002C79AC"/>
    <w:rsid w:val="002D1B31"/>
    <w:rsid w:val="002D6314"/>
    <w:rsid w:val="002D68E2"/>
    <w:rsid w:val="002D6EC8"/>
    <w:rsid w:val="002E100F"/>
    <w:rsid w:val="002E38B5"/>
    <w:rsid w:val="002E535B"/>
    <w:rsid w:val="002E5B2D"/>
    <w:rsid w:val="002E5D89"/>
    <w:rsid w:val="002E6015"/>
    <w:rsid w:val="002F1895"/>
    <w:rsid w:val="002F4984"/>
    <w:rsid w:val="00300FF6"/>
    <w:rsid w:val="00301D76"/>
    <w:rsid w:val="00302D64"/>
    <w:rsid w:val="00302FDA"/>
    <w:rsid w:val="0030594A"/>
    <w:rsid w:val="00307AEC"/>
    <w:rsid w:val="003163A7"/>
    <w:rsid w:val="00320559"/>
    <w:rsid w:val="00321077"/>
    <w:rsid w:val="00325DF4"/>
    <w:rsid w:val="0033269A"/>
    <w:rsid w:val="00332A20"/>
    <w:rsid w:val="003332F3"/>
    <w:rsid w:val="00334EEB"/>
    <w:rsid w:val="00335502"/>
    <w:rsid w:val="00337C79"/>
    <w:rsid w:val="0034139F"/>
    <w:rsid w:val="00343869"/>
    <w:rsid w:val="00345859"/>
    <w:rsid w:val="003508F3"/>
    <w:rsid w:val="00350DA1"/>
    <w:rsid w:val="003523D6"/>
    <w:rsid w:val="0035459C"/>
    <w:rsid w:val="00356A05"/>
    <w:rsid w:val="00357305"/>
    <w:rsid w:val="00360646"/>
    <w:rsid w:val="00360DE9"/>
    <w:rsid w:val="00363590"/>
    <w:rsid w:val="0036372B"/>
    <w:rsid w:val="00365437"/>
    <w:rsid w:val="00365F18"/>
    <w:rsid w:val="00366DCF"/>
    <w:rsid w:val="003741D2"/>
    <w:rsid w:val="0037449D"/>
    <w:rsid w:val="00376A21"/>
    <w:rsid w:val="00380F88"/>
    <w:rsid w:val="0038327A"/>
    <w:rsid w:val="00397314"/>
    <w:rsid w:val="00397682"/>
    <w:rsid w:val="003978EE"/>
    <w:rsid w:val="003A2575"/>
    <w:rsid w:val="003A5211"/>
    <w:rsid w:val="003A52BE"/>
    <w:rsid w:val="003A6561"/>
    <w:rsid w:val="003B0746"/>
    <w:rsid w:val="003B3832"/>
    <w:rsid w:val="003B5FD8"/>
    <w:rsid w:val="003B6F09"/>
    <w:rsid w:val="003B77FF"/>
    <w:rsid w:val="003C0CDC"/>
    <w:rsid w:val="003C1FCE"/>
    <w:rsid w:val="003C25FD"/>
    <w:rsid w:val="003C4A3D"/>
    <w:rsid w:val="003C7BC8"/>
    <w:rsid w:val="003D200A"/>
    <w:rsid w:val="003D3A6B"/>
    <w:rsid w:val="003E0E59"/>
    <w:rsid w:val="003E1B8D"/>
    <w:rsid w:val="003E1DAD"/>
    <w:rsid w:val="003E37CC"/>
    <w:rsid w:val="003E62DC"/>
    <w:rsid w:val="003F12F9"/>
    <w:rsid w:val="003F1C1D"/>
    <w:rsid w:val="003F437C"/>
    <w:rsid w:val="003F7748"/>
    <w:rsid w:val="003F7C27"/>
    <w:rsid w:val="004019A6"/>
    <w:rsid w:val="004029A2"/>
    <w:rsid w:val="00404060"/>
    <w:rsid w:val="0040480D"/>
    <w:rsid w:val="004052C5"/>
    <w:rsid w:val="00415C29"/>
    <w:rsid w:val="00416F2A"/>
    <w:rsid w:val="00417DD4"/>
    <w:rsid w:val="00425227"/>
    <w:rsid w:val="00426CDD"/>
    <w:rsid w:val="00427142"/>
    <w:rsid w:val="004273B8"/>
    <w:rsid w:val="00431019"/>
    <w:rsid w:val="004317FD"/>
    <w:rsid w:val="0043741E"/>
    <w:rsid w:val="0043789D"/>
    <w:rsid w:val="00441B81"/>
    <w:rsid w:val="004428D8"/>
    <w:rsid w:val="004435C7"/>
    <w:rsid w:val="00443E4B"/>
    <w:rsid w:val="004440D2"/>
    <w:rsid w:val="0045208A"/>
    <w:rsid w:val="00453DF0"/>
    <w:rsid w:val="00454E4D"/>
    <w:rsid w:val="0046085A"/>
    <w:rsid w:val="00461B6A"/>
    <w:rsid w:val="00463323"/>
    <w:rsid w:val="00466F23"/>
    <w:rsid w:val="00470848"/>
    <w:rsid w:val="00471B37"/>
    <w:rsid w:val="00472FC0"/>
    <w:rsid w:val="0048119E"/>
    <w:rsid w:val="00482C02"/>
    <w:rsid w:val="0048753B"/>
    <w:rsid w:val="00491930"/>
    <w:rsid w:val="004938F4"/>
    <w:rsid w:val="00494D54"/>
    <w:rsid w:val="00494FB2"/>
    <w:rsid w:val="00495862"/>
    <w:rsid w:val="00495C4F"/>
    <w:rsid w:val="0049616A"/>
    <w:rsid w:val="004A0047"/>
    <w:rsid w:val="004A257D"/>
    <w:rsid w:val="004A776E"/>
    <w:rsid w:val="004B036D"/>
    <w:rsid w:val="004B0454"/>
    <w:rsid w:val="004B4F06"/>
    <w:rsid w:val="004C0606"/>
    <w:rsid w:val="004C2D97"/>
    <w:rsid w:val="004C3A6A"/>
    <w:rsid w:val="004C47C1"/>
    <w:rsid w:val="004C6BE1"/>
    <w:rsid w:val="004C78E2"/>
    <w:rsid w:val="004D2142"/>
    <w:rsid w:val="004D28ED"/>
    <w:rsid w:val="004D2B11"/>
    <w:rsid w:val="004D2CFB"/>
    <w:rsid w:val="004D2EC1"/>
    <w:rsid w:val="004D303E"/>
    <w:rsid w:val="004D37CE"/>
    <w:rsid w:val="004D3BD3"/>
    <w:rsid w:val="004D4BD8"/>
    <w:rsid w:val="004E0F9A"/>
    <w:rsid w:val="004E2588"/>
    <w:rsid w:val="004E277B"/>
    <w:rsid w:val="004E2B49"/>
    <w:rsid w:val="004E3C57"/>
    <w:rsid w:val="004F29C2"/>
    <w:rsid w:val="004F5039"/>
    <w:rsid w:val="00501490"/>
    <w:rsid w:val="00502156"/>
    <w:rsid w:val="00502302"/>
    <w:rsid w:val="0050252C"/>
    <w:rsid w:val="00507F44"/>
    <w:rsid w:val="00510AA0"/>
    <w:rsid w:val="00511373"/>
    <w:rsid w:val="005117DB"/>
    <w:rsid w:val="00516FB7"/>
    <w:rsid w:val="00520927"/>
    <w:rsid w:val="00521335"/>
    <w:rsid w:val="0052434D"/>
    <w:rsid w:val="005243C9"/>
    <w:rsid w:val="005243E2"/>
    <w:rsid w:val="00527BC5"/>
    <w:rsid w:val="00527D52"/>
    <w:rsid w:val="00531C14"/>
    <w:rsid w:val="0054416C"/>
    <w:rsid w:val="0055235E"/>
    <w:rsid w:val="00554C98"/>
    <w:rsid w:val="00555650"/>
    <w:rsid w:val="005607DE"/>
    <w:rsid w:val="0056091D"/>
    <w:rsid w:val="00562E4E"/>
    <w:rsid w:val="00567862"/>
    <w:rsid w:val="00567C8E"/>
    <w:rsid w:val="0057005B"/>
    <w:rsid w:val="00570C9E"/>
    <w:rsid w:val="00570D4B"/>
    <w:rsid w:val="00571307"/>
    <w:rsid w:val="0057186D"/>
    <w:rsid w:val="00571B6E"/>
    <w:rsid w:val="00572836"/>
    <w:rsid w:val="00574728"/>
    <w:rsid w:val="00576476"/>
    <w:rsid w:val="00577D2B"/>
    <w:rsid w:val="00580DCD"/>
    <w:rsid w:val="00583D3F"/>
    <w:rsid w:val="00585580"/>
    <w:rsid w:val="0059275C"/>
    <w:rsid w:val="005937F4"/>
    <w:rsid w:val="00594D50"/>
    <w:rsid w:val="0059584A"/>
    <w:rsid w:val="00596775"/>
    <w:rsid w:val="005A6211"/>
    <w:rsid w:val="005C3A36"/>
    <w:rsid w:val="005C568E"/>
    <w:rsid w:val="005D5F72"/>
    <w:rsid w:val="005E3984"/>
    <w:rsid w:val="005E4623"/>
    <w:rsid w:val="005E5FEA"/>
    <w:rsid w:val="005E664A"/>
    <w:rsid w:val="005F08D9"/>
    <w:rsid w:val="005F1D18"/>
    <w:rsid w:val="005F31BA"/>
    <w:rsid w:val="005F3A6E"/>
    <w:rsid w:val="005F3E1A"/>
    <w:rsid w:val="005F48EF"/>
    <w:rsid w:val="00602E15"/>
    <w:rsid w:val="0060568C"/>
    <w:rsid w:val="00617AA0"/>
    <w:rsid w:val="006202C6"/>
    <w:rsid w:val="00622022"/>
    <w:rsid w:val="006230F6"/>
    <w:rsid w:val="00623177"/>
    <w:rsid w:val="006239B1"/>
    <w:rsid w:val="00626B72"/>
    <w:rsid w:val="00632C81"/>
    <w:rsid w:val="00633415"/>
    <w:rsid w:val="006355FB"/>
    <w:rsid w:val="006400F3"/>
    <w:rsid w:val="00644449"/>
    <w:rsid w:val="00644964"/>
    <w:rsid w:val="00644C39"/>
    <w:rsid w:val="00647623"/>
    <w:rsid w:val="00650B9A"/>
    <w:rsid w:val="00655814"/>
    <w:rsid w:val="006570A7"/>
    <w:rsid w:val="00660C3D"/>
    <w:rsid w:val="00660C93"/>
    <w:rsid w:val="00662F7C"/>
    <w:rsid w:val="00670F45"/>
    <w:rsid w:val="00673665"/>
    <w:rsid w:val="00674568"/>
    <w:rsid w:val="006752A2"/>
    <w:rsid w:val="006776F4"/>
    <w:rsid w:val="00677D3B"/>
    <w:rsid w:val="006858F0"/>
    <w:rsid w:val="00686C3F"/>
    <w:rsid w:val="00686F57"/>
    <w:rsid w:val="00687175"/>
    <w:rsid w:val="00687EE5"/>
    <w:rsid w:val="006904B6"/>
    <w:rsid w:val="00690AF8"/>
    <w:rsid w:val="006947F8"/>
    <w:rsid w:val="006A54BC"/>
    <w:rsid w:val="006A700C"/>
    <w:rsid w:val="006A7AC8"/>
    <w:rsid w:val="006B1888"/>
    <w:rsid w:val="006B3A52"/>
    <w:rsid w:val="006B3E8B"/>
    <w:rsid w:val="006B708B"/>
    <w:rsid w:val="006B7F7C"/>
    <w:rsid w:val="006C03D8"/>
    <w:rsid w:val="006C1258"/>
    <w:rsid w:val="006C2D57"/>
    <w:rsid w:val="006C6077"/>
    <w:rsid w:val="006C75DD"/>
    <w:rsid w:val="006D3EA5"/>
    <w:rsid w:val="006E142A"/>
    <w:rsid w:val="006E2818"/>
    <w:rsid w:val="006E2B32"/>
    <w:rsid w:val="006E3517"/>
    <w:rsid w:val="006E384A"/>
    <w:rsid w:val="006E4EA0"/>
    <w:rsid w:val="006E6184"/>
    <w:rsid w:val="006F1C70"/>
    <w:rsid w:val="006F28B7"/>
    <w:rsid w:val="006F4A9D"/>
    <w:rsid w:val="006F74B6"/>
    <w:rsid w:val="006F7E9F"/>
    <w:rsid w:val="00701CBA"/>
    <w:rsid w:val="007028D3"/>
    <w:rsid w:val="00704CE2"/>
    <w:rsid w:val="00711A25"/>
    <w:rsid w:val="007126B8"/>
    <w:rsid w:val="00713B9C"/>
    <w:rsid w:val="007141F0"/>
    <w:rsid w:val="00714AF3"/>
    <w:rsid w:val="007162A8"/>
    <w:rsid w:val="00716331"/>
    <w:rsid w:val="00716B39"/>
    <w:rsid w:val="0071703F"/>
    <w:rsid w:val="00720DDD"/>
    <w:rsid w:val="00722AEB"/>
    <w:rsid w:val="007248CE"/>
    <w:rsid w:val="007259A9"/>
    <w:rsid w:val="00725E3E"/>
    <w:rsid w:val="00726490"/>
    <w:rsid w:val="00726AC0"/>
    <w:rsid w:val="007358E6"/>
    <w:rsid w:val="00737409"/>
    <w:rsid w:val="007415E6"/>
    <w:rsid w:val="007446D1"/>
    <w:rsid w:val="00750D2C"/>
    <w:rsid w:val="00752829"/>
    <w:rsid w:val="00754A62"/>
    <w:rsid w:val="007563AD"/>
    <w:rsid w:val="00761AE0"/>
    <w:rsid w:val="00765C25"/>
    <w:rsid w:val="00771DF5"/>
    <w:rsid w:val="00771E76"/>
    <w:rsid w:val="00774294"/>
    <w:rsid w:val="00774577"/>
    <w:rsid w:val="00776E94"/>
    <w:rsid w:val="00781D3A"/>
    <w:rsid w:val="00781ED3"/>
    <w:rsid w:val="00785FE2"/>
    <w:rsid w:val="007914E8"/>
    <w:rsid w:val="007977BD"/>
    <w:rsid w:val="0079791B"/>
    <w:rsid w:val="007A0397"/>
    <w:rsid w:val="007A257F"/>
    <w:rsid w:val="007A35E8"/>
    <w:rsid w:val="007A3FE1"/>
    <w:rsid w:val="007B1389"/>
    <w:rsid w:val="007B6D36"/>
    <w:rsid w:val="007B7087"/>
    <w:rsid w:val="007B7293"/>
    <w:rsid w:val="007C4164"/>
    <w:rsid w:val="007D330C"/>
    <w:rsid w:val="007D3F8F"/>
    <w:rsid w:val="007D4743"/>
    <w:rsid w:val="007D6CCC"/>
    <w:rsid w:val="007D73EB"/>
    <w:rsid w:val="007E075D"/>
    <w:rsid w:val="007E1D8D"/>
    <w:rsid w:val="007E29CC"/>
    <w:rsid w:val="007E2A65"/>
    <w:rsid w:val="007E2E34"/>
    <w:rsid w:val="007E39E2"/>
    <w:rsid w:val="007F1DE7"/>
    <w:rsid w:val="007F2273"/>
    <w:rsid w:val="007F238F"/>
    <w:rsid w:val="007F2AE3"/>
    <w:rsid w:val="007F6129"/>
    <w:rsid w:val="007F7894"/>
    <w:rsid w:val="00800787"/>
    <w:rsid w:val="00802B4D"/>
    <w:rsid w:val="0081027F"/>
    <w:rsid w:val="00810F0F"/>
    <w:rsid w:val="00811FC6"/>
    <w:rsid w:val="00815653"/>
    <w:rsid w:val="00816BE9"/>
    <w:rsid w:val="008176E0"/>
    <w:rsid w:val="008212FE"/>
    <w:rsid w:val="008220CD"/>
    <w:rsid w:val="00824443"/>
    <w:rsid w:val="00825046"/>
    <w:rsid w:val="00843DA2"/>
    <w:rsid w:val="00844AA2"/>
    <w:rsid w:val="0084628A"/>
    <w:rsid w:val="00847C34"/>
    <w:rsid w:val="00850665"/>
    <w:rsid w:val="00852206"/>
    <w:rsid w:val="0085333E"/>
    <w:rsid w:val="00853D8F"/>
    <w:rsid w:val="00857152"/>
    <w:rsid w:val="00857436"/>
    <w:rsid w:val="00857E74"/>
    <w:rsid w:val="008603EA"/>
    <w:rsid w:val="008714B8"/>
    <w:rsid w:val="0087173B"/>
    <w:rsid w:val="00872E9D"/>
    <w:rsid w:val="008731A6"/>
    <w:rsid w:val="008748B2"/>
    <w:rsid w:val="00880CC7"/>
    <w:rsid w:val="00880D13"/>
    <w:rsid w:val="0088421A"/>
    <w:rsid w:val="00884790"/>
    <w:rsid w:val="00884939"/>
    <w:rsid w:val="008918D5"/>
    <w:rsid w:val="008921F5"/>
    <w:rsid w:val="0089234F"/>
    <w:rsid w:val="00892737"/>
    <w:rsid w:val="00894DD8"/>
    <w:rsid w:val="00896644"/>
    <w:rsid w:val="00896A32"/>
    <w:rsid w:val="008A0763"/>
    <w:rsid w:val="008A6F57"/>
    <w:rsid w:val="008A706B"/>
    <w:rsid w:val="008B3788"/>
    <w:rsid w:val="008B3A24"/>
    <w:rsid w:val="008B4330"/>
    <w:rsid w:val="008B4E47"/>
    <w:rsid w:val="008B5372"/>
    <w:rsid w:val="008B5448"/>
    <w:rsid w:val="008B5EF8"/>
    <w:rsid w:val="008B7BF2"/>
    <w:rsid w:val="008B7FBB"/>
    <w:rsid w:val="008C4DF4"/>
    <w:rsid w:val="008C5C0E"/>
    <w:rsid w:val="008D0EFF"/>
    <w:rsid w:val="008D282D"/>
    <w:rsid w:val="008D4746"/>
    <w:rsid w:val="008D7408"/>
    <w:rsid w:val="008D7672"/>
    <w:rsid w:val="008F0F52"/>
    <w:rsid w:val="008F21F0"/>
    <w:rsid w:val="008F2C27"/>
    <w:rsid w:val="008F5EDD"/>
    <w:rsid w:val="008F66AC"/>
    <w:rsid w:val="008F6E21"/>
    <w:rsid w:val="008F7650"/>
    <w:rsid w:val="00905EFA"/>
    <w:rsid w:val="00911623"/>
    <w:rsid w:val="0091220E"/>
    <w:rsid w:val="00915212"/>
    <w:rsid w:val="0091553D"/>
    <w:rsid w:val="009206C7"/>
    <w:rsid w:val="0093070E"/>
    <w:rsid w:val="00933412"/>
    <w:rsid w:val="00934D22"/>
    <w:rsid w:val="00934D33"/>
    <w:rsid w:val="00936990"/>
    <w:rsid w:val="0094137F"/>
    <w:rsid w:val="00941718"/>
    <w:rsid w:val="00943978"/>
    <w:rsid w:val="00943BAB"/>
    <w:rsid w:val="00944126"/>
    <w:rsid w:val="00946523"/>
    <w:rsid w:val="0094784E"/>
    <w:rsid w:val="0095087C"/>
    <w:rsid w:val="00953CC9"/>
    <w:rsid w:val="00954C91"/>
    <w:rsid w:val="00954FC6"/>
    <w:rsid w:val="00955C0A"/>
    <w:rsid w:val="00955C43"/>
    <w:rsid w:val="0096131E"/>
    <w:rsid w:val="009632DE"/>
    <w:rsid w:val="00967B6F"/>
    <w:rsid w:val="00967D7B"/>
    <w:rsid w:val="00970061"/>
    <w:rsid w:val="00970AB5"/>
    <w:rsid w:val="00971900"/>
    <w:rsid w:val="009726D1"/>
    <w:rsid w:val="009727D8"/>
    <w:rsid w:val="0097523B"/>
    <w:rsid w:val="00976F33"/>
    <w:rsid w:val="00977232"/>
    <w:rsid w:val="00981C91"/>
    <w:rsid w:val="009843B4"/>
    <w:rsid w:val="009847E9"/>
    <w:rsid w:val="009870D3"/>
    <w:rsid w:val="00990924"/>
    <w:rsid w:val="009A416E"/>
    <w:rsid w:val="009A5071"/>
    <w:rsid w:val="009A72C5"/>
    <w:rsid w:val="009B2E1E"/>
    <w:rsid w:val="009B3499"/>
    <w:rsid w:val="009B3DBC"/>
    <w:rsid w:val="009B7026"/>
    <w:rsid w:val="009B7413"/>
    <w:rsid w:val="009B7B8F"/>
    <w:rsid w:val="009C04B1"/>
    <w:rsid w:val="009C21FB"/>
    <w:rsid w:val="009C363B"/>
    <w:rsid w:val="009D05F5"/>
    <w:rsid w:val="009E14A0"/>
    <w:rsid w:val="009E3747"/>
    <w:rsid w:val="009E3FBF"/>
    <w:rsid w:val="009E592B"/>
    <w:rsid w:val="009F1282"/>
    <w:rsid w:val="009F26B1"/>
    <w:rsid w:val="009F609F"/>
    <w:rsid w:val="009F7C3B"/>
    <w:rsid w:val="00A002A3"/>
    <w:rsid w:val="00A04142"/>
    <w:rsid w:val="00A057E6"/>
    <w:rsid w:val="00A063CF"/>
    <w:rsid w:val="00A11602"/>
    <w:rsid w:val="00A1485A"/>
    <w:rsid w:val="00A2170B"/>
    <w:rsid w:val="00A2194D"/>
    <w:rsid w:val="00A24F0B"/>
    <w:rsid w:val="00A25E34"/>
    <w:rsid w:val="00A26913"/>
    <w:rsid w:val="00A30010"/>
    <w:rsid w:val="00A301B3"/>
    <w:rsid w:val="00A32E9A"/>
    <w:rsid w:val="00A33000"/>
    <w:rsid w:val="00A350CE"/>
    <w:rsid w:val="00A35337"/>
    <w:rsid w:val="00A36E19"/>
    <w:rsid w:val="00A37ED0"/>
    <w:rsid w:val="00A407A5"/>
    <w:rsid w:val="00A43AE7"/>
    <w:rsid w:val="00A44C2C"/>
    <w:rsid w:val="00A45A07"/>
    <w:rsid w:val="00A478ED"/>
    <w:rsid w:val="00A51B4F"/>
    <w:rsid w:val="00A53082"/>
    <w:rsid w:val="00A575D6"/>
    <w:rsid w:val="00A7121A"/>
    <w:rsid w:val="00A72915"/>
    <w:rsid w:val="00A74A74"/>
    <w:rsid w:val="00A7756D"/>
    <w:rsid w:val="00A807D8"/>
    <w:rsid w:val="00A811E3"/>
    <w:rsid w:val="00A85C74"/>
    <w:rsid w:val="00A85CB0"/>
    <w:rsid w:val="00A9232D"/>
    <w:rsid w:val="00A967BC"/>
    <w:rsid w:val="00AA0A0E"/>
    <w:rsid w:val="00AA2B31"/>
    <w:rsid w:val="00AB1AB8"/>
    <w:rsid w:val="00AB5AFC"/>
    <w:rsid w:val="00AC0924"/>
    <w:rsid w:val="00AC18E6"/>
    <w:rsid w:val="00AC71D2"/>
    <w:rsid w:val="00AC7525"/>
    <w:rsid w:val="00AC7665"/>
    <w:rsid w:val="00AD027F"/>
    <w:rsid w:val="00AD1127"/>
    <w:rsid w:val="00AD2924"/>
    <w:rsid w:val="00AD383A"/>
    <w:rsid w:val="00AD3B62"/>
    <w:rsid w:val="00AD3D29"/>
    <w:rsid w:val="00AD5705"/>
    <w:rsid w:val="00AD6E3F"/>
    <w:rsid w:val="00AE008F"/>
    <w:rsid w:val="00AE0555"/>
    <w:rsid w:val="00AE2FF6"/>
    <w:rsid w:val="00AF0D38"/>
    <w:rsid w:val="00AF15B0"/>
    <w:rsid w:val="00AF236B"/>
    <w:rsid w:val="00AF4A16"/>
    <w:rsid w:val="00AF6844"/>
    <w:rsid w:val="00AF6A2F"/>
    <w:rsid w:val="00AF7208"/>
    <w:rsid w:val="00AF7FE2"/>
    <w:rsid w:val="00B0006E"/>
    <w:rsid w:val="00B01DB4"/>
    <w:rsid w:val="00B045E0"/>
    <w:rsid w:val="00B05585"/>
    <w:rsid w:val="00B05872"/>
    <w:rsid w:val="00B05934"/>
    <w:rsid w:val="00B069C4"/>
    <w:rsid w:val="00B1047A"/>
    <w:rsid w:val="00B11B8C"/>
    <w:rsid w:val="00B11BC4"/>
    <w:rsid w:val="00B11ECA"/>
    <w:rsid w:val="00B11FB3"/>
    <w:rsid w:val="00B12AE0"/>
    <w:rsid w:val="00B15539"/>
    <w:rsid w:val="00B16200"/>
    <w:rsid w:val="00B17021"/>
    <w:rsid w:val="00B17BE8"/>
    <w:rsid w:val="00B20619"/>
    <w:rsid w:val="00B22F30"/>
    <w:rsid w:val="00B23321"/>
    <w:rsid w:val="00B23DEB"/>
    <w:rsid w:val="00B2477C"/>
    <w:rsid w:val="00B271F2"/>
    <w:rsid w:val="00B316EE"/>
    <w:rsid w:val="00B3258F"/>
    <w:rsid w:val="00B33BD6"/>
    <w:rsid w:val="00B354E5"/>
    <w:rsid w:val="00B3786C"/>
    <w:rsid w:val="00B4496D"/>
    <w:rsid w:val="00B45234"/>
    <w:rsid w:val="00B507CB"/>
    <w:rsid w:val="00B52C0C"/>
    <w:rsid w:val="00B56CA9"/>
    <w:rsid w:val="00B609E5"/>
    <w:rsid w:val="00B61F50"/>
    <w:rsid w:val="00B71692"/>
    <w:rsid w:val="00B723E2"/>
    <w:rsid w:val="00B738C5"/>
    <w:rsid w:val="00B73A87"/>
    <w:rsid w:val="00B758DE"/>
    <w:rsid w:val="00B8023E"/>
    <w:rsid w:val="00B80CA6"/>
    <w:rsid w:val="00B82062"/>
    <w:rsid w:val="00B832D7"/>
    <w:rsid w:val="00B8336A"/>
    <w:rsid w:val="00B839DD"/>
    <w:rsid w:val="00B8729D"/>
    <w:rsid w:val="00B90EB8"/>
    <w:rsid w:val="00B96B22"/>
    <w:rsid w:val="00BA155C"/>
    <w:rsid w:val="00BB0420"/>
    <w:rsid w:val="00BB2CBA"/>
    <w:rsid w:val="00BB6BAD"/>
    <w:rsid w:val="00BB77F6"/>
    <w:rsid w:val="00BC2EEF"/>
    <w:rsid w:val="00BC3982"/>
    <w:rsid w:val="00BC6301"/>
    <w:rsid w:val="00BC6D2A"/>
    <w:rsid w:val="00BC78C0"/>
    <w:rsid w:val="00BD055F"/>
    <w:rsid w:val="00BD210F"/>
    <w:rsid w:val="00BD2456"/>
    <w:rsid w:val="00BD6BA3"/>
    <w:rsid w:val="00BD722E"/>
    <w:rsid w:val="00BE0765"/>
    <w:rsid w:val="00BE3039"/>
    <w:rsid w:val="00BE4C96"/>
    <w:rsid w:val="00BF1FB1"/>
    <w:rsid w:val="00BF60AC"/>
    <w:rsid w:val="00BF6C84"/>
    <w:rsid w:val="00BF7617"/>
    <w:rsid w:val="00C00AE6"/>
    <w:rsid w:val="00C022B6"/>
    <w:rsid w:val="00C053D3"/>
    <w:rsid w:val="00C05D41"/>
    <w:rsid w:val="00C05F45"/>
    <w:rsid w:val="00C070C7"/>
    <w:rsid w:val="00C102E8"/>
    <w:rsid w:val="00C11420"/>
    <w:rsid w:val="00C1248F"/>
    <w:rsid w:val="00C15714"/>
    <w:rsid w:val="00C23C12"/>
    <w:rsid w:val="00C2437E"/>
    <w:rsid w:val="00C243F6"/>
    <w:rsid w:val="00C24D4E"/>
    <w:rsid w:val="00C252BC"/>
    <w:rsid w:val="00C27345"/>
    <w:rsid w:val="00C27A00"/>
    <w:rsid w:val="00C3461E"/>
    <w:rsid w:val="00C3696A"/>
    <w:rsid w:val="00C411E4"/>
    <w:rsid w:val="00C425B6"/>
    <w:rsid w:val="00C4375A"/>
    <w:rsid w:val="00C43C97"/>
    <w:rsid w:val="00C458C8"/>
    <w:rsid w:val="00C52050"/>
    <w:rsid w:val="00C54381"/>
    <w:rsid w:val="00C54EC6"/>
    <w:rsid w:val="00C55052"/>
    <w:rsid w:val="00C55E93"/>
    <w:rsid w:val="00C57D1B"/>
    <w:rsid w:val="00C61BE3"/>
    <w:rsid w:val="00C66695"/>
    <w:rsid w:val="00C71FD0"/>
    <w:rsid w:val="00C72E3A"/>
    <w:rsid w:val="00C75E7F"/>
    <w:rsid w:val="00C82446"/>
    <w:rsid w:val="00C82FF6"/>
    <w:rsid w:val="00C8377B"/>
    <w:rsid w:val="00C864AA"/>
    <w:rsid w:val="00C8791D"/>
    <w:rsid w:val="00C93D40"/>
    <w:rsid w:val="00C96642"/>
    <w:rsid w:val="00CA33C2"/>
    <w:rsid w:val="00CA33FC"/>
    <w:rsid w:val="00CA4E5A"/>
    <w:rsid w:val="00CA6D20"/>
    <w:rsid w:val="00CA795F"/>
    <w:rsid w:val="00CB39FD"/>
    <w:rsid w:val="00CB47C9"/>
    <w:rsid w:val="00CB4E58"/>
    <w:rsid w:val="00CB6EF1"/>
    <w:rsid w:val="00CB76E4"/>
    <w:rsid w:val="00CC248A"/>
    <w:rsid w:val="00CD1FDB"/>
    <w:rsid w:val="00CD4480"/>
    <w:rsid w:val="00CD5A93"/>
    <w:rsid w:val="00CD5C6E"/>
    <w:rsid w:val="00CD72BE"/>
    <w:rsid w:val="00CE0786"/>
    <w:rsid w:val="00CE3FF4"/>
    <w:rsid w:val="00CE4B24"/>
    <w:rsid w:val="00CE558A"/>
    <w:rsid w:val="00CE5F1A"/>
    <w:rsid w:val="00CE7081"/>
    <w:rsid w:val="00CE733E"/>
    <w:rsid w:val="00CF019A"/>
    <w:rsid w:val="00CF0788"/>
    <w:rsid w:val="00CF4E8B"/>
    <w:rsid w:val="00D02288"/>
    <w:rsid w:val="00D06111"/>
    <w:rsid w:val="00D0708F"/>
    <w:rsid w:val="00D16C91"/>
    <w:rsid w:val="00D17736"/>
    <w:rsid w:val="00D233BC"/>
    <w:rsid w:val="00D25E9E"/>
    <w:rsid w:val="00D2757D"/>
    <w:rsid w:val="00D27F2C"/>
    <w:rsid w:val="00D3321D"/>
    <w:rsid w:val="00D34A2A"/>
    <w:rsid w:val="00D34AAD"/>
    <w:rsid w:val="00D34DAB"/>
    <w:rsid w:val="00D375A6"/>
    <w:rsid w:val="00D409A9"/>
    <w:rsid w:val="00D47FE6"/>
    <w:rsid w:val="00D6004F"/>
    <w:rsid w:val="00D60827"/>
    <w:rsid w:val="00D62706"/>
    <w:rsid w:val="00D627CE"/>
    <w:rsid w:val="00D63208"/>
    <w:rsid w:val="00D634CF"/>
    <w:rsid w:val="00D647D5"/>
    <w:rsid w:val="00D64E17"/>
    <w:rsid w:val="00D65DE8"/>
    <w:rsid w:val="00D720A3"/>
    <w:rsid w:val="00D75EC3"/>
    <w:rsid w:val="00D80E3D"/>
    <w:rsid w:val="00D81F1D"/>
    <w:rsid w:val="00D82EA2"/>
    <w:rsid w:val="00D83796"/>
    <w:rsid w:val="00D85FBF"/>
    <w:rsid w:val="00D908FA"/>
    <w:rsid w:val="00D93856"/>
    <w:rsid w:val="00D96046"/>
    <w:rsid w:val="00D967BF"/>
    <w:rsid w:val="00D96AC0"/>
    <w:rsid w:val="00D97EAF"/>
    <w:rsid w:val="00DA1994"/>
    <w:rsid w:val="00DA1DBA"/>
    <w:rsid w:val="00DB0295"/>
    <w:rsid w:val="00DB398D"/>
    <w:rsid w:val="00DB721D"/>
    <w:rsid w:val="00DB7672"/>
    <w:rsid w:val="00DB7CF3"/>
    <w:rsid w:val="00DC176E"/>
    <w:rsid w:val="00DC205F"/>
    <w:rsid w:val="00DC2D52"/>
    <w:rsid w:val="00DC3FEA"/>
    <w:rsid w:val="00DC553D"/>
    <w:rsid w:val="00DC561D"/>
    <w:rsid w:val="00DC6715"/>
    <w:rsid w:val="00DC794C"/>
    <w:rsid w:val="00DC7A65"/>
    <w:rsid w:val="00DD2261"/>
    <w:rsid w:val="00DD4645"/>
    <w:rsid w:val="00DD4C62"/>
    <w:rsid w:val="00DD556B"/>
    <w:rsid w:val="00DD56DB"/>
    <w:rsid w:val="00DE0ED4"/>
    <w:rsid w:val="00DE106C"/>
    <w:rsid w:val="00DE113D"/>
    <w:rsid w:val="00DE1A48"/>
    <w:rsid w:val="00DE57E6"/>
    <w:rsid w:val="00DF145B"/>
    <w:rsid w:val="00DF16B4"/>
    <w:rsid w:val="00DF1CB1"/>
    <w:rsid w:val="00DF1F10"/>
    <w:rsid w:val="00DF3B83"/>
    <w:rsid w:val="00DF45D8"/>
    <w:rsid w:val="00DF46F6"/>
    <w:rsid w:val="00DF558D"/>
    <w:rsid w:val="00E01311"/>
    <w:rsid w:val="00E04562"/>
    <w:rsid w:val="00E05057"/>
    <w:rsid w:val="00E0681B"/>
    <w:rsid w:val="00E1181C"/>
    <w:rsid w:val="00E11AAC"/>
    <w:rsid w:val="00E12831"/>
    <w:rsid w:val="00E12E82"/>
    <w:rsid w:val="00E206ED"/>
    <w:rsid w:val="00E23A33"/>
    <w:rsid w:val="00E25323"/>
    <w:rsid w:val="00E25720"/>
    <w:rsid w:val="00E31505"/>
    <w:rsid w:val="00E377C5"/>
    <w:rsid w:val="00E42C4F"/>
    <w:rsid w:val="00E43313"/>
    <w:rsid w:val="00E46122"/>
    <w:rsid w:val="00E50343"/>
    <w:rsid w:val="00E54371"/>
    <w:rsid w:val="00E54590"/>
    <w:rsid w:val="00E5462C"/>
    <w:rsid w:val="00E54D7B"/>
    <w:rsid w:val="00E56780"/>
    <w:rsid w:val="00E56E4B"/>
    <w:rsid w:val="00E6076B"/>
    <w:rsid w:val="00E608EB"/>
    <w:rsid w:val="00E62893"/>
    <w:rsid w:val="00E64769"/>
    <w:rsid w:val="00E65441"/>
    <w:rsid w:val="00E65F37"/>
    <w:rsid w:val="00E66D2B"/>
    <w:rsid w:val="00E75857"/>
    <w:rsid w:val="00E75F77"/>
    <w:rsid w:val="00E81988"/>
    <w:rsid w:val="00E86888"/>
    <w:rsid w:val="00E9048F"/>
    <w:rsid w:val="00E90F97"/>
    <w:rsid w:val="00E93D9D"/>
    <w:rsid w:val="00E947AB"/>
    <w:rsid w:val="00E95911"/>
    <w:rsid w:val="00E96A42"/>
    <w:rsid w:val="00EA0F46"/>
    <w:rsid w:val="00EA2891"/>
    <w:rsid w:val="00EA4612"/>
    <w:rsid w:val="00EA56AB"/>
    <w:rsid w:val="00EB0784"/>
    <w:rsid w:val="00EB0BB2"/>
    <w:rsid w:val="00EB2AF1"/>
    <w:rsid w:val="00EB54B7"/>
    <w:rsid w:val="00EB55F8"/>
    <w:rsid w:val="00EB78A0"/>
    <w:rsid w:val="00EC2642"/>
    <w:rsid w:val="00EC486D"/>
    <w:rsid w:val="00EC609A"/>
    <w:rsid w:val="00ED0C9A"/>
    <w:rsid w:val="00ED4465"/>
    <w:rsid w:val="00ED6F06"/>
    <w:rsid w:val="00EE432F"/>
    <w:rsid w:val="00EE5670"/>
    <w:rsid w:val="00EE5896"/>
    <w:rsid w:val="00EE63E1"/>
    <w:rsid w:val="00EE67E1"/>
    <w:rsid w:val="00EE6EDA"/>
    <w:rsid w:val="00EF1701"/>
    <w:rsid w:val="00EF487B"/>
    <w:rsid w:val="00EF69D8"/>
    <w:rsid w:val="00F03488"/>
    <w:rsid w:val="00F042AE"/>
    <w:rsid w:val="00F0707F"/>
    <w:rsid w:val="00F07345"/>
    <w:rsid w:val="00F1094F"/>
    <w:rsid w:val="00F1206E"/>
    <w:rsid w:val="00F1263A"/>
    <w:rsid w:val="00F13630"/>
    <w:rsid w:val="00F142BB"/>
    <w:rsid w:val="00F1436B"/>
    <w:rsid w:val="00F14685"/>
    <w:rsid w:val="00F14C70"/>
    <w:rsid w:val="00F158B9"/>
    <w:rsid w:val="00F168B7"/>
    <w:rsid w:val="00F26E00"/>
    <w:rsid w:val="00F356E5"/>
    <w:rsid w:val="00F3587E"/>
    <w:rsid w:val="00F36194"/>
    <w:rsid w:val="00F47479"/>
    <w:rsid w:val="00F47542"/>
    <w:rsid w:val="00F5343B"/>
    <w:rsid w:val="00F55C4A"/>
    <w:rsid w:val="00F608D7"/>
    <w:rsid w:val="00F619ED"/>
    <w:rsid w:val="00F636F6"/>
    <w:rsid w:val="00F64870"/>
    <w:rsid w:val="00F65BCE"/>
    <w:rsid w:val="00F664B0"/>
    <w:rsid w:val="00F7058A"/>
    <w:rsid w:val="00F72B08"/>
    <w:rsid w:val="00F80201"/>
    <w:rsid w:val="00F80BC7"/>
    <w:rsid w:val="00F839CC"/>
    <w:rsid w:val="00F84877"/>
    <w:rsid w:val="00F8659E"/>
    <w:rsid w:val="00F94C76"/>
    <w:rsid w:val="00F95ADA"/>
    <w:rsid w:val="00F96F9C"/>
    <w:rsid w:val="00FA0A62"/>
    <w:rsid w:val="00FA1199"/>
    <w:rsid w:val="00FA4560"/>
    <w:rsid w:val="00FA5B3E"/>
    <w:rsid w:val="00FA5C2E"/>
    <w:rsid w:val="00FA6DF6"/>
    <w:rsid w:val="00FB6A6A"/>
    <w:rsid w:val="00FB7A65"/>
    <w:rsid w:val="00FC13BF"/>
    <w:rsid w:val="00FC1F95"/>
    <w:rsid w:val="00FC2079"/>
    <w:rsid w:val="00FC2C10"/>
    <w:rsid w:val="00FD0FC9"/>
    <w:rsid w:val="00FD4046"/>
    <w:rsid w:val="00FD6321"/>
    <w:rsid w:val="00FD771E"/>
    <w:rsid w:val="00FE11ED"/>
    <w:rsid w:val="00FE3077"/>
    <w:rsid w:val="00FE61CF"/>
    <w:rsid w:val="00FF1088"/>
    <w:rsid w:val="00FF1215"/>
    <w:rsid w:val="00FF303B"/>
    <w:rsid w:val="00FF3882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2AA6F0AC"/>
  <w15:docId w15:val="{B95927E3-1DD8-4B01-BA15-9B79AFD2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B398D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891"/>
    <w:pPr>
      <w:keepNext/>
      <w:keepLines/>
      <w:outlineLvl w:val="0"/>
    </w:pPr>
    <w:rPr>
      <w:rFonts w:cs="Times New Roman"/>
      <w:b/>
      <w:bCs/>
      <w:color w:val="00577D"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E63E1"/>
    <w:pPr>
      <w:keepNext/>
      <w:keepLines/>
      <w:spacing w:before="600" w:line="276" w:lineRule="auto"/>
      <w:outlineLvl w:val="1"/>
    </w:pPr>
    <w:rPr>
      <w:rFonts w:cs="Times New Roman"/>
      <w:b/>
      <w:bCs/>
      <w:color w:val="00577D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EE63E1"/>
    <w:pPr>
      <w:keepNext/>
      <w:spacing w:before="500" w:line="276" w:lineRule="auto"/>
      <w:outlineLvl w:val="2"/>
    </w:pPr>
    <w:rPr>
      <w:rFonts w:cs="Times New Roman"/>
      <w:b/>
      <w:bCs/>
      <w:color w:val="00577D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2F7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A2891"/>
    <w:rPr>
      <w:rFonts w:ascii="Arial" w:hAnsi="Arial"/>
      <w:b/>
      <w:bCs/>
      <w:color w:val="00577D"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EE63E1"/>
    <w:rPr>
      <w:rFonts w:ascii="Arial" w:hAnsi="Arial"/>
      <w:b/>
      <w:bCs/>
      <w:color w:val="00577D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EE63E1"/>
    <w:rPr>
      <w:rFonts w:ascii="Arial" w:hAnsi="Arial"/>
      <w:b/>
      <w:bCs/>
      <w:color w:val="00577D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E63E1"/>
    <w:rPr>
      <w:rFonts w:ascii="Arial" w:hAnsi="Arial"/>
      <w:b w:val="0"/>
      <w:color w:val="00577D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662F7C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EE63E1"/>
    <w:rPr>
      <w:rFonts w:ascii="Arial" w:hAnsi="Arial"/>
      <w:b/>
      <w:bCs/>
      <w:color w:val="00577D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605A1"/>
    <w:pPr>
      <w:pBdr>
        <w:bottom w:val="single" w:sz="4" w:space="1" w:color="383838" w:themeColor="text2"/>
        <w:between w:val="single" w:sz="4" w:space="1" w:color="383838" w:themeColor="text2"/>
      </w:pBdr>
      <w:tabs>
        <w:tab w:val="right" w:pos="9016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EE63E1"/>
    <w:pPr>
      <w:numPr>
        <w:numId w:val="18"/>
      </w:numPr>
      <w:spacing w:after="24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EA2891"/>
    <w:pPr>
      <w:spacing w:before="120" w:after="240"/>
    </w:pPr>
    <w:rPr>
      <w:color w:val="auto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EA2891"/>
    <w:rPr>
      <w:rFonts w:ascii="Arial" w:hAnsi="Arial"/>
      <w:b/>
      <w:bCs/>
      <w:sz w:val="36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EE63E1"/>
    <w:pPr>
      <w:spacing w:before="240" w:line="36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662F7C"/>
    <w:rPr>
      <w:rFonts w:ascii="Arial" w:eastAsiaTheme="majorEastAsia" w:hAnsi="Arial" w:cstheme="majorBidi"/>
      <w:b/>
      <w:iCs/>
      <w:color w:val="383838" w:themeColor="text2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paragraph" w:styleId="Revision">
    <w:name w:val="Revision"/>
    <w:hidden/>
    <w:uiPriority w:val="99"/>
    <w:semiHidden/>
    <w:rsid w:val="002D68E2"/>
    <w:rPr>
      <w:rFonts w:ascii="Arial" w:hAnsi="Arial" w:cs="Tahoma"/>
      <w:sz w:val="28"/>
      <w:szCs w:val="22"/>
      <w:lang w:eastAsia="en-US"/>
    </w:rPr>
  </w:style>
  <w:style w:type="paragraph" w:customStyle="1" w:styleId="Headingdate">
    <w:name w:val="Heading date"/>
    <w:basedOn w:val="Heading1"/>
    <w:qFormat/>
    <w:rsid w:val="00E6076B"/>
    <w:pPr>
      <w:spacing w:before="960"/>
    </w:pPr>
    <w:rPr>
      <w:rFonts w:ascii="Open Sans" w:hAnsi="Open Sans"/>
      <w:lang w:val="en-AU"/>
    </w:rPr>
  </w:style>
  <w:style w:type="character" w:customStyle="1" w:styleId="Hyperlinkunderline">
    <w:name w:val="Hyperlink underline"/>
    <w:basedOn w:val="Hyperlink"/>
    <w:uiPriority w:val="1"/>
    <w:qFormat/>
    <w:rsid w:val="006858F0"/>
    <w:rPr>
      <w:rFonts w:ascii="Open Sans" w:hAnsi="Open Sans"/>
      <w:b w:val="0"/>
      <w:color w:val="00577D"/>
      <w:sz w:val="28"/>
      <w:u w:val="single"/>
    </w:rPr>
  </w:style>
  <w:style w:type="character" w:styleId="UnresolvedMention">
    <w:name w:val="Unresolved Mention"/>
    <w:basedOn w:val="DefaultParagraphFont"/>
    <w:uiPriority w:val="99"/>
    <w:rsid w:val="00EB55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62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edcarequality.gov.au/resource-library/2025-26-regulatory-strategy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informationaccess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gedcarequality.gov.au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IAG\6597%20-%20ACQSC%20-%20Regulatory%20Strategy%20-%20Easy%20Read\1_Copy\XXXX%20-%20Blank%20-%20Easy%20Read%20Word%20Template%20-%20ER%20-%20May%202025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AD085F4DC946C19E95BE33B716C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338AF-0AF9-4092-8FF4-1D188CA0378C}"/>
      </w:docPartPr>
      <w:docPartBody>
        <w:p w:rsidR="00741DD0" w:rsidRDefault="00942752" w:rsidP="00942752">
          <w:pPr>
            <w:pStyle w:val="D6AD085F4DC946C19E95BE33B716CD74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E1A97C675F204F1BA179FB6D1E533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E6B23-B8C3-4A77-A0B8-CF259DBAEA76}"/>
      </w:docPartPr>
      <w:docPartBody>
        <w:p w:rsidR="00741DD0" w:rsidRDefault="00942752" w:rsidP="00942752">
          <w:pPr>
            <w:pStyle w:val="E1A97C675F204F1BA179FB6D1E53327F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39AA3BEC06744A3D80191BC7FAD00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0D5AB7-34A1-4FFF-959C-C0C248CB1761}"/>
      </w:docPartPr>
      <w:docPartBody>
        <w:p w:rsidR="00D1472B" w:rsidRDefault="007B189C" w:rsidP="007B189C">
          <w:pPr>
            <w:pStyle w:val="39AA3BEC06744A3D80191BC7FAD003AA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AB5B9E6FFE614059ADEB8B710E02F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113A4-659E-4076-826F-DC22AAA3D3E6}"/>
      </w:docPartPr>
      <w:docPartBody>
        <w:p w:rsidR="00D1472B" w:rsidRDefault="007B189C" w:rsidP="007B189C">
          <w:pPr>
            <w:pStyle w:val="AB5B9E6FFE614059ADEB8B710E02FB15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A67EDF72BD49402C8547BB90C469D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403BB-745C-4A91-A7C7-22F9D14763C5}"/>
      </w:docPartPr>
      <w:docPartBody>
        <w:p w:rsidR="00D1472B" w:rsidRDefault="007B189C" w:rsidP="007B189C">
          <w:pPr>
            <w:pStyle w:val="A67EDF72BD49402C8547BB90C469D100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B0105B173F96496BA70597F4EAB17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F6602-C03D-4B40-A81F-726F08C2B7B0}"/>
      </w:docPartPr>
      <w:docPartBody>
        <w:p w:rsidR="00D1472B" w:rsidRDefault="007B189C" w:rsidP="007B189C">
          <w:pPr>
            <w:pStyle w:val="B0105B173F96496BA70597F4EAB17862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1B0AC9CA5F1E46B5B29F8178B955D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9F7B8-6E0B-499E-80E3-9E820A21FAF9}"/>
      </w:docPartPr>
      <w:docPartBody>
        <w:p w:rsidR="00D1472B" w:rsidRDefault="007B189C" w:rsidP="007B189C">
          <w:pPr>
            <w:pStyle w:val="1B0AC9CA5F1E46B5B29F8178B955DCFF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A4BF243D1EE94523B7CC657A4E6E6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DF96F-4E5F-4056-B187-72CAF941F819}"/>
      </w:docPartPr>
      <w:docPartBody>
        <w:p w:rsidR="00D1472B" w:rsidRDefault="007B189C" w:rsidP="007B189C">
          <w:pPr>
            <w:pStyle w:val="A4BF243D1EE94523B7CC657A4E6E6005"/>
          </w:pPr>
          <w:r>
            <w:rPr>
              <w:rStyle w:val="PlaceholderText"/>
              <w:color w:val="FF0000"/>
            </w:rPr>
            <w:t>FORMAT</w:t>
          </w:r>
        </w:p>
      </w:docPartBody>
    </w:docPart>
    <w:docPart>
      <w:docPartPr>
        <w:name w:val="1AA7F0CE65D54109B0EE888A10F13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7D75-067A-4B9A-8955-DFA5374D7C6A}"/>
      </w:docPartPr>
      <w:docPartBody>
        <w:p w:rsidR="00D1472B" w:rsidRDefault="007B189C" w:rsidP="007B189C">
          <w:pPr>
            <w:pStyle w:val="1AA7F0CE65D54109B0EE888A10F135DB"/>
          </w:pPr>
          <w:r>
            <w:rPr>
              <w:rStyle w:val="PlaceholderText"/>
              <w:color w:val="FF0000"/>
            </w:rPr>
            <w:t>FORMAT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52"/>
    <w:rsid w:val="000C194B"/>
    <w:rsid w:val="00140E5E"/>
    <w:rsid w:val="001533E5"/>
    <w:rsid w:val="001B10CB"/>
    <w:rsid w:val="001D3D5B"/>
    <w:rsid w:val="00245BC5"/>
    <w:rsid w:val="00335502"/>
    <w:rsid w:val="00345723"/>
    <w:rsid w:val="003D3A6B"/>
    <w:rsid w:val="00431019"/>
    <w:rsid w:val="0045325A"/>
    <w:rsid w:val="00466F23"/>
    <w:rsid w:val="0048119E"/>
    <w:rsid w:val="004938B7"/>
    <w:rsid w:val="004A7F8E"/>
    <w:rsid w:val="004D303E"/>
    <w:rsid w:val="004D3BF7"/>
    <w:rsid w:val="005530B4"/>
    <w:rsid w:val="00670937"/>
    <w:rsid w:val="006A457E"/>
    <w:rsid w:val="00741DD0"/>
    <w:rsid w:val="007B189C"/>
    <w:rsid w:val="0081434F"/>
    <w:rsid w:val="00857582"/>
    <w:rsid w:val="008774C0"/>
    <w:rsid w:val="00884939"/>
    <w:rsid w:val="00896A32"/>
    <w:rsid w:val="008B5372"/>
    <w:rsid w:val="008F7650"/>
    <w:rsid w:val="009348C3"/>
    <w:rsid w:val="00942752"/>
    <w:rsid w:val="00952A1A"/>
    <w:rsid w:val="009F0118"/>
    <w:rsid w:val="00A00475"/>
    <w:rsid w:val="00A616A0"/>
    <w:rsid w:val="00B045E0"/>
    <w:rsid w:val="00BA7BF2"/>
    <w:rsid w:val="00C260EE"/>
    <w:rsid w:val="00C37D0E"/>
    <w:rsid w:val="00C60338"/>
    <w:rsid w:val="00D03D41"/>
    <w:rsid w:val="00D1472B"/>
    <w:rsid w:val="00D41DDA"/>
    <w:rsid w:val="00E43313"/>
    <w:rsid w:val="00EA4612"/>
    <w:rsid w:val="00ED6F06"/>
    <w:rsid w:val="00EE5896"/>
    <w:rsid w:val="00F142BB"/>
    <w:rsid w:val="00F25CDE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189C"/>
    <w:rPr>
      <w:color w:val="595959" w:themeColor="text1" w:themeTint="A6"/>
    </w:rPr>
  </w:style>
  <w:style w:type="paragraph" w:customStyle="1" w:styleId="D6AD085F4DC946C19E95BE33B716CD74">
    <w:name w:val="D6AD085F4DC946C19E95BE33B716CD74"/>
    <w:rsid w:val="00942752"/>
  </w:style>
  <w:style w:type="paragraph" w:customStyle="1" w:styleId="E1A97C675F204F1BA179FB6D1E53327F">
    <w:name w:val="E1A97C675F204F1BA179FB6D1E53327F"/>
    <w:rsid w:val="00942752"/>
  </w:style>
  <w:style w:type="paragraph" w:customStyle="1" w:styleId="39AA3BEC06744A3D80191BC7FAD003AA">
    <w:name w:val="39AA3BEC06744A3D80191BC7FAD003AA"/>
    <w:rsid w:val="007B189C"/>
  </w:style>
  <w:style w:type="paragraph" w:customStyle="1" w:styleId="AB5B9E6FFE614059ADEB8B710E02FB15">
    <w:name w:val="AB5B9E6FFE614059ADEB8B710E02FB15"/>
    <w:rsid w:val="007B189C"/>
  </w:style>
  <w:style w:type="paragraph" w:customStyle="1" w:styleId="A67EDF72BD49402C8547BB90C469D100">
    <w:name w:val="A67EDF72BD49402C8547BB90C469D100"/>
    <w:rsid w:val="007B189C"/>
  </w:style>
  <w:style w:type="paragraph" w:customStyle="1" w:styleId="B0105B173F96496BA70597F4EAB17862">
    <w:name w:val="B0105B173F96496BA70597F4EAB17862"/>
    <w:rsid w:val="007B189C"/>
  </w:style>
  <w:style w:type="paragraph" w:customStyle="1" w:styleId="1B0AC9CA5F1E46B5B29F8178B955DCFF">
    <w:name w:val="1B0AC9CA5F1E46B5B29F8178B955DCFF"/>
    <w:rsid w:val="007B189C"/>
  </w:style>
  <w:style w:type="paragraph" w:customStyle="1" w:styleId="A4BF243D1EE94523B7CC657A4E6E6005">
    <w:name w:val="A4BF243D1EE94523B7CC657A4E6E6005"/>
    <w:rsid w:val="007B189C"/>
  </w:style>
  <w:style w:type="paragraph" w:customStyle="1" w:styleId="1AA7F0CE65D54109B0EE888A10F135DB">
    <w:name w:val="1AA7F0CE65D54109B0EE888A10F135DB"/>
    <w:rsid w:val="007B1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XXXX - Blank - Easy Read Word Template - ER - May 2025</Template>
  <TotalTime>52</TotalTime>
  <Pages>10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Easy_Read_template_Latest_2021_Apr</vt:lpstr>
    </vt:vector>
  </TitlesOfParts>
  <Company>Hewlett-Packard</Company>
  <LinksUpToDate>false</LinksUpToDate>
  <CharactersWithSpaces>7142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Regulatory Strategy 2025-2026</dc:title>
  <dc:creator>ACQSC</dc:creator>
  <cp:lastModifiedBy>Stephen Preston</cp:lastModifiedBy>
  <cp:revision>41</cp:revision>
  <cp:lastPrinted>2011-12-12T01:40:00Z</cp:lastPrinted>
  <dcterms:created xsi:type="dcterms:W3CDTF">2026-06-25T05:24:00Z</dcterms:created>
  <dcterms:modified xsi:type="dcterms:W3CDTF">2026-07-17T06:01:00Z</dcterms:modified>
</cp:coreProperties>
</file>