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3D2429C" w:rsidR="00142FF8" w:rsidRPr="00FE3A5B" w:rsidRDefault="006F68DA" w:rsidP="00142FF8">
            <w:pPr>
              <w:pStyle w:val="ListBullet"/>
              <w:numPr>
                <w:ilvl w:val="0"/>
                <w:numId w:val="0"/>
              </w:numPr>
              <w:spacing w:before="0" w:after="120" w:line="22" w:lineRule="atLeast"/>
              <w:rPr>
                <w:rFonts w:asciiTheme="minorHAnsi" w:hAnsiTheme="minorHAnsi"/>
                <w:color w:val="auto"/>
              </w:rPr>
            </w:pPr>
            <w:r w:rsidRPr="00FE3A5B">
              <w:rPr>
                <w:rFonts w:asciiTheme="minorHAnsi" w:hAnsiTheme="minorHAnsi"/>
                <w:color w:val="auto"/>
              </w:rPr>
              <w:t xml:space="preserve">Bupa Waratah </w:t>
            </w:r>
          </w:p>
        </w:tc>
        <w:tc>
          <w:tcPr>
            <w:tcW w:w="4814" w:type="dxa"/>
          </w:tcPr>
          <w:p w14:paraId="02F1E98D" w14:textId="57D4D0CE" w:rsidR="00142FF8" w:rsidRPr="00FE3A5B" w:rsidRDefault="006F68D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A84247">
              <w:rPr>
                <w:rFonts w:asciiTheme="minorHAnsi" w:hAnsiTheme="minorHAnsi"/>
                <w:color w:val="auto"/>
              </w:rPr>
              <w:t>2</w:t>
            </w:r>
            <w:r w:rsidR="0074482F" w:rsidRPr="00A84247">
              <w:rPr>
                <w:rFonts w:asciiTheme="minorHAnsi" w:hAnsiTheme="minorHAnsi"/>
                <w:color w:val="auto"/>
              </w:rPr>
              <w:t>8</w:t>
            </w:r>
            <w:r w:rsidRPr="00A84247">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FE3A5B" w:rsidRDefault="00142FF8" w:rsidP="00142FF8">
            <w:pPr>
              <w:pStyle w:val="CoverHeading"/>
              <w:spacing w:before="0" w:after="120" w:line="22" w:lineRule="atLeast"/>
              <w:rPr>
                <w:rFonts w:asciiTheme="minorHAnsi" w:hAnsiTheme="minorHAnsi"/>
                <w:color w:val="auto"/>
                <w:sz w:val="24"/>
              </w:rPr>
            </w:pPr>
            <w:r w:rsidRPr="00FE3A5B">
              <w:rPr>
                <w:rFonts w:asciiTheme="minorHAnsi" w:hAnsiTheme="minorHAnsi"/>
                <w:color w:val="auto"/>
                <w:sz w:val="24"/>
              </w:rPr>
              <w:t>Commission ID:</w:t>
            </w:r>
          </w:p>
        </w:tc>
        <w:tc>
          <w:tcPr>
            <w:tcW w:w="4814" w:type="dxa"/>
          </w:tcPr>
          <w:p w14:paraId="4E0EDBE8" w14:textId="77777777" w:rsidR="00142FF8" w:rsidRPr="00FE3A5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FE3A5B">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5049625" w:rsidR="00142FF8" w:rsidRPr="00FE3A5B" w:rsidRDefault="00E424CE" w:rsidP="00142FF8">
            <w:pPr>
              <w:pStyle w:val="ListBullet"/>
              <w:numPr>
                <w:ilvl w:val="0"/>
                <w:numId w:val="0"/>
              </w:numPr>
              <w:spacing w:before="0" w:after="120" w:line="22" w:lineRule="atLeast"/>
              <w:rPr>
                <w:rFonts w:asciiTheme="minorHAnsi" w:hAnsiTheme="minorHAnsi"/>
                <w:color w:val="auto"/>
              </w:rPr>
            </w:pPr>
            <w:r w:rsidRPr="00FE3A5B">
              <w:rPr>
                <w:rFonts w:asciiTheme="minorHAnsi" w:hAnsiTheme="minorHAnsi"/>
                <w:color w:val="auto"/>
              </w:rPr>
              <w:t>0728</w:t>
            </w:r>
          </w:p>
        </w:tc>
        <w:tc>
          <w:tcPr>
            <w:tcW w:w="4814" w:type="dxa"/>
          </w:tcPr>
          <w:p w14:paraId="322F44D1" w14:textId="6D615D18" w:rsidR="00142FF8" w:rsidRPr="00FE3A5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E3A5B">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FE3A5B" w:rsidRDefault="00142FF8" w:rsidP="00142FF8">
            <w:pPr>
              <w:pStyle w:val="CoverHeading"/>
              <w:spacing w:before="0" w:after="120" w:line="22" w:lineRule="atLeast"/>
              <w:rPr>
                <w:rFonts w:asciiTheme="minorHAnsi" w:hAnsiTheme="minorHAnsi"/>
                <w:color w:val="auto"/>
                <w:sz w:val="24"/>
              </w:rPr>
            </w:pPr>
            <w:r w:rsidRPr="00FE3A5B">
              <w:rPr>
                <w:rFonts w:asciiTheme="minorHAnsi" w:hAnsiTheme="minorHAnsi"/>
                <w:color w:val="auto"/>
                <w:sz w:val="24"/>
              </w:rPr>
              <w:t xml:space="preserve">Approved provider: </w:t>
            </w:r>
          </w:p>
        </w:tc>
        <w:tc>
          <w:tcPr>
            <w:tcW w:w="4814" w:type="dxa"/>
          </w:tcPr>
          <w:p w14:paraId="48B56AC4" w14:textId="77777777" w:rsidR="00142FF8" w:rsidRPr="00FE3A5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FE3A5B">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861672A" w:rsidR="00142FF8" w:rsidRPr="00FE3A5B" w:rsidRDefault="00E424CE" w:rsidP="00142FF8">
            <w:pPr>
              <w:pStyle w:val="ListBullet"/>
              <w:numPr>
                <w:ilvl w:val="0"/>
                <w:numId w:val="0"/>
              </w:numPr>
              <w:spacing w:before="0" w:after="120" w:line="22" w:lineRule="atLeast"/>
              <w:rPr>
                <w:rFonts w:asciiTheme="minorHAnsi" w:hAnsiTheme="minorHAnsi"/>
                <w:color w:val="auto"/>
              </w:rPr>
            </w:pPr>
            <w:r w:rsidRPr="00FE3A5B">
              <w:rPr>
                <w:rFonts w:asciiTheme="minorHAnsi" w:hAnsiTheme="minorHAnsi"/>
                <w:color w:val="auto"/>
              </w:rPr>
              <w:t>Bupa Aged Care Australia Pty Ltd</w:t>
            </w:r>
          </w:p>
        </w:tc>
        <w:tc>
          <w:tcPr>
            <w:tcW w:w="4814" w:type="dxa"/>
          </w:tcPr>
          <w:p w14:paraId="340AC78C" w14:textId="3BB21B14" w:rsidR="00142FF8" w:rsidRPr="00FE3A5B" w:rsidRDefault="00E424C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E3A5B">
              <w:rPr>
                <w:rFonts w:asciiTheme="minorHAnsi" w:hAnsiTheme="minorHAnsi"/>
                <w:color w:val="auto"/>
              </w:rPr>
              <w:t>3 May 2022 – 5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18475009" w:rsidR="0077396A" w:rsidRPr="00FE3A5B" w:rsidRDefault="00420441" w:rsidP="00FE3A5B">
      <w:pPr>
        <w:rPr>
          <w:rFonts w:asciiTheme="minorHAnsi" w:eastAsiaTheme="majorEastAsia" w:hAnsiTheme="minorHAnsi" w:cstheme="majorBidi"/>
          <w:bCs/>
          <w:color w:val="FF0000"/>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240588A6" w14:textId="324B3111" w:rsidR="00AD071F" w:rsidRPr="00FE3A5B" w:rsidRDefault="00AD61A0" w:rsidP="008C3894">
      <w:pPr>
        <w:spacing w:after="240" w:line="22" w:lineRule="atLeast"/>
        <w:textAlignment w:val="baseline"/>
        <w:rPr>
          <w:color w:val="auto"/>
        </w:rPr>
      </w:pPr>
      <w:bookmarkStart w:id="0" w:name="_Hlk103606969"/>
      <w:r w:rsidRPr="00FE3A5B">
        <w:rPr>
          <w:color w:val="auto"/>
        </w:rPr>
        <w:t xml:space="preserve">This performance report for </w:t>
      </w:r>
      <w:r w:rsidR="00E424CE" w:rsidRPr="00FE3A5B">
        <w:rPr>
          <w:color w:val="auto"/>
        </w:rPr>
        <w:t>Bupa Waratah</w:t>
      </w:r>
      <w:r w:rsidRPr="00FE3A5B">
        <w:rPr>
          <w:rFonts w:asciiTheme="minorHAnsi" w:hAnsiTheme="minorHAnsi"/>
          <w:color w:val="auto"/>
        </w:rPr>
        <w:t xml:space="preserve"> (</w:t>
      </w:r>
      <w:r w:rsidRPr="00FE3A5B">
        <w:rPr>
          <w:rFonts w:asciiTheme="minorHAnsi" w:hAnsiTheme="minorHAnsi"/>
          <w:b/>
          <w:color w:val="auto"/>
        </w:rPr>
        <w:t>the service</w:t>
      </w:r>
      <w:r w:rsidRPr="00FE3A5B">
        <w:rPr>
          <w:rFonts w:asciiTheme="minorHAnsi" w:hAnsiTheme="minorHAnsi"/>
          <w:color w:val="auto"/>
        </w:rPr>
        <w:t xml:space="preserve">) has been </w:t>
      </w:r>
      <w:r w:rsidR="00F24333">
        <w:rPr>
          <w:rFonts w:asciiTheme="minorHAnsi" w:hAnsiTheme="minorHAnsi"/>
          <w:color w:val="auto"/>
        </w:rPr>
        <w:t>prepared</w:t>
      </w:r>
      <w:r w:rsidR="000F4D89" w:rsidRPr="00FE3A5B">
        <w:rPr>
          <w:rFonts w:asciiTheme="minorHAnsi" w:hAnsiTheme="minorHAnsi"/>
          <w:color w:val="auto"/>
        </w:rPr>
        <w:t xml:space="preserve"> </w:t>
      </w:r>
      <w:r w:rsidRPr="00FE3A5B">
        <w:rPr>
          <w:rFonts w:asciiTheme="minorHAnsi" w:hAnsiTheme="minorHAnsi"/>
          <w:color w:val="auto"/>
        </w:rPr>
        <w:t xml:space="preserve">by </w:t>
      </w:r>
      <w:r w:rsidR="00E424CE" w:rsidRPr="00FE3A5B">
        <w:rPr>
          <w:rFonts w:asciiTheme="minorHAnsi" w:hAnsiTheme="minorHAnsi"/>
          <w:color w:val="auto"/>
        </w:rPr>
        <w:t>Kirsten Peddie</w:t>
      </w:r>
      <w:r w:rsidRPr="00FE3A5B">
        <w:rPr>
          <w:color w:val="auto"/>
        </w:rPr>
        <w:t>, delegate of the Aged Care Quality and Safety Commissioner (Commissioner)</w:t>
      </w:r>
      <w:r w:rsidR="00161A79" w:rsidRPr="00FE3A5B">
        <w:rPr>
          <w:rStyle w:val="FootnoteReference"/>
          <w:color w:val="auto"/>
        </w:rPr>
        <w:footnoteReference w:id="2"/>
      </w:r>
      <w:r w:rsidRPr="00FE3A5B">
        <w:rPr>
          <w:color w:val="auto"/>
        </w:rPr>
        <w:t xml:space="preserve">. </w:t>
      </w:r>
    </w:p>
    <w:bookmarkEnd w:id="0"/>
    <w:p w14:paraId="2C47A682" w14:textId="591341BA" w:rsidR="00AD5CEB" w:rsidRPr="00FE3A5B" w:rsidRDefault="00AD5CEB" w:rsidP="008C3894">
      <w:pPr>
        <w:spacing w:after="240" w:line="22" w:lineRule="atLeast"/>
        <w:rPr>
          <w:color w:val="auto"/>
        </w:rPr>
      </w:pPr>
      <w:r w:rsidRPr="00FE3A5B">
        <w:rPr>
          <w:color w:val="auto"/>
        </w:rPr>
        <w:t>This performance report details the Commissioner’s assessment of the provider’s performance, in relation to the service, against the Aged Care Quality Standards (Quality Standards). The Quality Standard</w:t>
      </w:r>
      <w:r w:rsidR="00B81CAD" w:rsidRPr="00FE3A5B">
        <w:rPr>
          <w:color w:val="auto"/>
        </w:rPr>
        <w:t>s</w:t>
      </w:r>
      <w:r w:rsidRPr="00FE3A5B">
        <w:rPr>
          <w:color w:val="auto"/>
        </w:rPr>
        <w:t xml:space="preserve"> and requirements are assessed as either compliant or non-compliant at the Standard and requirement level where applicable.</w:t>
      </w:r>
    </w:p>
    <w:p w14:paraId="3A7B6E6A" w14:textId="430D6A81" w:rsidR="00AD5CEB" w:rsidRPr="00FE3A5B" w:rsidRDefault="00AD5CEB" w:rsidP="008C3894">
      <w:pPr>
        <w:spacing w:after="240" w:line="22" w:lineRule="atLeast"/>
        <w:rPr>
          <w:color w:val="auto"/>
        </w:rPr>
      </w:pPr>
      <w:r w:rsidRPr="00FE3A5B">
        <w:rPr>
          <w:color w:val="auto"/>
        </w:rPr>
        <w:t>The report also specifies any 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08581372" w:rsidR="00EC027A" w:rsidRPr="00FE3A5B"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FE3A5B">
        <w:rPr>
          <w:color w:val="auto"/>
        </w:rPr>
        <w:t>the</w:t>
      </w:r>
      <w:r w:rsidR="00EF6E3E" w:rsidRPr="00FE3A5B">
        <w:rPr>
          <w:color w:val="auto"/>
        </w:rPr>
        <w:t xml:space="preserve"> </w:t>
      </w:r>
      <w:r w:rsidR="006C07EB" w:rsidRPr="00FE3A5B">
        <w:rPr>
          <w:color w:val="auto"/>
        </w:rPr>
        <w:t xml:space="preserve">assessment team’s </w:t>
      </w:r>
      <w:r w:rsidR="00EF6E3E" w:rsidRPr="00FE3A5B">
        <w:rPr>
          <w:color w:val="auto"/>
        </w:rPr>
        <w:t xml:space="preserve">report for the </w:t>
      </w:r>
      <w:r w:rsidR="00564F53" w:rsidRPr="00FE3A5B">
        <w:rPr>
          <w:color w:val="auto"/>
        </w:rPr>
        <w:t>site audit</w:t>
      </w:r>
      <w:r w:rsidR="00423221" w:rsidRPr="00FE3A5B">
        <w:rPr>
          <w:rFonts w:asciiTheme="minorHAnsi" w:hAnsiTheme="minorHAnsi"/>
          <w:color w:val="auto"/>
        </w:rPr>
        <w:t xml:space="preserve">; </w:t>
      </w:r>
      <w:r w:rsidR="00BF3420" w:rsidRPr="00FE3A5B">
        <w:rPr>
          <w:rFonts w:asciiTheme="minorHAnsi" w:hAnsiTheme="minorHAnsi"/>
          <w:color w:val="auto"/>
        </w:rPr>
        <w:t xml:space="preserve">the </w:t>
      </w:r>
      <w:r w:rsidR="00734B2A" w:rsidRPr="00FE3A5B">
        <w:rPr>
          <w:rFonts w:asciiTheme="minorHAnsi" w:hAnsiTheme="minorHAnsi"/>
          <w:color w:val="auto"/>
        </w:rPr>
        <w:t>site audit</w:t>
      </w:r>
      <w:r w:rsidR="00BF3420" w:rsidRPr="00FE3A5B">
        <w:rPr>
          <w:rFonts w:asciiTheme="minorHAnsi" w:hAnsiTheme="minorHAnsi"/>
          <w:color w:val="auto"/>
        </w:rPr>
        <w:t xml:space="preserve"> report was informed by a site assessment, observations at the service, review of documents and interviews with staff, consumers/representatives and others</w:t>
      </w:r>
    </w:p>
    <w:p w14:paraId="438C9CB9" w14:textId="1584B4A2" w:rsidR="00CA4B16" w:rsidRPr="00FE3A5B" w:rsidRDefault="00CA4B16" w:rsidP="008C3894">
      <w:pPr>
        <w:pStyle w:val="ListParagraph"/>
        <w:numPr>
          <w:ilvl w:val="0"/>
          <w:numId w:val="34"/>
        </w:numPr>
        <w:spacing w:line="22" w:lineRule="atLeast"/>
        <w:ind w:left="714" w:hanging="357"/>
        <w:contextualSpacing w:val="0"/>
        <w:rPr>
          <w:color w:val="auto"/>
        </w:rPr>
      </w:pPr>
      <w:r w:rsidRPr="00FE3A5B">
        <w:rPr>
          <w:color w:val="auto"/>
        </w:rPr>
        <w:t xml:space="preserve">the provider’s response to the </w:t>
      </w:r>
      <w:r w:rsidR="0061649E" w:rsidRPr="00FE3A5B">
        <w:rPr>
          <w:color w:val="auto"/>
        </w:rPr>
        <w:t>assessment team’s</w:t>
      </w:r>
      <w:r w:rsidRPr="00FE3A5B">
        <w:rPr>
          <w:color w:val="auto"/>
        </w:rPr>
        <w:t xml:space="preserve"> report received </w:t>
      </w:r>
      <w:r w:rsidR="0028230C" w:rsidRPr="00FE3A5B">
        <w:rPr>
          <w:color w:val="auto"/>
        </w:rPr>
        <w:t>14 June 2022</w:t>
      </w:r>
      <w:r w:rsidR="004D5208">
        <w:rPr>
          <w:color w:val="auto"/>
        </w:rPr>
        <w:t xml:space="preserve"> and 27 June 2022</w:t>
      </w:r>
      <w:r w:rsidR="00FE3A5B" w:rsidRPr="00FE3A5B">
        <w:rPr>
          <w:color w:val="auto"/>
        </w:rPr>
        <w:t>.</w:t>
      </w:r>
    </w:p>
    <w:p w14:paraId="6712599B" w14:textId="0C463C36"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4E82F915" w14:textId="7B5A39D9" w:rsidR="00AE37E6" w:rsidRPr="00FE3A5B" w:rsidRDefault="00985BBD" w:rsidP="00FE3A5B">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81377C" w:rsidRDefault="00985BBD" w:rsidP="002D5918">
            <w:pPr>
              <w:keepNext/>
              <w:spacing w:before="0" w:after="120" w:line="22" w:lineRule="atLeast"/>
              <w:ind w:right="-109"/>
              <w:rPr>
                <w:rFonts w:ascii="Fira Sans Light" w:hAnsi="Fira Sans Light"/>
                <w:b w:val="0"/>
                <w:color w:val="auto"/>
              </w:rPr>
            </w:pPr>
            <w:r w:rsidRPr="0081377C">
              <w:rPr>
                <w:rFonts w:ascii="Fira Sans Light" w:hAnsi="Fira Sans Light"/>
                <w:color w:val="auto"/>
              </w:rPr>
              <w:t>Standard 1</w:t>
            </w:r>
            <w:r w:rsidRPr="0081377C">
              <w:rPr>
                <w:rFonts w:ascii="Fira Sans Light" w:hAnsi="Fira Sans Light"/>
                <w:b w:val="0"/>
                <w:color w:val="auto"/>
              </w:rPr>
              <w:t xml:space="preserve"> Consumer dignity and choice</w:t>
            </w:r>
          </w:p>
        </w:tc>
        <w:tc>
          <w:tcPr>
            <w:tcW w:w="1902" w:type="pct"/>
            <w:shd w:val="clear" w:color="auto" w:fill="auto"/>
          </w:tcPr>
          <w:p w14:paraId="53B791AF" w14:textId="393556FC" w:rsidR="00985BBD" w:rsidRPr="0081377C"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81377C">
              <w:rPr>
                <w:rFonts w:ascii="Fira Sans Light" w:hAnsi="Fira Sans Light"/>
                <w:color w:val="auto"/>
              </w:rPr>
              <w:t>Non-compliant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81377C" w:rsidRDefault="00985BBD" w:rsidP="002D5918">
            <w:pPr>
              <w:keepNext/>
              <w:spacing w:before="0" w:after="120" w:line="22" w:lineRule="atLeast"/>
              <w:ind w:right="-109"/>
              <w:rPr>
                <w:color w:val="auto"/>
              </w:rPr>
            </w:pPr>
            <w:r w:rsidRPr="0081377C">
              <w:rPr>
                <w:b/>
                <w:color w:val="auto"/>
              </w:rPr>
              <w:t>Standard 2</w:t>
            </w:r>
            <w:r w:rsidRPr="0081377C">
              <w:rPr>
                <w:color w:val="auto"/>
              </w:rPr>
              <w:t xml:space="preserve"> Ongoing assessment and planning with consumers</w:t>
            </w:r>
          </w:p>
        </w:tc>
        <w:tc>
          <w:tcPr>
            <w:tcW w:w="1902" w:type="pct"/>
            <w:shd w:val="clear" w:color="auto" w:fill="auto"/>
          </w:tcPr>
          <w:p w14:paraId="79FB5E8F" w14:textId="3ACE0336" w:rsidR="00985BBD" w:rsidRPr="0081377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1377C">
              <w:rPr>
                <w:b/>
                <w:color w:val="auto"/>
              </w:rPr>
              <w:t>Non-compliant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81377C" w:rsidRDefault="00985BBD" w:rsidP="002D5918">
            <w:pPr>
              <w:keepNext/>
              <w:spacing w:before="0" w:after="120" w:line="22" w:lineRule="atLeast"/>
              <w:rPr>
                <w:color w:val="auto"/>
              </w:rPr>
            </w:pPr>
            <w:r w:rsidRPr="0081377C">
              <w:rPr>
                <w:b/>
                <w:color w:val="auto"/>
              </w:rPr>
              <w:t>Standard 3</w:t>
            </w:r>
            <w:r w:rsidRPr="0081377C">
              <w:rPr>
                <w:color w:val="auto"/>
              </w:rPr>
              <w:t xml:space="preserve"> Personal care and clinical care</w:t>
            </w:r>
          </w:p>
        </w:tc>
        <w:tc>
          <w:tcPr>
            <w:tcW w:w="1902" w:type="pct"/>
            <w:shd w:val="clear" w:color="auto" w:fill="auto"/>
          </w:tcPr>
          <w:p w14:paraId="2D484B94" w14:textId="141F4360" w:rsidR="00985BBD" w:rsidRPr="0081377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81377C">
              <w:rPr>
                <w:b/>
                <w:color w:val="auto"/>
              </w:rPr>
              <w:t>Non-compliant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81377C" w:rsidRDefault="00985BBD" w:rsidP="002D5918">
            <w:pPr>
              <w:keepNext/>
              <w:spacing w:before="0" w:after="120" w:line="22" w:lineRule="atLeast"/>
              <w:rPr>
                <w:color w:val="auto"/>
              </w:rPr>
            </w:pPr>
            <w:r w:rsidRPr="0081377C">
              <w:rPr>
                <w:b/>
                <w:color w:val="auto"/>
              </w:rPr>
              <w:t>Standard 4</w:t>
            </w:r>
            <w:r w:rsidRPr="0081377C">
              <w:rPr>
                <w:color w:val="auto"/>
              </w:rPr>
              <w:t xml:space="preserve"> Services and supports for daily living</w:t>
            </w:r>
          </w:p>
        </w:tc>
        <w:tc>
          <w:tcPr>
            <w:tcW w:w="1902" w:type="pct"/>
            <w:shd w:val="clear" w:color="auto" w:fill="auto"/>
          </w:tcPr>
          <w:p w14:paraId="2FB0E4A2" w14:textId="2663A5A2" w:rsidR="00985BBD" w:rsidRPr="0081377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1377C">
              <w:rPr>
                <w:b/>
                <w:color w:val="auto"/>
              </w:rPr>
              <w:t>Non-compliant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81377C" w:rsidRDefault="00985BBD" w:rsidP="002D5918">
            <w:pPr>
              <w:keepNext/>
              <w:spacing w:before="0" w:after="120" w:line="22" w:lineRule="atLeast"/>
              <w:rPr>
                <w:color w:val="auto"/>
              </w:rPr>
            </w:pPr>
            <w:r w:rsidRPr="0081377C">
              <w:rPr>
                <w:b/>
                <w:color w:val="auto"/>
              </w:rPr>
              <w:t>Standard 5</w:t>
            </w:r>
            <w:r w:rsidRPr="0081377C">
              <w:rPr>
                <w:color w:val="auto"/>
              </w:rPr>
              <w:t xml:space="preserve"> Organisation’s service environment</w:t>
            </w:r>
          </w:p>
        </w:tc>
        <w:tc>
          <w:tcPr>
            <w:tcW w:w="1902" w:type="pct"/>
            <w:shd w:val="clear" w:color="auto" w:fill="auto"/>
          </w:tcPr>
          <w:p w14:paraId="3E686119" w14:textId="035BE166" w:rsidR="00985BBD" w:rsidRPr="0081377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81377C">
              <w:rPr>
                <w:b/>
                <w:color w:val="auto"/>
              </w:rPr>
              <w:t>Non-compliant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81377C" w:rsidRDefault="00985BBD" w:rsidP="002D5918">
            <w:pPr>
              <w:keepNext/>
              <w:spacing w:before="0" w:after="120" w:line="22" w:lineRule="atLeast"/>
              <w:rPr>
                <w:color w:val="auto"/>
              </w:rPr>
            </w:pPr>
            <w:r w:rsidRPr="0081377C">
              <w:rPr>
                <w:b/>
                <w:color w:val="auto"/>
              </w:rPr>
              <w:t>Standard 6</w:t>
            </w:r>
            <w:r w:rsidRPr="0081377C">
              <w:rPr>
                <w:color w:val="auto"/>
              </w:rPr>
              <w:t xml:space="preserve"> Feedback and complaints</w:t>
            </w:r>
          </w:p>
        </w:tc>
        <w:tc>
          <w:tcPr>
            <w:tcW w:w="1902" w:type="pct"/>
            <w:shd w:val="clear" w:color="auto" w:fill="auto"/>
          </w:tcPr>
          <w:p w14:paraId="2098EB72" w14:textId="1F912EE1" w:rsidR="00985BBD" w:rsidRPr="0081377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1377C">
              <w:rPr>
                <w:b/>
                <w:color w:val="auto"/>
              </w:rPr>
              <w:t>Non-compliant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81377C" w:rsidRDefault="00985BBD" w:rsidP="002D5918">
            <w:pPr>
              <w:keepNext/>
              <w:spacing w:before="0" w:after="120" w:line="22" w:lineRule="atLeast"/>
              <w:rPr>
                <w:color w:val="auto"/>
              </w:rPr>
            </w:pPr>
            <w:r w:rsidRPr="0081377C">
              <w:rPr>
                <w:b/>
                <w:color w:val="auto"/>
              </w:rPr>
              <w:t>Standard 7</w:t>
            </w:r>
            <w:r w:rsidRPr="0081377C">
              <w:rPr>
                <w:color w:val="auto"/>
              </w:rPr>
              <w:t xml:space="preserve"> Human resources</w:t>
            </w:r>
          </w:p>
        </w:tc>
        <w:tc>
          <w:tcPr>
            <w:tcW w:w="1902" w:type="pct"/>
            <w:shd w:val="clear" w:color="auto" w:fill="auto"/>
          </w:tcPr>
          <w:p w14:paraId="7BC24B41" w14:textId="7B34035A" w:rsidR="00985BBD" w:rsidRPr="0081377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81377C">
              <w:rPr>
                <w:b/>
                <w:color w:val="auto"/>
              </w:rPr>
              <w:t>Non-compliant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81377C" w:rsidRDefault="00985BBD" w:rsidP="002D5918">
            <w:pPr>
              <w:keepNext/>
              <w:spacing w:before="0" w:after="120" w:line="22" w:lineRule="atLeast"/>
              <w:rPr>
                <w:color w:val="auto"/>
              </w:rPr>
            </w:pPr>
            <w:r w:rsidRPr="0081377C">
              <w:rPr>
                <w:b/>
                <w:color w:val="auto"/>
              </w:rPr>
              <w:t>Standard 8</w:t>
            </w:r>
            <w:r w:rsidRPr="0081377C">
              <w:rPr>
                <w:color w:val="auto"/>
              </w:rPr>
              <w:t xml:space="preserve"> Organisational governance</w:t>
            </w:r>
          </w:p>
        </w:tc>
        <w:tc>
          <w:tcPr>
            <w:tcW w:w="1902" w:type="pct"/>
            <w:shd w:val="clear" w:color="auto" w:fill="auto"/>
          </w:tcPr>
          <w:p w14:paraId="6F910699" w14:textId="2F0C5B32" w:rsidR="00985BBD" w:rsidRPr="0081377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1377C">
              <w:rPr>
                <w:b/>
                <w:color w:val="auto"/>
              </w:rPr>
              <w:t>Non-compliant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Pr="00A84247" w:rsidRDefault="00AE2002" w:rsidP="002D5918">
      <w:pPr>
        <w:pStyle w:val="Heading1"/>
        <w:spacing w:before="0" w:after="240" w:line="22" w:lineRule="atLeast"/>
        <w:rPr>
          <w:color w:val="auto"/>
        </w:rPr>
      </w:pPr>
      <w:r w:rsidRPr="00A84247">
        <w:rPr>
          <w:color w:val="auto"/>
        </w:rPr>
        <w:t>Areas for improvement</w:t>
      </w:r>
    </w:p>
    <w:p w14:paraId="7CBCE6F3" w14:textId="2585CDFE" w:rsidR="002E3643" w:rsidRPr="00A84247" w:rsidRDefault="002E3643" w:rsidP="002D5918">
      <w:pPr>
        <w:spacing w:after="240" w:line="22" w:lineRule="atLeast"/>
        <w:rPr>
          <w:color w:val="auto"/>
        </w:rPr>
      </w:pPr>
      <w:r w:rsidRPr="00A84247">
        <w:rPr>
          <w:color w:val="auto"/>
        </w:rPr>
        <w:t xml:space="preserve">Areas have been identified in which </w:t>
      </w:r>
      <w:r w:rsidRPr="00A84247">
        <w:rPr>
          <w:b/>
          <w:color w:val="auto"/>
        </w:rPr>
        <w:t>improvements must be made to ensure compliance with the Quality Standards</w:t>
      </w:r>
      <w:r w:rsidRPr="00A84247">
        <w:rPr>
          <w:color w:val="auto"/>
        </w:rPr>
        <w:t>. This is based on non-compliance with the Quality Standards as described in this performance report.</w:t>
      </w:r>
    </w:p>
    <w:p w14:paraId="77BD8C98" w14:textId="07587705" w:rsidR="000650ED" w:rsidRPr="00A84247" w:rsidRDefault="000650ED" w:rsidP="00EC368A">
      <w:pPr>
        <w:pStyle w:val="ListBullet"/>
        <w:spacing w:before="100" w:beforeAutospacing="1" w:after="120" w:line="22" w:lineRule="atLeast"/>
        <w:ind w:left="425" w:hanging="425"/>
        <w:rPr>
          <w:color w:val="auto"/>
        </w:rPr>
      </w:pPr>
      <w:r w:rsidRPr="00A84247">
        <w:rPr>
          <w:color w:val="auto"/>
        </w:rPr>
        <w:t xml:space="preserve">Requirement </w:t>
      </w:r>
      <w:r w:rsidR="001B3911" w:rsidRPr="00A84247">
        <w:rPr>
          <w:color w:val="auto"/>
        </w:rPr>
        <w:t>1(3)(a)</w:t>
      </w:r>
      <w:r w:rsidR="007C72D7" w:rsidRPr="00A84247">
        <w:rPr>
          <w:color w:val="auto"/>
        </w:rPr>
        <w:t xml:space="preserve"> – the approved provider ensures</w:t>
      </w:r>
      <w:r w:rsidR="00BF004A" w:rsidRPr="00A84247">
        <w:rPr>
          <w:color w:val="auto"/>
        </w:rPr>
        <w:t xml:space="preserve"> each consumer is treated with dignity and respect</w:t>
      </w:r>
      <w:r w:rsidR="00196F65" w:rsidRPr="00A84247">
        <w:rPr>
          <w:color w:val="auto"/>
        </w:rPr>
        <w:t xml:space="preserve"> on all occasion</w:t>
      </w:r>
      <w:r w:rsidR="009804BF" w:rsidRPr="00A84247">
        <w:rPr>
          <w:color w:val="auto"/>
        </w:rPr>
        <w:t>s</w:t>
      </w:r>
      <w:r w:rsidR="00567FD0" w:rsidRPr="00A84247">
        <w:rPr>
          <w:color w:val="auto"/>
        </w:rPr>
        <w:t xml:space="preserve"> including staff speaking respectfully to consumers when consumer</w:t>
      </w:r>
      <w:r w:rsidR="002F19F2" w:rsidRPr="00A84247">
        <w:rPr>
          <w:color w:val="auto"/>
        </w:rPr>
        <w:t>s</w:t>
      </w:r>
      <w:r w:rsidR="00567FD0" w:rsidRPr="00A84247">
        <w:rPr>
          <w:color w:val="auto"/>
        </w:rPr>
        <w:t xml:space="preserve"> require assistance and providing timely</w:t>
      </w:r>
      <w:r w:rsidR="00D46C91" w:rsidRPr="00A84247">
        <w:rPr>
          <w:color w:val="auto"/>
        </w:rPr>
        <w:t xml:space="preserve"> assistance to consumers</w:t>
      </w:r>
      <w:r w:rsidR="009804BF" w:rsidRPr="00A84247">
        <w:rPr>
          <w:color w:val="auto"/>
        </w:rPr>
        <w:t>.</w:t>
      </w:r>
    </w:p>
    <w:p w14:paraId="02EF3952" w14:textId="75B8945E" w:rsidR="001B3911" w:rsidRPr="00A84247" w:rsidRDefault="000650ED" w:rsidP="001B3911">
      <w:pPr>
        <w:pStyle w:val="ListBullet"/>
        <w:spacing w:before="100" w:beforeAutospacing="1" w:after="120" w:line="22" w:lineRule="atLeast"/>
        <w:ind w:left="425" w:hanging="425"/>
        <w:rPr>
          <w:color w:val="auto"/>
        </w:rPr>
      </w:pPr>
      <w:r w:rsidRPr="00A84247">
        <w:rPr>
          <w:color w:val="auto"/>
        </w:rPr>
        <w:t xml:space="preserve">Requirement </w:t>
      </w:r>
      <w:r w:rsidR="001B3911" w:rsidRPr="00A84247">
        <w:rPr>
          <w:color w:val="auto"/>
        </w:rPr>
        <w:t>1(3)(c)</w:t>
      </w:r>
      <w:r w:rsidR="000A072A" w:rsidRPr="00A84247">
        <w:rPr>
          <w:color w:val="auto"/>
        </w:rPr>
        <w:t xml:space="preserve"> </w:t>
      </w:r>
      <w:r w:rsidR="00667F78" w:rsidRPr="00A84247">
        <w:rPr>
          <w:color w:val="auto"/>
        </w:rPr>
        <w:t>– the approved provider ensures</w:t>
      </w:r>
      <w:r w:rsidR="0037219C" w:rsidRPr="00A84247">
        <w:rPr>
          <w:color w:val="auto"/>
        </w:rPr>
        <w:t xml:space="preserve"> each consumer is supported to exercise choice and independence </w:t>
      </w:r>
      <w:r w:rsidR="00B15A07" w:rsidRPr="00A84247">
        <w:rPr>
          <w:color w:val="auto"/>
        </w:rPr>
        <w:t xml:space="preserve">and is supported to </w:t>
      </w:r>
      <w:r w:rsidR="00994270" w:rsidRPr="00A84247">
        <w:rPr>
          <w:color w:val="auto"/>
        </w:rPr>
        <w:t>make connections and maintain relationships with others</w:t>
      </w:r>
      <w:r w:rsidR="00D46C91" w:rsidRPr="00A84247">
        <w:rPr>
          <w:color w:val="auto"/>
        </w:rPr>
        <w:t xml:space="preserve"> including </w:t>
      </w:r>
      <w:r w:rsidR="0080638B" w:rsidRPr="00A84247">
        <w:rPr>
          <w:color w:val="auto"/>
        </w:rPr>
        <w:t xml:space="preserve">choice </w:t>
      </w:r>
      <w:r w:rsidR="00C35512" w:rsidRPr="00A84247">
        <w:rPr>
          <w:color w:val="auto"/>
        </w:rPr>
        <w:t xml:space="preserve">of when </w:t>
      </w:r>
      <w:r w:rsidR="0080638B" w:rsidRPr="00A84247">
        <w:rPr>
          <w:color w:val="auto"/>
        </w:rPr>
        <w:t xml:space="preserve">to get out of bed, </w:t>
      </w:r>
      <w:r w:rsidR="001A7DF3" w:rsidRPr="00A84247">
        <w:rPr>
          <w:color w:val="auto"/>
        </w:rPr>
        <w:t xml:space="preserve">frequency and time of </w:t>
      </w:r>
      <w:r w:rsidR="006052E4" w:rsidRPr="00A84247">
        <w:rPr>
          <w:color w:val="auto"/>
        </w:rPr>
        <w:t>shower</w:t>
      </w:r>
      <w:r w:rsidR="001A7DF3" w:rsidRPr="00A84247">
        <w:rPr>
          <w:color w:val="auto"/>
        </w:rPr>
        <w:t>s</w:t>
      </w:r>
      <w:r w:rsidR="00883BC3" w:rsidRPr="00A84247">
        <w:rPr>
          <w:color w:val="auto"/>
        </w:rPr>
        <w:t xml:space="preserve">, </w:t>
      </w:r>
      <w:r w:rsidR="001A7DF3" w:rsidRPr="00A84247">
        <w:rPr>
          <w:color w:val="auto"/>
        </w:rPr>
        <w:t xml:space="preserve">being able to </w:t>
      </w:r>
      <w:r w:rsidR="006052E4" w:rsidRPr="00A84247">
        <w:rPr>
          <w:color w:val="auto"/>
        </w:rPr>
        <w:t>attend</w:t>
      </w:r>
      <w:r w:rsidR="00883BC3" w:rsidRPr="00A84247">
        <w:rPr>
          <w:color w:val="auto"/>
        </w:rPr>
        <w:t xml:space="preserve"> activities</w:t>
      </w:r>
      <w:r w:rsidR="001B4C7D" w:rsidRPr="00A84247">
        <w:rPr>
          <w:color w:val="auto"/>
        </w:rPr>
        <w:t xml:space="preserve"> with other consumers and maintain independence through mobility</w:t>
      </w:r>
      <w:r w:rsidR="0040039B" w:rsidRPr="00A84247">
        <w:rPr>
          <w:color w:val="auto"/>
        </w:rPr>
        <w:t>.</w:t>
      </w:r>
    </w:p>
    <w:p w14:paraId="4D35935F" w14:textId="1FAF5CA3" w:rsidR="000650ED" w:rsidRPr="00A84247" w:rsidRDefault="000650ED" w:rsidP="001B3911">
      <w:pPr>
        <w:pStyle w:val="ListBullet"/>
        <w:spacing w:before="100" w:beforeAutospacing="1" w:after="120" w:line="22" w:lineRule="atLeast"/>
        <w:ind w:left="425" w:hanging="425"/>
        <w:rPr>
          <w:color w:val="auto"/>
        </w:rPr>
      </w:pPr>
      <w:r w:rsidRPr="00A84247">
        <w:rPr>
          <w:color w:val="auto"/>
        </w:rPr>
        <w:t xml:space="preserve">Requirement </w:t>
      </w:r>
      <w:r w:rsidR="001B3911" w:rsidRPr="00A84247">
        <w:rPr>
          <w:color w:val="auto"/>
        </w:rPr>
        <w:t>2(3)(a)</w:t>
      </w:r>
      <w:r w:rsidR="00667F78" w:rsidRPr="00A84247">
        <w:rPr>
          <w:color w:val="auto"/>
        </w:rPr>
        <w:t xml:space="preserve"> – the approved provider ensures</w:t>
      </w:r>
      <w:r w:rsidR="0077739C" w:rsidRPr="00A84247">
        <w:rPr>
          <w:color w:val="auto"/>
        </w:rPr>
        <w:t xml:space="preserve"> assessment and planning </w:t>
      </w:r>
      <w:r w:rsidR="006F1140" w:rsidRPr="00A84247">
        <w:rPr>
          <w:color w:val="auto"/>
        </w:rPr>
        <w:t xml:space="preserve">is </w:t>
      </w:r>
      <w:r w:rsidR="00526192" w:rsidRPr="00A84247">
        <w:rPr>
          <w:color w:val="auto"/>
        </w:rPr>
        <w:t xml:space="preserve">completed comprehensively and </w:t>
      </w:r>
      <w:r w:rsidR="00A214AD" w:rsidRPr="00A84247">
        <w:rPr>
          <w:color w:val="auto"/>
        </w:rPr>
        <w:t>accurat</w:t>
      </w:r>
      <w:r w:rsidR="00526192" w:rsidRPr="00A84247">
        <w:rPr>
          <w:color w:val="auto"/>
        </w:rPr>
        <w:t>ely for all consumers</w:t>
      </w:r>
      <w:r w:rsidR="00D04BBD" w:rsidRPr="00A84247">
        <w:rPr>
          <w:color w:val="auto"/>
        </w:rPr>
        <w:t xml:space="preserve"> </w:t>
      </w:r>
      <w:r w:rsidR="00430F18" w:rsidRPr="00A84247">
        <w:rPr>
          <w:color w:val="auto"/>
        </w:rPr>
        <w:t xml:space="preserve">with </w:t>
      </w:r>
      <w:r w:rsidR="00550DB4" w:rsidRPr="00A84247">
        <w:rPr>
          <w:color w:val="auto"/>
        </w:rPr>
        <w:t xml:space="preserve">all required </w:t>
      </w:r>
      <w:r w:rsidR="00430F18" w:rsidRPr="00A84247">
        <w:rPr>
          <w:color w:val="auto"/>
        </w:rPr>
        <w:t xml:space="preserve">information being completed </w:t>
      </w:r>
      <w:r w:rsidR="002C4598" w:rsidRPr="00A84247">
        <w:rPr>
          <w:color w:val="auto"/>
        </w:rPr>
        <w:t xml:space="preserve">and information recorded </w:t>
      </w:r>
      <w:r w:rsidR="00924D84" w:rsidRPr="00A84247">
        <w:rPr>
          <w:color w:val="auto"/>
        </w:rPr>
        <w:t>accurately</w:t>
      </w:r>
      <w:r w:rsidR="002C4598" w:rsidRPr="00A84247">
        <w:rPr>
          <w:color w:val="auto"/>
        </w:rPr>
        <w:t>.</w:t>
      </w:r>
    </w:p>
    <w:p w14:paraId="3291736E" w14:textId="21C7E766" w:rsidR="00955901" w:rsidRPr="00A84247" w:rsidRDefault="00955901" w:rsidP="00955901">
      <w:pPr>
        <w:pStyle w:val="ListBullet"/>
        <w:spacing w:before="100" w:beforeAutospacing="1" w:after="120" w:line="22" w:lineRule="atLeast"/>
        <w:ind w:left="425" w:hanging="425"/>
        <w:rPr>
          <w:color w:val="auto"/>
        </w:rPr>
      </w:pPr>
      <w:r w:rsidRPr="00A84247">
        <w:rPr>
          <w:color w:val="auto"/>
        </w:rPr>
        <w:t xml:space="preserve">Requirement </w:t>
      </w:r>
      <w:r w:rsidR="001B3911" w:rsidRPr="00A84247">
        <w:rPr>
          <w:color w:val="auto"/>
        </w:rPr>
        <w:t>2(3)(</w:t>
      </w:r>
      <w:r w:rsidR="001D7850" w:rsidRPr="00A84247">
        <w:rPr>
          <w:color w:val="auto"/>
        </w:rPr>
        <w:t>b)</w:t>
      </w:r>
      <w:r w:rsidR="0037219C" w:rsidRPr="00A84247">
        <w:rPr>
          <w:color w:val="auto"/>
        </w:rPr>
        <w:t xml:space="preserve"> – the approved provider ensures</w:t>
      </w:r>
      <w:r w:rsidR="000E5E9F" w:rsidRPr="00A84247">
        <w:rPr>
          <w:color w:val="auto"/>
        </w:rPr>
        <w:t xml:space="preserve"> </w:t>
      </w:r>
      <w:r w:rsidR="009E0808" w:rsidRPr="00A84247">
        <w:rPr>
          <w:color w:val="auto"/>
        </w:rPr>
        <w:t xml:space="preserve">each consumer’s needs, goals and preferences are </w:t>
      </w:r>
      <w:r w:rsidR="0037264C" w:rsidRPr="00A84247">
        <w:rPr>
          <w:color w:val="auto"/>
        </w:rPr>
        <w:t>identified and addressed</w:t>
      </w:r>
      <w:r w:rsidR="00B97355" w:rsidRPr="00A84247">
        <w:rPr>
          <w:color w:val="auto"/>
        </w:rPr>
        <w:t xml:space="preserve"> </w:t>
      </w:r>
      <w:r w:rsidR="005D76E0" w:rsidRPr="00A84247">
        <w:rPr>
          <w:color w:val="auto"/>
        </w:rPr>
        <w:t xml:space="preserve">through a comprehensive assessment and planning process that </w:t>
      </w:r>
      <w:r w:rsidR="001E0335" w:rsidRPr="00A84247">
        <w:rPr>
          <w:color w:val="auto"/>
        </w:rPr>
        <w:t xml:space="preserve">records accurate and complete information. </w:t>
      </w:r>
    </w:p>
    <w:p w14:paraId="1106110A" w14:textId="6F35A5D8" w:rsidR="00955901" w:rsidRPr="00A84247" w:rsidRDefault="00955901" w:rsidP="00955901">
      <w:pPr>
        <w:pStyle w:val="ListBullet"/>
        <w:spacing w:before="100" w:beforeAutospacing="1" w:after="120" w:line="22" w:lineRule="atLeast"/>
        <w:ind w:left="425" w:hanging="425"/>
        <w:rPr>
          <w:color w:val="auto"/>
        </w:rPr>
      </w:pPr>
      <w:r w:rsidRPr="00A84247">
        <w:rPr>
          <w:color w:val="auto"/>
        </w:rPr>
        <w:t xml:space="preserve">Requirement </w:t>
      </w:r>
      <w:r w:rsidR="001D7850" w:rsidRPr="00A84247">
        <w:rPr>
          <w:color w:val="auto"/>
        </w:rPr>
        <w:t>2(3)(c)</w:t>
      </w:r>
      <w:r w:rsidR="0037219C" w:rsidRPr="00A84247">
        <w:rPr>
          <w:color w:val="auto"/>
        </w:rPr>
        <w:t xml:space="preserve"> – the approved provider ensures</w:t>
      </w:r>
      <w:r w:rsidR="00F23ED9" w:rsidRPr="00A84247">
        <w:rPr>
          <w:color w:val="auto"/>
        </w:rPr>
        <w:t xml:space="preserve"> </w:t>
      </w:r>
      <w:r w:rsidR="00E3302D" w:rsidRPr="00A84247">
        <w:rPr>
          <w:color w:val="auto"/>
        </w:rPr>
        <w:t xml:space="preserve">assessment and planning is </w:t>
      </w:r>
      <w:r w:rsidR="00C67606" w:rsidRPr="00A84247">
        <w:rPr>
          <w:color w:val="auto"/>
        </w:rPr>
        <w:t xml:space="preserve">based on partnership with the consumer </w:t>
      </w:r>
      <w:r w:rsidR="00A051E5" w:rsidRPr="00A84247">
        <w:rPr>
          <w:color w:val="auto"/>
        </w:rPr>
        <w:t>and others the</w:t>
      </w:r>
      <w:r w:rsidR="00F06B7A" w:rsidRPr="00A84247">
        <w:rPr>
          <w:color w:val="auto"/>
        </w:rPr>
        <w:t xml:space="preserve"> consumer</w:t>
      </w:r>
      <w:r w:rsidR="00A051E5" w:rsidRPr="00A84247">
        <w:rPr>
          <w:color w:val="auto"/>
        </w:rPr>
        <w:t xml:space="preserve"> want</w:t>
      </w:r>
      <w:r w:rsidR="00F06B7A" w:rsidRPr="00A84247">
        <w:rPr>
          <w:color w:val="auto"/>
        </w:rPr>
        <w:t>s</w:t>
      </w:r>
      <w:r w:rsidR="00A051E5" w:rsidRPr="00A84247">
        <w:rPr>
          <w:color w:val="auto"/>
        </w:rPr>
        <w:t xml:space="preserve"> involved in their care</w:t>
      </w:r>
      <w:r w:rsidR="008C30C9" w:rsidRPr="00A84247">
        <w:rPr>
          <w:color w:val="auto"/>
        </w:rPr>
        <w:t xml:space="preserve">, </w:t>
      </w:r>
      <w:r w:rsidR="00A716B6" w:rsidRPr="00A84247">
        <w:rPr>
          <w:color w:val="auto"/>
        </w:rPr>
        <w:t xml:space="preserve">the service should ensure </w:t>
      </w:r>
      <w:r w:rsidR="008C30C9" w:rsidRPr="00A84247">
        <w:rPr>
          <w:color w:val="auto"/>
        </w:rPr>
        <w:t xml:space="preserve">the consumer </w:t>
      </w:r>
      <w:r w:rsidR="00ED69B2" w:rsidRPr="00A84247">
        <w:rPr>
          <w:color w:val="auto"/>
        </w:rPr>
        <w:t>and</w:t>
      </w:r>
      <w:r w:rsidR="00A716B6" w:rsidRPr="00A84247">
        <w:rPr>
          <w:color w:val="auto"/>
        </w:rPr>
        <w:t>/or</w:t>
      </w:r>
      <w:r w:rsidR="00ED69B2" w:rsidRPr="00A84247">
        <w:rPr>
          <w:color w:val="auto"/>
        </w:rPr>
        <w:t xml:space="preserve"> the consumer representative</w:t>
      </w:r>
      <w:r w:rsidR="00C45497" w:rsidRPr="00A84247">
        <w:rPr>
          <w:color w:val="auto"/>
        </w:rPr>
        <w:t xml:space="preserve"> are always informed or consulted when assessment and p</w:t>
      </w:r>
      <w:r w:rsidR="007F627C" w:rsidRPr="00A84247">
        <w:rPr>
          <w:color w:val="auto"/>
        </w:rPr>
        <w:t>l</w:t>
      </w:r>
      <w:r w:rsidR="00C45497" w:rsidRPr="00A84247">
        <w:rPr>
          <w:color w:val="auto"/>
        </w:rPr>
        <w:t>anning occurs</w:t>
      </w:r>
      <w:r w:rsidR="00ED69B2" w:rsidRPr="00A84247">
        <w:rPr>
          <w:color w:val="auto"/>
        </w:rPr>
        <w:t xml:space="preserve">. </w:t>
      </w:r>
    </w:p>
    <w:p w14:paraId="641BA299" w14:textId="7CB3463E" w:rsidR="00955901" w:rsidRPr="00A84247" w:rsidRDefault="00955901" w:rsidP="00955901">
      <w:pPr>
        <w:pStyle w:val="ListBullet"/>
        <w:spacing w:before="100" w:beforeAutospacing="1" w:after="120" w:line="22" w:lineRule="atLeast"/>
        <w:ind w:left="425" w:hanging="425"/>
        <w:rPr>
          <w:color w:val="auto"/>
        </w:rPr>
      </w:pPr>
      <w:r w:rsidRPr="00A84247">
        <w:rPr>
          <w:color w:val="auto"/>
        </w:rPr>
        <w:t>Requirement</w:t>
      </w:r>
      <w:r w:rsidR="001D7850" w:rsidRPr="00A84247">
        <w:rPr>
          <w:color w:val="auto"/>
        </w:rPr>
        <w:t xml:space="preserve"> 2(3)(d)</w:t>
      </w:r>
      <w:r w:rsidR="0037219C" w:rsidRPr="00A84247">
        <w:rPr>
          <w:color w:val="auto"/>
        </w:rPr>
        <w:t xml:space="preserve"> – the approved provider ensures</w:t>
      </w:r>
      <w:r w:rsidR="00ED2562" w:rsidRPr="00A84247">
        <w:rPr>
          <w:color w:val="auto"/>
        </w:rPr>
        <w:t xml:space="preserve"> the outcomes of assessment and planning </w:t>
      </w:r>
      <w:r w:rsidR="001C0492" w:rsidRPr="00A84247">
        <w:rPr>
          <w:color w:val="auto"/>
        </w:rPr>
        <w:t xml:space="preserve">are </w:t>
      </w:r>
      <w:r w:rsidR="00D20037" w:rsidRPr="00A84247">
        <w:rPr>
          <w:color w:val="auto"/>
        </w:rPr>
        <w:t>effectively communicated to each consumer or consumer representative</w:t>
      </w:r>
      <w:r w:rsidR="003B33AF" w:rsidRPr="00A84247">
        <w:rPr>
          <w:color w:val="auto"/>
        </w:rPr>
        <w:t xml:space="preserve"> and </w:t>
      </w:r>
      <w:r w:rsidR="000B28A3" w:rsidRPr="00A84247">
        <w:rPr>
          <w:color w:val="auto"/>
        </w:rPr>
        <w:t>continues</w:t>
      </w:r>
      <w:r w:rsidR="00641092" w:rsidRPr="00A84247">
        <w:rPr>
          <w:color w:val="auto"/>
        </w:rPr>
        <w:t xml:space="preserve"> the </w:t>
      </w:r>
      <w:r w:rsidR="00641092" w:rsidRPr="00A84247">
        <w:rPr>
          <w:color w:val="auto"/>
        </w:rPr>
        <w:lastRenderedPageBreak/>
        <w:t>improvement</w:t>
      </w:r>
      <w:r w:rsidR="000B28A3" w:rsidRPr="00A84247">
        <w:rPr>
          <w:color w:val="auto"/>
        </w:rPr>
        <w:t>s</w:t>
      </w:r>
      <w:r w:rsidR="00641092" w:rsidRPr="00A84247">
        <w:rPr>
          <w:color w:val="auto"/>
        </w:rPr>
        <w:t xml:space="preserve"> that have been </w:t>
      </w:r>
      <w:r w:rsidR="000B28A3" w:rsidRPr="00A84247">
        <w:rPr>
          <w:color w:val="auto"/>
        </w:rPr>
        <w:t xml:space="preserve">made to ensure </w:t>
      </w:r>
      <w:r w:rsidR="003B33AF" w:rsidRPr="00A84247">
        <w:rPr>
          <w:color w:val="auto"/>
        </w:rPr>
        <w:t xml:space="preserve">a care and services plan is available, and that availability </w:t>
      </w:r>
      <w:r w:rsidR="00923B9D" w:rsidRPr="00A84247">
        <w:rPr>
          <w:color w:val="auto"/>
        </w:rPr>
        <w:t xml:space="preserve">is </w:t>
      </w:r>
      <w:r w:rsidR="003B33AF" w:rsidRPr="00A84247">
        <w:rPr>
          <w:color w:val="auto"/>
        </w:rPr>
        <w:t xml:space="preserve">communicated, to each consumer or consumer representative. </w:t>
      </w:r>
    </w:p>
    <w:p w14:paraId="2723149D" w14:textId="42ADBC12" w:rsidR="00955901" w:rsidRPr="00A84247" w:rsidRDefault="00955901" w:rsidP="00955901">
      <w:pPr>
        <w:pStyle w:val="ListBullet"/>
        <w:spacing w:before="100" w:beforeAutospacing="1" w:after="120" w:line="22" w:lineRule="atLeast"/>
        <w:ind w:left="425" w:hanging="425"/>
        <w:rPr>
          <w:color w:val="auto"/>
        </w:rPr>
      </w:pPr>
      <w:r w:rsidRPr="00A84247">
        <w:rPr>
          <w:color w:val="auto"/>
        </w:rPr>
        <w:t xml:space="preserve">Requirement </w:t>
      </w:r>
      <w:r w:rsidR="001D7850" w:rsidRPr="00A84247">
        <w:rPr>
          <w:color w:val="auto"/>
        </w:rPr>
        <w:t>2(3)(e)</w:t>
      </w:r>
      <w:r w:rsidR="0037219C" w:rsidRPr="00A84247">
        <w:rPr>
          <w:color w:val="auto"/>
        </w:rPr>
        <w:t xml:space="preserve"> – the approved provider ensures</w:t>
      </w:r>
      <w:r w:rsidR="007913C1" w:rsidRPr="00A84247">
        <w:rPr>
          <w:color w:val="auto"/>
        </w:rPr>
        <w:t xml:space="preserve"> care and services are reviewed </w:t>
      </w:r>
      <w:r w:rsidR="00527029" w:rsidRPr="00A84247">
        <w:rPr>
          <w:color w:val="auto"/>
        </w:rPr>
        <w:t>both th</w:t>
      </w:r>
      <w:r w:rsidR="00566981" w:rsidRPr="00A84247">
        <w:rPr>
          <w:color w:val="auto"/>
        </w:rPr>
        <w:t>rough</w:t>
      </w:r>
      <w:r w:rsidR="00527029" w:rsidRPr="00A84247">
        <w:rPr>
          <w:color w:val="auto"/>
        </w:rPr>
        <w:t xml:space="preserve"> the</w:t>
      </w:r>
      <w:r w:rsidR="0011228E" w:rsidRPr="00A84247">
        <w:rPr>
          <w:color w:val="auto"/>
        </w:rPr>
        <w:t xml:space="preserve"> service’s</w:t>
      </w:r>
      <w:r w:rsidR="00527029" w:rsidRPr="00A84247">
        <w:rPr>
          <w:color w:val="auto"/>
        </w:rPr>
        <w:t xml:space="preserve"> </w:t>
      </w:r>
      <w:r w:rsidR="00566981" w:rsidRPr="00A84247">
        <w:rPr>
          <w:color w:val="auto"/>
        </w:rPr>
        <w:t>routine regular</w:t>
      </w:r>
      <w:r w:rsidR="00527029" w:rsidRPr="00A84247">
        <w:rPr>
          <w:color w:val="auto"/>
        </w:rPr>
        <w:t xml:space="preserve"> </w:t>
      </w:r>
      <w:r w:rsidR="00566981" w:rsidRPr="00A84247">
        <w:rPr>
          <w:color w:val="auto"/>
        </w:rPr>
        <w:t xml:space="preserve">review process </w:t>
      </w:r>
      <w:r w:rsidR="0011228E" w:rsidRPr="00A84247">
        <w:rPr>
          <w:color w:val="auto"/>
        </w:rPr>
        <w:t xml:space="preserve">of each consumer’s care and services </w:t>
      </w:r>
      <w:r w:rsidR="00566981" w:rsidRPr="00A84247">
        <w:rPr>
          <w:color w:val="auto"/>
        </w:rPr>
        <w:t xml:space="preserve">and </w:t>
      </w:r>
      <w:r w:rsidR="00EA01E8" w:rsidRPr="00A84247">
        <w:rPr>
          <w:color w:val="auto"/>
        </w:rPr>
        <w:t>when consumer circumstances change or when incidents impact on the needs, goals or preferences of the consumer.</w:t>
      </w:r>
    </w:p>
    <w:p w14:paraId="2F421804" w14:textId="7DF24F89" w:rsidR="001D7850" w:rsidRPr="00A84247" w:rsidRDefault="001D7850" w:rsidP="001D7850">
      <w:pPr>
        <w:pStyle w:val="ListBullet"/>
        <w:spacing w:before="100" w:beforeAutospacing="1" w:after="120" w:line="22" w:lineRule="atLeast"/>
        <w:ind w:left="425" w:hanging="425"/>
        <w:rPr>
          <w:color w:val="auto"/>
        </w:rPr>
      </w:pPr>
      <w:r w:rsidRPr="00A84247">
        <w:rPr>
          <w:color w:val="auto"/>
        </w:rPr>
        <w:t>Requirement 3(3)(a)</w:t>
      </w:r>
      <w:r w:rsidR="0037219C" w:rsidRPr="00A84247">
        <w:rPr>
          <w:color w:val="auto"/>
        </w:rPr>
        <w:t xml:space="preserve"> </w:t>
      </w:r>
      <w:bookmarkStart w:id="1" w:name="_Hlk107229054"/>
      <w:r w:rsidR="0037219C" w:rsidRPr="00A84247">
        <w:rPr>
          <w:color w:val="auto"/>
        </w:rPr>
        <w:t>– the approved provider ensures</w:t>
      </w:r>
      <w:bookmarkEnd w:id="1"/>
      <w:r w:rsidR="00301E2F" w:rsidRPr="00A84247">
        <w:rPr>
          <w:color w:val="auto"/>
        </w:rPr>
        <w:t xml:space="preserve"> each consumer gets </w:t>
      </w:r>
      <w:r w:rsidR="00987ADD" w:rsidRPr="00A84247">
        <w:rPr>
          <w:color w:val="auto"/>
        </w:rPr>
        <w:t>safe and effective personal care and clinical care</w:t>
      </w:r>
      <w:r w:rsidR="00A24EA5" w:rsidRPr="00A84247">
        <w:rPr>
          <w:color w:val="auto"/>
        </w:rPr>
        <w:t xml:space="preserve"> </w:t>
      </w:r>
      <w:r w:rsidR="00102E90" w:rsidRPr="00A84247">
        <w:rPr>
          <w:color w:val="auto"/>
        </w:rPr>
        <w:t xml:space="preserve">including in the areas of restrictive practices, </w:t>
      </w:r>
      <w:r w:rsidR="00AD0EF3" w:rsidRPr="00A84247">
        <w:rPr>
          <w:color w:val="auto"/>
        </w:rPr>
        <w:t>pain management, wound management and behaviour support</w:t>
      </w:r>
      <w:r w:rsidR="00987ADD" w:rsidRPr="00A84247">
        <w:rPr>
          <w:color w:val="auto"/>
        </w:rPr>
        <w:t>.</w:t>
      </w:r>
    </w:p>
    <w:p w14:paraId="15A01079" w14:textId="7A0E4245" w:rsidR="001D7850" w:rsidRPr="00A84247" w:rsidRDefault="001D7850" w:rsidP="001D7850">
      <w:pPr>
        <w:pStyle w:val="ListBullet"/>
        <w:spacing w:before="100" w:beforeAutospacing="1" w:after="120" w:line="22" w:lineRule="atLeast"/>
        <w:ind w:left="425" w:hanging="425"/>
        <w:rPr>
          <w:color w:val="auto"/>
        </w:rPr>
      </w:pPr>
      <w:r w:rsidRPr="00A84247">
        <w:rPr>
          <w:color w:val="auto"/>
        </w:rPr>
        <w:t>Requirement 3(3)(b)</w:t>
      </w:r>
      <w:r w:rsidR="00EA01E8" w:rsidRPr="00A84247">
        <w:rPr>
          <w:color w:val="auto"/>
        </w:rPr>
        <w:t xml:space="preserve"> – the approved provider ensures</w:t>
      </w:r>
      <w:r w:rsidR="004A7386" w:rsidRPr="00A84247">
        <w:rPr>
          <w:color w:val="auto"/>
        </w:rPr>
        <w:t xml:space="preserve"> effective management of high-impact or high prevalence risk</w:t>
      </w:r>
      <w:r w:rsidR="00237811" w:rsidRPr="00A84247">
        <w:rPr>
          <w:color w:val="auto"/>
        </w:rPr>
        <w:t>s</w:t>
      </w:r>
      <w:r w:rsidR="004A7386" w:rsidRPr="00A84247">
        <w:rPr>
          <w:color w:val="auto"/>
        </w:rPr>
        <w:t xml:space="preserve"> including</w:t>
      </w:r>
      <w:r w:rsidR="00E4048E" w:rsidRPr="00A84247">
        <w:rPr>
          <w:color w:val="auto"/>
        </w:rPr>
        <w:t xml:space="preserve"> the high-impact </w:t>
      </w:r>
      <w:r w:rsidR="006F1013" w:rsidRPr="00A84247">
        <w:rPr>
          <w:color w:val="auto"/>
        </w:rPr>
        <w:t>or high-</w:t>
      </w:r>
      <w:r w:rsidR="00200B00" w:rsidRPr="00A84247">
        <w:rPr>
          <w:color w:val="auto"/>
        </w:rPr>
        <w:t>prevalence</w:t>
      </w:r>
      <w:r w:rsidR="006F1013" w:rsidRPr="00A84247">
        <w:rPr>
          <w:color w:val="auto"/>
        </w:rPr>
        <w:t xml:space="preserve"> risks for each consumer </w:t>
      </w:r>
      <w:r w:rsidR="00200B00" w:rsidRPr="00A84247">
        <w:rPr>
          <w:color w:val="auto"/>
        </w:rPr>
        <w:t>are</w:t>
      </w:r>
      <w:r w:rsidR="006F1013" w:rsidRPr="00A84247">
        <w:rPr>
          <w:color w:val="auto"/>
        </w:rPr>
        <w:t xml:space="preserve"> identifi</w:t>
      </w:r>
      <w:r w:rsidR="00200B00" w:rsidRPr="00A84247">
        <w:rPr>
          <w:color w:val="auto"/>
        </w:rPr>
        <w:t>ed</w:t>
      </w:r>
      <w:r w:rsidR="004A7386" w:rsidRPr="00A84247">
        <w:rPr>
          <w:color w:val="auto"/>
        </w:rPr>
        <w:t xml:space="preserve"> and</w:t>
      </w:r>
      <w:r w:rsidR="00200B00" w:rsidRPr="00A84247">
        <w:rPr>
          <w:color w:val="auto"/>
        </w:rPr>
        <w:t xml:space="preserve"> </w:t>
      </w:r>
      <w:r w:rsidR="004A7386" w:rsidRPr="00A84247">
        <w:rPr>
          <w:color w:val="auto"/>
        </w:rPr>
        <w:t xml:space="preserve">staff are aware of each consumer with a high impact or high </w:t>
      </w:r>
      <w:r w:rsidR="006425BA" w:rsidRPr="00A84247">
        <w:rPr>
          <w:color w:val="auto"/>
        </w:rPr>
        <w:t>prevalence</w:t>
      </w:r>
      <w:r w:rsidR="004A7386" w:rsidRPr="00A84247">
        <w:rPr>
          <w:color w:val="auto"/>
        </w:rPr>
        <w:t xml:space="preserve"> risk and how to manage the risk for th</w:t>
      </w:r>
      <w:r w:rsidR="00196F65" w:rsidRPr="00A84247">
        <w:rPr>
          <w:color w:val="auto"/>
        </w:rPr>
        <w:t>e individual consumer</w:t>
      </w:r>
      <w:r w:rsidR="006425BA" w:rsidRPr="00A84247">
        <w:rPr>
          <w:color w:val="auto"/>
        </w:rPr>
        <w:t>,</w:t>
      </w:r>
      <w:r w:rsidR="00417012" w:rsidRPr="00A84247">
        <w:rPr>
          <w:color w:val="auto"/>
        </w:rPr>
        <w:t xml:space="preserve"> </w:t>
      </w:r>
      <w:r w:rsidR="006425BA" w:rsidRPr="00A84247">
        <w:rPr>
          <w:color w:val="auto"/>
        </w:rPr>
        <w:t>this includes risks in the areas of</w:t>
      </w:r>
      <w:r w:rsidR="000022EA" w:rsidRPr="00A84247">
        <w:rPr>
          <w:color w:val="auto"/>
        </w:rPr>
        <w:t xml:space="preserve"> management of pain, behaviour, medication, falls, wight loss, delirium and pressure injuries</w:t>
      </w:r>
      <w:r w:rsidR="00196F65" w:rsidRPr="00A84247">
        <w:rPr>
          <w:color w:val="auto"/>
        </w:rPr>
        <w:t>.</w:t>
      </w:r>
      <w:r w:rsidR="004A7386" w:rsidRPr="00A84247">
        <w:rPr>
          <w:color w:val="auto"/>
        </w:rPr>
        <w:t xml:space="preserve"> </w:t>
      </w:r>
      <w:r w:rsidR="006F1013" w:rsidRPr="00A84247">
        <w:rPr>
          <w:color w:val="auto"/>
        </w:rPr>
        <w:t xml:space="preserve"> </w:t>
      </w:r>
    </w:p>
    <w:p w14:paraId="38A49C38" w14:textId="19766763" w:rsidR="001D7850" w:rsidRPr="00A84247" w:rsidRDefault="001D7850" w:rsidP="001D7850">
      <w:pPr>
        <w:pStyle w:val="ListBullet"/>
        <w:spacing w:before="100" w:beforeAutospacing="1" w:after="120" w:line="22" w:lineRule="atLeast"/>
        <w:ind w:left="425" w:hanging="425"/>
        <w:rPr>
          <w:color w:val="auto"/>
        </w:rPr>
      </w:pPr>
      <w:r w:rsidRPr="00A84247">
        <w:rPr>
          <w:color w:val="auto"/>
        </w:rPr>
        <w:t>Requirement 3(3)(c)</w:t>
      </w:r>
      <w:r w:rsidR="00EA01E8" w:rsidRPr="00A84247">
        <w:rPr>
          <w:color w:val="auto"/>
        </w:rPr>
        <w:t xml:space="preserve"> – the approved provider ensures</w:t>
      </w:r>
      <w:r w:rsidR="0079222A" w:rsidRPr="00A84247">
        <w:rPr>
          <w:color w:val="auto"/>
        </w:rPr>
        <w:t xml:space="preserve"> </w:t>
      </w:r>
      <w:r w:rsidR="00C91E85" w:rsidRPr="00A84247">
        <w:rPr>
          <w:color w:val="auto"/>
        </w:rPr>
        <w:t xml:space="preserve">the needs, goals and preferences of consumers </w:t>
      </w:r>
      <w:r w:rsidR="00D9372C" w:rsidRPr="00A84247">
        <w:rPr>
          <w:color w:val="auto"/>
        </w:rPr>
        <w:t xml:space="preserve">nearing end of life are recognised </w:t>
      </w:r>
      <w:r w:rsidR="00A86EAA" w:rsidRPr="00A84247">
        <w:rPr>
          <w:color w:val="auto"/>
        </w:rPr>
        <w:t xml:space="preserve">and </w:t>
      </w:r>
      <w:r w:rsidR="00D67322" w:rsidRPr="00A84247">
        <w:rPr>
          <w:color w:val="auto"/>
        </w:rPr>
        <w:t>documentation is complete</w:t>
      </w:r>
      <w:r w:rsidR="00AE4926" w:rsidRPr="00A84247">
        <w:rPr>
          <w:color w:val="auto"/>
        </w:rPr>
        <w:t xml:space="preserve"> to ensure</w:t>
      </w:r>
      <w:r w:rsidR="00DB1F0C" w:rsidRPr="00A84247">
        <w:rPr>
          <w:color w:val="auto"/>
        </w:rPr>
        <w:t xml:space="preserve"> at the appropriate time</w:t>
      </w:r>
      <w:r w:rsidR="00AE4926" w:rsidRPr="00A84247">
        <w:rPr>
          <w:color w:val="auto"/>
        </w:rPr>
        <w:t xml:space="preserve"> end of life pathways can be implemented in a timely manner</w:t>
      </w:r>
      <w:r w:rsidR="005F2328" w:rsidRPr="00A84247">
        <w:rPr>
          <w:color w:val="auto"/>
        </w:rPr>
        <w:t xml:space="preserve">, </w:t>
      </w:r>
      <w:r w:rsidR="00FF5B87" w:rsidRPr="00A84247">
        <w:rPr>
          <w:color w:val="auto"/>
        </w:rPr>
        <w:t>this includes</w:t>
      </w:r>
      <w:r w:rsidR="00267A23" w:rsidRPr="00A84247">
        <w:rPr>
          <w:color w:val="auto"/>
        </w:rPr>
        <w:t xml:space="preserve"> consultation with consumers and/or consumer representatives </w:t>
      </w:r>
      <w:r w:rsidR="00271F21" w:rsidRPr="00A84247">
        <w:rPr>
          <w:color w:val="auto"/>
        </w:rPr>
        <w:t xml:space="preserve">before </w:t>
      </w:r>
      <w:r w:rsidR="00AD769E" w:rsidRPr="00A84247">
        <w:rPr>
          <w:color w:val="auto"/>
        </w:rPr>
        <w:t>and during the end of life process</w:t>
      </w:r>
      <w:r w:rsidR="00DB1F0C" w:rsidRPr="00A84247">
        <w:rPr>
          <w:color w:val="auto"/>
        </w:rPr>
        <w:t xml:space="preserve">. </w:t>
      </w:r>
    </w:p>
    <w:p w14:paraId="1E09D4E8" w14:textId="7E6E3AC5" w:rsidR="001D7850" w:rsidRPr="00A84247" w:rsidRDefault="001D7850" w:rsidP="001D7850">
      <w:pPr>
        <w:pStyle w:val="ListBullet"/>
        <w:spacing w:before="100" w:beforeAutospacing="1" w:after="120" w:line="22" w:lineRule="atLeast"/>
        <w:ind w:left="425" w:hanging="425"/>
        <w:rPr>
          <w:color w:val="auto"/>
        </w:rPr>
      </w:pPr>
      <w:r w:rsidRPr="00A84247">
        <w:rPr>
          <w:color w:val="auto"/>
        </w:rPr>
        <w:t>Requirement 3(3)(d)</w:t>
      </w:r>
      <w:r w:rsidR="00EA01E8" w:rsidRPr="00A84247">
        <w:rPr>
          <w:color w:val="auto"/>
        </w:rPr>
        <w:t xml:space="preserve"> – the approved provider ensures</w:t>
      </w:r>
      <w:r w:rsidR="00DB1F0C" w:rsidRPr="00A84247">
        <w:rPr>
          <w:color w:val="auto"/>
        </w:rPr>
        <w:t xml:space="preserve"> </w:t>
      </w:r>
      <w:r w:rsidR="006474D3" w:rsidRPr="00A84247">
        <w:rPr>
          <w:color w:val="auto"/>
        </w:rPr>
        <w:t>effective processes for staff to</w:t>
      </w:r>
      <w:r w:rsidR="00AD4A1D" w:rsidRPr="00A84247">
        <w:rPr>
          <w:color w:val="auto"/>
        </w:rPr>
        <w:t xml:space="preserve"> be able to recognise and respond to</w:t>
      </w:r>
      <w:r w:rsidR="006474D3" w:rsidRPr="00A84247">
        <w:rPr>
          <w:color w:val="auto"/>
        </w:rPr>
        <w:t xml:space="preserve"> </w:t>
      </w:r>
      <w:r w:rsidR="00196B5D" w:rsidRPr="00A84247">
        <w:rPr>
          <w:color w:val="auto"/>
        </w:rPr>
        <w:t xml:space="preserve">deterioration or change in a consumer’s </w:t>
      </w:r>
      <w:r w:rsidR="00A76F25" w:rsidRPr="00A84247">
        <w:rPr>
          <w:color w:val="auto"/>
        </w:rPr>
        <w:t xml:space="preserve">mental health, cognitive or physical function, capacity or </w:t>
      </w:r>
      <w:r w:rsidR="00196B5D" w:rsidRPr="00A84247">
        <w:rPr>
          <w:color w:val="auto"/>
        </w:rPr>
        <w:t>condition</w:t>
      </w:r>
      <w:r w:rsidR="00AB0092" w:rsidRPr="00A84247">
        <w:rPr>
          <w:color w:val="auto"/>
        </w:rPr>
        <w:t xml:space="preserve">, and </w:t>
      </w:r>
      <w:r w:rsidR="00D9051B" w:rsidRPr="00A84247">
        <w:rPr>
          <w:color w:val="auto"/>
        </w:rPr>
        <w:t xml:space="preserve">discussion is held with </w:t>
      </w:r>
      <w:r w:rsidR="007151E4" w:rsidRPr="00A84247">
        <w:rPr>
          <w:color w:val="auto"/>
        </w:rPr>
        <w:t xml:space="preserve">the </w:t>
      </w:r>
      <w:r w:rsidR="00D9051B" w:rsidRPr="00A84247">
        <w:rPr>
          <w:color w:val="auto"/>
        </w:rPr>
        <w:t xml:space="preserve">consumer and/or </w:t>
      </w:r>
      <w:r w:rsidR="00AB0092" w:rsidRPr="00A84247">
        <w:rPr>
          <w:color w:val="auto"/>
        </w:rPr>
        <w:t xml:space="preserve">consumer representative </w:t>
      </w:r>
      <w:r w:rsidR="00D9051B" w:rsidRPr="00A84247">
        <w:rPr>
          <w:color w:val="auto"/>
        </w:rPr>
        <w:t xml:space="preserve">when </w:t>
      </w:r>
      <w:r w:rsidR="00AF4D92" w:rsidRPr="00A84247">
        <w:rPr>
          <w:color w:val="auto"/>
        </w:rPr>
        <w:t>deterioration or change occurs</w:t>
      </w:r>
      <w:r w:rsidR="00D9051B" w:rsidRPr="00A84247">
        <w:rPr>
          <w:color w:val="auto"/>
        </w:rPr>
        <w:t xml:space="preserve"> for a consumer</w:t>
      </w:r>
      <w:r w:rsidR="00AF4D92" w:rsidRPr="00A84247">
        <w:rPr>
          <w:color w:val="auto"/>
        </w:rPr>
        <w:t xml:space="preserve">. </w:t>
      </w:r>
    </w:p>
    <w:p w14:paraId="7A398379" w14:textId="0490357A" w:rsidR="001D7850" w:rsidRPr="00A84247" w:rsidRDefault="001D7850" w:rsidP="001D7850">
      <w:pPr>
        <w:pStyle w:val="ListBullet"/>
        <w:spacing w:before="100" w:beforeAutospacing="1" w:after="120" w:line="22" w:lineRule="atLeast"/>
        <w:ind w:left="425" w:hanging="425"/>
        <w:rPr>
          <w:color w:val="auto"/>
        </w:rPr>
      </w:pPr>
      <w:r w:rsidRPr="00A84247">
        <w:rPr>
          <w:color w:val="auto"/>
        </w:rPr>
        <w:t>Requirement 3(3)(e)</w:t>
      </w:r>
      <w:r w:rsidR="00EA01E8" w:rsidRPr="00A84247">
        <w:rPr>
          <w:color w:val="auto"/>
        </w:rPr>
        <w:t xml:space="preserve"> – the approved provider ensures</w:t>
      </w:r>
      <w:r w:rsidR="004A633D" w:rsidRPr="00A84247">
        <w:rPr>
          <w:color w:val="auto"/>
        </w:rPr>
        <w:t xml:space="preserve"> </w:t>
      </w:r>
      <w:r w:rsidR="004C50B3" w:rsidRPr="00A84247">
        <w:rPr>
          <w:color w:val="auto"/>
        </w:rPr>
        <w:t>information</w:t>
      </w:r>
      <w:r w:rsidR="00D81FE0" w:rsidRPr="00A84247">
        <w:rPr>
          <w:color w:val="auto"/>
        </w:rPr>
        <w:t xml:space="preserve"> documented </w:t>
      </w:r>
      <w:r w:rsidR="00AB71DA" w:rsidRPr="00A84247">
        <w:rPr>
          <w:color w:val="auto"/>
        </w:rPr>
        <w:t xml:space="preserve">about consumers is complete and accurate so when information is </w:t>
      </w:r>
      <w:r w:rsidR="004C50B3" w:rsidRPr="00A84247">
        <w:rPr>
          <w:color w:val="auto"/>
        </w:rPr>
        <w:t>shared about the consumer’s condition</w:t>
      </w:r>
      <w:r w:rsidR="00AA1E15" w:rsidRPr="00A84247">
        <w:rPr>
          <w:color w:val="auto"/>
        </w:rPr>
        <w:t>, needs and preferences</w:t>
      </w:r>
      <w:r w:rsidR="0001326F" w:rsidRPr="00A84247">
        <w:rPr>
          <w:color w:val="auto"/>
        </w:rPr>
        <w:t xml:space="preserve"> </w:t>
      </w:r>
      <w:r w:rsidR="005661A3" w:rsidRPr="00A84247">
        <w:rPr>
          <w:color w:val="auto"/>
        </w:rPr>
        <w:t xml:space="preserve">it provides an understanding of the consumer </w:t>
      </w:r>
      <w:r w:rsidR="00877F17" w:rsidRPr="00A84247">
        <w:rPr>
          <w:color w:val="auto"/>
        </w:rPr>
        <w:t>and subsequently improves outcomes for the consumer.</w:t>
      </w:r>
    </w:p>
    <w:p w14:paraId="5E33192B" w14:textId="127F5C75"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1D7850" w:rsidRPr="00A84247">
        <w:rPr>
          <w:color w:val="auto"/>
        </w:rPr>
        <w:t>3(3)(f)</w:t>
      </w:r>
      <w:r w:rsidR="00EA01E8" w:rsidRPr="00A84247">
        <w:rPr>
          <w:color w:val="auto"/>
        </w:rPr>
        <w:t xml:space="preserve"> – the approved provider ensures</w:t>
      </w:r>
      <w:r w:rsidR="00DC509D" w:rsidRPr="00A84247">
        <w:rPr>
          <w:color w:val="auto"/>
        </w:rPr>
        <w:t xml:space="preserve"> there is timely referral of consumers to other organisations and providers of care</w:t>
      </w:r>
      <w:r w:rsidR="00723A99" w:rsidRPr="00A84247">
        <w:rPr>
          <w:color w:val="auto"/>
        </w:rPr>
        <w:t xml:space="preserve">, and where recommendations are made from other providers these are included </w:t>
      </w:r>
      <w:r w:rsidR="007D223C" w:rsidRPr="00A84247">
        <w:rPr>
          <w:color w:val="auto"/>
        </w:rPr>
        <w:t xml:space="preserve">promptly </w:t>
      </w:r>
      <w:r w:rsidR="00723A99" w:rsidRPr="00A84247">
        <w:rPr>
          <w:color w:val="auto"/>
        </w:rPr>
        <w:t>in consumer</w:t>
      </w:r>
      <w:r w:rsidR="00F9649E" w:rsidRPr="00A84247">
        <w:rPr>
          <w:color w:val="auto"/>
        </w:rPr>
        <w:t>’s</w:t>
      </w:r>
      <w:r w:rsidR="00723A99" w:rsidRPr="00A84247">
        <w:rPr>
          <w:color w:val="auto"/>
        </w:rPr>
        <w:t xml:space="preserve"> care and services documentation</w:t>
      </w:r>
      <w:r w:rsidR="007D223C" w:rsidRPr="00A84247">
        <w:rPr>
          <w:color w:val="auto"/>
        </w:rPr>
        <w:t xml:space="preserve"> and </w:t>
      </w:r>
      <w:r w:rsidR="00AE2D94" w:rsidRPr="00A84247">
        <w:rPr>
          <w:color w:val="auto"/>
        </w:rPr>
        <w:t>staff are informed of any care and service changes</w:t>
      </w:r>
      <w:r w:rsidR="004E5DC4" w:rsidRPr="00A84247">
        <w:rPr>
          <w:color w:val="auto"/>
        </w:rPr>
        <w:t xml:space="preserve"> for the consumer</w:t>
      </w:r>
      <w:r w:rsidR="00723A99" w:rsidRPr="00A84247">
        <w:rPr>
          <w:color w:val="auto"/>
        </w:rPr>
        <w:t xml:space="preserve">. </w:t>
      </w:r>
    </w:p>
    <w:p w14:paraId="6959663A" w14:textId="0DF4BB7D"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1D7850" w:rsidRPr="00A84247">
        <w:rPr>
          <w:color w:val="auto"/>
        </w:rPr>
        <w:t>3(3)(g)</w:t>
      </w:r>
      <w:r w:rsidR="00EA01E8" w:rsidRPr="00A84247">
        <w:rPr>
          <w:color w:val="auto"/>
        </w:rPr>
        <w:t xml:space="preserve"> </w:t>
      </w:r>
      <w:bookmarkStart w:id="2" w:name="_Hlk107231918"/>
      <w:r w:rsidR="00EA01E8" w:rsidRPr="00A84247">
        <w:rPr>
          <w:color w:val="auto"/>
        </w:rPr>
        <w:t>– the approved provider ensures</w:t>
      </w:r>
      <w:r w:rsidR="00916C95" w:rsidRPr="00A84247">
        <w:rPr>
          <w:color w:val="auto"/>
        </w:rPr>
        <w:t xml:space="preserve"> </w:t>
      </w:r>
      <w:bookmarkEnd w:id="2"/>
      <w:r w:rsidR="00B67044" w:rsidRPr="00A84247">
        <w:rPr>
          <w:color w:val="auto"/>
        </w:rPr>
        <w:t xml:space="preserve">the minimisation of infection related risks through </w:t>
      </w:r>
      <w:r w:rsidR="00997B97" w:rsidRPr="00A84247">
        <w:rPr>
          <w:color w:val="auto"/>
        </w:rPr>
        <w:t>implementing</w:t>
      </w:r>
      <w:r w:rsidR="00B67044" w:rsidRPr="00A84247">
        <w:rPr>
          <w:color w:val="auto"/>
        </w:rPr>
        <w:t xml:space="preserve"> </w:t>
      </w:r>
      <w:r w:rsidR="00997B97" w:rsidRPr="00A84247">
        <w:rPr>
          <w:color w:val="auto"/>
        </w:rPr>
        <w:t>standard and transmission-based precautions to prevent and control infection</w:t>
      </w:r>
      <w:r w:rsidR="00F9649E" w:rsidRPr="00A84247">
        <w:rPr>
          <w:color w:val="auto"/>
        </w:rPr>
        <w:t xml:space="preserve"> in managing shared equipment</w:t>
      </w:r>
      <w:r w:rsidR="000B527B" w:rsidRPr="00A84247">
        <w:rPr>
          <w:color w:val="auto"/>
        </w:rPr>
        <w:t xml:space="preserve"> and following screening process for staff and visitors </w:t>
      </w:r>
      <w:r w:rsidR="005476FE" w:rsidRPr="00A84247">
        <w:rPr>
          <w:color w:val="auto"/>
        </w:rPr>
        <w:t>entering</w:t>
      </w:r>
      <w:r w:rsidR="000B527B" w:rsidRPr="00A84247">
        <w:rPr>
          <w:color w:val="auto"/>
        </w:rPr>
        <w:t xml:space="preserve"> the </w:t>
      </w:r>
      <w:r w:rsidR="005476FE" w:rsidRPr="00A84247">
        <w:rPr>
          <w:color w:val="auto"/>
        </w:rPr>
        <w:t>s</w:t>
      </w:r>
      <w:r w:rsidR="000B527B" w:rsidRPr="00A84247">
        <w:rPr>
          <w:color w:val="auto"/>
        </w:rPr>
        <w:t>ervice</w:t>
      </w:r>
      <w:r w:rsidR="00997B97" w:rsidRPr="00A84247">
        <w:rPr>
          <w:color w:val="auto"/>
        </w:rPr>
        <w:t xml:space="preserve">. </w:t>
      </w:r>
    </w:p>
    <w:p w14:paraId="25B3B695" w14:textId="1DB075F7"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F2479B" w:rsidRPr="00A84247">
        <w:rPr>
          <w:color w:val="auto"/>
        </w:rPr>
        <w:t>4(3)(a)</w:t>
      </w:r>
      <w:r w:rsidR="00997B97" w:rsidRPr="00A84247">
        <w:rPr>
          <w:color w:val="auto"/>
        </w:rPr>
        <w:t xml:space="preserve"> – the approved provider ensures</w:t>
      </w:r>
      <w:r w:rsidR="000C6826" w:rsidRPr="00A84247">
        <w:rPr>
          <w:color w:val="auto"/>
        </w:rPr>
        <w:t xml:space="preserve"> </w:t>
      </w:r>
      <w:r w:rsidR="00500157" w:rsidRPr="00A84247">
        <w:rPr>
          <w:color w:val="auto"/>
        </w:rPr>
        <w:t>the services has identified for each consumer</w:t>
      </w:r>
      <w:r w:rsidR="000C6826" w:rsidRPr="00A84247">
        <w:rPr>
          <w:color w:val="auto"/>
        </w:rPr>
        <w:t xml:space="preserve"> </w:t>
      </w:r>
      <w:r w:rsidR="00500157" w:rsidRPr="00A84247">
        <w:rPr>
          <w:color w:val="auto"/>
        </w:rPr>
        <w:t xml:space="preserve">what </w:t>
      </w:r>
      <w:r w:rsidR="00ED0EF3" w:rsidRPr="00A84247">
        <w:rPr>
          <w:color w:val="auto"/>
        </w:rPr>
        <w:t>services and supports for daily living</w:t>
      </w:r>
      <w:r w:rsidR="00500157" w:rsidRPr="00A84247">
        <w:rPr>
          <w:color w:val="auto"/>
        </w:rPr>
        <w:t xml:space="preserve"> will</w:t>
      </w:r>
      <w:r w:rsidR="00ED0EF3" w:rsidRPr="00A84247">
        <w:rPr>
          <w:color w:val="auto"/>
        </w:rPr>
        <w:t xml:space="preserve"> meet</w:t>
      </w:r>
      <w:r w:rsidR="00500157" w:rsidRPr="00A84247">
        <w:rPr>
          <w:color w:val="auto"/>
        </w:rPr>
        <w:t xml:space="preserve"> each</w:t>
      </w:r>
      <w:r w:rsidR="00ED0EF3" w:rsidRPr="00A84247">
        <w:rPr>
          <w:color w:val="auto"/>
        </w:rPr>
        <w:t xml:space="preserve"> consumer</w:t>
      </w:r>
      <w:r w:rsidR="00620420" w:rsidRPr="00A84247">
        <w:rPr>
          <w:color w:val="auto"/>
        </w:rPr>
        <w:t>’</w:t>
      </w:r>
      <w:r w:rsidR="00ED0EF3" w:rsidRPr="00A84247">
        <w:rPr>
          <w:color w:val="auto"/>
        </w:rPr>
        <w:t>s needs, goals and preferences</w:t>
      </w:r>
      <w:r w:rsidR="00620420" w:rsidRPr="00A84247">
        <w:rPr>
          <w:color w:val="auto"/>
        </w:rPr>
        <w:t xml:space="preserve"> so they can be delivered in a safe and effective way to ensure consumers are not lonely or bored, </w:t>
      </w:r>
      <w:r w:rsidR="00ED0EF3" w:rsidRPr="00A84247">
        <w:rPr>
          <w:color w:val="auto"/>
        </w:rPr>
        <w:t>and</w:t>
      </w:r>
      <w:r w:rsidR="00620420" w:rsidRPr="00A84247">
        <w:rPr>
          <w:color w:val="auto"/>
        </w:rPr>
        <w:t xml:space="preserve"> their daily life in the service</w:t>
      </w:r>
      <w:r w:rsidR="00ED0EF3" w:rsidRPr="00A84247">
        <w:rPr>
          <w:color w:val="auto"/>
        </w:rPr>
        <w:t xml:space="preserve"> optimises their independence, health, well-being and quality of life. </w:t>
      </w:r>
    </w:p>
    <w:p w14:paraId="7A70411A" w14:textId="4B1725A7" w:rsidR="0044787C" w:rsidRPr="00A84247" w:rsidRDefault="0044787C" w:rsidP="0044787C">
      <w:pPr>
        <w:pStyle w:val="ListBullet"/>
        <w:spacing w:before="100" w:beforeAutospacing="1" w:after="120" w:line="22" w:lineRule="atLeast"/>
        <w:ind w:left="425" w:hanging="425"/>
        <w:rPr>
          <w:color w:val="auto"/>
        </w:rPr>
      </w:pPr>
      <w:r w:rsidRPr="00A84247">
        <w:rPr>
          <w:color w:val="auto"/>
        </w:rPr>
        <w:lastRenderedPageBreak/>
        <w:t xml:space="preserve">Requirement </w:t>
      </w:r>
      <w:r w:rsidR="00F2479B" w:rsidRPr="00A84247">
        <w:rPr>
          <w:color w:val="auto"/>
        </w:rPr>
        <w:t>4(3)(b)</w:t>
      </w:r>
      <w:r w:rsidR="00997B97" w:rsidRPr="00A84247">
        <w:rPr>
          <w:color w:val="auto"/>
        </w:rPr>
        <w:t xml:space="preserve"> – the approved provider ensures</w:t>
      </w:r>
      <w:r w:rsidR="007029BF" w:rsidRPr="00A84247">
        <w:rPr>
          <w:color w:val="auto"/>
        </w:rPr>
        <w:t xml:space="preserve"> the service has identified what</w:t>
      </w:r>
      <w:r w:rsidR="00E6291D" w:rsidRPr="00A84247">
        <w:rPr>
          <w:color w:val="auto"/>
        </w:rPr>
        <w:t xml:space="preserve"> </w:t>
      </w:r>
      <w:r w:rsidR="00B912C6" w:rsidRPr="00A84247">
        <w:rPr>
          <w:color w:val="auto"/>
        </w:rPr>
        <w:t xml:space="preserve">services and supports </w:t>
      </w:r>
      <w:r w:rsidR="007029BF" w:rsidRPr="00A84247">
        <w:rPr>
          <w:color w:val="auto"/>
        </w:rPr>
        <w:t>each consumer needs to</w:t>
      </w:r>
      <w:r w:rsidR="00B912C6" w:rsidRPr="00A84247">
        <w:rPr>
          <w:color w:val="auto"/>
        </w:rPr>
        <w:t xml:space="preserve"> promote each consumer’s emotional, </w:t>
      </w:r>
      <w:r w:rsidR="00ED68D3" w:rsidRPr="00A84247">
        <w:rPr>
          <w:color w:val="auto"/>
        </w:rPr>
        <w:t>spiritual</w:t>
      </w:r>
      <w:r w:rsidR="00B912C6" w:rsidRPr="00A84247">
        <w:rPr>
          <w:color w:val="auto"/>
        </w:rPr>
        <w:t xml:space="preserve"> and </w:t>
      </w:r>
      <w:r w:rsidR="00ED68D3" w:rsidRPr="00A84247">
        <w:rPr>
          <w:color w:val="auto"/>
        </w:rPr>
        <w:t>psychological</w:t>
      </w:r>
      <w:r w:rsidR="00B912C6" w:rsidRPr="00A84247">
        <w:rPr>
          <w:color w:val="auto"/>
        </w:rPr>
        <w:t xml:space="preserve"> well</w:t>
      </w:r>
      <w:r w:rsidR="00ED68D3" w:rsidRPr="00A84247">
        <w:rPr>
          <w:color w:val="auto"/>
        </w:rPr>
        <w:t>-</w:t>
      </w:r>
      <w:r w:rsidR="00B912C6" w:rsidRPr="00A84247">
        <w:rPr>
          <w:color w:val="auto"/>
        </w:rPr>
        <w:t>b</w:t>
      </w:r>
      <w:r w:rsidR="00ED68D3" w:rsidRPr="00A84247">
        <w:rPr>
          <w:color w:val="auto"/>
        </w:rPr>
        <w:t>ei</w:t>
      </w:r>
      <w:r w:rsidR="00B912C6" w:rsidRPr="00A84247">
        <w:rPr>
          <w:color w:val="auto"/>
        </w:rPr>
        <w:t>ng</w:t>
      </w:r>
      <w:r w:rsidR="007029BF" w:rsidRPr="00A84247">
        <w:rPr>
          <w:color w:val="auto"/>
        </w:rPr>
        <w:t xml:space="preserve">, including </w:t>
      </w:r>
      <w:r w:rsidR="006D3BD6" w:rsidRPr="00A84247">
        <w:rPr>
          <w:color w:val="auto"/>
        </w:rPr>
        <w:t>access to religious services, support following personal loss</w:t>
      </w:r>
      <w:r w:rsidR="00E40710" w:rsidRPr="00A84247">
        <w:rPr>
          <w:color w:val="auto"/>
        </w:rPr>
        <w:t xml:space="preserve"> and support for consumers who are lonely</w:t>
      </w:r>
      <w:r w:rsidR="00F9251C" w:rsidRPr="00A84247">
        <w:rPr>
          <w:color w:val="auto"/>
        </w:rPr>
        <w:t>;</w:t>
      </w:r>
      <w:r w:rsidR="00E40710" w:rsidRPr="00A84247">
        <w:rPr>
          <w:color w:val="auto"/>
        </w:rPr>
        <w:t xml:space="preserve"> </w:t>
      </w:r>
      <w:r w:rsidR="00F9251C" w:rsidRPr="00A84247">
        <w:rPr>
          <w:color w:val="auto"/>
        </w:rPr>
        <w:t xml:space="preserve">services and supports </w:t>
      </w:r>
      <w:r w:rsidR="00ED68D3" w:rsidRPr="00A84247">
        <w:rPr>
          <w:color w:val="auto"/>
        </w:rPr>
        <w:t xml:space="preserve">available </w:t>
      </w:r>
      <w:r w:rsidR="00120228" w:rsidRPr="00A84247">
        <w:rPr>
          <w:color w:val="auto"/>
        </w:rPr>
        <w:t>should be</w:t>
      </w:r>
      <w:r w:rsidR="000616C7" w:rsidRPr="00A84247">
        <w:rPr>
          <w:color w:val="auto"/>
        </w:rPr>
        <w:t xml:space="preserve"> communicated to consumers</w:t>
      </w:r>
      <w:r w:rsidR="00120228" w:rsidRPr="00A84247">
        <w:rPr>
          <w:color w:val="auto"/>
        </w:rPr>
        <w:t xml:space="preserve"> and staff </w:t>
      </w:r>
      <w:r w:rsidR="00F33CAE" w:rsidRPr="00A84247">
        <w:rPr>
          <w:color w:val="auto"/>
        </w:rPr>
        <w:t xml:space="preserve">should be </w:t>
      </w:r>
      <w:r w:rsidR="00120228" w:rsidRPr="00A84247">
        <w:rPr>
          <w:color w:val="auto"/>
        </w:rPr>
        <w:t xml:space="preserve">familiar with </w:t>
      </w:r>
      <w:r w:rsidR="00F33CAE" w:rsidRPr="00A84247">
        <w:rPr>
          <w:color w:val="auto"/>
        </w:rPr>
        <w:t xml:space="preserve">the services and supports each </w:t>
      </w:r>
      <w:r w:rsidR="00120228" w:rsidRPr="00A84247">
        <w:rPr>
          <w:color w:val="auto"/>
        </w:rPr>
        <w:t xml:space="preserve">consumer </w:t>
      </w:r>
      <w:r w:rsidR="00F33CAE" w:rsidRPr="00A84247">
        <w:rPr>
          <w:color w:val="auto"/>
        </w:rPr>
        <w:t>needs.</w:t>
      </w:r>
    </w:p>
    <w:p w14:paraId="3F7E6D85" w14:textId="272C93B3"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F2479B" w:rsidRPr="00A84247">
        <w:rPr>
          <w:color w:val="auto"/>
        </w:rPr>
        <w:t>5(3)(b)</w:t>
      </w:r>
      <w:r w:rsidR="00997B97" w:rsidRPr="00A84247">
        <w:rPr>
          <w:color w:val="auto"/>
        </w:rPr>
        <w:t xml:space="preserve"> – the approved provider ensures</w:t>
      </w:r>
      <w:r w:rsidR="00512B69" w:rsidRPr="00A84247">
        <w:rPr>
          <w:color w:val="auto"/>
        </w:rPr>
        <w:t xml:space="preserve"> </w:t>
      </w:r>
      <w:r w:rsidR="003159CC" w:rsidRPr="00A84247">
        <w:rPr>
          <w:color w:val="auto"/>
        </w:rPr>
        <w:t>the service environment is safe, clean, well maintained</w:t>
      </w:r>
      <w:r w:rsidR="006674A7" w:rsidRPr="00A84247">
        <w:rPr>
          <w:color w:val="auto"/>
        </w:rPr>
        <w:t xml:space="preserve"> with </w:t>
      </w:r>
      <w:r w:rsidR="00B10118" w:rsidRPr="00A84247">
        <w:rPr>
          <w:color w:val="auto"/>
        </w:rPr>
        <w:t>effective processes to identify maintenance and cleaning needs and ensure these are completed</w:t>
      </w:r>
      <w:r w:rsidR="00714660" w:rsidRPr="00A84247">
        <w:rPr>
          <w:color w:val="auto"/>
        </w:rPr>
        <w:t>. C</w:t>
      </w:r>
      <w:r w:rsidR="007D4BF3" w:rsidRPr="00A84247">
        <w:rPr>
          <w:color w:val="auto"/>
        </w:rPr>
        <w:t xml:space="preserve">onsumers in all areas of the service </w:t>
      </w:r>
      <w:r w:rsidR="00714660" w:rsidRPr="00A84247">
        <w:rPr>
          <w:color w:val="auto"/>
        </w:rPr>
        <w:t>including the memory support area should be</w:t>
      </w:r>
      <w:r w:rsidR="007D4BF3" w:rsidRPr="00A84247">
        <w:rPr>
          <w:color w:val="auto"/>
        </w:rPr>
        <w:t xml:space="preserve"> able to move freely indoors and outdoors. </w:t>
      </w:r>
    </w:p>
    <w:p w14:paraId="703C5085" w14:textId="6D5A181B" w:rsidR="0044787C" w:rsidRPr="00A84247" w:rsidRDefault="0044787C" w:rsidP="0044787C">
      <w:pPr>
        <w:pStyle w:val="ListBullet"/>
        <w:spacing w:before="100" w:beforeAutospacing="1" w:after="120" w:line="22" w:lineRule="atLeast"/>
        <w:ind w:left="425" w:hanging="425"/>
        <w:rPr>
          <w:color w:val="auto"/>
        </w:rPr>
      </w:pPr>
      <w:r w:rsidRPr="00A84247">
        <w:rPr>
          <w:color w:val="auto"/>
        </w:rPr>
        <w:t>Requirement</w:t>
      </w:r>
      <w:r w:rsidR="00F2479B" w:rsidRPr="00A84247">
        <w:rPr>
          <w:color w:val="auto"/>
        </w:rPr>
        <w:t xml:space="preserve"> 5(3)(c)</w:t>
      </w:r>
      <w:r w:rsidR="00997B97" w:rsidRPr="00A84247">
        <w:rPr>
          <w:color w:val="auto"/>
        </w:rPr>
        <w:t xml:space="preserve"> – the approved provider ensures</w:t>
      </w:r>
      <w:r w:rsidR="007D4BF3" w:rsidRPr="00A84247">
        <w:rPr>
          <w:color w:val="auto"/>
        </w:rPr>
        <w:t xml:space="preserve"> </w:t>
      </w:r>
      <w:r w:rsidR="00585409" w:rsidRPr="00A84247">
        <w:rPr>
          <w:color w:val="auto"/>
        </w:rPr>
        <w:t xml:space="preserve">there is a process to monitor </w:t>
      </w:r>
      <w:r w:rsidR="007D4BF3" w:rsidRPr="00A84247">
        <w:rPr>
          <w:color w:val="auto"/>
        </w:rPr>
        <w:t xml:space="preserve">furniture, fittings and </w:t>
      </w:r>
      <w:r w:rsidR="00FE4E64" w:rsidRPr="00A84247">
        <w:rPr>
          <w:color w:val="auto"/>
        </w:rPr>
        <w:t>equipment</w:t>
      </w:r>
      <w:r w:rsidR="007D4BF3" w:rsidRPr="00A84247">
        <w:rPr>
          <w:color w:val="auto"/>
        </w:rPr>
        <w:t xml:space="preserve"> </w:t>
      </w:r>
      <w:r w:rsidR="00585409" w:rsidRPr="00A84247">
        <w:rPr>
          <w:color w:val="auto"/>
        </w:rPr>
        <w:t xml:space="preserve">including </w:t>
      </w:r>
      <w:r w:rsidR="00E44AE3" w:rsidRPr="00A84247">
        <w:rPr>
          <w:color w:val="auto"/>
        </w:rPr>
        <w:t xml:space="preserve">furniture in consumer communal </w:t>
      </w:r>
      <w:r w:rsidR="005013E5" w:rsidRPr="00A84247">
        <w:rPr>
          <w:color w:val="auto"/>
        </w:rPr>
        <w:t>areas</w:t>
      </w:r>
      <w:r w:rsidR="00E44AE3" w:rsidRPr="00A84247">
        <w:rPr>
          <w:color w:val="auto"/>
        </w:rPr>
        <w:t xml:space="preserve"> and care and support equipment</w:t>
      </w:r>
      <w:r w:rsidR="005013E5" w:rsidRPr="00A84247">
        <w:rPr>
          <w:color w:val="auto"/>
        </w:rPr>
        <w:t xml:space="preserve">, to ensure it is </w:t>
      </w:r>
      <w:r w:rsidR="007D4BF3" w:rsidRPr="00A84247">
        <w:rPr>
          <w:color w:val="auto"/>
        </w:rPr>
        <w:t>safe,</w:t>
      </w:r>
      <w:r w:rsidR="00FE4E64" w:rsidRPr="00A84247">
        <w:rPr>
          <w:color w:val="auto"/>
        </w:rPr>
        <w:t xml:space="preserve"> </w:t>
      </w:r>
      <w:r w:rsidR="007D4BF3" w:rsidRPr="00A84247">
        <w:rPr>
          <w:color w:val="auto"/>
        </w:rPr>
        <w:t>clean and well-</w:t>
      </w:r>
      <w:r w:rsidR="00FE4E64" w:rsidRPr="00A84247">
        <w:rPr>
          <w:color w:val="auto"/>
        </w:rPr>
        <w:t>maintained</w:t>
      </w:r>
      <w:r w:rsidR="007D4BF3" w:rsidRPr="00A84247">
        <w:rPr>
          <w:color w:val="auto"/>
        </w:rPr>
        <w:t xml:space="preserve"> </w:t>
      </w:r>
      <w:r w:rsidR="00FE4E64" w:rsidRPr="00A84247">
        <w:rPr>
          <w:color w:val="auto"/>
        </w:rPr>
        <w:t xml:space="preserve">and </w:t>
      </w:r>
      <w:r w:rsidR="002A4F03" w:rsidRPr="00A84247">
        <w:rPr>
          <w:color w:val="auto"/>
        </w:rPr>
        <w:t xml:space="preserve">action is taken when it is identified </w:t>
      </w:r>
      <w:r w:rsidR="00CA490B" w:rsidRPr="00A84247">
        <w:rPr>
          <w:color w:val="auto"/>
        </w:rPr>
        <w:t>that cleaning, maintenance or replacement is required</w:t>
      </w:r>
      <w:r w:rsidR="00783767" w:rsidRPr="00A84247">
        <w:rPr>
          <w:color w:val="auto"/>
        </w:rPr>
        <w:t xml:space="preserve"> to ensure the furniture, fittings and equipment in the service are suitable for consumers. </w:t>
      </w:r>
    </w:p>
    <w:p w14:paraId="54E9E9EA" w14:textId="321658B9"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B736E7" w:rsidRPr="00A84247">
        <w:rPr>
          <w:color w:val="auto"/>
        </w:rPr>
        <w:t>6(3)(c)</w:t>
      </w:r>
      <w:r w:rsidR="00997B97" w:rsidRPr="00A84247">
        <w:rPr>
          <w:color w:val="auto"/>
        </w:rPr>
        <w:t xml:space="preserve"> – the approved provider ensures</w:t>
      </w:r>
      <w:r w:rsidR="00A80756" w:rsidRPr="00A84247">
        <w:rPr>
          <w:color w:val="auto"/>
        </w:rPr>
        <w:t xml:space="preserve"> appropriate action is taken in response to feedback and complaints</w:t>
      </w:r>
      <w:r w:rsidR="00393C96" w:rsidRPr="00A84247">
        <w:rPr>
          <w:color w:val="auto"/>
        </w:rPr>
        <w:t>,</w:t>
      </w:r>
      <w:r w:rsidR="00A01F31" w:rsidRPr="00A84247">
        <w:rPr>
          <w:color w:val="auto"/>
        </w:rPr>
        <w:t xml:space="preserve"> and consumers and consumer representatives are informed of action taken </w:t>
      </w:r>
      <w:r w:rsidR="00895357" w:rsidRPr="00A84247">
        <w:rPr>
          <w:color w:val="auto"/>
        </w:rPr>
        <w:t xml:space="preserve">in response to </w:t>
      </w:r>
      <w:r w:rsidR="00393C96" w:rsidRPr="00A84247">
        <w:rPr>
          <w:color w:val="auto"/>
        </w:rPr>
        <w:t>their</w:t>
      </w:r>
      <w:r w:rsidR="00895357" w:rsidRPr="00A84247">
        <w:rPr>
          <w:color w:val="auto"/>
        </w:rPr>
        <w:t xml:space="preserve"> feedback and </w:t>
      </w:r>
      <w:r w:rsidR="0012515E" w:rsidRPr="00A84247">
        <w:rPr>
          <w:color w:val="auto"/>
        </w:rPr>
        <w:t>complaints and</w:t>
      </w:r>
      <w:r w:rsidR="00C278E5" w:rsidRPr="00A84247">
        <w:rPr>
          <w:color w:val="auto"/>
        </w:rPr>
        <w:t xml:space="preserve"> involved in finding options to resolve their concerns</w:t>
      </w:r>
      <w:r w:rsidR="00393C96" w:rsidRPr="00A84247">
        <w:rPr>
          <w:color w:val="auto"/>
        </w:rPr>
        <w:t xml:space="preserve">. </w:t>
      </w:r>
    </w:p>
    <w:p w14:paraId="2CBF898E" w14:textId="47005681"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B736E7" w:rsidRPr="00A84247">
        <w:rPr>
          <w:color w:val="auto"/>
        </w:rPr>
        <w:t>6(3)(d)</w:t>
      </w:r>
      <w:r w:rsidR="00997B97" w:rsidRPr="00A84247">
        <w:rPr>
          <w:color w:val="auto"/>
        </w:rPr>
        <w:t xml:space="preserve"> – the approved provider ensures</w:t>
      </w:r>
      <w:r w:rsidR="00393C96" w:rsidRPr="00A84247">
        <w:rPr>
          <w:color w:val="auto"/>
        </w:rPr>
        <w:t xml:space="preserve"> feedback and </w:t>
      </w:r>
      <w:r w:rsidR="0012515E" w:rsidRPr="00A84247">
        <w:rPr>
          <w:color w:val="auto"/>
        </w:rPr>
        <w:t>complaints</w:t>
      </w:r>
      <w:r w:rsidR="00393C96" w:rsidRPr="00A84247">
        <w:rPr>
          <w:color w:val="auto"/>
        </w:rPr>
        <w:t xml:space="preserve"> are used</w:t>
      </w:r>
      <w:r w:rsidR="0012515E" w:rsidRPr="00A84247">
        <w:rPr>
          <w:color w:val="auto"/>
        </w:rPr>
        <w:t xml:space="preserve"> to improve the quality of care and services </w:t>
      </w:r>
      <w:r w:rsidR="00A20AB9" w:rsidRPr="00A84247">
        <w:rPr>
          <w:color w:val="auto"/>
        </w:rPr>
        <w:t xml:space="preserve">and </w:t>
      </w:r>
      <w:r w:rsidR="00C40913" w:rsidRPr="00A84247">
        <w:rPr>
          <w:color w:val="auto"/>
        </w:rPr>
        <w:t xml:space="preserve">consumers, consumer representatives and staff are informed of how feedback and complaints are being used to improve the quality of care and services. </w:t>
      </w:r>
    </w:p>
    <w:p w14:paraId="4B0CD45E" w14:textId="617A19C5"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B736E7" w:rsidRPr="00A84247">
        <w:rPr>
          <w:color w:val="auto"/>
        </w:rPr>
        <w:t>7(3)(a)</w:t>
      </w:r>
      <w:r w:rsidR="00FE4E64" w:rsidRPr="00A84247">
        <w:rPr>
          <w:color w:val="auto"/>
        </w:rPr>
        <w:t xml:space="preserve"> – the approved provider ensures</w:t>
      </w:r>
      <w:r w:rsidR="00C0124D" w:rsidRPr="00A84247">
        <w:rPr>
          <w:color w:val="auto"/>
        </w:rPr>
        <w:t xml:space="preserve"> </w:t>
      </w:r>
      <w:r w:rsidR="002C3618" w:rsidRPr="00A84247">
        <w:rPr>
          <w:color w:val="auto"/>
        </w:rPr>
        <w:t>the number and mix of members of the workforce enables the delivery of safe and quality care and services</w:t>
      </w:r>
      <w:r w:rsidR="00EB3DDE" w:rsidRPr="00A84247">
        <w:rPr>
          <w:color w:val="auto"/>
        </w:rPr>
        <w:t xml:space="preserve"> </w:t>
      </w:r>
      <w:r w:rsidR="003169D1" w:rsidRPr="00A84247">
        <w:rPr>
          <w:color w:val="auto"/>
        </w:rPr>
        <w:t>to ensure</w:t>
      </w:r>
      <w:r w:rsidR="00DB582A" w:rsidRPr="00A84247">
        <w:rPr>
          <w:color w:val="auto"/>
        </w:rPr>
        <w:t xml:space="preserve"> consumer</w:t>
      </w:r>
      <w:r w:rsidR="00704316" w:rsidRPr="00A84247">
        <w:rPr>
          <w:color w:val="auto"/>
        </w:rPr>
        <w:t>s</w:t>
      </w:r>
      <w:r w:rsidR="00DB582A" w:rsidRPr="00A84247">
        <w:rPr>
          <w:color w:val="auto"/>
        </w:rPr>
        <w:t xml:space="preserve"> are provided the care they need, </w:t>
      </w:r>
      <w:r w:rsidR="003169D1" w:rsidRPr="00A84247">
        <w:rPr>
          <w:color w:val="auto"/>
        </w:rPr>
        <w:t xml:space="preserve">consumers are not waiting extended periods for care, </w:t>
      </w:r>
      <w:r w:rsidR="00DB582A" w:rsidRPr="00A84247">
        <w:rPr>
          <w:color w:val="auto"/>
        </w:rPr>
        <w:t xml:space="preserve">consumers </w:t>
      </w:r>
      <w:r w:rsidR="003169D1" w:rsidRPr="00A84247">
        <w:rPr>
          <w:color w:val="auto"/>
        </w:rPr>
        <w:t xml:space="preserve">are provided care in a manner that does not feel rushed </w:t>
      </w:r>
      <w:r w:rsidR="00DB582A" w:rsidRPr="00A84247">
        <w:rPr>
          <w:color w:val="auto"/>
        </w:rPr>
        <w:t>and</w:t>
      </w:r>
      <w:r w:rsidR="003F2EF0" w:rsidRPr="00A84247">
        <w:rPr>
          <w:color w:val="auto"/>
        </w:rPr>
        <w:t xml:space="preserve"> staff </w:t>
      </w:r>
      <w:r w:rsidR="00D95F2C" w:rsidRPr="00A84247">
        <w:rPr>
          <w:color w:val="auto"/>
        </w:rPr>
        <w:t xml:space="preserve">can delivery quality care and services. </w:t>
      </w:r>
      <w:r w:rsidR="00DB582A" w:rsidRPr="00A84247">
        <w:rPr>
          <w:color w:val="auto"/>
        </w:rPr>
        <w:t xml:space="preserve"> </w:t>
      </w:r>
    </w:p>
    <w:p w14:paraId="463BF470" w14:textId="243B8F88"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B736E7" w:rsidRPr="00A84247">
        <w:rPr>
          <w:color w:val="auto"/>
        </w:rPr>
        <w:t>7(3)(c)</w:t>
      </w:r>
      <w:r w:rsidR="00FE4E64" w:rsidRPr="00A84247">
        <w:rPr>
          <w:color w:val="auto"/>
        </w:rPr>
        <w:t xml:space="preserve"> – the approved provider ensures</w:t>
      </w:r>
      <w:r w:rsidR="000641A6" w:rsidRPr="00A84247">
        <w:rPr>
          <w:color w:val="auto"/>
        </w:rPr>
        <w:t xml:space="preserve"> the workforce is competent and member</w:t>
      </w:r>
      <w:r w:rsidR="00704316" w:rsidRPr="00A84247">
        <w:rPr>
          <w:color w:val="auto"/>
        </w:rPr>
        <w:t>s</w:t>
      </w:r>
      <w:r w:rsidR="000641A6" w:rsidRPr="00A84247">
        <w:rPr>
          <w:color w:val="auto"/>
        </w:rPr>
        <w:t xml:space="preserve"> of the workforce have the knowledge to effectively perform their roles</w:t>
      </w:r>
      <w:r w:rsidR="00B77B07" w:rsidRPr="00A84247">
        <w:rPr>
          <w:color w:val="auto"/>
        </w:rPr>
        <w:t xml:space="preserve"> including in communicating with consumers</w:t>
      </w:r>
      <w:r w:rsidR="005A53EB" w:rsidRPr="00A84247">
        <w:rPr>
          <w:color w:val="auto"/>
        </w:rPr>
        <w:t xml:space="preserve"> </w:t>
      </w:r>
      <w:r w:rsidR="00A1692C" w:rsidRPr="00A84247">
        <w:rPr>
          <w:color w:val="auto"/>
        </w:rPr>
        <w:t>and providing care, services and supports in line with consumer needs</w:t>
      </w:r>
      <w:r w:rsidR="000641A6" w:rsidRPr="00A84247">
        <w:rPr>
          <w:color w:val="auto"/>
        </w:rPr>
        <w:t xml:space="preserve">. </w:t>
      </w:r>
    </w:p>
    <w:p w14:paraId="051D41CF" w14:textId="2BF95DD2"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B736E7" w:rsidRPr="00A84247">
        <w:rPr>
          <w:color w:val="auto"/>
        </w:rPr>
        <w:t>7(3)(e)</w:t>
      </w:r>
      <w:r w:rsidR="00FE4E64" w:rsidRPr="00A84247">
        <w:rPr>
          <w:color w:val="auto"/>
        </w:rPr>
        <w:t xml:space="preserve"> – the approved provider ensures</w:t>
      </w:r>
      <w:r w:rsidR="000641A6" w:rsidRPr="00A84247">
        <w:rPr>
          <w:color w:val="auto"/>
        </w:rPr>
        <w:t xml:space="preserve"> assessment, monitoring and </w:t>
      </w:r>
      <w:r w:rsidR="00B17F9A" w:rsidRPr="00A84247">
        <w:rPr>
          <w:color w:val="auto"/>
        </w:rPr>
        <w:t>review of</w:t>
      </w:r>
      <w:r w:rsidR="000641A6" w:rsidRPr="00A84247">
        <w:rPr>
          <w:color w:val="auto"/>
        </w:rPr>
        <w:t xml:space="preserve"> the performance of </w:t>
      </w:r>
      <w:r w:rsidR="0096737B" w:rsidRPr="00A84247">
        <w:rPr>
          <w:color w:val="auto"/>
        </w:rPr>
        <w:t xml:space="preserve">each member of the workforce occurs </w:t>
      </w:r>
      <w:r w:rsidR="00A46370" w:rsidRPr="00A84247">
        <w:rPr>
          <w:color w:val="auto"/>
        </w:rPr>
        <w:t xml:space="preserve">through both </w:t>
      </w:r>
      <w:r w:rsidR="00887EBF" w:rsidRPr="00A84247">
        <w:rPr>
          <w:color w:val="auto"/>
        </w:rPr>
        <w:t xml:space="preserve">their </w:t>
      </w:r>
      <w:r w:rsidR="00A46370" w:rsidRPr="00A84247">
        <w:rPr>
          <w:color w:val="auto"/>
        </w:rPr>
        <w:t xml:space="preserve">annual performance review basis and </w:t>
      </w:r>
      <w:r w:rsidR="00B22115" w:rsidRPr="00A84247">
        <w:rPr>
          <w:color w:val="auto"/>
        </w:rPr>
        <w:t>through an ongoing regular</w:t>
      </w:r>
      <w:r w:rsidR="00A578E6" w:rsidRPr="00A84247">
        <w:rPr>
          <w:color w:val="auto"/>
        </w:rPr>
        <w:t xml:space="preserve"> basis</w:t>
      </w:r>
      <w:r w:rsidR="008258B7" w:rsidRPr="00A84247">
        <w:rPr>
          <w:color w:val="auto"/>
        </w:rPr>
        <w:t xml:space="preserve"> and consumers, consumer representative and staff are aware of how staff performance is regularly assessed</w:t>
      </w:r>
      <w:r w:rsidR="00895907" w:rsidRPr="00A84247">
        <w:rPr>
          <w:color w:val="auto"/>
        </w:rPr>
        <w:t>,</w:t>
      </w:r>
      <w:r w:rsidR="008258B7" w:rsidRPr="00A84247">
        <w:rPr>
          <w:color w:val="auto"/>
        </w:rPr>
        <w:t xml:space="preserve"> monitored and reviewed. </w:t>
      </w:r>
      <w:r w:rsidR="0096737B" w:rsidRPr="00A84247">
        <w:rPr>
          <w:color w:val="auto"/>
        </w:rPr>
        <w:t xml:space="preserve"> </w:t>
      </w:r>
    </w:p>
    <w:p w14:paraId="4E7262DD" w14:textId="6352C78B"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B736E7" w:rsidRPr="00A84247">
        <w:rPr>
          <w:color w:val="auto"/>
        </w:rPr>
        <w:t>8(3)(a)</w:t>
      </w:r>
      <w:r w:rsidR="00FE4E64" w:rsidRPr="00A84247">
        <w:rPr>
          <w:color w:val="auto"/>
        </w:rPr>
        <w:t xml:space="preserve"> – the approved provider ensures</w:t>
      </w:r>
      <w:r w:rsidR="00AF188E" w:rsidRPr="00A84247">
        <w:rPr>
          <w:color w:val="auto"/>
        </w:rPr>
        <w:t xml:space="preserve"> consumers are </w:t>
      </w:r>
      <w:r w:rsidR="00B17F9A" w:rsidRPr="00A84247">
        <w:rPr>
          <w:color w:val="auto"/>
        </w:rPr>
        <w:t xml:space="preserve">supported to be </w:t>
      </w:r>
      <w:r w:rsidR="00AF188E" w:rsidRPr="00A84247">
        <w:rPr>
          <w:color w:val="auto"/>
        </w:rPr>
        <w:t>engaged in the development, delivery and evaluation of care and services</w:t>
      </w:r>
      <w:r w:rsidR="00BE7560" w:rsidRPr="00A84247">
        <w:rPr>
          <w:color w:val="auto"/>
        </w:rPr>
        <w:t xml:space="preserve"> and consumers </w:t>
      </w:r>
      <w:r w:rsidR="00D52B39" w:rsidRPr="00A84247">
        <w:rPr>
          <w:color w:val="auto"/>
        </w:rPr>
        <w:t>are aware of how they can be involved and how their involvement has made a difference.</w:t>
      </w:r>
      <w:r w:rsidR="00C9797D" w:rsidRPr="00A84247">
        <w:rPr>
          <w:color w:val="auto"/>
        </w:rPr>
        <w:t xml:space="preserve"> The organisation should support consumers from diverse backgrounds to be engaged in the development, delivery and evaluation of care and services</w:t>
      </w:r>
      <w:r w:rsidR="00AF188E" w:rsidRPr="00A84247">
        <w:rPr>
          <w:color w:val="auto"/>
        </w:rPr>
        <w:t xml:space="preserve">. </w:t>
      </w:r>
    </w:p>
    <w:p w14:paraId="7ED8ECE0" w14:textId="0DA9F2F1"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B736E7" w:rsidRPr="00A84247">
        <w:rPr>
          <w:color w:val="auto"/>
        </w:rPr>
        <w:t>8(3)(</w:t>
      </w:r>
      <w:r w:rsidR="00861D6C" w:rsidRPr="00A84247">
        <w:rPr>
          <w:color w:val="auto"/>
        </w:rPr>
        <w:t>c)</w:t>
      </w:r>
      <w:r w:rsidR="00FE4E64" w:rsidRPr="00A84247">
        <w:rPr>
          <w:color w:val="auto"/>
        </w:rPr>
        <w:t xml:space="preserve"> – the approved provider ensures</w:t>
      </w:r>
      <w:r w:rsidR="00B17F9A" w:rsidRPr="00A84247">
        <w:rPr>
          <w:color w:val="auto"/>
        </w:rPr>
        <w:t xml:space="preserve"> </w:t>
      </w:r>
      <w:r w:rsidR="00CE257F" w:rsidRPr="00A84247">
        <w:rPr>
          <w:color w:val="auto"/>
        </w:rPr>
        <w:t xml:space="preserve">that </w:t>
      </w:r>
      <w:r w:rsidR="0061427A" w:rsidRPr="00A84247">
        <w:rPr>
          <w:color w:val="auto"/>
        </w:rPr>
        <w:t xml:space="preserve">organisation wide </w:t>
      </w:r>
      <w:r w:rsidR="00B17F9A" w:rsidRPr="00A84247">
        <w:rPr>
          <w:color w:val="auto"/>
        </w:rPr>
        <w:t xml:space="preserve">governance </w:t>
      </w:r>
      <w:r w:rsidR="00CE257F" w:rsidRPr="00A84247">
        <w:rPr>
          <w:color w:val="auto"/>
        </w:rPr>
        <w:t>systems</w:t>
      </w:r>
      <w:r w:rsidR="00B17F9A" w:rsidRPr="00A84247">
        <w:rPr>
          <w:color w:val="auto"/>
        </w:rPr>
        <w:t xml:space="preserve"> for </w:t>
      </w:r>
      <w:r w:rsidR="00CE257F" w:rsidRPr="00A84247">
        <w:rPr>
          <w:color w:val="auto"/>
        </w:rPr>
        <w:t>information management, continuous improvement, workforce governance, regulatory compliance and feedback and complaints</w:t>
      </w:r>
      <w:r w:rsidR="0061427A" w:rsidRPr="00A84247">
        <w:rPr>
          <w:color w:val="auto"/>
        </w:rPr>
        <w:t xml:space="preserve"> a</w:t>
      </w:r>
      <w:r w:rsidR="00D22BA4" w:rsidRPr="00A84247">
        <w:rPr>
          <w:color w:val="auto"/>
        </w:rPr>
        <w:t xml:space="preserve">re </w:t>
      </w:r>
      <w:r w:rsidR="009D5528" w:rsidRPr="00A84247">
        <w:rPr>
          <w:color w:val="auto"/>
        </w:rPr>
        <w:t>operating effectively in the service</w:t>
      </w:r>
      <w:r w:rsidR="00F53241" w:rsidRPr="00A84247">
        <w:rPr>
          <w:color w:val="auto"/>
        </w:rPr>
        <w:t xml:space="preserve"> and the</w:t>
      </w:r>
      <w:r w:rsidR="00E02920" w:rsidRPr="00A84247">
        <w:rPr>
          <w:color w:val="auto"/>
        </w:rPr>
        <w:t xml:space="preserve"> approved </w:t>
      </w:r>
      <w:r w:rsidR="00E02920" w:rsidRPr="00A84247">
        <w:rPr>
          <w:color w:val="auto"/>
        </w:rPr>
        <w:lastRenderedPageBreak/>
        <w:t xml:space="preserve">provider continues to undertake </w:t>
      </w:r>
      <w:r w:rsidR="00703159" w:rsidRPr="00A84247">
        <w:rPr>
          <w:color w:val="auto"/>
        </w:rPr>
        <w:t xml:space="preserve">the actions outlined in their response and </w:t>
      </w:r>
      <w:r w:rsidR="00E64928" w:rsidRPr="00A84247">
        <w:rPr>
          <w:color w:val="auto"/>
        </w:rPr>
        <w:t xml:space="preserve">embed improvements into their usual practice </w:t>
      </w:r>
      <w:r w:rsidR="00962C5E" w:rsidRPr="00A84247">
        <w:rPr>
          <w:color w:val="auto"/>
        </w:rPr>
        <w:t>so effective governance improve</w:t>
      </w:r>
      <w:r w:rsidR="00BE7621" w:rsidRPr="00A84247">
        <w:rPr>
          <w:color w:val="auto"/>
        </w:rPr>
        <w:t>s</w:t>
      </w:r>
      <w:r w:rsidR="00962C5E" w:rsidRPr="00A84247">
        <w:rPr>
          <w:color w:val="auto"/>
        </w:rPr>
        <w:t xml:space="preserve"> outcomes for consumers</w:t>
      </w:r>
      <w:r w:rsidR="00CE257F" w:rsidRPr="00A84247">
        <w:rPr>
          <w:color w:val="auto"/>
        </w:rPr>
        <w:t xml:space="preserve">. </w:t>
      </w:r>
    </w:p>
    <w:p w14:paraId="630451B2" w14:textId="2CBE6D2D"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861D6C" w:rsidRPr="00A84247">
        <w:rPr>
          <w:color w:val="auto"/>
        </w:rPr>
        <w:t>8(3)(d)</w:t>
      </w:r>
      <w:r w:rsidR="00FE4E64" w:rsidRPr="00A84247">
        <w:rPr>
          <w:color w:val="auto"/>
        </w:rPr>
        <w:t xml:space="preserve"> – the approved provider ensures</w:t>
      </w:r>
      <w:r w:rsidR="00D85982" w:rsidRPr="00A84247">
        <w:rPr>
          <w:color w:val="auto"/>
        </w:rPr>
        <w:t xml:space="preserve"> effective risk management </w:t>
      </w:r>
      <w:r w:rsidR="00C1625D" w:rsidRPr="00A84247">
        <w:rPr>
          <w:color w:val="auto"/>
        </w:rPr>
        <w:t xml:space="preserve">systems and practices </w:t>
      </w:r>
      <w:r w:rsidR="00E263F0" w:rsidRPr="00A84247">
        <w:rPr>
          <w:color w:val="auto"/>
        </w:rPr>
        <w:t>including for</w:t>
      </w:r>
      <w:r w:rsidR="0065256F" w:rsidRPr="00A84247">
        <w:rPr>
          <w:color w:val="auto"/>
        </w:rPr>
        <w:t xml:space="preserve"> </w:t>
      </w:r>
      <w:r w:rsidR="00A67E6E" w:rsidRPr="00A84247">
        <w:rPr>
          <w:color w:val="auto"/>
        </w:rPr>
        <w:t xml:space="preserve">ensuring the service identifies the </w:t>
      </w:r>
      <w:r w:rsidR="00E263F0" w:rsidRPr="00A84247">
        <w:rPr>
          <w:color w:val="auto"/>
        </w:rPr>
        <w:t>high-impact or high-prevalence risk</w:t>
      </w:r>
      <w:r w:rsidR="00DC79D1" w:rsidRPr="00A84247">
        <w:rPr>
          <w:color w:val="auto"/>
        </w:rPr>
        <w:t>s</w:t>
      </w:r>
      <w:r w:rsidR="00353546" w:rsidRPr="00A84247">
        <w:rPr>
          <w:color w:val="auto"/>
        </w:rPr>
        <w:t xml:space="preserve"> associated with the care of consumers</w:t>
      </w:r>
      <w:r w:rsidR="00A67E6E" w:rsidRPr="00A84247">
        <w:rPr>
          <w:color w:val="auto"/>
        </w:rPr>
        <w:t xml:space="preserve"> to ensure all risks have been </w:t>
      </w:r>
      <w:r w:rsidR="003F5628" w:rsidRPr="00A84247">
        <w:rPr>
          <w:color w:val="auto"/>
        </w:rPr>
        <w:t>identified, assessed and risks removed or reduced</w:t>
      </w:r>
      <w:r w:rsidR="00353546" w:rsidRPr="00A84247">
        <w:rPr>
          <w:color w:val="auto"/>
        </w:rPr>
        <w:t xml:space="preserve">, </w:t>
      </w:r>
      <w:r w:rsidR="005C4781" w:rsidRPr="00A84247">
        <w:rPr>
          <w:color w:val="auto"/>
        </w:rPr>
        <w:t>s</w:t>
      </w:r>
      <w:r w:rsidR="003F5628" w:rsidRPr="00A84247">
        <w:rPr>
          <w:color w:val="auto"/>
        </w:rPr>
        <w:t xml:space="preserve">taff education and understanding of </w:t>
      </w:r>
      <w:r w:rsidR="00EB76B8" w:rsidRPr="00A84247">
        <w:rPr>
          <w:color w:val="auto"/>
        </w:rPr>
        <w:t xml:space="preserve">identifying and responding to abuse and </w:t>
      </w:r>
      <w:r w:rsidR="00B53D45" w:rsidRPr="00A84247">
        <w:rPr>
          <w:color w:val="auto"/>
        </w:rPr>
        <w:t>neglect</w:t>
      </w:r>
      <w:r w:rsidR="003F5628" w:rsidRPr="00A84247">
        <w:rPr>
          <w:color w:val="auto"/>
        </w:rPr>
        <w:t xml:space="preserve"> </w:t>
      </w:r>
      <w:r w:rsidR="00235AB0" w:rsidRPr="00A84247">
        <w:rPr>
          <w:color w:val="auto"/>
        </w:rPr>
        <w:t>of consumers must be improved with ongoing</w:t>
      </w:r>
      <w:r w:rsidR="00996DE7" w:rsidRPr="00A84247">
        <w:rPr>
          <w:color w:val="auto"/>
        </w:rPr>
        <w:t xml:space="preserve"> monitoring to ensure</w:t>
      </w:r>
      <w:r w:rsidR="0061703B" w:rsidRPr="00A84247">
        <w:rPr>
          <w:color w:val="auto"/>
        </w:rPr>
        <w:t xml:space="preserve"> appropriate protections and safeguards in the delivery of care and services and appropriate response to incidents</w:t>
      </w:r>
      <w:r w:rsidR="00B53D45" w:rsidRPr="00A84247">
        <w:rPr>
          <w:color w:val="auto"/>
        </w:rPr>
        <w:t xml:space="preserve">, </w:t>
      </w:r>
      <w:r w:rsidR="00160968" w:rsidRPr="00A84247">
        <w:rPr>
          <w:color w:val="auto"/>
        </w:rPr>
        <w:t>improvements outlined in the approved provider response</w:t>
      </w:r>
      <w:r w:rsidR="00E31F6D" w:rsidRPr="00A84247">
        <w:rPr>
          <w:color w:val="auto"/>
        </w:rPr>
        <w:t xml:space="preserve"> across the Quality Standards</w:t>
      </w:r>
      <w:r w:rsidR="00160968" w:rsidRPr="00A84247">
        <w:rPr>
          <w:color w:val="auto"/>
        </w:rPr>
        <w:t xml:space="preserve"> should continue and </w:t>
      </w:r>
      <w:r w:rsidR="00E31F6D" w:rsidRPr="00A84247">
        <w:rPr>
          <w:color w:val="auto"/>
        </w:rPr>
        <w:t xml:space="preserve">be embedded into usual practice to </w:t>
      </w:r>
      <w:r w:rsidR="00B53D45" w:rsidRPr="00A84247">
        <w:rPr>
          <w:color w:val="auto"/>
        </w:rPr>
        <w:t xml:space="preserve">support </w:t>
      </w:r>
      <w:r w:rsidR="0051517A" w:rsidRPr="00A84247">
        <w:rPr>
          <w:color w:val="auto"/>
        </w:rPr>
        <w:t>consumers</w:t>
      </w:r>
      <w:r w:rsidR="00B53D45" w:rsidRPr="00A84247">
        <w:rPr>
          <w:color w:val="auto"/>
        </w:rPr>
        <w:t xml:space="preserve"> to live the best life they can </w:t>
      </w:r>
      <w:r w:rsidR="00E40D92" w:rsidRPr="00A84247">
        <w:rPr>
          <w:color w:val="auto"/>
        </w:rPr>
        <w:t xml:space="preserve">and </w:t>
      </w:r>
      <w:r w:rsidR="004515D6" w:rsidRPr="00A84247">
        <w:rPr>
          <w:color w:val="auto"/>
        </w:rPr>
        <w:t xml:space="preserve">incidents should be managed and resolved to reduce or prevent further incidents including through use of incident data </w:t>
      </w:r>
      <w:r w:rsidR="007B6449" w:rsidRPr="00A84247">
        <w:rPr>
          <w:color w:val="auto"/>
        </w:rPr>
        <w:t xml:space="preserve">to </w:t>
      </w:r>
      <w:r w:rsidR="0045381B" w:rsidRPr="00A84247">
        <w:rPr>
          <w:color w:val="auto"/>
        </w:rPr>
        <w:t>improve</w:t>
      </w:r>
      <w:r w:rsidR="007B6449" w:rsidRPr="00A84247">
        <w:rPr>
          <w:color w:val="auto"/>
        </w:rPr>
        <w:t xml:space="preserve"> the quality of care and services to consumers</w:t>
      </w:r>
      <w:r w:rsidR="0045381B" w:rsidRPr="00A84247">
        <w:rPr>
          <w:color w:val="auto"/>
        </w:rPr>
        <w:t>.</w:t>
      </w:r>
      <w:r w:rsidR="004515D6" w:rsidRPr="00A84247">
        <w:rPr>
          <w:color w:val="auto"/>
        </w:rPr>
        <w:t xml:space="preserve"> </w:t>
      </w:r>
    </w:p>
    <w:p w14:paraId="37BF117A" w14:textId="46FCC633" w:rsidR="0044787C" w:rsidRPr="00A84247" w:rsidRDefault="0044787C" w:rsidP="0044787C">
      <w:pPr>
        <w:pStyle w:val="ListBullet"/>
        <w:spacing w:before="100" w:beforeAutospacing="1" w:after="120" w:line="22" w:lineRule="atLeast"/>
        <w:ind w:left="425" w:hanging="425"/>
        <w:rPr>
          <w:color w:val="auto"/>
        </w:rPr>
      </w:pPr>
      <w:r w:rsidRPr="00A84247">
        <w:rPr>
          <w:color w:val="auto"/>
        </w:rPr>
        <w:t xml:space="preserve">Requirement </w:t>
      </w:r>
      <w:r w:rsidR="00861D6C" w:rsidRPr="00A84247">
        <w:rPr>
          <w:color w:val="auto"/>
        </w:rPr>
        <w:t>8(3)(e)</w:t>
      </w:r>
      <w:r w:rsidR="00FE4E64" w:rsidRPr="00A84247">
        <w:rPr>
          <w:color w:val="auto"/>
        </w:rPr>
        <w:t xml:space="preserve"> – the approved provider ensures</w:t>
      </w:r>
      <w:r w:rsidR="000C51AD" w:rsidRPr="00A84247">
        <w:rPr>
          <w:color w:val="auto"/>
        </w:rPr>
        <w:t xml:space="preserve"> </w:t>
      </w:r>
      <w:r w:rsidR="007F31FD" w:rsidRPr="00A84247">
        <w:rPr>
          <w:color w:val="auto"/>
        </w:rPr>
        <w:t xml:space="preserve">their </w:t>
      </w:r>
      <w:r w:rsidR="00EC60AA" w:rsidRPr="00A84247">
        <w:rPr>
          <w:color w:val="auto"/>
        </w:rPr>
        <w:t xml:space="preserve">clinical governance framework </w:t>
      </w:r>
      <w:r w:rsidR="00474084" w:rsidRPr="00A84247">
        <w:rPr>
          <w:color w:val="auto"/>
        </w:rPr>
        <w:t>is effective in minimising the use of restraint</w:t>
      </w:r>
      <w:r w:rsidR="001B6C47" w:rsidRPr="00A84247">
        <w:rPr>
          <w:color w:val="auto"/>
        </w:rPr>
        <w:t xml:space="preserve">, restraint </w:t>
      </w:r>
      <w:r w:rsidR="004D0695" w:rsidRPr="00A84247">
        <w:rPr>
          <w:color w:val="auto"/>
        </w:rPr>
        <w:t>authorisation and consent</w:t>
      </w:r>
      <w:r w:rsidR="0045381B" w:rsidRPr="00A84247">
        <w:rPr>
          <w:color w:val="auto"/>
        </w:rPr>
        <w:t xml:space="preserve"> for the use of restraint is undertaken</w:t>
      </w:r>
      <w:r w:rsidR="004D0695" w:rsidRPr="00A84247">
        <w:rPr>
          <w:color w:val="auto"/>
        </w:rPr>
        <w:t xml:space="preserve"> in compliance with legislation</w:t>
      </w:r>
      <w:r w:rsidR="0017371E" w:rsidRPr="00A84247">
        <w:rPr>
          <w:color w:val="auto"/>
        </w:rPr>
        <w:t>,</w:t>
      </w:r>
      <w:r w:rsidR="00474084" w:rsidRPr="00A84247">
        <w:rPr>
          <w:color w:val="auto"/>
        </w:rPr>
        <w:t xml:space="preserve"> </w:t>
      </w:r>
      <w:r w:rsidR="00A3556C" w:rsidRPr="00A84247">
        <w:rPr>
          <w:color w:val="auto"/>
        </w:rPr>
        <w:t xml:space="preserve">staff </w:t>
      </w:r>
      <w:r w:rsidR="00641449" w:rsidRPr="00A84247">
        <w:rPr>
          <w:color w:val="auto"/>
        </w:rPr>
        <w:t xml:space="preserve">understand and </w:t>
      </w:r>
      <w:r w:rsidR="0017371E" w:rsidRPr="00A84247">
        <w:rPr>
          <w:color w:val="auto"/>
        </w:rPr>
        <w:t xml:space="preserve">demonstrate </w:t>
      </w:r>
      <w:r w:rsidR="00FA6B01" w:rsidRPr="00A84247">
        <w:rPr>
          <w:color w:val="auto"/>
        </w:rPr>
        <w:t>that restraint is a last resort</w:t>
      </w:r>
      <w:r w:rsidR="00656072" w:rsidRPr="00A84247">
        <w:rPr>
          <w:color w:val="auto"/>
        </w:rPr>
        <w:t xml:space="preserve">, any application of restraint is </w:t>
      </w:r>
      <w:r w:rsidR="004D0695" w:rsidRPr="00A84247">
        <w:rPr>
          <w:color w:val="auto"/>
        </w:rPr>
        <w:t>documented,</w:t>
      </w:r>
      <w:r w:rsidR="00656072" w:rsidRPr="00A84247">
        <w:rPr>
          <w:color w:val="auto"/>
        </w:rPr>
        <w:t xml:space="preserve"> and the safety and well-being </w:t>
      </w:r>
      <w:r w:rsidR="001B6C47" w:rsidRPr="00A84247">
        <w:rPr>
          <w:color w:val="auto"/>
        </w:rPr>
        <w:t xml:space="preserve">of </w:t>
      </w:r>
      <w:r w:rsidR="00404908" w:rsidRPr="00A84247">
        <w:rPr>
          <w:color w:val="auto"/>
        </w:rPr>
        <w:t xml:space="preserve">all consumers who </w:t>
      </w:r>
      <w:r w:rsidR="00BC6415" w:rsidRPr="00A84247">
        <w:rPr>
          <w:color w:val="auto"/>
        </w:rPr>
        <w:t xml:space="preserve">have an authorised restraint is </w:t>
      </w:r>
      <w:r w:rsidR="001B6C47" w:rsidRPr="00A84247">
        <w:rPr>
          <w:color w:val="auto"/>
        </w:rPr>
        <w:t>monitore</w:t>
      </w:r>
      <w:r w:rsidR="00CC1BCC" w:rsidRPr="00A84247">
        <w:rPr>
          <w:color w:val="auto"/>
        </w:rPr>
        <w:t>d</w:t>
      </w:r>
      <w:r w:rsidR="001B6C47" w:rsidRPr="00A84247">
        <w:rPr>
          <w:color w:val="auto"/>
        </w:rPr>
        <w:t xml:space="preserve">. </w:t>
      </w:r>
    </w:p>
    <w:p w14:paraId="19D15E33" w14:textId="704C9DE7" w:rsidR="00575A0B" w:rsidRDefault="00575A0B" w:rsidP="0058648A">
      <w:pPr>
        <w:spacing w:after="240" w:line="22" w:lineRule="atLeast"/>
      </w:pPr>
      <w:r>
        <w:br w:type="page"/>
      </w:r>
    </w:p>
    <w:p w14:paraId="76E9AC7B" w14:textId="1EEA3F2C" w:rsidR="007A224B" w:rsidRPr="0081377C" w:rsidRDefault="000A6B31" w:rsidP="0081377C">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800"/>
        <w:gridCol w:w="6564"/>
        <w:gridCol w:w="1840"/>
      </w:tblGrid>
      <w:tr w:rsidR="00277D57" w14:paraId="01FB3E4D" w14:textId="77777777" w:rsidTr="00216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7C5206" w14:textId="47F2CA1F" w:rsidR="008C0189" w:rsidRDefault="008C0189" w:rsidP="002D5918">
            <w:pPr>
              <w:spacing w:before="0" w:after="120" w:line="22" w:lineRule="atLeast"/>
            </w:pPr>
            <w:r w:rsidRPr="00AE2002">
              <w:t>Consumer dignity and choice</w:t>
            </w:r>
          </w:p>
        </w:tc>
        <w:tc>
          <w:tcPr>
            <w:tcW w:w="1840" w:type="dxa"/>
          </w:tcPr>
          <w:p w14:paraId="00637139" w14:textId="420CE9AA" w:rsidR="008C0189" w:rsidRPr="00AA2A0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A2A0E">
              <w:rPr>
                <w:rFonts w:ascii="Fira Sans Light" w:hAnsi="Fira Sans Light"/>
              </w:rPr>
              <w:t>Non-compliant</w:t>
            </w:r>
          </w:p>
        </w:tc>
      </w:tr>
      <w:tr w:rsidR="00277D57" w14:paraId="2970FCD6" w14:textId="77777777" w:rsidTr="00216D58">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6564" w:type="dxa"/>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1840" w:type="dxa"/>
            <w:tcBorders>
              <w:left w:val="single" w:sz="4" w:space="0" w:color="auto"/>
            </w:tcBorders>
          </w:tcPr>
          <w:p w14:paraId="566630F5" w14:textId="1968AD82" w:rsidR="00EC1B66" w:rsidRPr="0098733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277D57" w14:paraId="187D081A" w14:textId="77777777" w:rsidTr="00216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6564" w:type="dxa"/>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1840" w:type="dxa"/>
            <w:tcBorders>
              <w:left w:val="single" w:sz="4" w:space="0" w:color="auto"/>
            </w:tcBorders>
          </w:tcPr>
          <w:p w14:paraId="1A9D1D62" w14:textId="0C6A538E" w:rsidR="00EC1B66" w:rsidRPr="0098733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Compliant</w:t>
            </w:r>
          </w:p>
        </w:tc>
      </w:tr>
      <w:tr w:rsidR="00277D57" w14:paraId="568EB86F" w14:textId="77777777" w:rsidTr="00216D58">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6564" w:type="dxa"/>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1840" w:type="dxa"/>
            <w:tcBorders>
              <w:left w:val="single" w:sz="4" w:space="0" w:color="auto"/>
            </w:tcBorders>
          </w:tcPr>
          <w:p w14:paraId="5317E3E5" w14:textId="15B0FCA2" w:rsidR="00EC1B66" w:rsidRPr="0098733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277D57" w14:paraId="3C465262" w14:textId="77777777" w:rsidTr="00216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6564" w:type="dxa"/>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1840" w:type="dxa"/>
            <w:tcBorders>
              <w:left w:val="single" w:sz="4" w:space="0" w:color="auto"/>
            </w:tcBorders>
          </w:tcPr>
          <w:p w14:paraId="71A75A76" w14:textId="3EBEE80B" w:rsidR="00EC1B66" w:rsidRPr="00987339"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Compliant</w:t>
            </w:r>
          </w:p>
        </w:tc>
      </w:tr>
      <w:tr w:rsidR="00277D57" w14:paraId="41123340" w14:textId="77777777" w:rsidTr="00216D58">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6564" w:type="dxa"/>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1840" w:type="dxa"/>
            <w:tcBorders>
              <w:left w:val="single" w:sz="4" w:space="0" w:color="auto"/>
            </w:tcBorders>
          </w:tcPr>
          <w:p w14:paraId="7748DB4E" w14:textId="004642B2" w:rsidR="00EC1B66" w:rsidRPr="0098733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Compliant</w:t>
            </w:r>
          </w:p>
        </w:tc>
      </w:tr>
      <w:tr w:rsidR="00277D57" w14:paraId="054D5216" w14:textId="77777777" w:rsidTr="00216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6564" w:type="dxa"/>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 and personal information is kept confidential.</w:t>
            </w:r>
          </w:p>
        </w:tc>
        <w:tc>
          <w:tcPr>
            <w:tcW w:w="1840" w:type="dxa"/>
            <w:tcBorders>
              <w:left w:val="single" w:sz="4" w:space="0" w:color="auto"/>
            </w:tcBorders>
          </w:tcPr>
          <w:p w14:paraId="5AEE5C07" w14:textId="4872FFD5" w:rsidR="00EC1B66" w:rsidRPr="0098733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Compliant</w:t>
            </w:r>
          </w:p>
        </w:tc>
      </w:tr>
    </w:tbl>
    <w:p w14:paraId="4A6F3E7F" w14:textId="77777777" w:rsidR="009910F2" w:rsidRPr="00A84247" w:rsidRDefault="009910F2" w:rsidP="009910F2">
      <w:pPr>
        <w:pStyle w:val="Heading2"/>
        <w:spacing w:before="120" w:after="120" w:line="22" w:lineRule="atLeast"/>
        <w:rPr>
          <w:color w:val="auto"/>
        </w:rPr>
      </w:pPr>
      <w:r w:rsidRPr="00A84247">
        <w:rPr>
          <w:color w:val="auto"/>
        </w:rPr>
        <w:t>Findings</w:t>
      </w:r>
    </w:p>
    <w:p w14:paraId="428A5DFD" w14:textId="18A56CFE" w:rsidR="009910F2" w:rsidRPr="00A84247" w:rsidRDefault="009910F2" w:rsidP="009910F2">
      <w:pPr>
        <w:spacing w:line="22" w:lineRule="atLeast"/>
        <w:rPr>
          <w:color w:val="auto"/>
        </w:rPr>
      </w:pPr>
      <w:bookmarkStart w:id="3" w:name="_Hlk106972319"/>
      <w:bookmarkStart w:id="4" w:name="_Hlk102658135"/>
      <w:r w:rsidRPr="00A84247">
        <w:rPr>
          <w:color w:val="auto"/>
        </w:rPr>
        <w:t>I have assessed this Quality Standard as non-compliant as I am satisfied the following two requi</w:t>
      </w:r>
      <w:r w:rsidR="00FF59E2" w:rsidRPr="00A84247">
        <w:rPr>
          <w:color w:val="auto"/>
        </w:rPr>
        <w:t>r</w:t>
      </w:r>
      <w:r w:rsidRPr="00A84247">
        <w:rPr>
          <w:color w:val="auto"/>
        </w:rPr>
        <w:t>ements are non-compliant:</w:t>
      </w:r>
    </w:p>
    <w:p w14:paraId="51448122" w14:textId="77777777" w:rsidR="009910F2" w:rsidRPr="00A84247" w:rsidRDefault="009910F2" w:rsidP="009910F2">
      <w:pPr>
        <w:pStyle w:val="ListParagraph"/>
        <w:numPr>
          <w:ilvl w:val="0"/>
          <w:numId w:val="36"/>
        </w:numPr>
        <w:spacing w:line="22" w:lineRule="atLeast"/>
        <w:rPr>
          <w:color w:val="auto"/>
        </w:rPr>
      </w:pPr>
      <w:bookmarkStart w:id="5" w:name="_Hlk106736957"/>
      <w:bookmarkEnd w:id="3"/>
      <w:r w:rsidRPr="00A84247">
        <w:rPr>
          <w:color w:val="auto"/>
        </w:rPr>
        <w:t>Requirement 1(3)(a)</w:t>
      </w:r>
      <w:r w:rsidRPr="00A84247">
        <w:rPr>
          <w:color w:val="auto"/>
        </w:rPr>
        <w:tab/>
        <w:t>Each consumer is treated with dignity and respect, with their identity, culture and diversity valued.</w:t>
      </w:r>
    </w:p>
    <w:p w14:paraId="4C1AE778" w14:textId="77777777" w:rsidR="009910F2" w:rsidRPr="00A84247" w:rsidRDefault="009910F2" w:rsidP="009910F2">
      <w:pPr>
        <w:pStyle w:val="ListParagraph"/>
        <w:numPr>
          <w:ilvl w:val="0"/>
          <w:numId w:val="36"/>
        </w:numPr>
        <w:spacing w:line="22" w:lineRule="atLeast"/>
        <w:rPr>
          <w:color w:val="auto"/>
        </w:rPr>
      </w:pPr>
      <w:r w:rsidRPr="00A84247">
        <w:rPr>
          <w:color w:val="auto"/>
        </w:rPr>
        <w:t>Requirement 1(3)(c)</w:t>
      </w:r>
      <w:r w:rsidRPr="00A84247">
        <w:rPr>
          <w:color w:val="auto"/>
        </w:rPr>
        <w:tab/>
        <w:t xml:space="preserve">Each consumer is supported to exercise choice and independence, including to: </w:t>
      </w:r>
    </w:p>
    <w:p w14:paraId="3F2EB292" w14:textId="77777777" w:rsidR="009910F2" w:rsidRPr="00A84247" w:rsidRDefault="009910F2" w:rsidP="009910F2">
      <w:pPr>
        <w:spacing w:line="22" w:lineRule="atLeast"/>
        <w:ind w:left="357"/>
        <w:rPr>
          <w:color w:val="auto"/>
        </w:rPr>
      </w:pPr>
      <w:r w:rsidRPr="00A84247">
        <w:rPr>
          <w:color w:val="auto"/>
        </w:rPr>
        <w:t>(i)</w:t>
      </w:r>
      <w:r w:rsidRPr="00A84247">
        <w:rPr>
          <w:color w:val="auto"/>
        </w:rPr>
        <w:tab/>
        <w:t>make decisions about their own care and the way care and services are delivered; and</w:t>
      </w:r>
    </w:p>
    <w:p w14:paraId="7D856BEB" w14:textId="77777777" w:rsidR="009910F2" w:rsidRPr="00A84247" w:rsidRDefault="009910F2" w:rsidP="009910F2">
      <w:pPr>
        <w:spacing w:line="22" w:lineRule="atLeast"/>
        <w:ind w:left="357"/>
        <w:rPr>
          <w:color w:val="auto"/>
        </w:rPr>
      </w:pPr>
      <w:r w:rsidRPr="00A84247">
        <w:rPr>
          <w:color w:val="auto"/>
        </w:rPr>
        <w:t>(ii)</w:t>
      </w:r>
      <w:r w:rsidRPr="00A84247">
        <w:rPr>
          <w:color w:val="auto"/>
        </w:rPr>
        <w:tab/>
        <w:t>make decisions about when family, friends, carers or others should be involved in their care; and</w:t>
      </w:r>
    </w:p>
    <w:p w14:paraId="028A1142" w14:textId="77777777" w:rsidR="009910F2" w:rsidRPr="00A84247" w:rsidRDefault="009910F2" w:rsidP="009910F2">
      <w:pPr>
        <w:spacing w:line="22" w:lineRule="atLeast"/>
        <w:ind w:left="357"/>
        <w:rPr>
          <w:color w:val="auto"/>
        </w:rPr>
      </w:pPr>
      <w:r w:rsidRPr="00A84247">
        <w:rPr>
          <w:color w:val="auto"/>
        </w:rPr>
        <w:t>(iii)</w:t>
      </w:r>
      <w:r w:rsidRPr="00A84247">
        <w:rPr>
          <w:color w:val="auto"/>
        </w:rPr>
        <w:tab/>
        <w:t xml:space="preserve">communicate their decisions; and </w:t>
      </w:r>
    </w:p>
    <w:p w14:paraId="05C4C043" w14:textId="77777777" w:rsidR="009910F2" w:rsidRPr="00A84247" w:rsidRDefault="009910F2" w:rsidP="009910F2">
      <w:pPr>
        <w:spacing w:line="22" w:lineRule="atLeast"/>
        <w:ind w:left="357"/>
        <w:rPr>
          <w:color w:val="auto"/>
        </w:rPr>
      </w:pPr>
      <w:r w:rsidRPr="00A84247">
        <w:rPr>
          <w:color w:val="auto"/>
        </w:rPr>
        <w:t>(iv)</w:t>
      </w:r>
      <w:r w:rsidRPr="00A84247">
        <w:rPr>
          <w:color w:val="auto"/>
        </w:rPr>
        <w:tab/>
        <w:t>make connections with others and maintain relationships of choice, including intimate relationships.</w:t>
      </w:r>
    </w:p>
    <w:bookmarkEnd w:id="5"/>
    <w:p w14:paraId="68106F0E" w14:textId="77777777" w:rsidR="009910F2" w:rsidRPr="00A84247" w:rsidRDefault="009910F2" w:rsidP="009910F2">
      <w:pPr>
        <w:spacing w:line="22" w:lineRule="atLeast"/>
        <w:rPr>
          <w:color w:val="auto"/>
        </w:rPr>
      </w:pPr>
      <w:r w:rsidRPr="00A84247">
        <w:rPr>
          <w:color w:val="auto"/>
        </w:rPr>
        <w:t xml:space="preserve">Consumers and consumer representatives provided mixed feedback on being treated with dignity and respect, exercising choice and independence and making connections with others. </w:t>
      </w:r>
    </w:p>
    <w:p w14:paraId="59815D11" w14:textId="77777777" w:rsidR="009910F2" w:rsidRPr="00A84247" w:rsidRDefault="009910F2" w:rsidP="009910F2">
      <w:pPr>
        <w:spacing w:line="22" w:lineRule="atLeast"/>
        <w:rPr>
          <w:color w:val="auto"/>
        </w:rPr>
      </w:pPr>
      <w:r w:rsidRPr="00A84247">
        <w:rPr>
          <w:color w:val="auto"/>
        </w:rPr>
        <w:lastRenderedPageBreak/>
        <w:t xml:space="preserve">While some consumers advised they are treated with dignity and respect, have choice and independence and can make and maintain connections with others there were consumers who had a difference experience. </w:t>
      </w:r>
    </w:p>
    <w:p w14:paraId="52DC42CC" w14:textId="5F8F1F91" w:rsidR="009910F2" w:rsidRPr="00A84247" w:rsidRDefault="009910F2" w:rsidP="009910F2">
      <w:pPr>
        <w:spacing w:line="22" w:lineRule="atLeast"/>
        <w:rPr>
          <w:color w:val="auto"/>
        </w:rPr>
      </w:pPr>
      <w:r w:rsidRPr="00A84247">
        <w:rPr>
          <w:color w:val="auto"/>
        </w:rPr>
        <w:t xml:space="preserve">The assessment team provided examples of consumers and consumer representatives who were dissatisfied with how consumers were treated and supported by the service with a failure for dignity and respect being shown to consumers on all occasions. Three consumers gave examples of staff speaking disrespectfully to the consumer when the consumer required assistance. Four consumers advised delay in staff providing toileting assistance has </w:t>
      </w:r>
      <w:r w:rsidR="00E05023" w:rsidRPr="00A84247">
        <w:rPr>
          <w:color w:val="auto"/>
        </w:rPr>
        <w:t>led</w:t>
      </w:r>
      <w:r w:rsidRPr="00A84247">
        <w:rPr>
          <w:color w:val="auto"/>
        </w:rPr>
        <w:t xml:space="preserve"> to incidents impacting on their dignity. The assessment team also heard a consumer in their room requesting for a staff member to stop and the staff member speaking over the consumer insisting they need to wash the consumer’s face. </w:t>
      </w:r>
    </w:p>
    <w:p w14:paraId="66FB5BFB" w14:textId="6E7A47CB" w:rsidR="009910F2" w:rsidRPr="00A84247" w:rsidRDefault="009910F2" w:rsidP="009910F2">
      <w:pPr>
        <w:spacing w:line="22" w:lineRule="atLeast"/>
        <w:rPr>
          <w:color w:val="auto"/>
        </w:rPr>
      </w:pPr>
      <w:r w:rsidRPr="00A84247">
        <w:rPr>
          <w:color w:val="auto"/>
        </w:rPr>
        <w:t xml:space="preserve">One consumer advised they are not provided choice about when they can get out of bed, shower or attend activities, this also impacts on their independence and ability to make connections with others. One consumer advised they are not supported to maintain their independence, as the consumer would like to walk more to help their mobility and for enjoyment, but the consumer is not provided the assistance they need from staff to support the frequency the consumer wants to walk. One consumer advised they would like to get out of </w:t>
      </w:r>
      <w:r w:rsidR="00E05023" w:rsidRPr="00A84247">
        <w:rPr>
          <w:color w:val="auto"/>
        </w:rPr>
        <w:t>bed,</w:t>
      </w:r>
      <w:r w:rsidRPr="00A84247">
        <w:rPr>
          <w:color w:val="auto"/>
        </w:rPr>
        <w:t xml:space="preserve"> but this rarely happens. </w:t>
      </w:r>
    </w:p>
    <w:p w14:paraId="54049E26" w14:textId="77777777" w:rsidR="009910F2" w:rsidRPr="00A84247" w:rsidRDefault="009910F2" w:rsidP="009910F2">
      <w:pPr>
        <w:spacing w:line="22" w:lineRule="atLeast"/>
        <w:rPr>
          <w:color w:val="auto"/>
        </w:rPr>
      </w:pPr>
      <w:r w:rsidRPr="00A84247">
        <w:rPr>
          <w:color w:val="auto"/>
        </w:rPr>
        <w:t>The approved provider responded to the site audit report and acknowledged the concerns raised by the assessment team that consumers are not always treated with dignity and respect, supported to exercise choice and independence and make connections with others.</w:t>
      </w:r>
    </w:p>
    <w:p w14:paraId="5033FC35" w14:textId="77777777" w:rsidR="009910F2" w:rsidRPr="00A84247" w:rsidRDefault="009910F2" w:rsidP="009910F2">
      <w:pPr>
        <w:spacing w:line="22" w:lineRule="atLeast"/>
        <w:rPr>
          <w:color w:val="auto"/>
        </w:rPr>
      </w:pPr>
      <w:r w:rsidRPr="00A84247">
        <w:rPr>
          <w:color w:val="auto"/>
        </w:rPr>
        <w:t xml:space="preserve">The approved provider provided evidence to show the actions they have taken to resolve consumer concerns. The approved provider has taken specific action for individual consumers and further actions across the service to address the improvement required. </w:t>
      </w:r>
    </w:p>
    <w:p w14:paraId="755F6660" w14:textId="7A6AD838" w:rsidR="009910F2" w:rsidRPr="00A84247" w:rsidRDefault="009910F2" w:rsidP="009910F2">
      <w:pPr>
        <w:spacing w:line="22" w:lineRule="atLeast"/>
        <w:rPr>
          <w:color w:val="auto"/>
        </w:rPr>
      </w:pPr>
      <w:r w:rsidRPr="00A84247">
        <w:rPr>
          <w:color w:val="auto"/>
        </w:rPr>
        <w:t xml:space="preserve">Management representatives from the organisation and the service have met with consumers identified by the assessment team. Investigations into incidents where staff did not treat the consumers with dignity and respect are occurring and one has progressed to performance management. Case conferences have been held with consumers and subsequent changes have been made to consumer care to support consumer choice, independence and ability to make connection with others; education has been provided to staff on the care changes. Management are checking with the consumers on a weekly basis to review the </w:t>
      </w:r>
      <w:r w:rsidR="009B4E37" w:rsidRPr="00A84247">
        <w:rPr>
          <w:color w:val="auto"/>
        </w:rPr>
        <w:t xml:space="preserve">effectiveness of the </w:t>
      </w:r>
      <w:r w:rsidRPr="00A84247">
        <w:rPr>
          <w:color w:val="auto"/>
        </w:rPr>
        <w:t xml:space="preserve">actions and seek ongoing feedback from the consumers. </w:t>
      </w:r>
    </w:p>
    <w:p w14:paraId="67E76B02" w14:textId="3631A18C" w:rsidR="009910F2" w:rsidRPr="00A84247" w:rsidRDefault="009910F2" w:rsidP="009910F2">
      <w:pPr>
        <w:spacing w:line="22" w:lineRule="atLeast"/>
        <w:rPr>
          <w:color w:val="auto"/>
        </w:rPr>
      </w:pPr>
      <w:r w:rsidRPr="00A84247">
        <w:rPr>
          <w:color w:val="auto"/>
        </w:rPr>
        <w:t>A review has occurred of all consumer</w:t>
      </w:r>
      <w:r w:rsidR="00F87003" w:rsidRPr="00A84247">
        <w:rPr>
          <w:color w:val="auto"/>
        </w:rPr>
        <w:t>’</w:t>
      </w:r>
      <w:r w:rsidRPr="00A84247">
        <w:rPr>
          <w:color w:val="auto"/>
        </w:rPr>
        <w:t>s care plans to ensure the</w:t>
      </w:r>
      <w:r w:rsidR="00F87003" w:rsidRPr="00A84247">
        <w:rPr>
          <w:color w:val="auto"/>
        </w:rPr>
        <w:t>y</w:t>
      </w:r>
      <w:r w:rsidRPr="00A84247">
        <w:rPr>
          <w:color w:val="auto"/>
        </w:rPr>
        <w:t xml:space="preserve"> accurately reflect the consumer</w:t>
      </w:r>
      <w:r w:rsidR="0089741C" w:rsidRPr="00A84247">
        <w:rPr>
          <w:color w:val="auto"/>
        </w:rPr>
        <w:t>’</w:t>
      </w:r>
      <w:r w:rsidRPr="00A84247">
        <w:rPr>
          <w:color w:val="auto"/>
        </w:rPr>
        <w:t>s preferences. Management are undertaking observation audits of staff interactions with consumers. The organisation held a meeting with all staff to discuss the finding</w:t>
      </w:r>
      <w:r w:rsidR="0089741C" w:rsidRPr="00A84247">
        <w:rPr>
          <w:color w:val="auto"/>
        </w:rPr>
        <w:t>s</w:t>
      </w:r>
      <w:r w:rsidRPr="00A84247">
        <w:rPr>
          <w:color w:val="auto"/>
        </w:rPr>
        <w:t xml:space="preserve"> of the assessment team and re-set clear expectations for all interactions with consumers. The Charter of </w:t>
      </w:r>
      <w:r w:rsidR="003F078A" w:rsidRPr="00A84247">
        <w:rPr>
          <w:color w:val="auto"/>
        </w:rPr>
        <w:t>Aged Care</w:t>
      </w:r>
      <w:r w:rsidRPr="00A84247">
        <w:rPr>
          <w:color w:val="auto"/>
        </w:rPr>
        <w:t xml:space="preserve"> Rights was issued for all staff to review and return with acknowledgement of their understanding. All staff are also undertaking mandatory e-learning on the </w:t>
      </w:r>
      <w:r w:rsidR="003F078A" w:rsidRPr="00A84247">
        <w:rPr>
          <w:color w:val="auto"/>
        </w:rPr>
        <w:t>c</w:t>
      </w:r>
      <w:r w:rsidRPr="00A84247">
        <w:rPr>
          <w:color w:val="auto"/>
        </w:rPr>
        <w:t xml:space="preserve">ode of </w:t>
      </w:r>
      <w:r w:rsidR="003F078A" w:rsidRPr="00A84247">
        <w:rPr>
          <w:color w:val="auto"/>
        </w:rPr>
        <w:t>c</w:t>
      </w:r>
      <w:r w:rsidRPr="00A84247">
        <w:rPr>
          <w:color w:val="auto"/>
        </w:rPr>
        <w:t xml:space="preserve">onduct. </w:t>
      </w:r>
    </w:p>
    <w:p w14:paraId="2D7063B2" w14:textId="28C79FE5" w:rsidR="0042126E" w:rsidRPr="00A84247" w:rsidRDefault="0042126E" w:rsidP="009910F2">
      <w:pPr>
        <w:spacing w:line="22" w:lineRule="atLeast"/>
        <w:rPr>
          <w:color w:val="auto"/>
        </w:rPr>
      </w:pPr>
      <w:r w:rsidRPr="00A84247">
        <w:rPr>
          <w:color w:val="auto"/>
        </w:rPr>
        <w:t xml:space="preserve">The evidence compiled during the site audit was acknowledged by the approved provider, and persuasively showed sustained non-compliance for </w:t>
      </w:r>
      <w:r w:rsidR="00A33D95" w:rsidRPr="00A84247">
        <w:rPr>
          <w:color w:val="auto"/>
        </w:rPr>
        <w:t>r</w:t>
      </w:r>
      <w:r w:rsidRPr="00A84247">
        <w:rPr>
          <w:color w:val="auto"/>
        </w:rPr>
        <w:t>equirement</w:t>
      </w:r>
      <w:r w:rsidR="00A33D95" w:rsidRPr="00A84247">
        <w:rPr>
          <w:color w:val="auto"/>
        </w:rPr>
        <w:t>s</w:t>
      </w:r>
      <w:r w:rsidRPr="00A84247">
        <w:rPr>
          <w:color w:val="auto"/>
        </w:rPr>
        <w:t xml:space="preserve"> 1(3)(a) and 1(3)(c). While I note the approved provider has taken action in response to the information raised in the assessment team report, I was not provided sufficient evidence in the </w:t>
      </w:r>
      <w:r w:rsidR="00A33D95" w:rsidRPr="00A84247">
        <w:rPr>
          <w:color w:val="auto"/>
        </w:rPr>
        <w:t xml:space="preserve">approved </w:t>
      </w:r>
      <w:r w:rsidRPr="00A84247">
        <w:rPr>
          <w:color w:val="auto"/>
        </w:rPr>
        <w:t>provider’s response to satisfy me that the service has addressed all of the deficiencies identified in the site audit; these include having</w:t>
      </w:r>
      <w:r w:rsidR="00A33D95" w:rsidRPr="00A84247">
        <w:rPr>
          <w:color w:val="auto"/>
        </w:rPr>
        <w:t xml:space="preserve"> the</w:t>
      </w:r>
      <w:r w:rsidRPr="00A84247">
        <w:rPr>
          <w:color w:val="auto"/>
        </w:rPr>
        <w:t xml:space="preserve"> system</w:t>
      </w:r>
      <w:r w:rsidR="00A33D95" w:rsidRPr="00A84247">
        <w:rPr>
          <w:color w:val="auto"/>
        </w:rPr>
        <w:t>s</w:t>
      </w:r>
      <w:r w:rsidRPr="00A84247">
        <w:rPr>
          <w:color w:val="auto"/>
        </w:rPr>
        <w:t xml:space="preserve"> and processes to identify and address consumers’ concerns, review outcomes and adjust staff practice. The approved provider is still undertaking improvements and I encourage them to embed these </w:t>
      </w:r>
      <w:r w:rsidRPr="00A84247">
        <w:rPr>
          <w:color w:val="auto"/>
        </w:rPr>
        <w:lastRenderedPageBreak/>
        <w:t>improvements into their usual practice to ensure all consumers are provided care and support with dignity and respect, that support</w:t>
      </w:r>
      <w:r w:rsidR="00A33D95" w:rsidRPr="00A84247">
        <w:rPr>
          <w:color w:val="auto"/>
        </w:rPr>
        <w:t>s</w:t>
      </w:r>
      <w:r w:rsidRPr="00A84247">
        <w:rPr>
          <w:color w:val="auto"/>
        </w:rPr>
        <w:t xml:space="preserve"> choice and </w:t>
      </w:r>
      <w:r w:rsidR="00D62052" w:rsidRPr="00A84247">
        <w:rPr>
          <w:color w:val="auto"/>
        </w:rPr>
        <w:t>independence and</w:t>
      </w:r>
      <w:r w:rsidRPr="00A84247">
        <w:rPr>
          <w:color w:val="auto"/>
        </w:rPr>
        <w:t xml:space="preserve"> allow consumers to make and maintain connections with others. Accordingly, I am satisfied that </w:t>
      </w:r>
      <w:r w:rsidR="00A33D95" w:rsidRPr="00A84247">
        <w:rPr>
          <w:color w:val="auto"/>
        </w:rPr>
        <w:t>r</w:t>
      </w:r>
      <w:r w:rsidRPr="00A84247">
        <w:rPr>
          <w:color w:val="auto"/>
        </w:rPr>
        <w:t>equirements 1(3)(a) and 1(3)(c) are non-compliant.</w:t>
      </w:r>
    </w:p>
    <w:p w14:paraId="22ED845A" w14:textId="2F90CF3B" w:rsidR="009910F2" w:rsidRPr="00A84247" w:rsidRDefault="009910F2" w:rsidP="009910F2">
      <w:pPr>
        <w:spacing w:line="22" w:lineRule="atLeast"/>
        <w:rPr>
          <w:color w:val="auto"/>
        </w:rPr>
      </w:pPr>
      <w:r w:rsidRPr="00A84247">
        <w:rPr>
          <w:color w:val="auto"/>
        </w:rPr>
        <w:t xml:space="preserve">I am satisfied the remaining four requirements of Standard 1 Consumer dignity and choice, are compliant. </w:t>
      </w:r>
    </w:p>
    <w:p w14:paraId="0CFB278C" w14:textId="77777777" w:rsidR="009910F2" w:rsidRPr="00A84247" w:rsidRDefault="009910F2" w:rsidP="009910F2">
      <w:pPr>
        <w:spacing w:line="22" w:lineRule="atLeast"/>
        <w:rPr>
          <w:color w:val="auto"/>
        </w:rPr>
      </w:pPr>
      <w:r w:rsidRPr="00A84247">
        <w:rPr>
          <w:color w:val="auto"/>
        </w:rPr>
        <w:t xml:space="preserve">Consumers and consumer representatives who spoke with the assessment team said consumers’ culture and diversity is valued and consumer cultural identity is supported. Information about consumers’ life history and cultural needs is reflected in care planning documentation. Language used in consumer documents is respectful towards consumers. Staff demonstrated an understanding of diversity and providing individualised and inclusive care for consumers. </w:t>
      </w:r>
    </w:p>
    <w:p w14:paraId="1A28D7D7" w14:textId="77777777" w:rsidR="009910F2" w:rsidRPr="00A84247" w:rsidRDefault="009910F2" w:rsidP="009910F2">
      <w:pPr>
        <w:spacing w:line="22" w:lineRule="atLeast"/>
        <w:rPr>
          <w:color w:val="auto"/>
        </w:rPr>
      </w:pPr>
      <w:r w:rsidRPr="00A84247">
        <w:rPr>
          <w:color w:val="auto"/>
        </w:rPr>
        <w:t xml:space="preserve">Consumers and consumer representatives said the organisation respects consumer wishes and preferences relating to risks consumers may wish to take to support the consumer’s independence and self-determination to make their own choices. Care planning documentation includes risk assessments where appropriate.  </w:t>
      </w:r>
    </w:p>
    <w:p w14:paraId="2BED0C81" w14:textId="77777777" w:rsidR="009910F2" w:rsidRPr="00A84247" w:rsidRDefault="009910F2" w:rsidP="009910F2">
      <w:pPr>
        <w:spacing w:line="22" w:lineRule="atLeast"/>
        <w:rPr>
          <w:color w:val="auto"/>
        </w:rPr>
      </w:pPr>
      <w:r w:rsidRPr="00A84247">
        <w:rPr>
          <w:color w:val="auto"/>
        </w:rPr>
        <w:t xml:space="preserve">Consumers and consumer representatives are satisfied with how current information is communicated to them. Information for consumers was clear and easy to understand. Staff described strategies to adapt communication to meet the diverse needs of consumers.  </w:t>
      </w:r>
    </w:p>
    <w:p w14:paraId="40056996" w14:textId="29030A3D" w:rsidR="009910F2" w:rsidRPr="00A84247" w:rsidRDefault="009910F2" w:rsidP="009910F2">
      <w:pPr>
        <w:spacing w:line="22" w:lineRule="atLeast"/>
        <w:rPr>
          <w:color w:val="auto"/>
        </w:rPr>
      </w:pPr>
      <w:r w:rsidRPr="00A84247">
        <w:rPr>
          <w:color w:val="auto"/>
        </w:rPr>
        <w:t>Consumers and consumer representatives said consumer privacy is respected. Consumer</w:t>
      </w:r>
      <w:r w:rsidR="000C6872" w:rsidRPr="00A84247">
        <w:rPr>
          <w:color w:val="auto"/>
        </w:rPr>
        <w:t>s</w:t>
      </w:r>
      <w:r w:rsidRPr="00A84247">
        <w:rPr>
          <w:color w:val="auto"/>
        </w:rPr>
        <w:t xml:space="preserve"> said staff knock on their door and maintain their privacy when providing personal care and in communication and other interactions. Consumer information is stored securely, and staff are reminded of the importance of confidentiality for consumers.</w:t>
      </w:r>
    </w:p>
    <w:bookmarkEnd w:id="4"/>
    <w:p w14:paraId="7B3F177D" w14:textId="77777777" w:rsidR="009910F2" w:rsidRDefault="009910F2" w:rsidP="009910F2">
      <w:pPr>
        <w:rPr>
          <w:rFonts w:ascii="Fira Sans" w:eastAsiaTheme="majorEastAsia" w:hAnsi="Fira Sans" w:cstheme="majorBidi"/>
          <w:b/>
          <w:bCs/>
          <w:sz w:val="30"/>
          <w:szCs w:val="28"/>
        </w:rPr>
      </w:pPr>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2E15091D" w:rsidR="009A1DF7" w:rsidRPr="00AA2A0E"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A2A0E">
              <w:rPr>
                <w:rFonts w:ascii="Fira Sans Light" w:hAnsi="Fira Sans Light"/>
              </w:rPr>
              <w:t>Non-compliant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F9BDED9" w:rsidR="00A54A38" w:rsidRPr="0098733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4D67A8E1" w:rsidR="00A54A38" w:rsidRPr="0098733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Non-compliant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4DAC09F1" w:rsidR="00A54A38" w:rsidRPr="0098733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E37DA55" w:rsidR="00A54A38" w:rsidRPr="00987339" w:rsidRDefault="00A54A38" w:rsidP="009259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Non-compliant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5F5A8DE" w:rsidR="00A54A38" w:rsidRPr="0098733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bl>
    <w:p w14:paraId="2F582DC5" w14:textId="77777777" w:rsidR="00952645" w:rsidRDefault="000A6B31" w:rsidP="00341026">
      <w:pPr>
        <w:pStyle w:val="Heading2"/>
        <w:spacing w:before="120" w:after="120" w:line="22" w:lineRule="atLeast"/>
      </w:pPr>
      <w:r>
        <w:t>Findings</w:t>
      </w:r>
    </w:p>
    <w:p w14:paraId="6DC24371" w14:textId="5AE7E53D" w:rsidR="009259C3" w:rsidRPr="00A84247" w:rsidRDefault="008C7078" w:rsidP="00987339">
      <w:pPr>
        <w:pStyle w:val="CommentText"/>
        <w:rPr>
          <w:color w:val="auto"/>
        </w:rPr>
      </w:pPr>
      <w:bookmarkStart w:id="6" w:name="_Hlk106906028"/>
      <w:bookmarkStart w:id="7" w:name="_Hlk103068262"/>
      <w:r w:rsidRPr="00A84247">
        <w:rPr>
          <w:color w:val="auto"/>
        </w:rPr>
        <w:t xml:space="preserve">I have assessed this Quality Standard as non-compliant as I am satisfied that all </w:t>
      </w:r>
      <w:r w:rsidR="00F11DBC" w:rsidRPr="00A84247">
        <w:rPr>
          <w:color w:val="auto"/>
        </w:rPr>
        <w:t xml:space="preserve">five </w:t>
      </w:r>
      <w:r w:rsidRPr="00A84247">
        <w:rPr>
          <w:color w:val="auto"/>
        </w:rPr>
        <w:t xml:space="preserve">requirements in this </w:t>
      </w:r>
      <w:r w:rsidR="004628A4" w:rsidRPr="00A84247">
        <w:rPr>
          <w:color w:val="auto"/>
        </w:rPr>
        <w:t>Quality S</w:t>
      </w:r>
      <w:r w:rsidRPr="00A84247">
        <w:rPr>
          <w:color w:val="auto"/>
        </w:rPr>
        <w:t xml:space="preserve">tandard are non-complaint. </w:t>
      </w:r>
    </w:p>
    <w:bookmarkEnd w:id="6"/>
    <w:p w14:paraId="6541F667" w14:textId="1D18708C" w:rsidR="008C7078" w:rsidRPr="00A84247" w:rsidRDefault="008C7078" w:rsidP="008C7078">
      <w:pPr>
        <w:pStyle w:val="ListParagraph"/>
        <w:numPr>
          <w:ilvl w:val="0"/>
          <w:numId w:val="36"/>
        </w:numPr>
        <w:spacing w:line="22" w:lineRule="atLeast"/>
        <w:rPr>
          <w:color w:val="auto"/>
        </w:rPr>
      </w:pPr>
      <w:r w:rsidRPr="00A84247">
        <w:rPr>
          <w:color w:val="auto"/>
        </w:rPr>
        <w:t>Requirement 2(3)(a)</w:t>
      </w:r>
      <w:r w:rsidRPr="00A84247">
        <w:rPr>
          <w:color w:val="auto"/>
        </w:rPr>
        <w:tab/>
        <w:t xml:space="preserve"> Assessment and planning, including consideration of risks to the consumer’s health and well-being, informs the delivery of safe and effective care and services.</w:t>
      </w:r>
    </w:p>
    <w:p w14:paraId="2E96CC0C" w14:textId="698E14F6" w:rsidR="008C7078" w:rsidRPr="00A84247" w:rsidRDefault="008C7078" w:rsidP="008C7078">
      <w:pPr>
        <w:pStyle w:val="ListParagraph"/>
        <w:numPr>
          <w:ilvl w:val="0"/>
          <w:numId w:val="36"/>
        </w:numPr>
        <w:spacing w:line="22" w:lineRule="atLeast"/>
        <w:rPr>
          <w:color w:val="auto"/>
        </w:rPr>
      </w:pPr>
      <w:r w:rsidRPr="00A84247">
        <w:rPr>
          <w:color w:val="auto"/>
        </w:rPr>
        <w:t>Requirement 2(3)(b) Assessment and planning identifies and addresses the consumer’s current needs, goals and preferences, including advance care planning and end of life planning if the consumer wishes.</w:t>
      </w:r>
    </w:p>
    <w:p w14:paraId="6A1EC126" w14:textId="77777777" w:rsidR="008C7078" w:rsidRPr="00A84247" w:rsidRDefault="008C7078" w:rsidP="008C7078">
      <w:pPr>
        <w:pStyle w:val="ListParagraph"/>
        <w:numPr>
          <w:ilvl w:val="0"/>
          <w:numId w:val="36"/>
        </w:numPr>
        <w:spacing w:line="22" w:lineRule="atLeast"/>
        <w:rPr>
          <w:color w:val="auto"/>
        </w:rPr>
      </w:pPr>
      <w:r w:rsidRPr="00A84247">
        <w:rPr>
          <w:color w:val="auto"/>
        </w:rPr>
        <w:t>Requirement 2(3)(c)</w:t>
      </w:r>
      <w:r w:rsidRPr="00A84247">
        <w:rPr>
          <w:color w:val="auto"/>
        </w:rPr>
        <w:tab/>
        <w:t>The organisation demonstrates that assessment and planning:</w:t>
      </w:r>
    </w:p>
    <w:p w14:paraId="38E4B203" w14:textId="77777777" w:rsidR="008C7078" w:rsidRPr="00A84247" w:rsidRDefault="008C7078" w:rsidP="008C7078">
      <w:pPr>
        <w:spacing w:line="22" w:lineRule="atLeast"/>
        <w:ind w:left="357"/>
        <w:rPr>
          <w:color w:val="auto"/>
        </w:rPr>
      </w:pPr>
      <w:r w:rsidRPr="00A84247">
        <w:rPr>
          <w:color w:val="auto"/>
        </w:rPr>
        <w:t>(i)</w:t>
      </w:r>
      <w:r w:rsidRPr="00A84247">
        <w:rPr>
          <w:color w:val="auto"/>
        </w:rPr>
        <w:tab/>
        <w:t>is based on ongoing partnership with the consumer and others that the consumer wishes to involve in assessment, planning and review of the consumer’s care and services; and</w:t>
      </w:r>
    </w:p>
    <w:p w14:paraId="388DE373" w14:textId="77777777" w:rsidR="008C7078" w:rsidRPr="00A84247" w:rsidRDefault="008C7078" w:rsidP="008C7078">
      <w:pPr>
        <w:spacing w:line="22" w:lineRule="atLeast"/>
        <w:ind w:left="357"/>
        <w:rPr>
          <w:color w:val="auto"/>
        </w:rPr>
      </w:pPr>
      <w:r w:rsidRPr="00A84247">
        <w:rPr>
          <w:color w:val="auto"/>
        </w:rPr>
        <w:t>(ii)</w:t>
      </w:r>
      <w:r w:rsidRPr="00A84247">
        <w:rPr>
          <w:color w:val="auto"/>
        </w:rPr>
        <w:tab/>
        <w:t>includes other organisations, and individuals and providers of other care and services, that are involved in the care of the consumer.</w:t>
      </w:r>
    </w:p>
    <w:p w14:paraId="365B7BC2" w14:textId="0AC7235F" w:rsidR="008C7078" w:rsidRPr="00A84247" w:rsidRDefault="008C7078" w:rsidP="008C7078">
      <w:pPr>
        <w:pStyle w:val="ListParagraph"/>
        <w:numPr>
          <w:ilvl w:val="0"/>
          <w:numId w:val="36"/>
        </w:numPr>
        <w:spacing w:line="22" w:lineRule="atLeast"/>
        <w:rPr>
          <w:color w:val="auto"/>
        </w:rPr>
      </w:pPr>
      <w:r w:rsidRPr="00A84247">
        <w:rPr>
          <w:color w:val="auto"/>
        </w:rPr>
        <w:lastRenderedPageBreak/>
        <w:t>Requirement 2(3)(d)</w:t>
      </w:r>
      <w:r w:rsidRPr="00A84247">
        <w:rPr>
          <w:color w:val="auto"/>
        </w:rPr>
        <w:tab/>
        <w:t xml:space="preserve"> The outcomes of assessment and planning are effectively communicated to the consumer and documented in a care and services plan that is readily available to the consumer, and where care and services are provided.</w:t>
      </w:r>
    </w:p>
    <w:p w14:paraId="52609C6D" w14:textId="6D7057F3" w:rsidR="008C7078" w:rsidRPr="00A84247" w:rsidRDefault="008C7078" w:rsidP="008C7078">
      <w:pPr>
        <w:pStyle w:val="ListParagraph"/>
        <w:numPr>
          <w:ilvl w:val="0"/>
          <w:numId w:val="36"/>
        </w:numPr>
        <w:spacing w:line="22" w:lineRule="atLeast"/>
        <w:rPr>
          <w:color w:val="auto"/>
        </w:rPr>
      </w:pPr>
      <w:r w:rsidRPr="00A84247">
        <w:rPr>
          <w:color w:val="auto"/>
        </w:rPr>
        <w:t>Requirement 2(3)(e)</w:t>
      </w:r>
      <w:r w:rsidRPr="00A84247">
        <w:rPr>
          <w:color w:val="auto"/>
        </w:rPr>
        <w:tab/>
        <w:t xml:space="preserve"> Care and services are reviewed regularly for effectiveness, and when circumstances change or when incidents impact on the needs, goals or preferences of the consumer.</w:t>
      </w:r>
    </w:p>
    <w:p w14:paraId="3E47954E" w14:textId="6B51353D" w:rsidR="008C7078" w:rsidRPr="00A84247" w:rsidRDefault="00683CDA" w:rsidP="008C7078">
      <w:pPr>
        <w:spacing w:line="22" w:lineRule="atLeast"/>
        <w:rPr>
          <w:color w:val="auto"/>
        </w:rPr>
      </w:pPr>
      <w:r w:rsidRPr="00A84247">
        <w:rPr>
          <w:color w:val="auto"/>
        </w:rPr>
        <w:t xml:space="preserve">Consumers and consumer representatives </w:t>
      </w:r>
      <w:r w:rsidR="00FF6897" w:rsidRPr="00A84247">
        <w:rPr>
          <w:color w:val="auto"/>
        </w:rPr>
        <w:t xml:space="preserve">provided </w:t>
      </w:r>
      <w:r w:rsidR="0083312A" w:rsidRPr="00A84247">
        <w:rPr>
          <w:color w:val="auto"/>
        </w:rPr>
        <w:t xml:space="preserve">feedback to the assessment team which demonstrates that </w:t>
      </w:r>
      <w:r w:rsidR="00E54896" w:rsidRPr="00A84247">
        <w:rPr>
          <w:color w:val="auto"/>
        </w:rPr>
        <w:t xml:space="preserve">some consumers and consumer representatives </w:t>
      </w:r>
      <w:r w:rsidR="006015F9" w:rsidRPr="00A84247">
        <w:rPr>
          <w:color w:val="auto"/>
        </w:rPr>
        <w:t xml:space="preserve">are not a partner in the ongoing assessment and planning to help consumers </w:t>
      </w:r>
      <w:r w:rsidR="00440ABA" w:rsidRPr="00A84247">
        <w:rPr>
          <w:color w:val="auto"/>
        </w:rPr>
        <w:t>get the care and services consumers need</w:t>
      </w:r>
      <w:r w:rsidR="00F44311" w:rsidRPr="00A84247">
        <w:rPr>
          <w:color w:val="auto"/>
        </w:rPr>
        <w:t>ed</w:t>
      </w:r>
      <w:r w:rsidR="00440ABA" w:rsidRPr="00A84247">
        <w:rPr>
          <w:color w:val="auto"/>
        </w:rPr>
        <w:t xml:space="preserve"> for the consumer’s health and well-being. </w:t>
      </w:r>
    </w:p>
    <w:p w14:paraId="1908598E" w14:textId="53811435" w:rsidR="008C7078" w:rsidRPr="00A84247" w:rsidRDefault="003612A0" w:rsidP="008C7078">
      <w:pPr>
        <w:spacing w:line="22" w:lineRule="atLeast"/>
        <w:rPr>
          <w:color w:val="auto"/>
        </w:rPr>
      </w:pPr>
      <w:r w:rsidRPr="00A84247">
        <w:rPr>
          <w:color w:val="auto"/>
        </w:rPr>
        <w:t xml:space="preserve">There is a process for assessment and planning </w:t>
      </w:r>
      <w:r w:rsidR="002A41F9" w:rsidRPr="00A84247">
        <w:rPr>
          <w:color w:val="auto"/>
        </w:rPr>
        <w:t xml:space="preserve">including consideration of risks </w:t>
      </w:r>
      <w:r w:rsidR="00145474" w:rsidRPr="00A84247">
        <w:rPr>
          <w:color w:val="auto"/>
        </w:rPr>
        <w:t>to consumer health and well-being, however</w:t>
      </w:r>
      <w:r w:rsidR="00A4195E" w:rsidRPr="00A84247">
        <w:rPr>
          <w:color w:val="auto"/>
        </w:rPr>
        <w:t>,</w:t>
      </w:r>
      <w:r w:rsidR="00145474" w:rsidRPr="00A84247">
        <w:rPr>
          <w:color w:val="auto"/>
        </w:rPr>
        <w:t xml:space="preserve"> </w:t>
      </w:r>
      <w:r w:rsidR="00280BEB" w:rsidRPr="00A84247">
        <w:rPr>
          <w:color w:val="auto"/>
        </w:rPr>
        <w:t>due to gaps</w:t>
      </w:r>
      <w:r w:rsidR="00A4195E" w:rsidRPr="00A84247">
        <w:rPr>
          <w:color w:val="auto"/>
        </w:rPr>
        <w:t xml:space="preserve"> in information</w:t>
      </w:r>
      <w:r w:rsidR="00280BEB" w:rsidRPr="00A84247">
        <w:rPr>
          <w:color w:val="auto"/>
        </w:rPr>
        <w:t xml:space="preserve"> or information not being recorded accurately </w:t>
      </w:r>
      <w:r w:rsidR="00915F30" w:rsidRPr="00A84247">
        <w:rPr>
          <w:color w:val="auto"/>
        </w:rPr>
        <w:t xml:space="preserve">for all consumers there is an impact on the use of the information to </w:t>
      </w:r>
      <w:r w:rsidR="00D16451" w:rsidRPr="00A84247">
        <w:rPr>
          <w:color w:val="auto"/>
        </w:rPr>
        <w:t>inform the deliver</w:t>
      </w:r>
      <w:r w:rsidR="00C869EB" w:rsidRPr="00A84247">
        <w:rPr>
          <w:color w:val="auto"/>
        </w:rPr>
        <w:t>y</w:t>
      </w:r>
      <w:r w:rsidR="00D16451" w:rsidRPr="00A84247">
        <w:rPr>
          <w:color w:val="auto"/>
        </w:rPr>
        <w:t xml:space="preserve"> of safe and effective care and services. </w:t>
      </w:r>
      <w:r w:rsidR="002D0F02" w:rsidRPr="00A84247">
        <w:rPr>
          <w:color w:val="auto"/>
        </w:rPr>
        <w:t xml:space="preserve">The gaps and inaccurate </w:t>
      </w:r>
      <w:r w:rsidR="00AF62FF" w:rsidRPr="00A84247">
        <w:rPr>
          <w:color w:val="auto"/>
        </w:rPr>
        <w:t xml:space="preserve">information </w:t>
      </w:r>
      <w:r w:rsidR="00543481" w:rsidRPr="00A84247">
        <w:rPr>
          <w:color w:val="auto"/>
        </w:rPr>
        <w:t>mean</w:t>
      </w:r>
      <w:r w:rsidR="00620874" w:rsidRPr="00A84247">
        <w:rPr>
          <w:color w:val="auto"/>
        </w:rPr>
        <w:t xml:space="preserve"> that </w:t>
      </w:r>
      <w:r w:rsidR="00066FF1" w:rsidRPr="00A84247">
        <w:rPr>
          <w:color w:val="auto"/>
        </w:rPr>
        <w:t>consumer</w:t>
      </w:r>
      <w:r w:rsidR="0087135C" w:rsidRPr="00A84247">
        <w:rPr>
          <w:color w:val="auto"/>
        </w:rPr>
        <w:t>’</w:t>
      </w:r>
      <w:r w:rsidR="00066FF1" w:rsidRPr="00A84247">
        <w:rPr>
          <w:color w:val="auto"/>
        </w:rPr>
        <w:t xml:space="preserve">s </w:t>
      </w:r>
      <w:r w:rsidR="00CB5D5E" w:rsidRPr="00A84247">
        <w:rPr>
          <w:color w:val="auto"/>
        </w:rPr>
        <w:t xml:space="preserve">current needs, goals and preferences are not always identified in assessment and planning. </w:t>
      </w:r>
    </w:p>
    <w:p w14:paraId="04A2FB80" w14:textId="5AA46558" w:rsidR="00AC04F4" w:rsidRPr="00A84247" w:rsidRDefault="00123D7F" w:rsidP="008C7078">
      <w:pPr>
        <w:spacing w:line="22" w:lineRule="atLeast"/>
        <w:rPr>
          <w:color w:val="auto"/>
        </w:rPr>
      </w:pPr>
      <w:r w:rsidRPr="00A84247">
        <w:rPr>
          <w:color w:val="auto"/>
        </w:rPr>
        <w:t>While some c</w:t>
      </w:r>
      <w:r w:rsidR="000F67FE" w:rsidRPr="00A84247">
        <w:rPr>
          <w:color w:val="auto"/>
        </w:rPr>
        <w:t xml:space="preserve">onsumers and consumer representatives </w:t>
      </w:r>
      <w:r w:rsidR="002D4F52" w:rsidRPr="00A84247">
        <w:rPr>
          <w:color w:val="auto"/>
        </w:rPr>
        <w:t xml:space="preserve">said </w:t>
      </w:r>
      <w:r w:rsidR="000976FC" w:rsidRPr="00A84247">
        <w:rPr>
          <w:color w:val="auto"/>
        </w:rPr>
        <w:t>they felt the consumer</w:t>
      </w:r>
      <w:r w:rsidR="00FB6928" w:rsidRPr="00A84247">
        <w:rPr>
          <w:color w:val="auto"/>
        </w:rPr>
        <w:t>,</w:t>
      </w:r>
      <w:r w:rsidR="000976FC" w:rsidRPr="00A84247">
        <w:rPr>
          <w:color w:val="auto"/>
        </w:rPr>
        <w:t xml:space="preserve"> and others the</w:t>
      </w:r>
      <w:r w:rsidR="00FB6928" w:rsidRPr="00A84247">
        <w:rPr>
          <w:color w:val="auto"/>
        </w:rPr>
        <w:t xml:space="preserve"> consumer</w:t>
      </w:r>
      <w:r w:rsidR="000976FC" w:rsidRPr="00A84247">
        <w:rPr>
          <w:color w:val="auto"/>
        </w:rPr>
        <w:t xml:space="preserve"> wanted involved </w:t>
      </w:r>
      <w:r w:rsidR="00F821E5" w:rsidRPr="00A84247">
        <w:rPr>
          <w:color w:val="auto"/>
        </w:rPr>
        <w:t xml:space="preserve">in assessment, planning and review, </w:t>
      </w:r>
      <w:r w:rsidR="000976FC" w:rsidRPr="00A84247">
        <w:rPr>
          <w:color w:val="auto"/>
        </w:rPr>
        <w:t>were</w:t>
      </w:r>
      <w:r w:rsidR="00937834" w:rsidRPr="00A84247">
        <w:rPr>
          <w:color w:val="auto"/>
        </w:rPr>
        <w:t xml:space="preserve"> in a</w:t>
      </w:r>
      <w:r w:rsidR="000976FC" w:rsidRPr="00A84247">
        <w:rPr>
          <w:color w:val="auto"/>
        </w:rPr>
        <w:t xml:space="preserve"> </w:t>
      </w:r>
      <w:r w:rsidR="00B137FF" w:rsidRPr="00A84247">
        <w:rPr>
          <w:color w:val="auto"/>
        </w:rPr>
        <w:t>partners</w:t>
      </w:r>
      <w:r w:rsidR="00937834" w:rsidRPr="00A84247">
        <w:rPr>
          <w:color w:val="auto"/>
        </w:rPr>
        <w:t>hip</w:t>
      </w:r>
      <w:r w:rsidR="00B137FF" w:rsidRPr="00A84247">
        <w:rPr>
          <w:color w:val="auto"/>
        </w:rPr>
        <w:t xml:space="preserve"> </w:t>
      </w:r>
      <w:r w:rsidR="00937834" w:rsidRPr="00A84247">
        <w:rPr>
          <w:color w:val="auto"/>
        </w:rPr>
        <w:t>with the organisation</w:t>
      </w:r>
      <w:r w:rsidR="00EB02CB" w:rsidRPr="00A84247">
        <w:rPr>
          <w:color w:val="auto"/>
        </w:rPr>
        <w:t xml:space="preserve">, the assessment team received feedback from other consumers and consumer representatives </w:t>
      </w:r>
      <w:r w:rsidR="000D3698" w:rsidRPr="00A84247">
        <w:rPr>
          <w:color w:val="auto"/>
        </w:rPr>
        <w:t xml:space="preserve">that they were not </w:t>
      </w:r>
      <w:r w:rsidR="00AC04F4" w:rsidRPr="00A84247">
        <w:rPr>
          <w:color w:val="auto"/>
        </w:rPr>
        <w:t xml:space="preserve">always </w:t>
      </w:r>
      <w:r w:rsidR="000D3698" w:rsidRPr="00A84247">
        <w:rPr>
          <w:color w:val="auto"/>
        </w:rPr>
        <w:t xml:space="preserve">informed or consulted </w:t>
      </w:r>
      <w:r w:rsidR="00AC04F4" w:rsidRPr="00A84247">
        <w:rPr>
          <w:color w:val="auto"/>
        </w:rPr>
        <w:t xml:space="preserve">when assessment, planning and review occurred. </w:t>
      </w:r>
      <w:r w:rsidR="00814450" w:rsidRPr="00A84247">
        <w:rPr>
          <w:color w:val="auto"/>
        </w:rPr>
        <w:t xml:space="preserve">Assessment, planning and review did show evidence of other organisations, </w:t>
      </w:r>
      <w:r w:rsidR="002B0859" w:rsidRPr="00A84247">
        <w:rPr>
          <w:color w:val="auto"/>
        </w:rPr>
        <w:t>individual and providers of care</w:t>
      </w:r>
      <w:r w:rsidR="00C905CB" w:rsidRPr="00A84247">
        <w:rPr>
          <w:color w:val="auto"/>
        </w:rPr>
        <w:t xml:space="preserve"> </w:t>
      </w:r>
      <w:r w:rsidR="002B0859" w:rsidRPr="00A84247">
        <w:rPr>
          <w:color w:val="auto"/>
        </w:rPr>
        <w:t>and services</w:t>
      </w:r>
      <w:r w:rsidR="0074097C" w:rsidRPr="00A84247">
        <w:rPr>
          <w:color w:val="auto"/>
        </w:rPr>
        <w:t xml:space="preserve"> to the consumer</w:t>
      </w:r>
      <w:r w:rsidR="00C905CB" w:rsidRPr="00A84247">
        <w:rPr>
          <w:color w:val="auto"/>
        </w:rPr>
        <w:t>,</w:t>
      </w:r>
      <w:r w:rsidR="002B0859" w:rsidRPr="00A84247">
        <w:rPr>
          <w:color w:val="auto"/>
        </w:rPr>
        <w:t xml:space="preserve"> </w:t>
      </w:r>
      <w:r w:rsidR="00C905CB" w:rsidRPr="00A84247">
        <w:rPr>
          <w:color w:val="auto"/>
        </w:rPr>
        <w:t xml:space="preserve">such as medical officers and allied health professionals, </w:t>
      </w:r>
      <w:r w:rsidR="002B0859" w:rsidRPr="00A84247">
        <w:rPr>
          <w:color w:val="auto"/>
        </w:rPr>
        <w:t xml:space="preserve">being included in </w:t>
      </w:r>
      <w:r w:rsidR="00C905CB" w:rsidRPr="00A84247">
        <w:rPr>
          <w:color w:val="auto"/>
        </w:rPr>
        <w:t xml:space="preserve">the </w:t>
      </w:r>
      <w:r w:rsidR="002B0859" w:rsidRPr="00A84247">
        <w:rPr>
          <w:color w:val="auto"/>
        </w:rPr>
        <w:t xml:space="preserve">process. </w:t>
      </w:r>
    </w:p>
    <w:p w14:paraId="6552DAC9" w14:textId="7F435E33" w:rsidR="008C5F2E" w:rsidRPr="00A84247" w:rsidRDefault="008C5F2E" w:rsidP="008C7078">
      <w:pPr>
        <w:spacing w:line="22" w:lineRule="atLeast"/>
        <w:rPr>
          <w:color w:val="auto"/>
        </w:rPr>
      </w:pPr>
      <w:r w:rsidRPr="00A84247">
        <w:rPr>
          <w:color w:val="auto"/>
        </w:rPr>
        <w:t xml:space="preserve">Most consumers and consumer </w:t>
      </w:r>
      <w:r w:rsidR="00C907B9" w:rsidRPr="00A84247">
        <w:rPr>
          <w:color w:val="auto"/>
        </w:rPr>
        <w:t xml:space="preserve">representatives said they had not been informed the consumer had a care plan or that the care plan was available to them. </w:t>
      </w:r>
    </w:p>
    <w:p w14:paraId="5681D61E" w14:textId="7D89EA6D" w:rsidR="00444EEF" w:rsidRPr="00A84247" w:rsidRDefault="005B528B" w:rsidP="008C7078">
      <w:pPr>
        <w:spacing w:line="22" w:lineRule="atLeast"/>
        <w:rPr>
          <w:color w:val="auto"/>
        </w:rPr>
      </w:pPr>
      <w:r w:rsidRPr="00A84247">
        <w:rPr>
          <w:color w:val="auto"/>
        </w:rPr>
        <w:t xml:space="preserve">The assessment team found that care and services were </w:t>
      </w:r>
      <w:r w:rsidR="00114AC0" w:rsidRPr="00A84247">
        <w:rPr>
          <w:color w:val="auto"/>
        </w:rPr>
        <w:t>review</w:t>
      </w:r>
      <w:r w:rsidR="00A4195E" w:rsidRPr="00A84247">
        <w:rPr>
          <w:color w:val="auto"/>
        </w:rPr>
        <w:t>ed</w:t>
      </w:r>
      <w:r w:rsidR="00114AC0" w:rsidRPr="00A84247">
        <w:rPr>
          <w:color w:val="auto"/>
        </w:rPr>
        <w:t xml:space="preserve"> on a regular basis</w:t>
      </w:r>
      <w:r w:rsidR="00310FEA" w:rsidRPr="00A84247">
        <w:rPr>
          <w:color w:val="auto"/>
        </w:rPr>
        <w:t xml:space="preserve"> through a </w:t>
      </w:r>
      <w:r w:rsidR="005812B4" w:rsidRPr="00A84247">
        <w:rPr>
          <w:color w:val="auto"/>
        </w:rPr>
        <w:t>planned schedule o</w:t>
      </w:r>
      <w:r w:rsidR="005D4185" w:rsidRPr="00A84247">
        <w:rPr>
          <w:color w:val="auto"/>
        </w:rPr>
        <w:t>f</w:t>
      </w:r>
      <w:r w:rsidR="005812B4" w:rsidRPr="00A84247">
        <w:rPr>
          <w:color w:val="auto"/>
        </w:rPr>
        <w:t xml:space="preserve"> review</w:t>
      </w:r>
      <w:r w:rsidR="00114AC0" w:rsidRPr="00A84247">
        <w:rPr>
          <w:color w:val="auto"/>
        </w:rPr>
        <w:t xml:space="preserve">, however review of care and services was not always occurring when circumstances change or </w:t>
      </w:r>
      <w:r w:rsidR="00080D4E" w:rsidRPr="00A84247">
        <w:rPr>
          <w:color w:val="auto"/>
        </w:rPr>
        <w:t xml:space="preserve">when incidents </w:t>
      </w:r>
      <w:r w:rsidR="00D62052" w:rsidRPr="00A84247">
        <w:rPr>
          <w:color w:val="auto"/>
        </w:rPr>
        <w:t>impact</w:t>
      </w:r>
      <w:r w:rsidR="00080D4E" w:rsidRPr="00A84247">
        <w:rPr>
          <w:color w:val="auto"/>
        </w:rPr>
        <w:t xml:space="preserve"> on the goals and preferences of the consumer. </w:t>
      </w:r>
    </w:p>
    <w:p w14:paraId="0AB4D789" w14:textId="1C154044" w:rsidR="00637999" w:rsidRPr="00A84247" w:rsidRDefault="00637999" w:rsidP="008C7078">
      <w:pPr>
        <w:spacing w:line="22" w:lineRule="atLeast"/>
        <w:rPr>
          <w:color w:val="auto"/>
        </w:rPr>
      </w:pPr>
      <w:r w:rsidRPr="00A84247">
        <w:rPr>
          <w:color w:val="auto"/>
        </w:rPr>
        <w:t>The approved provider responded to the site audit report and acknowledged the concerns raised by the assessment team</w:t>
      </w:r>
      <w:r w:rsidR="007A4228" w:rsidRPr="00A84247">
        <w:rPr>
          <w:color w:val="auto"/>
        </w:rPr>
        <w:t xml:space="preserve">. </w:t>
      </w:r>
    </w:p>
    <w:p w14:paraId="764F3A6E" w14:textId="49036A95" w:rsidR="007A4228" w:rsidRPr="00A84247" w:rsidRDefault="007A4228" w:rsidP="008C7078">
      <w:pPr>
        <w:spacing w:line="22" w:lineRule="atLeast"/>
        <w:rPr>
          <w:color w:val="auto"/>
        </w:rPr>
      </w:pPr>
      <w:r w:rsidRPr="00A84247">
        <w:rPr>
          <w:color w:val="auto"/>
        </w:rPr>
        <w:t xml:space="preserve">The approved provider </w:t>
      </w:r>
      <w:r w:rsidR="00707760" w:rsidRPr="00A84247">
        <w:rPr>
          <w:color w:val="auto"/>
        </w:rPr>
        <w:t xml:space="preserve">supplied evidence to demonstrate the actions </w:t>
      </w:r>
      <w:r w:rsidR="00CA09FE" w:rsidRPr="00A84247">
        <w:rPr>
          <w:color w:val="auto"/>
        </w:rPr>
        <w:t xml:space="preserve">that have been taken to address the issues raised. </w:t>
      </w:r>
      <w:r w:rsidR="00DE6F03" w:rsidRPr="00A84247">
        <w:rPr>
          <w:color w:val="auto"/>
        </w:rPr>
        <w:t>T</w:t>
      </w:r>
      <w:r w:rsidR="00DD6745" w:rsidRPr="00A84247">
        <w:rPr>
          <w:color w:val="auto"/>
        </w:rPr>
        <w:t>he approved provider has taken</w:t>
      </w:r>
      <w:r w:rsidR="00DE6F03" w:rsidRPr="00A84247">
        <w:rPr>
          <w:color w:val="auto"/>
        </w:rPr>
        <w:t xml:space="preserve"> specific actions for consumers identified by the assessment team</w:t>
      </w:r>
      <w:r w:rsidR="00DD6745" w:rsidRPr="00A84247">
        <w:rPr>
          <w:color w:val="auto"/>
        </w:rPr>
        <w:t xml:space="preserve"> including meeting with consumers and consumer representatives</w:t>
      </w:r>
      <w:r w:rsidR="003F444E" w:rsidRPr="00A84247">
        <w:rPr>
          <w:color w:val="auto"/>
        </w:rPr>
        <w:t xml:space="preserve">, reviewing </w:t>
      </w:r>
      <w:r w:rsidR="00D57447" w:rsidRPr="00A84247">
        <w:rPr>
          <w:color w:val="auto"/>
        </w:rPr>
        <w:t>and updating assessment and planning documentation</w:t>
      </w:r>
      <w:r w:rsidR="001A7473" w:rsidRPr="00A84247">
        <w:rPr>
          <w:color w:val="auto"/>
        </w:rPr>
        <w:t xml:space="preserve">, and </w:t>
      </w:r>
      <w:r w:rsidR="004E3365" w:rsidRPr="00A84247">
        <w:rPr>
          <w:color w:val="auto"/>
        </w:rPr>
        <w:t xml:space="preserve">ensuring </w:t>
      </w:r>
      <w:r w:rsidR="006D0C98" w:rsidRPr="00A84247">
        <w:rPr>
          <w:color w:val="auto"/>
        </w:rPr>
        <w:t xml:space="preserve">ongoing </w:t>
      </w:r>
      <w:r w:rsidR="003A197A" w:rsidRPr="00A84247">
        <w:rPr>
          <w:color w:val="auto"/>
        </w:rPr>
        <w:t>e</w:t>
      </w:r>
      <w:r w:rsidR="00064103" w:rsidRPr="00A84247">
        <w:rPr>
          <w:color w:val="auto"/>
        </w:rPr>
        <w:t>ngag</w:t>
      </w:r>
      <w:r w:rsidR="004E3365" w:rsidRPr="00A84247">
        <w:rPr>
          <w:color w:val="auto"/>
        </w:rPr>
        <w:t>ement</w:t>
      </w:r>
      <w:r w:rsidR="00064103" w:rsidRPr="00A84247">
        <w:rPr>
          <w:color w:val="auto"/>
        </w:rPr>
        <w:t xml:space="preserve"> and </w:t>
      </w:r>
      <w:r w:rsidR="004E3365" w:rsidRPr="00A84247">
        <w:rPr>
          <w:color w:val="auto"/>
        </w:rPr>
        <w:t>partnering with the consumer</w:t>
      </w:r>
      <w:r w:rsidR="006D0C98" w:rsidRPr="00A84247">
        <w:rPr>
          <w:color w:val="auto"/>
        </w:rPr>
        <w:t xml:space="preserve"> is established</w:t>
      </w:r>
      <w:r w:rsidR="00622210" w:rsidRPr="00A84247">
        <w:rPr>
          <w:color w:val="auto"/>
        </w:rPr>
        <w:t xml:space="preserve">. </w:t>
      </w:r>
    </w:p>
    <w:p w14:paraId="6C0E5630" w14:textId="30FEBBA2" w:rsidR="005259E2" w:rsidRPr="00A84247" w:rsidRDefault="005259E2" w:rsidP="008C7078">
      <w:pPr>
        <w:spacing w:line="22" w:lineRule="atLeast"/>
        <w:rPr>
          <w:color w:val="auto"/>
        </w:rPr>
      </w:pPr>
      <w:bookmarkStart w:id="8" w:name="_Hlk106970898"/>
      <w:r w:rsidRPr="00A84247">
        <w:rPr>
          <w:color w:val="auto"/>
        </w:rPr>
        <w:t>The approved provider</w:t>
      </w:r>
      <w:r w:rsidR="004D372B" w:rsidRPr="00A84247">
        <w:rPr>
          <w:color w:val="auto"/>
        </w:rPr>
        <w:t xml:space="preserve"> held a </w:t>
      </w:r>
      <w:r w:rsidR="00905823" w:rsidRPr="00A84247">
        <w:rPr>
          <w:color w:val="auto"/>
        </w:rPr>
        <w:t>r</w:t>
      </w:r>
      <w:r w:rsidR="004D372B" w:rsidRPr="00A84247">
        <w:rPr>
          <w:color w:val="auto"/>
        </w:rPr>
        <w:t xml:space="preserve">esident and </w:t>
      </w:r>
      <w:r w:rsidR="00905823" w:rsidRPr="00A84247">
        <w:rPr>
          <w:color w:val="auto"/>
        </w:rPr>
        <w:t>r</w:t>
      </w:r>
      <w:r w:rsidR="004D372B" w:rsidRPr="00A84247">
        <w:rPr>
          <w:color w:val="auto"/>
        </w:rPr>
        <w:t xml:space="preserve">elative meeting in early June </w:t>
      </w:r>
      <w:r w:rsidR="005D4185" w:rsidRPr="00A84247">
        <w:rPr>
          <w:color w:val="auto"/>
        </w:rPr>
        <w:t xml:space="preserve">2022 </w:t>
      </w:r>
      <w:r w:rsidR="004D372B" w:rsidRPr="00A84247">
        <w:rPr>
          <w:color w:val="auto"/>
        </w:rPr>
        <w:t xml:space="preserve">during which all consumers were advised as to their right to receive their care plan and how to arrange this. </w:t>
      </w:r>
      <w:r w:rsidRPr="00A84247">
        <w:rPr>
          <w:color w:val="auto"/>
        </w:rPr>
        <w:t>The approved provider is undertaking consultation with all consumers and consumer representatives</w:t>
      </w:r>
      <w:r w:rsidR="00890589" w:rsidRPr="00A84247">
        <w:rPr>
          <w:color w:val="auto"/>
        </w:rPr>
        <w:t xml:space="preserve"> through their new assessment and care planning process and during the consultation</w:t>
      </w:r>
      <w:r w:rsidR="00A9332F" w:rsidRPr="00A84247">
        <w:rPr>
          <w:color w:val="auto"/>
        </w:rPr>
        <w:t xml:space="preserve"> copies of assessments and care plans will also be offered. </w:t>
      </w:r>
    </w:p>
    <w:p w14:paraId="189260B2" w14:textId="09534F07" w:rsidR="006412E9" w:rsidRPr="00A84247" w:rsidRDefault="006412E9" w:rsidP="008C7078">
      <w:pPr>
        <w:spacing w:line="22" w:lineRule="atLeast"/>
        <w:rPr>
          <w:color w:val="auto"/>
        </w:rPr>
      </w:pPr>
      <w:r w:rsidRPr="00A84247">
        <w:rPr>
          <w:color w:val="auto"/>
        </w:rPr>
        <w:t xml:space="preserve">The approved provider </w:t>
      </w:r>
      <w:r w:rsidR="00973529" w:rsidRPr="00A84247">
        <w:rPr>
          <w:color w:val="auto"/>
        </w:rPr>
        <w:t xml:space="preserve">has developed a plan for continuous improvement </w:t>
      </w:r>
      <w:r w:rsidR="003361F2" w:rsidRPr="00A84247">
        <w:rPr>
          <w:color w:val="auto"/>
        </w:rPr>
        <w:t>supported by a training plan that outlines education staff are undertaking</w:t>
      </w:r>
      <w:r w:rsidR="007F59DE" w:rsidRPr="00A84247">
        <w:rPr>
          <w:color w:val="auto"/>
        </w:rPr>
        <w:t xml:space="preserve"> to improve capacity in meeting consumer needs. </w:t>
      </w:r>
      <w:r w:rsidR="002A346D" w:rsidRPr="00A84247">
        <w:rPr>
          <w:color w:val="auto"/>
        </w:rPr>
        <w:t xml:space="preserve">Education is </w:t>
      </w:r>
      <w:r w:rsidR="008534AF" w:rsidRPr="00A84247">
        <w:rPr>
          <w:color w:val="auto"/>
        </w:rPr>
        <w:t xml:space="preserve">being </w:t>
      </w:r>
      <w:r w:rsidR="002A346D" w:rsidRPr="00A84247">
        <w:rPr>
          <w:color w:val="auto"/>
        </w:rPr>
        <w:t>provided in assessment</w:t>
      </w:r>
      <w:r w:rsidR="001F2B13" w:rsidRPr="00A84247">
        <w:rPr>
          <w:color w:val="auto"/>
        </w:rPr>
        <w:t xml:space="preserve"> and care planning process</w:t>
      </w:r>
      <w:r w:rsidR="007D44CD" w:rsidRPr="00A84247">
        <w:rPr>
          <w:color w:val="auto"/>
        </w:rPr>
        <w:t>es</w:t>
      </w:r>
      <w:r w:rsidR="002A346D" w:rsidRPr="00A84247">
        <w:rPr>
          <w:color w:val="auto"/>
        </w:rPr>
        <w:t xml:space="preserve">, </w:t>
      </w:r>
      <w:r w:rsidR="001F2B13" w:rsidRPr="00A84247">
        <w:rPr>
          <w:color w:val="auto"/>
        </w:rPr>
        <w:t xml:space="preserve">family conferences and partnering in care, </w:t>
      </w:r>
      <w:r w:rsidR="002579C0" w:rsidRPr="00A84247">
        <w:rPr>
          <w:color w:val="auto"/>
        </w:rPr>
        <w:lastRenderedPageBreak/>
        <w:t xml:space="preserve">use of the approved provider’s </w:t>
      </w:r>
      <w:r w:rsidR="00674DBE" w:rsidRPr="00A84247">
        <w:rPr>
          <w:color w:val="auto"/>
        </w:rPr>
        <w:t>el</w:t>
      </w:r>
      <w:r w:rsidR="008534AF" w:rsidRPr="00A84247">
        <w:rPr>
          <w:color w:val="auto"/>
        </w:rPr>
        <w:t xml:space="preserve">ectronic clinical documentation system, </w:t>
      </w:r>
      <w:r w:rsidR="008571DF" w:rsidRPr="00A84247">
        <w:rPr>
          <w:color w:val="auto"/>
        </w:rPr>
        <w:t xml:space="preserve">incident management and </w:t>
      </w:r>
      <w:r w:rsidR="009331B7" w:rsidRPr="00A84247">
        <w:rPr>
          <w:color w:val="auto"/>
        </w:rPr>
        <w:t xml:space="preserve">deterioration which </w:t>
      </w:r>
      <w:r w:rsidR="00A55BB5" w:rsidRPr="00A84247">
        <w:rPr>
          <w:color w:val="auto"/>
        </w:rPr>
        <w:t xml:space="preserve">both lead to a review of consumer care and services. Education is being provided face and face and supported with clinical coaching. </w:t>
      </w:r>
    </w:p>
    <w:p w14:paraId="0CAF28A2" w14:textId="3519C3AE" w:rsidR="007B56BA" w:rsidRPr="00A84247" w:rsidRDefault="00F706DA" w:rsidP="008C7078">
      <w:pPr>
        <w:spacing w:line="22" w:lineRule="atLeast"/>
        <w:rPr>
          <w:color w:val="auto"/>
        </w:rPr>
      </w:pPr>
      <w:r w:rsidRPr="00A84247">
        <w:rPr>
          <w:color w:val="auto"/>
        </w:rPr>
        <w:t>The approved provider is reviewing all consumer incident</w:t>
      </w:r>
      <w:r w:rsidR="00A9332F" w:rsidRPr="00A84247">
        <w:rPr>
          <w:color w:val="auto"/>
        </w:rPr>
        <w:t>s</w:t>
      </w:r>
      <w:r w:rsidRPr="00A84247">
        <w:rPr>
          <w:color w:val="auto"/>
        </w:rPr>
        <w:t xml:space="preserve"> to ensure </w:t>
      </w:r>
      <w:r w:rsidR="004E306C" w:rsidRPr="00A84247">
        <w:rPr>
          <w:color w:val="auto"/>
        </w:rPr>
        <w:t xml:space="preserve">information is translated into care plans as required. </w:t>
      </w:r>
    </w:p>
    <w:bookmarkEnd w:id="8"/>
    <w:p w14:paraId="7EE07806" w14:textId="52695FB4" w:rsidR="00B97B52" w:rsidRPr="00A84247" w:rsidRDefault="00B97B52" w:rsidP="0083544F">
      <w:pPr>
        <w:spacing w:line="22" w:lineRule="atLeast"/>
        <w:rPr>
          <w:color w:val="auto"/>
        </w:rPr>
      </w:pPr>
      <w:r w:rsidRPr="00A84247">
        <w:rPr>
          <w:color w:val="auto"/>
        </w:rPr>
        <w:t xml:space="preserve">The evidence compiled during the site audit was acknowledged by the approved provider, and persuasively showed sustained non-compliance for </w:t>
      </w:r>
      <w:r w:rsidR="00391630" w:rsidRPr="00A84247">
        <w:rPr>
          <w:color w:val="auto"/>
        </w:rPr>
        <w:t>r</w:t>
      </w:r>
      <w:r w:rsidRPr="00A84247">
        <w:rPr>
          <w:color w:val="auto"/>
        </w:rPr>
        <w:t>equirement</w:t>
      </w:r>
      <w:r w:rsidR="00391630" w:rsidRPr="00A84247">
        <w:rPr>
          <w:color w:val="auto"/>
        </w:rPr>
        <w:t>s</w:t>
      </w:r>
      <w:r w:rsidRPr="00A84247">
        <w:rPr>
          <w:color w:val="auto"/>
        </w:rPr>
        <w:t xml:space="preserve"> 2(3)(a), 2(3)(b), 2(3)(c), 2(3)(d) and 2(3)(e). While I note the approved provider has taken action in response to the information raised in the assessment team report, I was not provided sufficient evidence in the </w:t>
      </w:r>
      <w:r w:rsidR="0065290E" w:rsidRPr="00A84247">
        <w:rPr>
          <w:color w:val="auto"/>
        </w:rPr>
        <w:t xml:space="preserve">approved </w:t>
      </w:r>
      <w:r w:rsidRPr="00A84247">
        <w:rPr>
          <w:color w:val="auto"/>
        </w:rPr>
        <w:t xml:space="preserve">provider’s response to satisfy me that the service has addressed all of the deficiencies identified in the site audit; these include having </w:t>
      </w:r>
      <w:r w:rsidR="0071607E" w:rsidRPr="00A84247">
        <w:rPr>
          <w:color w:val="auto"/>
        </w:rPr>
        <w:t xml:space="preserve">the </w:t>
      </w:r>
      <w:r w:rsidRPr="00A84247">
        <w:rPr>
          <w:color w:val="auto"/>
        </w:rPr>
        <w:t>system</w:t>
      </w:r>
      <w:r w:rsidR="0071607E" w:rsidRPr="00A84247">
        <w:rPr>
          <w:color w:val="auto"/>
        </w:rPr>
        <w:t>s</w:t>
      </w:r>
      <w:r w:rsidRPr="00A84247">
        <w:rPr>
          <w:color w:val="auto"/>
        </w:rPr>
        <w:t xml:space="preserve"> and processes to identify and address consumers’ concerns, review outcomes and adjust staff practice. The approved provider is still undertaking improvements and I encourage them to embed these improvements into their usual practice to ensure all consumers are a partner in initial and ongoing assessment and planning that focuses on optimising their health and well-being in accordance with the consumer’s needs, goals and preferences. Accordingly, I am satisfied that</w:t>
      </w:r>
      <w:r w:rsidR="00F11DBC" w:rsidRPr="00A84247">
        <w:rPr>
          <w:color w:val="auto"/>
        </w:rPr>
        <w:t xml:space="preserve"> r</w:t>
      </w:r>
      <w:r w:rsidRPr="00A84247">
        <w:rPr>
          <w:color w:val="auto"/>
        </w:rPr>
        <w:t xml:space="preserve">equirements </w:t>
      </w:r>
      <w:r w:rsidR="00F11DBC" w:rsidRPr="00A84247">
        <w:rPr>
          <w:color w:val="auto"/>
        </w:rPr>
        <w:t xml:space="preserve">2(3)(a), </w:t>
      </w:r>
      <w:r w:rsidRPr="00A84247">
        <w:rPr>
          <w:color w:val="auto"/>
        </w:rPr>
        <w:t>2(3)(b), 2(3)(c), 2(3)(d) and 2(3)(e) are non-compliant.</w:t>
      </w:r>
    </w:p>
    <w:bookmarkEnd w:id="7"/>
    <w:p w14:paraId="6CFFEB2E" w14:textId="77777777" w:rsidR="00987339" w:rsidRDefault="00987339">
      <w:pPr>
        <w:rPr>
          <w:rFonts w:ascii="Fira Sans" w:eastAsiaTheme="majorEastAsia" w:hAnsi="Fira Sans" w:cstheme="majorBidi"/>
          <w:b/>
          <w:bCs/>
          <w:sz w:val="30"/>
          <w:szCs w:val="28"/>
        </w:rPr>
      </w:pPr>
      <w:r>
        <w:br w:type="page"/>
      </w:r>
    </w:p>
    <w:p w14:paraId="4415513A" w14:textId="25F617E8"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92"/>
        <w:gridCol w:w="6572"/>
        <w:gridCol w:w="1840"/>
      </w:tblGrid>
      <w:tr w:rsidR="000F7F9C" w14:paraId="5B109F5D" w14:textId="77777777" w:rsidTr="00216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D9FC56" w14:textId="2738D4D5" w:rsidR="00CB2962" w:rsidRDefault="00CB2962" w:rsidP="002D5918">
            <w:pPr>
              <w:spacing w:before="0" w:after="120" w:line="22" w:lineRule="atLeast"/>
            </w:pPr>
            <w:r w:rsidRPr="007209A1">
              <w:t>Personal care and clinical care</w:t>
            </w:r>
          </w:p>
        </w:tc>
        <w:tc>
          <w:tcPr>
            <w:tcW w:w="1840" w:type="dxa"/>
          </w:tcPr>
          <w:p w14:paraId="45B20FB0" w14:textId="6B636E30" w:rsidR="00CB2962" w:rsidRPr="00AA2A0E"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AA2A0E">
              <w:rPr>
                <w:rFonts w:ascii="Fira Sans Light" w:hAnsi="Fira Sans Light"/>
              </w:rPr>
              <w:t>Non-compliant</w:t>
            </w:r>
          </w:p>
        </w:tc>
      </w:tr>
      <w:tr w:rsidR="000F7F9C" w14:paraId="29D71897" w14:textId="77777777" w:rsidTr="00216D58">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bookmarkStart w:id="9" w:name="_Hlk106906044"/>
            <w:r w:rsidRPr="0014722A">
              <w:rPr>
                <w:color w:val="auto"/>
              </w:rPr>
              <w:t>Requirement 3(3)(a)</w:t>
            </w:r>
          </w:p>
        </w:tc>
        <w:tc>
          <w:tcPr>
            <w:tcW w:w="6572" w:type="dxa"/>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1840" w:type="dxa"/>
            <w:tcBorders>
              <w:left w:val="single" w:sz="4" w:space="0" w:color="auto"/>
            </w:tcBorders>
          </w:tcPr>
          <w:p w14:paraId="378FFC84" w14:textId="4F5F04E3" w:rsidR="00CB2962" w:rsidRPr="009873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0F7F9C" w14:paraId="601C0F2E" w14:textId="77777777" w:rsidTr="00216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6572" w:type="dxa"/>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1840" w:type="dxa"/>
            <w:tcBorders>
              <w:left w:val="single" w:sz="4" w:space="0" w:color="auto"/>
            </w:tcBorders>
          </w:tcPr>
          <w:p w14:paraId="46345134" w14:textId="169688E7" w:rsidR="00CB2962" w:rsidRPr="0098733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Non-compliant</w:t>
            </w:r>
          </w:p>
        </w:tc>
      </w:tr>
      <w:tr w:rsidR="000F7F9C" w:rsidRPr="000A6B31" w14:paraId="1592055D" w14:textId="77777777" w:rsidTr="00216D58">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6572" w:type="dxa"/>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1840" w:type="dxa"/>
            <w:tcBorders>
              <w:left w:val="single" w:sz="4" w:space="0" w:color="auto"/>
            </w:tcBorders>
          </w:tcPr>
          <w:p w14:paraId="4120776A" w14:textId="09F821AA" w:rsidR="00CB2962" w:rsidRPr="009873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0F7F9C" w14:paraId="3E5E2E42" w14:textId="77777777" w:rsidTr="00216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6572" w:type="dxa"/>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5EE2D04E" w14:textId="3CDFBED1" w:rsidR="00CB2962" w:rsidRPr="00987339" w:rsidRDefault="00CB2962" w:rsidP="00703B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Non</w:t>
            </w:r>
            <w:r w:rsidR="00795072" w:rsidRPr="00987339">
              <w:rPr>
                <w:color w:val="auto"/>
              </w:rPr>
              <w:t>-</w:t>
            </w:r>
            <w:r w:rsidRPr="00987339">
              <w:rPr>
                <w:color w:val="auto"/>
              </w:rPr>
              <w:t>compliant</w:t>
            </w:r>
          </w:p>
        </w:tc>
      </w:tr>
      <w:tr w:rsidR="000F7F9C" w14:paraId="3571DCD2" w14:textId="77777777" w:rsidTr="00216D58">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6572" w:type="dxa"/>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1542DE8" w14:textId="33461CE6" w:rsidR="00CB2962" w:rsidRPr="009873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0F7F9C" w14:paraId="1CB9BB50" w14:textId="77777777" w:rsidTr="00216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6572" w:type="dxa"/>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67394FDD" w14:textId="678185CE" w:rsidR="00CB2962" w:rsidRPr="0098733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Non-compliant</w:t>
            </w:r>
          </w:p>
        </w:tc>
      </w:tr>
      <w:tr w:rsidR="000F7F9C" w14:paraId="77C19852" w14:textId="77777777" w:rsidTr="00216D58">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6572" w:type="dxa"/>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61AAFD3B" w14:textId="6C1FF4CB" w:rsidR="00CB2962" w:rsidRPr="009873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w:t>
            </w:r>
            <w:r w:rsidR="000F7F9C" w:rsidRPr="00987339">
              <w:rPr>
                <w:color w:val="auto"/>
              </w:rPr>
              <w:t>-</w:t>
            </w:r>
            <w:r w:rsidRPr="00987339">
              <w:rPr>
                <w:color w:val="auto"/>
              </w:rPr>
              <w:t>compliant</w:t>
            </w:r>
          </w:p>
        </w:tc>
      </w:tr>
    </w:tbl>
    <w:bookmarkEnd w:id="9"/>
    <w:p w14:paraId="58FD8476" w14:textId="77777777" w:rsidR="007209A1" w:rsidRDefault="007209A1" w:rsidP="00341026">
      <w:pPr>
        <w:pStyle w:val="Heading2"/>
        <w:spacing w:before="120" w:after="120" w:line="22" w:lineRule="atLeast"/>
      </w:pPr>
      <w:r>
        <w:t>Findings</w:t>
      </w:r>
    </w:p>
    <w:p w14:paraId="769A2FB4" w14:textId="0F5057F9" w:rsidR="00134009" w:rsidRPr="00A84247" w:rsidRDefault="00134009" w:rsidP="00134009">
      <w:pPr>
        <w:spacing w:line="22" w:lineRule="atLeast"/>
        <w:rPr>
          <w:color w:val="auto"/>
        </w:rPr>
      </w:pPr>
      <w:bookmarkStart w:id="10" w:name="_Hlk103330062"/>
      <w:r w:rsidRPr="00A84247">
        <w:rPr>
          <w:color w:val="auto"/>
        </w:rPr>
        <w:t xml:space="preserve">I have assessed this Quality Standard as non-compliant as I am satisfied that all </w:t>
      </w:r>
      <w:r w:rsidR="003C0C31" w:rsidRPr="00A84247">
        <w:rPr>
          <w:color w:val="auto"/>
        </w:rPr>
        <w:t xml:space="preserve">seven </w:t>
      </w:r>
      <w:r w:rsidRPr="00A84247">
        <w:rPr>
          <w:color w:val="auto"/>
        </w:rPr>
        <w:t xml:space="preserve">requirements in this </w:t>
      </w:r>
      <w:r w:rsidR="003C0C31" w:rsidRPr="00A84247">
        <w:rPr>
          <w:color w:val="auto"/>
        </w:rPr>
        <w:t>Quality S</w:t>
      </w:r>
      <w:r w:rsidRPr="00A84247">
        <w:rPr>
          <w:color w:val="auto"/>
        </w:rPr>
        <w:t xml:space="preserve">tandard are non-complaint. </w:t>
      </w:r>
    </w:p>
    <w:p w14:paraId="7D09EB10" w14:textId="388900E4" w:rsidR="00134009" w:rsidRPr="00A84247" w:rsidRDefault="00134009" w:rsidP="00134009">
      <w:pPr>
        <w:pStyle w:val="ListParagraph"/>
        <w:numPr>
          <w:ilvl w:val="0"/>
          <w:numId w:val="36"/>
        </w:numPr>
        <w:spacing w:line="22" w:lineRule="atLeast"/>
        <w:rPr>
          <w:color w:val="auto"/>
        </w:rPr>
      </w:pPr>
      <w:r w:rsidRPr="00A84247">
        <w:rPr>
          <w:color w:val="auto"/>
        </w:rPr>
        <w:t>Requirement 3(3)(a)</w:t>
      </w:r>
      <w:r w:rsidRPr="00A84247">
        <w:rPr>
          <w:color w:val="auto"/>
        </w:rPr>
        <w:tab/>
        <w:t xml:space="preserve"> Each consumer gets safe and effective personal care, clinical care, or both personal care and clinical care, that:</w:t>
      </w:r>
    </w:p>
    <w:p w14:paraId="008BD14F" w14:textId="77777777" w:rsidR="00134009" w:rsidRPr="00A84247" w:rsidRDefault="00134009" w:rsidP="00134009">
      <w:pPr>
        <w:spacing w:line="22" w:lineRule="atLeast"/>
        <w:ind w:left="357"/>
        <w:rPr>
          <w:color w:val="auto"/>
        </w:rPr>
      </w:pPr>
      <w:r w:rsidRPr="00A84247">
        <w:rPr>
          <w:color w:val="auto"/>
        </w:rPr>
        <w:t>(i)</w:t>
      </w:r>
      <w:r w:rsidRPr="00A84247">
        <w:rPr>
          <w:color w:val="auto"/>
        </w:rPr>
        <w:tab/>
        <w:t>is best practice; and</w:t>
      </w:r>
    </w:p>
    <w:p w14:paraId="0EE966FE" w14:textId="77777777" w:rsidR="00134009" w:rsidRPr="00A84247" w:rsidRDefault="00134009" w:rsidP="00134009">
      <w:pPr>
        <w:spacing w:line="22" w:lineRule="atLeast"/>
        <w:ind w:left="357"/>
        <w:rPr>
          <w:color w:val="auto"/>
        </w:rPr>
      </w:pPr>
      <w:r w:rsidRPr="00A84247">
        <w:rPr>
          <w:color w:val="auto"/>
        </w:rPr>
        <w:t>(ii)</w:t>
      </w:r>
      <w:r w:rsidRPr="00A84247">
        <w:rPr>
          <w:color w:val="auto"/>
        </w:rPr>
        <w:tab/>
        <w:t>is tailored to their needs; and</w:t>
      </w:r>
    </w:p>
    <w:p w14:paraId="2B20E6F5" w14:textId="77777777" w:rsidR="00134009" w:rsidRPr="00A84247" w:rsidRDefault="00134009" w:rsidP="00134009">
      <w:pPr>
        <w:spacing w:line="22" w:lineRule="atLeast"/>
        <w:ind w:left="357"/>
        <w:rPr>
          <w:color w:val="auto"/>
        </w:rPr>
      </w:pPr>
      <w:r w:rsidRPr="00A84247">
        <w:rPr>
          <w:color w:val="auto"/>
        </w:rPr>
        <w:t>(iii)</w:t>
      </w:r>
      <w:r w:rsidRPr="00A84247">
        <w:rPr>
          <w:color w:val="auto"/>
        </w:rPr>
        <w:tab/>
        <w:t>optimises their health and well-being.</w:t>
      </w:r>
    </w:p>
    <w:p w14:paraId="28490B53" w14:textId="4E80B295" w:rsidR="00134009" w:rsidRPr="00A84247" w:rsidRDefault="00134009" w:rsidP="00134009">
      <w:pPr>
        <w:pStyle w:val="ListParagraph"/>
        <w:numPr>
          <w:ilvl w:val="0"/>
          <w:numId w:val="36"/>
        </w:numPr>
        <w:spacing w:line="22" w:lineRule="atLeast"/>
        <w:rPr>
          <w:color w:val="auto"/>
        </w:rPr>
      </w:pPr>
      <w:r w:rsidRPr="00A84247">
        <w:rPr>
          <w:color w:val="auto"/>
        </w:rPr>
        <w:lastRenderedPageBreak/>
        <w:t>Requirement 3(3)(b)</w:t>
      </w:r>
      <w:r w:rsidRPr="00A84247">
        <w:rPr>
          <w:color w:val="auto"/>
        </w:rPr>
        <w:tab/>
        <w:t xml:space="preserve"> Effective management of high impact or high prevalence risks</w:t>
      </w:r>
      <w:r w:rsidR="00923A90" w:rsidRPr="00A84247">
        <w:rPr>
          <w:color w:val="auto"/>
        </w:rPr>
        <w:t xml:space="preserve"> </w:t>
      </w:r>
      <w:r w:rsidRPr="00A84247">
        <w:rPr>
          <w:color w:val="auto"/>
        </w:rPr>
        <w:t>associated with the care of each consumer.</w:t>
      </w:r>
    </w:p>
    <w:p w14:paraId="154447D5" w14:textId="7D755BFD" w:rsidR="00134009" w:rsidRPr="00A84247" w:rsidRDefault="00134009" w:rsidP="00134009">
      <w:pPr>
        <w:pStyle w:val="ListParagraph"/>
        <w:numPr>
          <w:ilvl w:val="0"/>
          <w:numId w:val="36"/>
        </w:numPr>
        <w:spacing w:line="22" w:lineRule="atLeast"/>
        <w:rPr>
          <w:color w:val="auto"/>
        </w:rPr>
      </w:pPr>
      <w:r w:rsidRPr="00A84247">
        <w:rPr>
          <w:color w:val="auto"/>
        </w:rPr>
        <w:t>Requirement 3(3)(c)</w:t>
      </w:r>
      <w:r w:rsidRPr="00A84247">
        <w:rPr>
          <w:color w:val="auto"/>
        </w:rPr>
        <w:tab/>
        <w:t xml:space="preserve"> The needs, goals and preferences of consumers nearing the end of life are recognised and addressed, their comfort maximised and their dignity preserved.</w:t>
      </w:r>
    </w:p>
    <w:p w14:paraId="77847BF2" w14:textId="1A56ED6D" w:rsidR="00134009" w:rsidRPr="00A84247" w:rsidRDefault="00134009" w:rsidP="00134009">
      <w:pPr>
        <w:pStyle w:val="ListParagraph"/>
        <w:numPr>
          <w:ilvl w:val="0"/>
          <w:numId w:val="36"/>
        </w:numPr>
        <w:spacing w:line="22" w:lineRule="atLeast"/>
        <w:rPr>
          <w:color w:val="auto"/>
        </w:rPr>
      </w:pPr>
      <w:r w:rsidRPr="00A84247">
        <w:rPr>
          <w:color w:val="auto"/>
        </w:rPr>
        <w:t>Requirement 3(3)(d)</w:t>
      </w:r>
      <w:r w:rsidRPr="00A84247">
        <w:rPr>
          <w:color w:val="auto"/>
        </w:rPr>
        <w:tab/>
        <w:t xml:space="preserve"> Deterioration or change of a consumer’s mental health, cognitive or physical function, capacity or condition is recognised and responded to in a timely manner.</w:t>
      </w:r>
    </w:p>
    <w:p w14:paraId="3093F900" w14:textId="13DF3376" w:rsidR="00134009" w:rsidRPr="00A84247" w:rsidRDefault="00134009" w:rsidP="00134009">
      <w:pPr>
        <w:pStyle w:val="ListParagraph"/>
        <w:numPr>
          <w:ilvl w:val="0"/>
          <w:numId w:val="36"/>
        </w:numPr>
        <w:spacing w:line="22" w:lineRule="atLeast"/>
        <w:rPr>
          <w:color w:val="auto"/>
        </w:rPr>
      </w:pPr>
      <w:r w:rsidRPr="00A84247">
        <w:rPr>
          <w:color w:val="auto"/>
        </w:rPr>
        <w:t>Requirement 3(3)(e)</w:t>
      </w:r>
      <w:r w:rsidRPr="00A84247">
        <w:rPr>
          <w:color w:val="auto"/>
        </w:rPr>
        <w:tab/>
        <w:t xml:space="preserve"> Information about the consumer’s condition, needs and preferences is documented and communicated within the organisation, and with others where responsibility for care is shared.</w:t>
      </w:r>
    </w:p>
    <w:p w14:paraId="37C43D75" w14:textId="74C5E691" w:rsidR="00134009" w:rsidRPr="00A84247" w:rsidRDefault="00134009" w:rsidP="00134009">
      <w:pPr>
        <w:pStyle w:val="ListParagraph"/>
        <w:numPr>
          <w:ilvl w:val="0"/>
          <w:numId w:val="36"/>
        </w:numPr>
        <w:spacing w:line="22" w:lineRule="atLeast"/>
        <w:rPr>
          <w:color w:val="auto"/>
        </w:rPr>
      </w:pPr>
      <w:r w:rsidRPr="00A84247">
        <w:rPr>
          <w:color w:val="auto"/>
        </w:rPr>
        <w:t>Requirement 3(3)(f)</w:t>
      </w:r>
      <w:r w:rsidRPr="00A84247">
        <w:rPr>
          <w:color w:val="auto"/>
        </w:rPr>
        <w:tab/>
        <w:t xml:space="preserve"> Timely and appropriate referrals to individuals, other organisations and providers of other care and services.</w:t>
      </w:r>
    </w:p>
    <w:p w14:paraId="7E767DC7" w14:textId="672B4B6C" w:rsidR="00134009" w:rsidRPr="00A84247" w:rsidRDefault="00134009" w:rsidP="00134009">
      <w:pPr>
        <w:pStyle w:val="ListParagraph"/>
        <w:numPr>
          <w:ilvl w:val="0"/>
          <w:numId w:val="36"/>
        </w:numPr>
        <w:spacing w:line="22" w:lineRule="atLeast"/>
        <w:rPr>
          <w:color w:val="auto"/>
        </w:rPr>
      </w:pPr>
      <w:r w:rsidRPr="00A84247">
        <w:rPr>
          <w:color w:val="auto"/>
        </w:rPr>
        <w:t>Requirement 3(3)(g)</w:t>
      </w:r>
      <w:r w:rsidRPr="00A84247">
        <w:rPr>
          <w:color w:val="auto"/>
        </w:rPr>
        <w:tab/>
        <w:t xml:space="preserve"> Minimisation of infection related risks through implementing:</w:t>
      </w:r>
    </w:p>
    <w:p w14:paraId="22C4380D" w14:textId="77777777" w:rsidR="00134009" w:rsidRPr="00A84247" w:rsidRDefault="00134009" w:rsidP="00134009">
      <w:pPr>
        <w:spacing w:line="22" w:lineRule="atLeast"/>
        <w:ind w:left="357"/>
        <w:rPr>
          <w:color w:val="auto"/>
        </w:rPr>
      </w:pPr>
      <w:r w:rsidRPr="00A84247">
        <w:rPr>
          <w:color w:val="auto"/>
        </w:rPr>
        <w:t>(i)</w:t>
      </w:r>
      <w:r w:rsidRPr="00A84247">
        <w:rPr>
          <w:color w:val="auto"/>
        </w:rPr>
        <w:tab/>
        <w:t>standard and transmission based precautions to prevent and control infection; and</w:t>
      </w:r>
    </w:p>
    <w:p w14:paraId="692DB9E5" w14:textId="5CA70ED5" w:rsidR="00134009" w:rsidRPr="00A84247" w:rsidRDefault="00134009" w:rsidP="00134009">
      <w:pPr>
        <w:spacing w:line="22" w:lineRule="atLeast"/>
        <w:ind w:left="357"/>
        <w:rPr>
          <w:color w:val="auto"/>
        </w:rPr>
      </w:pPr>
      <w:r w:rsidRPr="00A84247">
        <w:rPr>
          <w:color w:val="auto"/>
        </w:rPr>
        <w:t>(ii)</w:t>
      </w:r>
      <w:r w:rsidRPr="00A84247">
        <w:rPr>
          <w:color w:val="auto"/>
        </w:rPr>
        <w:tab/>
        <w:t>practices to promote appropriate antibiotic prescribing and use to support optimal care and reduce the risk of increasing resistance to antibiotics.</w:t>
      </w:r>
    </w:p>
    <w:p w14:paraId="355F49DB" w14:textId="635E813C" w:rsidR="000B2281" w:rsidRPr="00A84247" w:rsidRDefault="00A857E2" w:rsidP="00A857E2">
      <w:pPr>
        <w:spacing w:line="22" w:lineRule="atLeast"/>
        <w:rPr>
          <w:color w:val="auto"/>
        </w:rPr>
      </w:pPr>
      <w:r w:rsidRPr="00A84247">
        <w:rPr>
          <w:color w:val="auto"/>
        </w:rPr>
        <w:t xml:space="preserve">Consumers and consumer representatives </w:t>
      </w:r>
      <w:r w:rsidR="000B2281" w:rsidRPr="00A84247">
        <w:rPr>
          <w:color w:val="auto"/>
        </w:rPr>
        <w:t>said that consumers do not</w:t>
      </w:r>
      <w:r w:rsidR="00CF143D" w:rsidRPr="00A84247">
        <w:rPr>
          <w:color w:val="auto"/>
        </w:rPr>
        <w:t xml:space="preserve"> always</w:t>
      </w:r>
      <w:r w:rsidR="000B2281" w:rsidRPr="00A84247">
        <w:rPr>
          <w:color w:val="auto"/>
        </w:rPr>
        <w:t xml:space="preserve"> get personal care and clinical care </w:t>
      </w:r>
      <w:r w:rsidR="00CF143D" w:rsidRPr="00A84247">
        <w:rPr>
          <w:color w:val="auto"/>
        </w:rPr>
        <w:t xml:space="preserve">that </w:t>
      </w:r>
      <w:r w:rsidR="00471907" w:rsidRPr="00A84247">
        <w:rPr>
          <w:color w:val="auto"/>
        </w:rPr>
        <w:t>is</w:t>
      </w:r>
      <w:r w:rsidR="00CF143D" w:rsidRPr="00A84247">
        <w:rPr>
          <w:color w:val="auto"/>
        </w:rPr>
        <w:t xml:space="preserve"> </w:t>
      </w:r>
      <w:r w:rsidR="0023088E" w:rsidRPr="00A84247">
        <w:rPr>
          <w:color w:val="auto"/>
        </w:rPr>
        <w:t xml:space="preserve">safe and right for consumers. </w:t>
      </w:r>
    </w:p>
    <w:p w14:paraId="3B90B9E2" w14:textId="1254C00A" w:rsidR="004F28BF" w:rsidRPr="00A84247" w:rsidRDefault="00BF3CB9" w:rsidP="00A857E2">
      <w:pPr>
        <w:spacing w:line="22" w:lineRule="atLeast"/>
        <w:rPr>
          <w:color w:val="auto"/>
        </w:rPr>
      </w:pPr>
      <w:r w:rsidRPr="00A84247">
        <w:rPr>
          <w:color w:val="auto"/>
        </w:rPr>
        <w:t xml:space="preserve">The organisation has policies and procedures to </w:t>
      </w:r>
      <w:r w:rsidR="00C71383" w:rsidRPr="00A84247">
        <w:rPr>
          <w:color w:val="auto"/>
        </w:rPr>
        <w:t xml:space="preserve">guide the delivery of safe </w:t>
      </w:r>
      <w:r w:rsidR="008C6682" w:rsidRPr="00A84247">
        <w:rPr>
          <w:color w:val="auto"/>
        </w:rPr>
        <w:t xml:space="preserve">personal and clinical care but </w:t>
      </w:r>
      <w:r w:rsidR="00D26BFC" w:rsidRPr="00A84247">
        <w:rPr>
          <w:color w:val="auto"/>
        </w:rPr>
        <w:t xml:space="preserve">did not demonstrate </w:t>
      </w:r>
      <w:r w:rsidR="002267FE" w:rsidRPr="00A84247">
        <w:rPr>
          <w:color w:val="auto"/>
        </w:rPr>
        <w:t>each</w:t>
      </w:r>
      <w:r w:rsidR="00D26BFC" w:rsidRPr="00A84247">
        <w:rPr>
          <w:color w:val="auto"/>
        </w:rPr>
        <w:t xml:space="preserve"> </w:t>
      </w:r>
      <w:r w:rsidR="002267FE" w:rsidRPr="00A84247">
        <w:rPr>
          <w:color w:val="auto"/>
        </w:rPr>
        <w:t xml:space="preserve">consumer receives </w:t>
      </w:r>
      <w:r w:rsidR="00266D44" w:rsidRPr="00A84247">
        <w:rPr>
          <w:color w:val="auto"/>
        </w:rPr>
        <w:t xml:space="preserve">personal and clinical care in a safe and effective manner. Care </w:t>
      </w:r>
      <w:r w:rsidR="00D728D1" w:rsidRPr="00A84247">
        <w:rPr>
          <w:color w:val="auto"/>
        </w:rPr>
        <w:t xml:space="preserve">was </w:t>
      </w:r>
      <w:r w:rsidR="00A41802" w:rsidRPr="00A84247">
        <w:rPr>
          <w:color w:val="auto"/>
        </w:rPr>
        <w:t xml:space="preserve">identified that was not in line with best practice and did not </w:t>
      </w:r>
      <w:r w:rsidR="00AC5A26" w:rsidRPr="00A84247">
        <w:rPr>
          <w:color w:val="auto"/>
        </w:rPr>
        <w:t>optimise each consumer</w:t>
      </w:r>
      <w:r w:rsidR="00046E0C" w:rsidRPr="00A84247">
        <w:rPr>
          <w:color w:val="auto"/>
        </w:rPr>
        <w:t xml:space="preserve">’s health and well-being. </w:t>
      </w:r>
      <w:r w:rsidR="00E578C7" w:rsidRPr="00A84247">
        <w:rPr>
          <w:color w:val="auto"/>
        </w:rPr>
        <w:t xml:space="preserve">The assessment team identified psychotropic medications were not managed in </w:t>
      </w:r>
      <w:r w:rsidR="001C4014" w:rsidRPr="00A84247">
        <w:rPr>
          <w:color w:val="auto"/>
        </w:rPr>
        <w:t xml:space="preserve">line with best practice, one consumer did not have an authorisation for chemical restraint </w:t>
      </w:r>
      <w:r w:rsidR="006E5C20" w:rsidRPr="00A84247">
        <w:rPr>
          <w:color w:val="auto"/>
        </w:rPr>
        <w:t xml:space="preserve">and </w:t>
      </w:r>
      <w:r w:rsidR="002D02BF" w:rsidRPr="00A84247">
        <w:rPr>
          <w:color w:val="auto"/>
        </w:rPr>
        <w:t>risk assessment</w:t>
      </w:r>
      <w:r w:rsidR="00EB43EA" w:rsidRPr="00A84247">
        <w:rPr>
          <w:color w:val="auto"/>
        </w:rPr>
        <w:t>s</w:t>
      </w:r>
      <w:r w:rsidR="002D02BF" w:rsidRPr="00A84247">
        <w:rPr>
          <w:color w:val="auto"/>
        </w:rPr>
        <w:t xml:space="preserve"> had not been completed for consumers with restrictive practices. </w:t>
      </w:r>
      <w:r w:rsidR="00110672" w:rsidRPr="00A84247">
        <w:rPr>
          <w:color w:val="auto"/>
        </w:rPr>
        <w:t xml:space="preserve">Gaps were also identified in </w:t>
      </w:r>
      <w:r w:rsidR="00E4403A" w:rsidRPr="00A84247">
        <w:rPr>
          <w:color w:val="auto"/>
        </w:rPr>
        <w:t xml:space="preserve">pain management, wound management and behaviour support plans. </w:t>
      </w:r>
    </w:p>
    <w:p w14:paraId="030C9992" w14:textId="1443694E" w:rsidR="00046E0C" w:rsidRPr="00A84247" w:rsidRDefault="00F25EFD" w:rsidP="00A857E2">
      <w:pPr>
        <w:spacing w:line="22" w:lineRule="atLeast"/>
        <w:rPr>
          <w:color w:val="auto"/>
        </w:rPr>
      </w:pPr>
      <w:r w:rsidRPr="00A84247">
        <w:rPr>
          <w:color w:val="auto"/>
        </w:rPr>
        <w:t>C</w:t>
      </w:r>
      <w:r w:rsidR="0044228D" w:rsidRPr="00A84247">
        <w:rPr>
          <w:color w:val="auto"/>
        </w:rPr>
        <w:t>onsumers</w:t>
      </w:r>
      <w:r w:rsidR="008E070E" w:rsidRPr="00A84247">
        <w:rPr>
          <w:color w:val="auto"/>
        </w:rPr>
        <w:t xml:space="preserve"> and consumer representatives</w:t>
      </w:r>
      <w:r w:rsidR="00621054" w:rsidRPr="00A84247">
        <w:rPr>
          <w:color w:val="auto"/>
        </w:rPr>
        <w:t xml:space="preserve"> </w:t>
      </w:r>
      <w:r w:rsidR="00781787" w:rsidRPr="00A84247">
        <w:rPr>
          <w:color w:val="auto"/>
        </w:rPr>
        <w:t xml:space="preserve">expressed dissatisfaction with </w:t>
      </w:r>
      <w:r w:rsidR="00EB25F0" w:rsidRPr="00A84247">
        <w:rPr>
          <w:color w:val="auto"/>
        </w:rPr>
        <w:t xml:space="preserve">the management of high impact and high prevalence risks associated with the care of consumers. </w:t>
      </w:r>
      <w:r w:rsidR="005924A9" w:rsidRPr="00A84247">
        <w:rPr>
          <w:color w:val="auto"/>
        </w:rPr>
        <w:t xml:space="preserve">Concerns were </w:t>
      </w:r>
      <w:r w:rsidR="004363D2" w:rsidRPr="00A84247">
        <w:rPr>
          <w:color w:val="auto"/>
        </w:rPr>
        <w:t>expressed</w:t>
      </w:r>
      <w:r w:rsidR="005924A9" w:rsidRPr="00A84247">
        <w:rPr>
          <w:color w:val="auto"/>
        </w:rPr>
        <w:t xml:space="preserve"> in the management of pain, behaviour, medication</w:t>
      </w:r>
      <w:r w:rsidR="0034289F" w:rsidRPr="00A84247">
        <w:rPr>
          <w:color w:val="auto"/>
        </w:rPr>
        <w:t xml:space="preserve">, falls, </w:t>
      </w:r>
      <w:r w:rsidR="004363D2" w:rsidRPr="00A84247">
        <w:rPr>
          <w:color w:val="auto"/>
        </w:rPr>
        <w:t>weight loss</w:t>
      </w:r>
      <w:r w:rsidR="007C29EB" w:rsidRPr="00A84247">
        <w:rPr>
          <w:color w:val="auto"/>
        </w:rPr>
        <w:t xml:space="preserve">, </w:t>
      </w:r>
      <w:r w:rsidR="00572C45" w:rsidRPr="00A84247">
        <w:rPr>
          <w:color w:val="auto"/>
        </w:rPr>
        <w:t xml:space="preserve">delirium, </w:t>
      </w:r>
      <w:r w:rsidR="005D18A0" w:rsidRPr="00A84247">
        <w:rPr>
          <w:color w:val="auto"/>
        </w:rPr>
        <w:t xml:space="preserve">and </w:t>
      </w:r>
      <w:r w:rsidR="007A2043" w:rsidRPr="00A84247">
        <w:rPr>
          <w:color w:val="auto"/>
        </w:rPr>
        <w:t>pressure injur</w:t>
      </w:r>
      <w:r w:rsidR="00301276" w:rsidRPr="00A84247">
        <w:rPr>
          <w:color w:val="auto"/>
        </w:rPr>
        <w:t>ies.</w:t>
      </w:r>
      <w:r w:rsidR="005C0A96" w:rsidRPr="00A84247">
        <w:rPr>
          <w:color w:val="auto"/>
        </w:rPr>
        <w:t xml:space="preserve"> </w:t>
      </w:r>
      <w:r w:rsidR="002807EA" w:rsidRPr="00A84247">
        <w:rPr>
          <w:color w:val="auto"/>
        </w:rPr>
        <w:t xml:space="preserve">Staff were aware of some of the high prevalence or high impact risks for some consumers and some strategies for how to manage them. </w:t>
      </w:r>
      <w:r w:rsidR="00B0289A" w:rsidRPr="00A84247">
        <w:rPr>
          <w:color w:val="auto"/>
        </w:rPr>
        <w:t xml:space="preserve">The </w:t>
      </w:r>
      <w:r w:rsidR="003A24E2" w:rsidRPr="00A84247">
        <w:rPr>
          <w:color w:val="auto"/>
        </w:rPr>
        <w:t xml:space="preserve">service records consumer risks on a register to </w:t>
      </w:r>
      <w:r w:rsidR="003D1C00" w:rsidRPr="00A84247">
        <w:rPr>
          <w:color w:val="auto"/>
        </w:rPr>
        <w:t>monitor</w:t>
      </w:r>
      <w:r w:rsidR="00AE2943" w:rsidRPr="00A84247">
        <w:rPr>
          <w:color w:val="auto"/>
        </w:rPr>
        <w:t xml:space="preserve"> consumers with a high impact </w:t>
      </w:r>
      <w:r w:rsidR="003D1C00" w:rsidRPr="00A84247">
        <w:rPr>
          <w:color w:val="auto"/>
        </w:rPr>
        <w:t>or high prevalence risk, however the assessment team identified not all identified consumers’ risks</w:t>
      </w:r>
      <w:r w:rsidR="00D3783E" w:rsidRPr="00A84247">
        <w:rPr>
          <w:color w:val="auto"/>
        </w:rPr>
        <w:t xml:space="preserve"> have been assessed </w:t>
      </w:r>
      <w:r w:rsidR="005C0A96" w:rsidRPr="00A84247">
        <w:rPr>
          <w:color w:val="auto"/>
        </w:rPr>
        <w:t>or</w:t>
      </w:r>
      <w:r w:rsidR="00D3783E" w:rsidRPr="00A84247">
        <w:rPr>
          <w:color w:val="auto"/>
        </w:rPr>
        <w:t xml:space="preserve"> had agreed strategies to mitigate the risks. </w:t>
      </w:r>
    </w:p>
    <w:p w14:paraId="4DB8E809" w14:textId="30C1391F" w:rsidR="002807EA" w:rsidRPr="00A84247" w:rsidRDefault="00FB62B2" w:rsidP="00A857E2">
      <w:pPr>
        <w:spacing w:line="22" w:lineRule="atLeast"/>
        <w:rPr>
          <w:color w:val="auto"/>
        </w:rPr>
      </w:pPr>
      <w:r w:rsidRPr="00A84247">
        <w:rPr>
          <w:color w:val="auto"/>
        </w:rPr>
        <w:t xml:space="preserve">Not </w:t>
      </w:r>
      <w:r w:rsidR="002B6172" w:rsidRPr="00A84247">
        <w:rPr>
          <w:color w:val="auto"/>
        </w:rPr>
        <w:t xml:space="preserve">all consumers and consumer representatives said they had been consulted on </w:t>
      </w:r>
      <w:r w:rsidR="003B5FFC" w:rsidRPr="00A84247">
        <w:rPr>
          <w:color w:val="auto"/>
        </w:rPr>
        <w:t xml:space="preserve">the </w:t>
      </w:r>
      <w:r w:rsidR="002B6172" w:rsidRPr="00A84247">
        <w:rPr>
          <w:color w:val="auto"/>
        </w:rPr>
        <w:t>consumer</w:t>
      </w:r>
      <w:r w:rsidR="003B5FFC" w:rsidRPr="00A84247">
        <w:rPr>
          <w:color w:val="auto"/>
        </w:rPr>
        <w:t>’s</w:t>
      </w:r>
      <w:r w:rsidR="002B6172" w:rsidRPr="00A84247">
        <w:rPr>
          <w:color w:val="auto"/>
        </w:rPr>
        <w:t xml:space="preserve"> end of life wishes. </w:t>
      </w:r>
      <w:r w:rsidR="006C7F3E" w:rsidRPr="00A84247">
        <w:rPr>
          <w:color w:val="auto"/>
        </w:rPr>
        <w:t>The service does have systems to identify end of life needs, goals and preferences of consumers</w:t>
      </w:r>
      <w:r w:rsidR="004B1B77" w:rsidRPr="00A84247">
        <w:rPr>
          <w:color w:val="auto"/>
        </w:rPr>
        <w:t xml:space="preserve">, but the assessment team found end of life information for </w:t>
      </w:r>
      <w:r w:rsidR="00BE19A1" w:rsidRPr="00A84247">
        <w:rPr>
          <w:color w:val="auto"/>
        </w:rPr>
        <w:t>two</w:t>
      </w:r>
      <w:r w:rsidR="004B1B77" w:rsidRPr="00A84247">
        <w:rPr>
          <w:color w:val="auto"/>
        </w:rPr>
        <w:t xml:space="preserve"> consumer</w:t>
      </w:r>
      <w:r w:rsidR="00BE19A1" w:rsidRPr="00A84247">
        <w:rPr>
          <w:color w:val="auto"/>
        </w:rPr>
        <w:t>s</w:t>
      </w:r>
      <w:r w:rsidR="004B1B77" w:rsidRPr="00A84247">
        <w:rPr>
          <w:color w:val="auto"/>
        </w:rPr>
        <w:t xml:space="preserve"> was incomplete and </w:t>
      </w:r>
      <w:r w:rsidR="00920B46" w:rsidRPr="00A84247">
        <w:rPr>
          <w:color w:val="auto"/>
        </w:rPr>
        <w:t xml:space="preserve">end of life pathways had not always been implemented or implemented in a timely manner. </w:t>
      </w:r>
    </w:p>
    <w:p w14:paraId="7AC1336C" w14:textId="7925830C" w:rsidR="008E4E7C" w:rsidRPr="00A84247" w:rsidRDefault="00B37F23" w:rsidP="00A857E2">
      <w:pPr>
        <w:spacing w:line="22" w:lineRule="atLeast"/>
        <w:rPr>
          <w:color w:val="auto"/>
        </w:rPr>
      </w:pPr>
      <w:r w:rsidRPr="00A84247">
        <w:rPr>
          <w:color w:val="auto"/>
        </w:rPr>
        <w:t xml:space="preserve">Consumers and consumer representatives </w:t>
      </w:r>
      <w:r w:rsidR="00743089" w:rsidRPr="00A84247">
        <w:rPr>
          <w:color w:val="auto"/>
        </w:rPr>
        <w:t xml:space="preserve">provided mixed feedback </w:t>
      </w:r>
      <w:r w:rsidR="00FA68B8" w:rsidRPr="00A84247">
        <w:rPr>
          <w:color w:val="auto"/>
        </w:rPr>
        <w:t xml:space="preserve">on the service’s response when there was deterioration or change in a consumer’s condition. </w:t>
      </w:r>
      <w:r w:rsidR="00E153B3" w:rsidRPr="00A84247">
        <w:rPr>
          <w:color w:val="auto"/>
        </w:rPr>
        <w:t xml:space="preserve">Some consumer representatives said they were not always informed </w:t>
      </w:r>
      <w:r w:rsidR="00A50CB5" w:rsidRPr="00A84247">
        <w:rPr>
          <w:color w:val="auto"/>
        </w:rPr>
        <w:t>of changes or incidents, and some consumer representatives said they were the ones who identified the change</w:t>
      </w:r>
      <w:r w:rsidR="00356E67" w:rsidRPr="00A84247">
        <w:rPr>
          <w:color w:val="auto"/>
        </w:rPr>
        <w:t xml:space="preserve"> in the consumer</w:t>
      </w:r>
      <w:r w:rsidR="00A50CB5" w:rsidRPr="00A84247">
        <w:rPr>
          <w:color w:val="auto"/>
        </w:rPr>
        <w:t>.</w:t>
      </w:r>
      <w:r w:rsidR="00822E90" w:rsidRPr="00A84247">
        <w:rPr>
          <w:color w:val="auto"/>
        </w:rPr>
        <w:t xml:space="preserve"> Review of incident reports </w:t>
      </w:r>
      <w:r w:rsidR="001C5A61" w:rsidRPr="00A84247">
        <w:rPr>
          <w:color w:val="auto"/>
        </w:rPr>
        <w:t xml:space="preserve">by the assessment team </w:t>
      </w:r>
      <w:r w:rsidR="00822E90" w:rsidRPr="00A84247">
        <w:rPr>
          <w:color w:val="auto"/>
        </w:rPr>
        <w:t xml:space="preserve">shows </w:t>
      </w:r>
      <w:r w:rsidR="00564F80" w:rsidRPr="00A84247">
        <w:rPr>
          <w:color w:val="auto"/>
        </w:rPr>
        <w:t>actions are usually take</w:t>
      </w:r>
      <w:r w:rsidR="00386662" w:rsidRPr="00A84247">
        <w:rPr>
          <w:color w:val="auto"/>
        </w:rPr>
        <w:t>n</w:t>
      </w:r>
      <w:r w:rsidR="00564F80" w:rsidRPr="00A84247">
        <w:rPr>
          <w:color w:val="auto"/>
        </w:rPr>
        <w:t xml:space="preserve"> immediately after </w:t>
      </w:r>
      <w:r w:rsidR="001C5A61" w:rsidRPr="00A84247">
        <w:rPr>
          <w:color w:val="auto"/>
        </w:rPr>
        <w:t>incidents</w:t>
      </w:r>
      <w:r w:rsidR="00564F80" w:rsidRPr="00A84247">
        <w:rPr>
          <w:color w:val="auto"/>
        </w:rPr>
        <w:t xml:space="preserve"> to ensure the safety of the consumer, there </w:t>
      </w:r>
      <w:r w:rsidR="001C5A61" w:rsidRPr="00A84247">
        <w:rPr>
          <w:color w:val="auto"/>
        </w:rPr>
        <w:t>wa</w:t>
      </w:r>
      <w:r w:rsidR="00564F80" w:rsidRPr="00A84247">
        <w:rPr>
          <w:color w:val="auto"/>
        </w:rPr>
        <w:t xml:space="preserve">s however limited </w:t>
      </w:r>
      <w:r w:rsidR="001C5A61" w:rsidRPr="00A84247">
        <w:rPr>
          <w:color w:val="auto"/>
        </w:rPr>
        <w:t xml:space="preserve">evidence on investigation of incidents. </w:t>
      </w:r>
    </w:p>
    <w:p w14:paraId="5B691227" w14:textId="2F657818" w:rsidR="00925D57" w:rsidRPr="00A84247" w:rsidRDefault="00E426FB" w:rsidP="00A857E2">
      <w:pPr>
        <w:spacing w:line="22" w:lineRule="atLeast"/>
        <w:rPr>
          <w:color w:val="auto"/>
        </w:rPr>
      </w:pPr>
      <w:r w:rsidRPr="00A84247">
        <w:rPr>
          <w:color w:val="auto"/>
        </w:rPr>
        <w:lastRenderedPageBreak/>
        <w:t>Consumer</w:t>
      </w:r>
      <w:r w:rsidR="00E960A1" w:rsidRPr="00A84247">
        <w:rPr>
          <w:color w:val="auto"/>
        </w:rPr>
        <w:t xml:space="preserve"> information </w:t>
      </w:r>
      <w:r w:rsidR="00AA5A20" w:rsidRPr="00A84247">
        <w:rPr>
          <w:color w:val="auto"/>
        </w:rPr>
        <w:t>i</w:t>
      </w:r>
      <w:r w:rsidR="00386662" w:rsidRPr="00A84247">
        <w:rPr>
          <w:color w:val="auto"/>
        </w:rPr>
        <w:t>s</w:t>
      </w:r>
      <w:r w:rsidR="00AA5A20" w:rsidRPr="00A84247">
        <w:rPr>
          <w:color w:val="auto"/>
        </w:rPr>
        <w:t xml:space="preserve"> documented through </w:t>
      </w:r>
      <w:r w:rsidR="00374363" w:rsidRPr="00A84247">
        <w:rPr>
          <w:color w:val="auto"/>
        </w:rPr>
        <w:t>care planning documentation</w:t>
      </w:r>
      <w:r w:rsidR="00D45A5E" w:rsidRPr="00A84247">
        <w:rPr>
          <w:color w:val="auto"/>
        </w:rPr>
        <w:t xml:space="preserve">, however gaps in this documentation mean that each consumer’s condition, </w:t>
      </w:r>
      <w:r w:rsidR="00200EC4" w:rsidRPr="00A84247">
        <w:rPr>
          <w:color w:val="auto"/>
        </w:rPr>
        <w:t>needs,</w:t>
      </w:r>
      <w:r w:rsidR="00D45A5E" w:rsidRPr="00A84247">
        <w:rPr>
          <w:color w:val="auto"/>
        </w:rPr>
        <w:t xml:space="preserve"> </w:t>
      </w:r>
      <w:r w:rsidR="001B3528" w:rsidRPr="00A84247">
        <w:rPr>
          <w:color w:val="auto"/>
        </w:rPr>
        <w:t xml:space="preserve">and preferences </w:t>
      </w:r>
      <w:r w:rsidR="00200EC4" w:rsidRPr="00A84247">
        <w:rPr>
          <w:color w:val="auto"/>
        </w:rPr>
        <w:t>are</w:t>
      </w:r>
      <w:r w:rsidR="001B3528" w:rsidRPr="00A84247">
        <w:rPr>
          <w:color w:val="auto"/>
        </w:rPr>
        <w:t xml:space="preserve"> not accurately documented</w:t>
      </w:r>
      <w:r w:rsidR="004F3A0E" w:rsidRPr="00A84247">
        <w:rPr>
          <w:color w:val="auto"/>
        </w:rPr>
        <w:t xml:space="preserve">. </w:t>
      </w:r>
      <w:r w:rsidR="00200EC4" w:rsidRPr="00A84247">
        <w:rPr>
          <w:color w:val="auto"/>
        </w:rPr>
        <w:t>Consequently,</w:t>
      </w:r>
      <w:r w:rsidR="004F3A0E" w:rsidRPr="00A84247">
        <w:rPr>
          <w:color w:val="auto"/>
        </w:rPr>
        <w:t xml:space="preserve"> </w:t>
      </w:r>
      <w:r w:rsidR="001B3528" w:rsidRPr="00A84247">
        <w:rPr>
          <w:color w:val="auto"/>
        </w:rPr>
        <w:t>the information shared</w:t>
      </w:r>
      <w:r w:rsidR="004F3A0E" w:rsidRPr="00A84247">
        <w:rPr>
          <w:color w:val="auto"/>
        </w:rPr>
        <w:t xml:space="preserve"> about a consumer</w:t>
      </w:r>
      <w:r w:rsidR="001B3528" w:rsidRPr="00A84247">
        <w:rPr>
          <w:color w:val="auto"/>
        </w:rPr>
        <w:t xml:space="preserve"> </w:t>
      </w:r>
      <w:r w:rsidR="00791243" w:rsidRPr="00A84247">
        <w:rPr>
          <w:color w:val="auto"/>
        </w:rPr>
        <w:t>does not provide a complete picture of the consumer’s</w:t>
      </w:r>
      <w:r w:rsidR="004F3A0E" w:rsidRPr="00A84247">
        <w:rPr>
          <w:color w:val="auto"/>
        </w:rPr>
        <w:t xml:space="preserve"> care needs and preferences. </w:t>
      </w:r>
      <w:r w:rsidR="00DE6FA5" w:rsidRPr="00A84247">
        <w:rPr>
          <w:color w:val="auto"/>
        </w:rPr>
        <w:t xml:space="preserve">Staff advised the assessment team they are given information about consumers at handover and </w:t>
      </w:r>
      <w:r w:rsidR="00200EC4" w:rsidRPr="00A84247">
        <w:rPr>
          <w:color w:val="auto"/>
        </w:rPr>
        <w:t xml:space="preserve">refer to consumers’ care plans. </w:t>
      </w:r>
      <w:r w:rsidR="00791243" w:rsidRPr="00A84247">
        <w:rPr>
          <w:color w:val="auto"/>
        </w:rPr>
        <w:t xml:space="preserve"> </w:t>
      </w:r>
      <w:r w:rsidR="00F642D6" w:rsidRPr="00A84247">
        <w:rPr>
          <w:color w:val="auto"/>
        </w:rPr>
        <w:t>Some consumer representatives said they had not been informed about</w:t>
      </w:r>
      <w:r w:rsidR="00B215A6" w:rsidRPr="00A84247">
        <w:rPr>
          <w:color w:val="auto"/>
        </w:rPr>
        <w:t xml:space="preserve"> the</w:t>
      </w:r>
      <w:r w:rsidR="00F642D6" w:rsidRPr="00A84247">
        <w:rPr>
          <w:color w:val="auto"/>
        </w:rPr>
        <w:t xml:space="preserve"> </w:t>
      </w:r>
      <w:r w:rsidR="00B215A6" w:rsidRPr="00A84247">
        <w:rPr>
          <w:color w:val="auto"/>
        </w:rPr>
        <w:t xml:space="preserve">consumer’s condition, needs and preferences. </w:t>
      </w:r>
    </w:p>
    <w:p w14:paraId="05BCB01B" w14:textId="18F47BE2" w:rsidR="00B215A6" w:rsidRPr="00A84247" w:rsidRDefault="00BD7160" w:rsidP="00A857E2">
      <w:pPr>
        <w:spacing w:line="22" w:lineRule="atLeast"/>
        <w:rPr>
          <w:color w:val="auto"/>
        </w:rPr>
      </w:pPr>
      <w:r w:rsidRPr="00A84247">
        <w:rPr>
          <w:color w:val="auto"/>
        </w:rPr>
        <w:t xml:space="preserve">Consumers and consumer representatives said that consumers </w:t>
      </w:r>
      <w:r w:rsidR="00E838A5" w:rsidRPr="00A84247">
        <w:rPr>
          <w:color w:val="auto"/>
        </w:rPr>
        <w:t xml:space="preserve">can see their doctor if they are unwell and consumers are referred to a physiotherapist following a fall. </w:t>
      </w:r>
      <w:r w:rsidR="00076631" w:rsidRPr="00A84247">
        <w:rPr>
          <w:color w:val="auto"/>
        </w:rPr>
        <w:t xml:space="preserve">While registered nurses could describe the </w:t>
      </w:r>
      <w:r w:rsidR="00761A37" w:rsidRPr="00A84247">
        <w:rPr>
          <w:color w:val="auto"/>
        </w:rPr>
        <w:t>methods</w:t>
      </w:r>
      <w:r w:rsidR="00076631" w:rsidRPr="00A84247">
        <w:rPr>
          <w:color w:val="auto"/>
        </w:rPr>
        <w:t xml:space="preserve"> to refer consumers to allied health and other </w:t>
      </w:r>
      <w:r w:rsidR="00761A37" w:rsidRPr="00A84247">
        <w:rPr>
          <w:color w:val="auto"/>
        </w:rPr>
        <w:t>providers of care and services, t</w:t>
      </w:r>
      <w:r w:rsidR="00CD4A8A" w:rsidRPr="00A84247">
        <w:rPr>
          <w:color w:val="auto"/>
        </w:rPr>
        <w:t xml:space="preserve">he assessment team </w:t>
      </w:r>
      <w:r w:rsidR="0089269C" w:rsidRPr="00A84247">
        <w:rPr>
          <w:color w:val="auto"/>
        </w:rPr>
        <w:t xml:space="preserve">found gaps in evidence of timely referral to other organisations and providers of care for some consumers. </w:t>
      </w:r>
      <w:r w:rsidR="00C631F9" w:rsidRPr="00A84247">
        <w:rPr>
          <w:color w:val="auto"/>
        </w:rPr>
        <w:t xml:space="preserve">Recommendations from other providers </w:t>
      </w:r>
      <w:r w:rsidR="00761A37" w:rsidRPr="00A84247">
        <w:rPr>
          <w:color w:val="auto"/>
        </w:rPr>
        <w:t xml:space="preserve">involved in consumer care </w:t>
      </w:r>
      <w:r w:rsidR="00C631F9" w:rsidRPr="00A84247">
        <w:rPr>
          <w:color w:val="auto"/>
        </w:rPr>
        <w:t xml:space="preserve">were not consistently implemented into </w:t>
      </w:r>
      <w:r w:rsidR="00761A37" w:rsidRPr="00A84247">
        <w:rPr>
          <w:color w:val="auto"/>
        </w:rPr>
        <w:t xml:space="preserve">the </w:t>
      </w:r>
      <w:r w:rsidR="00C631F9" w:rsidRPr="00A84247">
        <w:rPr>
          <w:color w:val="auto"/>
        </w:rPr>
        <w:t>consume</w:t>
      </w:r>
      <w:r w:rsidR="00761A37" w:rsidRPr="00A84247">
        <w:rPr>
          <w:color w:val="auto"/>
        </w:rPr>
        <w:t>r’s</w:t>
      </w:r>
      <w:r w:rsidR="00C5234F" w:rsidRPr="00A84247">
        <w:rPr>
          <w:color w:val="auto"/>
        </w:rPr>
        <w:t xml:space="preserve"> care plan. </w:t>
      </w:r>
    </w:p>
    <w:p w14:paraId="76414F69" w14:textId="134CC5C5" w:rsidR="00761A37" w:rsidRPr="00A84247" w:rsidRDefault="00CA167F" w:rsidP="00A857E2">
      <w:pPr>
        <w:spacing w:line="22" w:lineRule="atLeast"/>
        <w:rPr>
          <w:color w:val="auto"/>
        </w:rPr>
      </w:pPr>
      <w:r w:rsidRPr="00A84247">
        <w:rPr>
          <w:color w:val="auto"/>
        </w:rPr>
        <w:t xml:space="preserve">The service has processes for minimising </w:t>
      </w:r>
      <w:r w:rsidR="007377BD" w:rsidRPr="00A84247">
        <w:rPr>
          <w:color w:val="auto"/>
        </w:rPr>
        <w:t xml:space="preserve">infection-related risks including </w:t>
      </w:r>
      <w:r w:rsidR="00B47DD0" w:rsidRPr="00A84247">
        <w:rPr>
          <w:color w:val="auto"/>
        </w:rPr>
        <w:t>staff training, guidelines, cleaning programs and an outbreak management plan.</w:t>
      </w:r>
      <w:r w:rsidR="00696E8F" w:rsidRPr="00A84247">
        <w:rPr>
          <w:color w:val="auto"/>
        </w:rPr>
        <w:t xml:space="preserve"> </w:t>
      </w:r>
      <w:r w:rsidR="00AB3A4E" w:rsidRPr="00A84247">
        <w:rPr>
          <w:color w:val="auto"/>
        </w:rPr>
        <w:t>Antimicrobial</w:t>
      </w:r>
      <w:r w:rsidR="00696E8F" w:rsidRPr="00A84247">
        <w:rPr>
          <w:color w:val="auto"/>
        </w:rPr>
        <w:t xml:space="preserve"> stewardship </w:t>
      </w:r>
      <w:r w:rsidR="00AB3A4E" w:rsidRPr="00A84247">
        <w:rPr>
          <w:color w:val="auto"/>
        </w:rPr>
        <w:t>i</w:t>
      </w:r>
      <w:r w:rsidR="00C224E3" w:rsidRPr="00A84247">
        <w:rPr>
          <w:color w:val="auto"/>
        </w:rPr>
        <w:t>s</w:t>
      </w:r>
      <w:r w:rsidR="00AB3A4E" w:rsidRPr="00A84247">
        <w:rPr>
          <w:color w:val="auto"/>
        </w:rPr>
        <w:t xml:space="preserve"> included in</w:t>
      </w:r>
      <w:r w:rsidR="00696E8F" w:rsidRPr="00A84247">
        <w:rPr>
          <w:color w:val="auto"/>
        </w:rPr>
        <w:t xml:space="preserve"> policy and procedur</w:t>
      </w:r>
      <w:r w:rsidR="00AB3A4E" w:rsidRPr="00A84247">
        <w:rPr>
          <w:color w:val="auto"/>
        </w:rPr>
        <w:t xml:space="preserve">e and staff understand their roles regarding </w:t>
      </w:r>
      <w:r w:rsidR="00931154" w:rsidRPr="00A84247">
        <w:rPr>
          <w:color w:val="auto"/>
        </w:rPr>
        <w:t xml:space="preserve">appropriate use </w:t>
      </w:r>
      <w:r w:rsidR="00FC09BB" w:rsidRPr="00A84247">
        <w:rPr>
          <w:color w:val="auto"/>
        </w:rPr>
        <w:t>o</w:t>
      </w:r>
      <w:r w:rsidR="00931154" w:rsidRPr="00A84247">
        <w:rPr>
          <w:color w:val="auto"/>
        </w:rPr>
        <w:t xml:space="preserve">f antibiotics. </w:t>
      </w:r>
      <w:r w:rsidR="00572CB6" w:rsidRPr="00A84247">
        <w:rPr>
          <w:color w:val="auto"/>
        </w:rPr>
        <w:t>However, the assessment team obs</w:t>
      </w:r>
      <w:r w:rsidR="00D77344" w:rsidRPr="00A84247">
        <w:rPr>
          <w:color w:val="auto"/>
        </w:rPr>
        <w:t xml:space="preserve">erved infection control practices in the management of shared equipment was not in line with </w:t>
      </w:r>
      <w:r w:rsidR="00CC1DB9" w:rsidRPr="00A84247">
        <w:rPr>
          <w:color w:val="auto"/>
        </w:rPr>
        <w:t xml:space="preserve">standards and </w:t>
      </w:r>
      <w:r w:rsidR="00895C1E" w:rsidRPr="00A84247">
        <w:rPr>
          <w:color w:val="auto"/>
        </w:rPr>
        <w:t>transmission-based</w:t>
      </w:r>
      <w:r w:rsidR="00CC1DB9" w:rsidRPr="00A84247">
        <w:rPr>
          <w:color w:val="auto"/>
        </w:rPr>
        <w:t xml:space="preserve"> precautions. </w:t>
      </w:r>
      <w:r w:rsidR="00895C1E" w:rsidRPr="00A84247">
        <w:rPr>
          <w:color w:val="auto"/>
        </w:rPr>
        <w:t>The service does screen staff and visitors on entry</w:t>
      </w:r>
      <w:r w:rsidR="00550AAF" w:rsidRPr="00A84247">
        <w:rPr>
          <w:color w:val="auto"/>
        </w:rPr>
        <w:t>,</w:t>
      </w:r>
      <w:r w:rsidR="00895C1E" w:rsidRPr="00A84247">
        <w:rPr>
          <w:color w:val="auto"/>
        </w:rPr>
        <w:t xml:space="preserve"> but </w:t>
      </w:r>
      <w:r w:rsidR="000B32EF" w:rsidRPr="00A84247">
        <w:rPr>
          <w:color w:val="auto"/>
        </w:rPr>
        <w:t xml:space="preserve">on </w:t>
      </w:r>
      <w:r w:rsidR="00550AAF" w:rsidRPr="00A84247">
        <w:rPr>
          <w:color w:val="auto"/>
        </w:rPr>
        <w:t>the first</w:t>
      </w:r>
      <w:r w:rsidR="000B32EF" w:rsidRPr="00A84247">
        <w:rPr>
          <w:color w:val="auto"/>
        </w:rPr>
        <w:t xml:space="preserve"> day </w:t>
      </w:r>
      <w:r w:rsidR="00550AAF" w:rsidRPr="00A84247">
        <w:rPr>
          <w:color w:val="auto"/>
        </w:rPr>
        <w:t xml:space="preserve">on site </w:t>
      </w:r>
      <w:r w:rsidR="000B32EF" w:rsidRPr="00A84247">
        <w:rPr>
          <w:color w:val="auto"/>
        </w:rPr>
        <w:t xml:space="preserve">the assessment team were </w:t>
      </w:r>
      <w:r w:rsidR="00550AAF" w:rsidRPr="00A84247">
        <w:rPr>
          <w:color w:val="auto"/>
        </w:rPr>
        <w:t xml:space="preserve">not asked to show evidence of their vaccination. </w:t>
      </w:r>
      <w:r w:rsidR="001740C9" w:rsidRPr="00A84247">
        <w:rPr>
          <w:color w:val="auto"/>
        </w:rPr>
        <w:t xml:space="preserve">One consumer representative advised </w:t>
      </w:r>
      <w:r w:rsidR="0043118F" w:rsidRPr="00A84247">
        <w:rPr>
          <w:color w:val="auto"/>
        </w:rPr>
        <w:t xml:space="preserve">there were times when entry screening did not occur. </w:t>
      </w:r>
    </w:p>
    <w:p w14:paraId="17F8FCE3" w14:textId="77777777" w:rsidR="002E66BD" w:rsidRPr="00A84247" w:rsidRDefault="002E66BD" w:rsidP="002E66BD">
      <w:pPr>
        <w:spacing w:line="22" w:lineRule="atLeast"/>
        <w:rPr>
          <w:color w:val="auto"/>
        </w:rPr>
      </w:pPr>
      <w:r w:rsidRPr="00A84247">
        <w:rPr>
          <w:color w:val="auto"/>
        </w:rPr>
        <w:t xml:space="preserve">The approved provider responded to the site audit report and acknowledged the concerns raised by the assessment team. </w:t>
      </w:r>
    </w:p>
    <w:p w14:paraId="37264920" w14:textId="60A17AAD" w:rsidR="00C3321E" w:rsidRPr="00A84247" w:rsidRDefault="00D0241A" w:rsidP="00A857E2">
      <w:pPr>
        <w:spacing w:line="22" w:lineRule="atLeast"/>
        <w:rPr>
          <w:color w:val="auto"/>
        </w:rPr>
      </w:pPr>
      <w:r w:rsidRPr="00A84247">
        <w:rPr>
          <w:color w:val="auto"/>
        </w:rPr>
        <w:t>The approved provider supplied evidence to demonstrate the actions that have been taken to address the issues raised. The approved provider has taken specific actions for consumers identified by the assessment team including meeting with consumers and consumer representatives</w:t>
      </w:r>
      <w:r w:rsidR="00543A5A" w:rsidRPr="00A84247">
        <w:rPr>
          <w:color w:val="auto"/>
        </w:rPr>
        <w:t xml:space="preserve">, review of </w:t>
      </w:r>
      <w:r w:rsidR="00677F5D" w:rsidRPr="00A84247">
        <w:rPr>
          <w:color w:val="auto"/>
        </w:rPr>
        <w:t xml:space="preserve">consumer documentation and updating </w:t>
      </w:r>
      <w:r w:rsidR="00BB6A58" w:rsidRPr="00A84247">
        <w:rPr>
          <w:color w:val="auto"/>
        </w:rPr>
        <w:t xml:space="preserve">personal and clinical needs </w:t>
      </w:r>
      <w:r w:rsidR="00677F5D" w:rsidRPr="00A84247">
        <w:rPr>
          <w:color w:val="auto"/>
        </w:rPr>
        <w:t>where required</w:t>
      </w:r>
      <w:r w:rsidR="00BB6A58" w:rsidRPr="00A84247">
        <w:rPr>
          <w:color w:val="auto"/>
        </w:rPr>
        <w:t xml:space="preserve">, </w:t>
      </w:r>
      <w:r w:rsidR="006B0D80" w:rsidRPr="00A84247">
        <w:rPr>
          <w:color w:val="auto"/>
        </w:rPr>
        <w:t>additional assessments and monitoring commence</w:t>
      </w:r>
      <w:r w:rsidR="005738A0" w:rsidRPr="00A84247">
        <w:rPr>
          <w:color w:val="auto"/>
        </w:rPr>
        <w:t xml:space="preserve">d, </w:t>
      </w:r>
      <w:r w:rsidR="00A35D13" w:rsidRPr="00A84247">
        <w:rPr>
          <w:color w:val="auto"/>
        </w:rPr>
        <w:t xml:space="preserve">updating individual consumer information on high impact or high prevalence risks, </w:t>
      </w:r>
      <w:r w:rsidR="00BE36E3" w:rsidRPr="00A84247">
        <w:rPr>
          <w:color w:val="auto"/>
        </w:rPr>
        <w:t xml:space="preserve">referral to </w:t>
      </w:r>
      <w:r w:rsidR="00D66451" w:rsidRPr="00A84247">
        <w:rPr>
          <w:color w:val="auto"/>
        </w:rPr>
        <w:t xml:space="preserve">the consumer’s medical officer </w:t>
      </w:r>
      <w:r w:rsidR="0036449A" w:rsidRPr="00A84247">
        <w:rPr>
          <w:color w:val="auto"/>
        </w:rPr>
        <w:t xml:space="preserve">as appropriate, </w:t>
      </w:r>
      <w:r w:rsidR="000C2786" w:rsidRPr="00A84247">
        <w:rPr>
          <w:color w:val="auto"/>
        </w:rPr>
        <w:t xml:space="preserve">and </w:t>
      </w:r>
      <w:r w:rsidR="008920B4" w:rsidRPr="00A84247">
        <w:rPr>
          <w:color w:val="auto"/>
        </w:rPr>
        <w:t xml:space="preserve">review by </w:t>
      </w:r>
      <w:r w:rsidR="00167EE2" w:rsidRPr="00A84247">
        <w:rPr>
          <w:color w:val="auto"/>
        </w:rPr>
        <w:t xml:space="preserve">other providers of care </w:t>
      </w:r>
      <w:r w:rsidR="00AB3C0E" w:rsidRPr="00A84247">
        <w:rPr>
          <w:color w:val="auto"/>
        </w:rPr>
        <w:t>for example</w:t>
      </w:r>
      <w:r w:rsidR="00167EE2" w:rsidRPr="00A84247">
        <w:rPr>
          <w:color w:val="auto"/>
        </w:rPr>
        <w:t xml:space="preserve"> </w:t>
      </w:r>
      <w:r w:rsidR="00C224E3" w:rsidRPr="00A84247">
        <w:rPr>
          <w:color w:val="auto"/>
        </w:rPr>
        <w:t xml:space="preserve">a </w:t>
      </w:r>
      <w:r w:rsidR="00167EE2" w:rsidRPr="00A84247">
        <w:rPr>
          <w:color w:val="auto"/>
        </w:rPr>
        <w:t xml:space="preserve">dietitian </w:t>
      </w:r>
      <w:r w:rsidR="00C224E3" w:rsidRPr="00A84247">
        <w:rPr>
          <w:color w:val="auto"/>
        </w:rPr>
        <w:t xml:space="preserve">or </w:t>
      </w:r>
      <w:r w:rsidR="00167EE2" w:rsidRPr="00A84247">
        <w:rPr>
          <w:color w:val="auto"/>
        </w:rPr>
        <w:t>speech pathology as appropriate</w:t>
      </w:r>
      <w:r w:rsidR="000C2786" w:rsidRPr="00A84247">
        <w:rPr>
          <w:color w:val="auto"/>
        </w:rPr>
        <w:t>.</w:t>
      </w:r>
    </w:p>
    <w:p w14:paraId="557F46BD" w14:textId="14736AF3" w:rsidR="00F8578B" w:rsidRPr="00A84247" w:rsidRDefault="00F8578B" w:rsidP="00A857E2">
      <w:pPr>
        <w:spacing w:line="22" w:lineRule="atLeast"/>
        <w:rPr>
          <w:color w:val="auto"/>
        </w:rPr>
      </w:pPr>
      <w:r w:rsidRPr="00A84247">
        <w:rPr>
          <w:color w:val="auto"/>
        </w:rPr>
        <w:t>The approved provider is reviewing all consumers with restrictive practices</w:t>
      </w:r>
      <w:r w:rsidR="00D56B49" w:rsidRPr="00A84247">
        <w:rPr>
          <w:color w:val="auto"/>
        </w:rPr>
        <w:t>, consumers who have experienced falls</w:t>
      </w:r>
      <w:r w:rsidR="00162D1B" w:rsidRPr="00A84247">
        <w:rPr>
          <w:color w:val="auto"/>
        </w:rPr>
        <w:t xml:space="preserve">, </w:t>
      </w:r>
      <w:r w:rsidR="00C224E3" w:rsidRPr="00A84247">
        <w:rPr>
          <w:color w:val="auto"/>
        </w:rPr>
        <w:t xml:space="preserve">and </w:t>
      </w:r>
      <w:r w:rsidR="00162D1B" w:rsidRPr="00A84247">
        <w:rPr>
          <w:color w:val="auto"/>
        </w:rPr>
        <w:t>all consumer weights are being reviewed</w:t>
      </w:r>
      <w:r w:rsidR="0099277F" w:rsidRPr="00A84247">
        <w:rPr>
          <w:color w:val="auto"/>
        </w:rPr>
        <w:t>.</w:t>
      </w:r>
      <w:r w:rsidR="00E027E1" w:rsidRPr="00A84247">
        <w:rPr>
          <w:color w:val="auto"/>
        </w:rPr>
        <w:t xml:space="preserve"> </w:t>
      </w:r>
      <w:r w:rsidR="00C623FE" w:rsidRPr="00A84247">
        <w:rPr>
          <w:color w:val="auto"/>
        </w:rPr>
        <w:t xml:space="preserve">All consumer </w:t>
      </w:r>
      <w:r w:rsidR="00FD0704" w:rsidRPr="00A84247">
        <w:rPr>
          <w:color w:val="auto"/>
        </w:rPr>
        <w:t xml:space="preserve">assessment and </w:t>
      </w:r>
      <w:r w:rsidR="00C623FE" w:rsidRPr="00A84247">
        <w:rPr>
          <w:color w:val="auto"/>
        </w:rPr>
        <w:t>care plans are being reviewed</w:t>
      </w:r>
      <w:r w:rsidR="00FD0704" w:rsidRPr="00A84247">
        <w:rPr>
          <w:color w:val="auto"/>
        </w:rPr>
        <w:t xml:space="preserve">. </w:t>
      </w:r>
      <w:r w:rsidR="00E027E1" w:rsidRPr="00A84247">
        <w:rPr>
          <w:color w:val="auto"/>
        </w:rPr>
        <w:t xml:space="preserve">Clinical indicators are also being </w:t>
      </w:r>
      <w:r w:rsidR="00F46918" w:rsidRPr="00A84247">
        <w:rPr>
          <w:color w:val="auto"/>
        </w:rPr>
        <w:t>analysed for</w:t>
      </w:r>
      <w:r w:rsidR="00CE1FC8" w:rsidRPr="00A84247">
        <w:rPr>
          <w:color w:val="auto"/>
        </w:rPr>
        <w:t xml:space="preserve"> identification of tends and improvement actions. </w:t>
      </w:r>
    </w:p>
    <w:p w14:paraId="7CC5BF2E" w14:textId="5F7F042D" w:rsidR="000C2786" w:rsidRPr="00A84247" w:rsidRDefault="000C2786" w:rsidP="000C2786">
      <w:pPr>
        <w:spacing w:line="22" w:lineRule="atLeast"/>
        <w:rPr>
          <w:color w:val="auto"/>
        </w:rPr>
      </w:pPr>
      <w:r w:rsidRPr="00A84247">
        <w:rPr>
          <w:color w:val="auto"/>
        </w:rPr>
        <w:t xml:space="preserve">The approved provider has developed a plan for continuous improvement supported by a training plan that outlines education staff are undertaking to improve capacity in meeting consumer needs. Education is being provided in </w:t>
      </w:r>
      <w:r w:rsidR="009F420E" w:rsidRPr="00A84247">
        <w:rPr>
          <w:color w:val="auto"/>
        </w:rPr>
        <w:t xml:space="preserve">monitoring of care, </w:t>
      </w:r>
      <w:r w:rsidR="0077227E" w:rsidRPr="00A84247">
        <w:rPr>
          <w:color w:val="auto"/>
        </w:rPr>
        <w:t>identification of risk</w:t>
      </w:r>
      <w:r w:rsidR="002F2382" w:rsidRPr="00A84247">
        <w:rPr>
          <w:color w:val="auto"/>
        </w:rPr>
        <w:t xml:space="preserve">, </w:t>
      </w:r>
      <w:r w:rsidR="006D1EA9" w:rsidRPr="00A84247">
        <w:rPr>
          <w:color w:val="auto"/>
        </w:rPr>
        <w:t>clinical deterioration</w:t>
      </w:r>
      <w:r w:rsidR="009541D2" w:rsidRPr="00A84247">
        <w:rPr>
          <w:color w:val="auto"/>
        </w:rPr>
        <w:t xml:space="preserve"> and deterioration</w:t>
      </w:r>
      <w:r w:rsidR="006D1EA9" w:rsidRPr="00A84247">
        <w:rPr>
          <w:color w:val="auto"/>
        </w:rPr>
        <w:t xml:space="preserve"> of consumers</w:t>
      </w:r>
      <w:r w:rsidR="009541D2" w:rsidRPr="00A84247">
        <w:rPr>
          <w:color w:val="auto"/>
        </w:rPr>
        <w:t xml:space="preserve">, </w:t>
      </w:r>
      <w:r w:rsidR="00E42DFD" w:rsidRPr="00A84247">
        <w:rPr>
          <w:color w:val="auto"/>
        </w:rPr>
        <w:t xml:space="preserve">incident </w:t>
      </w:r>
      <w:r w:rsidR="002F2382" w:rsidRPr="00A84247">
        <w:rPr>
          <w:color w:val="auto"/>
        </w:rPr>
        <w:t xml:space="preserve">management and incident escalation, </w:t>
      </w:r>
      <w:r w:rsidR="00943059" w:rsidRPr="00A84247">
        <w:rPr>
          <w:color w:val="auto"/>
        </w:rPr>
        <w:t xml:space="preserve">referral processes, </w:t>
      </w:r>
      <w:r w:rsidR="00DC151E" w:rsidRPr="00A84247">
        <w:rPr>
          <w:color w:val="auto"/>
        </w:rPr>
        <w:t xml:space="preserve">infection control, </w:t>
      </w:r>
      <w:r w:rsidR="004E1CB7" w:rsidRPr="00A84247">
        <w:rPr>
          <w:color w:val="auto"/>
        </w:rPr>
        <w:t>completion of charts and monitoring</w:t>
      </w:r>
      <w:r w:rsidR="00352B57" w:rsidRPr="00A84247">
        <w:rPr>
          <w:color w:val="auto"/>
        </w:rPr>
        <w:t>,</w:t>
      </w:r>
      <w:r w:rsidR="00716C90" w:rsidRPr="00A84247">
        <w:rPr>
          <w:color w:val="auto"/>
        </w:rPr>
        <w:t xml:space="preserve"> and</w:t>
      </w:r>
      <w:r w:rsidR="004E1CB7" w:rsidRPr="00A84247">
        <w:rPr>
          <w:color w:val="auto"/>
        </w:rPr>
        <w:t xml:space="preserve"> </w:t>
      </w:r>
      <w:r w:rsidR="009F420E" w:rsidRPr="00A84247">
        <w:rPr>
          <w:color w:val="auto"/>
        </w:rPr>
        <w:t>use of the approved provider’s electronic clinical documentation system</w:t>
      </w:r>
      <w:r w:rsidR="00716C90" w:rsidRPr="00A84247">
        <w:rPr>
          <w:color w:val="auto"/>
        </w:rPr>
        <w:t xml:space="preserve">. </w:t>
      </w:r>
      <w:r w:rsidR="0093118D" w:rsidRPr="00A84247">
        <w:rPr>
          <w:color w:val="auto"/>
        </w:rPr>
        <w:t>There are also specific sessions on</w:t>
      </w:r>
      <w:r w:rsidR="00716C90" w:rsidRPr="00A84247">
        <w:rPr>
          <w:color w:val="auto"/>
        </w:rPr>
        <w:t xml:space="preserve"> falls management, palliative care, </w:t>
      </w:r>
      <w:r w:rsidR="00352B57" w:rsidRPr="00A84247">
        <w:rPr>
          <w:color w:val="auto"/>
        </w:rPr>
        <w:t xml:space="preserve">weight management, </w:t>
      </w:r>
      <w:r w:rsidR="004A7C86" w:rsidRPr="00A84247">
        <w:rPr>
          <w:color w:val="auto"/>
        </w:rPr>
        <w:t>psychotropic</w:t>
      </w:r>
      <w:r w:rsidR="0093118D" w:rsidRPr="00A84247">
        <w:rPr>
          <w:color w:val="auto"/>
        </w:rPr>
        <w:t xml:space="preserve"> medication</w:t>
      </w:r>
      <w:r w:rsidR="00716C90" w:rsidRPr="00A84247">
        <w:rPr>
          <w:color w:val="auto"/>
        </w:rPr>
        <w:t xml:space="preserve">, </w:t>
      </w:r>
      <w:r w:rsidR="004A7C86" w:rsidRPr="00A84247">
        <w:rPr>
          <w:color w:val="auto"/>
        </w:rPr>
        <w:t>restrictive</w:t>
      </w:r>
      <w:r w:rsidR="0093118D" w:rsidRPr="00A84247">
        <w:rPr>
          <w:color w:val="auto"/>
        </w:rPr>
        <w:t xml:space="preserve"> practices</w:t>
      </w:r>
      <w:r w:rsidR="00716C90" w:rsidRPr="00A84247">
        <w:rPr>
          <w:color w:val="auto"/>
        </w:rPr>
        <w:t xml:space="preserve"> and behaviour support plans. </w:t>
      </w:r>
      <w:r w:rsidRPr="00A84247">
        <w:rPr>
          <w:color w:val="auto"/>
        </w:rPr>
        <w:t xml:space="preserve">Education is being provided face and face and supported with clinical coaching. </w:t>
      </w:r>
    </w:p>
    <w:p w14:paraId="7B9AAB25" w14:textId="1A608B72" w:rsidR="0071607E" w:rsidRPr="00A84247" w:rsidRDefault="0071607E" w:rsidP="0071607E">
      <w:pPr>
        <w:spacing w:line="22" w:lineRule="atLeast"/>
        <w:rPr>
          <w:color w:val="auto"/>
        </w:rPr>
      </w:pPr>
      <w:r w:rsidRPr="00A84247">
        <w:rPr>
          <w:color w:val="auto"/>
        </w:rPr>
        <w:lastRenderedPageBreak/>
        <w:t xml:space="preserve">The evidence compiled during the site audit was acknowledged by the approved provider, and persuasively showed sustained non-compliance for </w:t>
      </w:r>
      <w:r w:rsidR="00070F7A" w:rsidRPr="00A84247">
        <w:rPr>
          <w:color w:val="auto"/>
        </w:rPr>
        <w:t>r</w:t>
      </w:r>
      <w:r w:rsidRPr="00A84247">
        <w:rPr>
          <w:color w:val="auto"/>
        </w:rPr>
        <w:t>equirement</w:t>
      </w:r>
      <w:r w:rsidR="00070F7A" w:rsidRPr="00A84247">
        <w:rPr>
          <w:color w:val="auto"/>
        </w:rPr>
        <w:t>s</w:t>
      </w:r>
      <w:r w:rsidRPr="00A84247">
        <w:rPr>
          <w:color w:val="auto"/>
        </w:rPr>
        <w:t xml:space="preserve"> </w:t>
      </w:r>
      <w:r w:rsidR="00604005" w:rsidRPr="00A84247">
        <w:rPr>
          <w:color w:val="auto"/>
        </w:rPr>
        <w:t>3</w:t>
      </w:r>
      <w:r w:rsidRPr="00A84247">
        <w:rPr>
          <w:color w:val="auto"/>
        </w:rPr>
        <w:t xml:space="preserve">(3)(a), </w:t>
      </w:r>
      <w:r w:rsidR="00604005" w:rsidRPr="00A84247">
        <w:rPr>
          <w:color w:val="auto"/>
        </w:rPr>
        <w:t>3</w:t>
      </w:r>
      <w:r w:rsidRPr="00A84247">
        <w:rPr>
          <w:color w:val="auto"/>
        </w:rPr>
        <w:t xml:space="preserve">(3)(b), </w:t>
      </w:r>
      <w:r w:rsidR="00604005" w:rsidRPr="00A84247">
        <w:rPr>
          <w:color w:val="auto"/>
        </w:rPr>
        <w:t>3</w:t>
      </w:r>
      <w:r w:rsidRPr="00A84247">
        <w:rPr>
          <w:color w:val="auto"/>
        </w:rPr>
        <w:t xml:space="preserve">(3)(c), </w:t>
      </w:r>
      <w:r w:rsidR="00604005" w:rsidRPr="00A84247">
        <w:rPr>
          <w:color w:val="auto"/>
        </w:rPr>
        <w:t>3</w:t>
      </w:r>
      <w:r w:rsidRPr="00A84247">
        <w:rPr>
          <w:color w:val="auto"/>
        </w:rPr>
        <w:t xml:space="preserve">(3)(d) </w:t>
      </w:r>
      <w:r w:rsidR="00604005" w:rsidRPr="00A84247">
        <w:rPr>
          <w:color w:val="auto"/>
        </w:rPr>
        <w:t>3</w:t>
      </w:r>
      <w:r w:rsidRPr="00A84247">
        <w:rPr>
          <w:color w:val="auto"/>
        </w:rPr>
        <w:t>(3)(e)</w:t>
      </w:r>
      <w:r w:rsidR="00604005" w:rsidRPr="00A84247">
        <w:rPr>
          <w:color w:val="auto"/>
        </w:rPr>
        <w:t>, 3(3)(f) and 3(3)(g)</w:t>
      </w:r>
      <w:r w:rsidRPr="00A84247">
        <w:rPr>
          <w:color w:val="auto"/>
        </w:rPr>
        <w:t>. While I note the approved provider has taken action in response to the information raised in the assessment team report, I was not provided sufficient evidence in the</w:t>
      </w:r>
      <w:r w:rsidR="0065290E" w:rsidRPr="00A84247">
        <w:rPr>
          <w:color w:val="auto"/>
        </w:rPr>
        <w:t xml:space="preserve"> approved</w:t>
      </w:r>
      <w:r w:rsidRPr="00A84247">
        <w:rPr>
          <w:color w:val="auto"/>
        </w:rPr>
        <w:t xml:space="preserve"> provider’s response to satisfy me that the service has addressed all of the deficiencies identified in the site audit; these include having the systems and processes to identify and address consumers’ concerns, review outcomes and adjust staff practice. The approved provider is still undertaking improvements and I encourage them to embed these improvements into their usual practice to ensure </w:t>
      </w:r>
      <w:r w:rsidR="00604005" w:rsidRPr="00A84247">
        <w:rPr>
          <w:color w:val="auto"/>
        </w:rPr>
        <w:t>all consumers get personal care and clinical care that is safe and right for each consumer and is in accordance with each consumer’s needs, goals and preferences to optimise health and well-being</w:t>
      </w:r>
      <w:r w:rsidRPr="00A84247">
        <w:rPr>
          <w:color w:val="auto"/>
        </w:rPr>
        <w:t xml:space="preserve">. Accordingly, I am satisfied that </w:t>
      </w:r>
      <w:r w:rsidR="00F243F8" w:rsidRPr="00A84247">
        <w:rPr>
          <w:color w:val="auto"/>
        </w:rPr>
        <w:t>r</w:t>
      </w:r>
      <w:r w:rsidRPr="00A84247">
        <w:rPr>
          <w:color w:val="auto"/>
        </w:rPr>
        <w:t>equirements</w:t>
      </w:r>
      <w:r w:rsidR="00604005" w:rsidRPr="00A84247">
        <w:rPr>
          <w:color w:val="auto"/>
        </w:rPr>
        <w:t xml:space="preserve"> 3(3)(a), 3(3)(b), 3(3)(c), 3(3)(d) 3(3)(e), 3(3)(f) and 3(3)(g) </w:t>
      </w:r>
      <w:r w:rsidRPr="00A84247">
        <w:rPr>
          <w:color w:val="auto"/>
        </w:rPr>
        <w:t>are non-compliant.</w:t>
      </w:r>
    </w:p>
    <w:p w14:paraId="462F3A4F" w14:textId="23A125E9" w:rsidR="003C3B5A" w:rsidRDefault="003C3B5A" w:rsidP="00A857E2">
      <w:pPr>
        <w:spacing w:line="22" w:lineRule="atLeast"/>
        <w:rPr>
          <w:color w:val="FF0000"/>
        </w:rPr>
      </w:pPr>
      <w:r>
        <w:rPr>
          <w:color w:val="FF0000"/>
        </w:rPr>
        <w:br w:type="page"/>
      </w:r>
      <w:bookmarkEnd w:id="10"/>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770"/>
        <w:gridCol w:w="6594"/>
        <w:gridCol w:w="1840"/>
      </w:tblGrid>
      <w:tr w:rsidR="00532C52" w14:paraId="49FB076B" w14:textId="77777777" w:rsidTr="00703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D702F38" w14:textId="315A2F3A" w:rsidR="00532C52" w:rsidRDefault="00532C52" w:rsidP="002D5918">
            <w:pPr>
              <w:spacing w:before="0" w:after="120" w:line="22" w:lineRule="atLeast"/>
            </w:pPr>
            <w:r w:rsidRPr="00E206F2">
              <w:t>Services and supports for daily living</w:t>
            </w:r>
          </w:p>
        </w:tc>
        <w:tc>
          <w:tcPr>
            <w:tcW w:w="1840" w:type="dxa"/>
          </w:tcPr>
          <w:p w14:paraId="63D05288" w14:textId="55298597" w:rsidR="00532C52" w:rsidRPr="0098733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987339">
              <w:rPr>
                <w:rFonts w:ascii="Fira Sans Light" w:hAnsi="Fira Sans Light"/>
                <w:color w:val="auto"/>
              </w:rPr>
              <w:t>Non-complian</w:t>
            </w:r>
            <w:r w:rsidR="0014722A" w:rsidRPr="00987339">
              <w:rPr>
                <w:rFonts w:ascii="Fira Sans Light" w:hAnsi="Fira Sans Light"/>
                <w:color w:val="auto"/>
              </w:rPr>
              <w:t>t</w:t>
            </w:r>
          </w:p>
        </w:tc>
      </w:tr>
      <w:tr w:rsidR="00532C52" w14:paraId="0ABFA3B7" w14:textId="77777777" w:rsidTr="00703B2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bookmarkStart w:id="11" w:name="_Hlk106972333"/>
            <w:r w:rsidRPr="0014722A">
              <w:rPr>
                <w:color w:val="auto"/>
              </w:rPr>
              <w:t>Requirement 4(3)(a)</w:t>
            </w:r>
          </w:p>
        </w:tc>
        <w:tc>
          <w:tcPr>
            <w:tcW w:w="6594" w:type="dxa"/>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840" w:type="dxa"/>
            <w:tcBorders>
              <w:left w:val="single" w:sz="4" w:space="0" w:color="auto"/>
            </w:tcBorders>
          </w:tcPr>
          <w:p w14:paraId="61C62D2B" w14:textId="0B96EEBE" w:rsidR="00532C52" w:rsidRPr="009873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532C52" w14:paraId="38AE7FF4" w14:textId="77777777" w:rsidTr="00703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6594" w:type="dxa"/>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840" w:type="dxa"/>
            <w:tcBorders>
              <w:left w:val="single" w:sz="4" w:space="0" w:color="auto"/>
            </w:tcBorders>
          </w:tcPr>
          <w:p w14:paraId="7601A89D" w14:textId="45E30828" w:rsidR="00532C52" w:rsidRPr="009873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Non-compliant</w:t>
            </w:r>
          </w:p>
        </w:tc>
      </w:tr>
      <w:bookmarkEnd w:id="11"/>
      <w:tr w:rsidR="00532C52" w:rsidRPr="000A6B31" w14:paraId="43CEB89A" w14:textId="77777777" w:rsidTr="00703B2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6594" w:type="dxa"/>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840" w:type="dxa"/>
            <w:tcBorders>
              <w:left w:val="single" w:sz="4" w:space="0" w:color="auto"/>
            </w:tcBorders>
          </w:tcPr>
          <w:p w14:paraId="35C0E2EF" w14:textId="1E42070F" w:rsidR="00532C52" w:rsidRPr="009873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Compliant</w:t>
            </w:r>
          </w:p>
        </w:tc>
      </w:tr>
      <w:tr w:rsidR="00532C52" w14:paraId="45D6C2DD" w14:textId="77777777" w:rsidTr="00703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6594" w:type="dxa"/>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840" w:type="dxa"/>
            <w:tcBorders>
              <w:left w:val="single" w:sz="4" w:space="0" w:color="auto"/>
            </w:tcBorders>
          </w:tcPr>
          <w:p w14:paraId="44D54C23" w14:textId="56D488DB" w:rsidR="00532C52" w:rsidRPr="0098733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Complian</w:t>
            </w:r>
            <w:r w:rsidR="00D10852" w:rsidRPr="00987339">
              <w:rPr>
                <w:color w:val="auto"/>
              </w:rPr>
              <w:t>t</w:t>
            </w:r>
          </w:p>
        </w:tc>
      </w:tr>
      <w:tr w:rsidR="00532C52" w14:paraId="2FFB7247" w14:textId="77777777" w:rsidTr="00703B2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6594" w:type="dxa"/>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840" w:type="dxa"/>
            <w:tcBorders>
              <w:left w:val="single" w:sz="4" w:space="0" w:color="auto"/>
            </w:tcBorders>
          </w:tcPr>
          <w:p w14:paraId="6CEBDFF4" w14:textId="56983192" w:rsidR="00532C52" w:rsidRPr="00987339"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Compliant</w:t>
            </w:r>
          </w:p>
        </w:tc>
      </w:tr>
      <w:tr w:rsidR="00532C52" w14:paraId="7559EDDE" w14:textId="77777777" w:rsidTr="00703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6594" w:type="dxa"/>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840" w:type="dxa"/>
            <w:tcBorders>
              <w:left w:val="single" w:sz="4" w:space="0" w:color="auto"/>
            </w:tcBorders>
          </w:tcPr>
          <w:p w14:paraId="4973AA52" w14:textId="55893A08" w:rsidR="00532C52" w:rsidRPr="009873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Compliant</w:t>
            </w:r>
          </w:p>
        </w:tc>
      </w:tr>
      <w:tr w:rsidR="00532C52" w14:paraId="16D1F60D" w14:textId="77777777" w:rsidTr="00703B2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6594" w:type="dxa"/>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840" w:type="dxa"/>
            <w:tcBorders>
              <w:left w:val="single" w:sz="4" w:space="0" w:color="auto"/>
            </w:tcBorders>
          </w:tcPr>
          <w:p w14:paraId="32523542" w14:textId="365EA137" w:rsidR="00532C52" w:rsidRPr="009873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Compliant</w:t>
            </w:r>
          </w:p>
        </w:tc>
      </w:tr>
    </w:tbl>
    <w:p w14:paraId="0FD918BB" w14:textId="77777777" w:rsidR="007209A1" w:rsidRDefault="007209A1" w:rsidP="00341026">
      <w:pPr>
        <w:pStyle w:val="Heading2"/>
        <w:spacing w:before="120" w:after="120" w:line="22" w:lineRule="atLeast"/>
      </w:pPr>
      <w:r>
        <w:t>Findings</w:t>
      </w:r>
    </w:p>
    <w:p w14:paraId="6CE88842" w14:textId="6C4DE380" w:rsidR="00086E10" w:rsidRPr="00A84247" w:rsidRDefault="00086E10" w:rsidP="00086E10">
      <w:pPr>
        <w:spacing w:line="22" w:lineRule="atLeast"/>
        <w:rPr>
          <w:color w:val="auto"/>
        </w:rPr>
      </w:pPr>
      <w:r w:rsidRPr="00A84247">
        <w:rPr>
          <w:color w:val="auto"/>
        </w:rPr>
        <w:t>I have assessed this Quality Standard as non-compliant as I am satisfied the following two requi</w:t>
      </w:r>
      <w:r w:rsidR="00731320" w:rsidRPr="00A84247">
        <w:rPr>
          <w:color w:val="auto"/>
        </w:rPr>
        <w:t>r</w:t>
      </w:r>
      <w:r w:rsidRPr="00A84247">
        <w:rPr>
          <w:color w:val="auto"/>
        </w:rPr>
        <w:t>ements are non-compliant:</w:t>
      </w:r>
    </w:p>
    <w:p w14:paraId="24139889" w14:textId="5737D982" w:rsidR="00086E10" w:rsidRPr="00A84247" w:rsidRDefault="00086E10" w:rsidP="00086E10">
      <w:pPr>
        <w:pStyle w:val="ListParagraph"/>
        <w:numPr>
          <w:ilvl w:val="0"/>
          <w:numId w:val="36"/>
        </w:numPr>
        <w:spacing w:line="22" w:lineRule="atLeast"/>
        <w:rPr>
          <w:color w:val="auto"/>
        </w:rPr>
      </w:pPr>
      <w:r w:rsidRPr="00A84247">
        <w:rPr>
          <w:color w:val="auto"/>
        </w:rPr>
        <w:t>Requirement 4(3)(a) Each consumer gets safe and effective services and supports for daily living that meet the consumer’s needs, goals and preferences and optimise their</w:t>
      </w:r>
      <w:r w:rsidR="00CC27AE" w:rsidRPr="00A84247">
        <w:rPr>
          <w:color w:val="auto"/>
        </w:rPr>
        <w:t xml:space="preserve"> </w:t>
      </w:r>
      <w:r w:rsidRPr="00A84247">
        <w:rPr>
          <w:color w:val="auto"/>
        </w:rPr>
        <w:t>independence, health, well-being and quality of life.</w:t>
      </w:r>
    </w:p>
    <w:p w14:paraId="0DAEA649" w14:textId="62B0BADC" w:rsidR="00086E10" w:rsidRPr="00A84247" w:rsidRDefault="00086E10" w:rsidP="00086E10">
      <w:pPr>
        <w:pStyle w:val="ListParagraph"/>
        <w:numPr>
          <w:ilvl w:val="0"/>
          <w:numId w:val="36"/>
        </w:numPr>
        <w:spacing w:line="22" w:lineRule="atLeast"/>
        <w:rPr>
          <w:color w:val="auto"/>
        </w:rPr>
      </w:pPr>
      <w:r w:rsidRPr="00A84247">
        <w:rPr>
          <w:color w:val="auto"/>
        </w:rPr>
        <w:t>Requirement 4(3)(b) Services and supports for daily living promote each consumer’s emotional, spiritual and psychological well-being.</w:t>
      </w:r>
    </w:p>
    <w:p w14:paraId="30FD6DF4" w14:textId="429AE4B3" w:rsidR="00CC27AE" w:rsidRPr="00A84247" w:rsidRDefault="0039657B" w:rsidP="00CC27AE">
      <w:pPr>
        <w:spacing w:line="22" w:lineRule="atLeast"/>
        <w:rPr>
          <w:color w:val="auto"/>
        </w:rPr>
      </w:pPr>
      <w:r w:rsidRPr="00A84247">
        <w:rPr>
          <w:color w:val="auto"/>
        </w:rPr>
        <w:t xml:space="preserve">Consumer feedback was mixed </w:t>
      </w:r>
      <w:r w:rsidR="00B50655" w:rsidRPr="00A84247">
        <w:rPr>
          <w:color w:val="auto"/>
        </w:rPr>
        <w:t xml:space="preserve">with some consumers </w:t>
      </w:r>
      <w:r w:rsidR="006E2B14" w:rsidRPr="00A84247">
        <w:rPr>
          <w:color w:val="auto"/>
        </w:rPr>
        <w:t xml:space="preserve">indicating services and supports </w:t>
      </w:r>
      <w:r w:rsidR="00BB6F3B" w:rsidRPr="00A84247">
        <w:rPr>
          <w:color w:val="auto"/>
        </w:rPr>
        <w:t xml:space="preserve">for daily living </w:t>
      </w:r>
      <w:r w:rsidR="006E2B14" w:rsidRPr="00A84247">
        <w:rPr>
          <w:color w:val="auto"/>
        </w:rPr>
        <w:t>meet their needs</w:t>
      </w:r>
      <w:r w:rsidR="00463295" w:rsidRPr="00A84247">
        <w:rPr>
          <w:color w:val="auto"/>
        </w:rPr>
        <w:t xml:space="preserve"> </w:t>
      </w:r>
      <w:r w:rsidR="00BB6F3B" w:rsidRPr="00A84247">
        <w:rPr>
          <w:color w:val="auto"/>
        </w:rPr>
        <w:t>and enable</w:t>
      </w:r>
      <w:r w:rsidR="00823301" w:rsidRPr="00A84247">
        <w:rPr>
          <w:color w:val="auto"/>
        </w:rPr>
        <w:t>s</w:t>
      </w:r>
      <w:r w:rsidR="00BB6F3B" w:rsidRPr="00A84247">
        <w:rPr>
          <w:color w:val="auto"/>
        </w:rPr>
        <w:t xml:space="preserve"> them to do the things they want to do </w:t>
      </w:r>
      <w:r w:rsidR="006E2B14" w:rsidRPr="00A84247">
        <w:rPr>
          <w:color w:val="auto"/>
        </w:rPr>
        <w:t xml:space="preserve">and other consumers advising they are bored, lonely and </w:t>
      </w:r>
      <w:r w:rsidR="00876928" w:rsidRPr="00A84247">
        <w:rPr>
          <w:color w:val="auto"/>
        </w:rPr>
        <w:t xml:space="preserve">have nothing to do. One consumer told the assessment team </w:t>
      </w:r>
      <w:r w:rsidR="00823C60" w:rsidRPr="00A84247">
        <w:rPr>
          <w:color w:val="auto"/>
        </w:rPr>
        <w:t xml:space="preserve">the service was a lonely place </w:t>
      </w:r>
      <w:r w:rsidR="00805834" w:rsidRPr="00A84247">
        <w:rPr>
          <w:color w:val="auto"/>
        </w:rPr>
        <w:t>and one consumer advised they were lonely and bored staying in their room. T</w:t>
      </w:r>
      <w:r w:rsidR="00823C60" w:rsidRPr="00A84247">
        <w:rPr>
          <w:color w:val="auto"/>
        </w:rPr>
        <w:t>wo consumers indicated if you don’t like particular activities there is nothing to do</w:t>
      </w:r>
      <w:r w:rsidR="001A668C" w:rsidRPr="00A84247">
        <w:rPr>
          <w:color w:val="auto"/>
        </w:rPr>
        <w:t>, one consumer said they were bored</w:t>
      </w:r>
      <w:r w:rsidR="00823C60" w:rsidRPr="00A84247">
        <w:rPr>
          <w:color w:val="auto"/>
        </w:rPr>
        <w:t>.</w:t>
      </w:r>
      <w:r w:rsidR="00E92312" w:rsidRPr="00A84247">
        <w:rPr>
          <w:color w:val="auto"/>
        </w:rPr>
        <w:t xml:space="preserve"> The assessment team observed </w:t>
      </w:r>
      <w:r w:rsidR="003C646F" w:rsidRPr="00A84247">
        <w:rPr>
          <w:color w:val="auto"/>
        </w:rPr>
        <w:t xml:space="preserve">three </w:t>
      </w:r>
      <w:r w:rsidR="00AA30DC" w:rsidRPr="00A84247">
        <w:rPr>
          <w:color w:val="auto"/>
        </w:rPr>
        <w:t>c</w:t>
      </w:r>
      <w:r w:rsidR="00E522CC" w:rsidRPr="00A84247">
        <w:rPr>
          <w:color w:val="auto"/>
        </w:rPr>
        <w:t xml:space="preserve">onsumers on one occasion </w:t>
      </w:r>
      <w:r w:rsidR="003C646F" w:rsidRPr="00A84247">
        <w:rPr>
          <w:color w:val="auto"/>
        </w:rPr>
        <w:t xml:space="preserve">in a lounge </w:t>
      </w:r>
      <w:r w:rsidR="00D91E5F" w:rsidRPr="00A84247">
        <w:rPr>
          <w:color w:val="auto"/>
        </w:rPr>
        <w:t>in front of a television they were not watching, staff were not engaging with the consumer</w:t>
      </w:r>
      <w:r w:rsidR="000B24B9" w:rsidRPr="00A84247">
        <w:rPr>
          <w:color w:val="auto"/>
        </w:rPr>
        <w:t xml:space="preserve">s. </w:t>
      </w:r>
      <w:r w:rsidR="007B1864" w:rsidRPr="00A84247">
        <w:rPr>
          <w:color w:val="auto"/>
        </w:rPr>
        <w:t xml:space="preserve"> </w:t>
      </w:r>
      <w:r w:rsidR="006016ED" w:rsidRPr="00A84247">
        <w:rPr>
          <w:color w:val="auto"/>
        </w:rPr>
        <w:t xml:space="preserve">Not all staff were </w:t>
      </w:r>
      <w:r w:rsidR="006016ED" w:rsidRPr="00A84247">
        <w:rPr>
          <w:color w:val="auto"/>
        </w:rPr>
        <w:lastRenderedPageBreak/>
        <w:t xml:space="preserve">aware of the </w:t>
      </w:r>
      <w:r w:rsidR="009B125B" w:rsidRPr="00A84247">
        <w:rPr>
          <w:color w:val="auto"/>
        </w:rPr>
        <w:t xml:space="preserve">daily living </w:t>
      </w:r>
      <w:r w:rsidR="006016ED" w:rsidRPr="00A84247">
        <w:rPr>
          <w:color w:val="auto"/>
        </w:rPr>
        <w:t xml:space="preserve">needs, goals and preferences of </w:t>
      </w:r>
      <w:r w:rsidR="009B125B" w:rsidRPr="00A84247">
        <w:rPr>
          <w:color w:val="auto"/>
        </w:rPr>
        <w:t xml:space="preserve">consumers </w:t>
      </w:r>
      <w:r w:rsidR="0003682C" w:rsidRPr="00A84247">
        <w:rPr>
          <w:color w:val="auto"/>
        </w:rPr>
        <w:t xml:space="preserve">to optimise </w:t>
      </w:r>
      <w:r w:rsidR="00F253EC" w:rsidRPr="00A84247">
        <w:rPr>
          <w:color w:val="auto"/>
        </w:rPr>
        <w:t>each</w:t>
      </w:r>
      <w:r w:rsidR="00E80565" w:rsidRPr="00A84247">
        <w:rPr>
          <w:color w:val="auto"/>
        </w:rPr>
        <w:t xml:space="preserve"> consumer’s</w:t>
      </w:r>
      <w:r w:rsidR="0003682C" w:rsidRPr="00A84247">
        <w:rPr>
          <w:color w:val="auto"/>
        </w:rPr>
        <w:t xml:space="preserve"> independence, well-being and quality of life. </w:t>
      </w:r>
    </w:p>
    <w:p w14:paraId="340A542B" w14:textId="4D33821B" w:rsidR="0003682C" w:rsidRPr="00A84247" w:rsidRDefault="004A7C90" w:rsidP="00CC27AE">
      <w:pPr>
        <w:spacing w:line="22" w:lineRule="atLeast"/>
        <w:rPr>
          <w:color w:val="auto"/>
        </w:rPr>
      </w:pPr>
      <w:r w:rsidRPr="00A84247">
        <w:rPr>
          <w:color w:val="auto"/>
        </w:rPr>
        <w:t xml:space="preserve">Consumers </w:t>
      </w:r>
      <w:r w:rsidR="00896068" w:rsidRPr="00A84247">
        <w:rPr>
          <w:color w:val="auto"/>
        </w:rPr>
        <w:t xml:space="preserve">were not able to consistently describe the services and supports available to promote their emotional, spiritual and psychological well-being. </w:t>
      </w:r>
      <w:r w:rsidR="00196087" w:rsidRPr="00A84247">
        <w:rPr>
          <w:color w:val="auto"/>
        </w:rPr>
        <w:t xml:space="preserve">Some consumers indicated to the assessment team that they would like to attend church or have communion. </w:t>
      </w:r>
      <w:r w:rsidR="000E7870" w:rsidRPr="00A84247">
        <w:rPr>
          <w:color w:val="auto"/>
        </w:rPr>
        <w:t xml:space="preserve">One consumer </w:t>
      </w:r>
      <w:r w:rsidR="00710571" w:rsidRPr="00A84247">
        <w:rPr>
          <w:color w:val="auto"/>
        </w:rPr>
        <w:t xml:space="preserve">said they were so lonely they could cry and there was no one at the service to talk to. </w:t>
      </w:r>
      <w:r w:rsidR="00DB24AE" w:rsidRPr="00A84247">
        <w:rPr>
          <w:color w:val="auto"/>
        </w:rPr>
        <w:t xml:space="preserve">Documentation did not show evidence of emotional or psychological support being provided to one consumer whose spouse had recently passed away. </w:t>
      </w:r>
      <w:r w:rsidR="001B18ED" w:rsidRPr="00A84247">
        <w:rPr>
          <w:color w:val="auto"/>
        </w:rPr>
        <w:t xml:space="preserve">Staff were not able to describe services available to support consumers’ emotional, spiritual </w:t>
      </w:r>
      <w:r w:rsidR="002C7F8C" w:rsidRPr="00A84247">
        <w:rPr>
          <w:color w:val="auto"/>
        </w:rPr>
        <w:t xml:space="preserve">and psychological well-being. </w:t>
      </w:r>
      <w:r w:rsidR="00740A46" w:rsidRPr="00A84247">
        <w:rPr>
          <w:color w:val="auto"/>
        </w:rPr>
        <w:t>Not all staff were familiar with</w:t>
      </w:r>
      <w:r w:rsidR="00A62287" w:rsidRPr="00A84247">
        <w:rPr>
          <w:color w:val="auto"/>
        </w:rPr>
        <w:t xml:space="preserve"> each</w:t>
      </w:r>
      <w:r w:rsidR="00740A46" w:rsidRPr="00A84247">
        <w:rPr>
          <w:color w:val="auto"/>
        </w:rPr>
        <w:t xml:space="preserve"> consumer</w:t>
      </w:r>
      <w:r w:rsidR="00A62287" w:rsidRPr="00A84247">
        <w:rPr>
          <w:color w:val="auto"/>
        </w:rPr>
        <w:t>’</w:t>
      </w:r>
      <w:r w:rsidR="00740A46" w:rsidRPr="00A84247">
        <w:rPr>
          <w:color w:val="auto"/>
        </w:rPr>
        <w:t>s spiritual or religious beliefs</w:t>
      </w:r>
      <w:r w:rsidR="000C4A22" w:rsidRPr="00A84247">
        <w:rPr>
          <w:color w:val="auto"/>
        </w:rPr>
        <w:t xml:space="preserve"> and preferences. </w:t>
      </w:r>
      <w:r w:rsidR="00A62287" w:rsidRPr="00A84247">
        <w:rPr>
          <w:color w:val="auto"/>
        </w:rPr>
        <w:t xml:space="preserve">Staff were aware </w:t>
      </w:r>
      <w:r w:rsidR="00FA19A9" w:rsidRPr="00A84247">
        <w:rPr>
          <w:color w:val="auto"/>
        </w:rPr>
        <w:t>for one consumer how to support the</w:t>
      </w:r>
      <w:r w:rsidR="00110EB3" w:rsidRPr="00A84247">
        <w:rPr>
          <w:color w:val="auto"/>
        </w:rPr>
        <w:t xml:space="preserve"> consumer’s</w:t>
      </w:r>
      <w:r w:rsidR="00FA19A9" w:rsidRPr="00A84247">
        <w:rPr>
          <w:color w:val="auto"/>
        </w:rPr>
        <w:t xml:space="preserve"> </w:t>
      </w:r>
      <w:r w:rsidR="00110EB3" w:rsidRPr="00A84247">
        <w:rPr>
          <w:color w:val="auto"/>
        </w:rPr>
        <w:t xml:space="preserve">beliefs for the consumer’s well-being. </w:t>
      </w:r>
    </w:p>
    <w:p w14:paraId="5988F790" w14:textId="7E809B24" w:rsidR="00823C60" w:rsidRPr="00A84247" w:rsidRDefault="002655F8" w:rsidP="00CC27AE">
      <w:pPr>
        <w:spacing w:line="22" w:lineRule="atLeast"/>
        <w:rPr>
          <w:color w:val="auto"/>
        </w:rPr>
      </w:pPr>
      <w:r w:rsidRPr="00A84247">
        <w:rPr>
          <w:color w:val="auto"/>
        </w:rPr>
        <w:t>The approved provider responded to the site audit report and acknowledged the concerns raised by the assessment team</w:t>
      </w:r>
      <w:r w:rsidR="00293427" w:rsidRPr="00A84247">
        <w:rPr>
          <w:color w:val="auto"/>
        </w:rPr>
        <w:t>.</w:t>
      </w:r>
    </w:p>
    <w:p w14:paraId="76C0489D" w14:textId="0749E553" w:rsidR="002655F8" w:rsidRPr="00A84247" w:rsidRDefault="004154CB" w:rsidP="00CC27AE">
      <w:pPr>
        <w:spacing w:line="22" w:lineRule="atLeast"/>
        <w:rPr>
          <w:color w:val="auto"/>
        </w:rPr>
      </w:pPr>
      <w:r w:rsidRPr="00A84247">
        <w:rPr>
          <w:color w:val="auto"/>
        </w:rPr>
        <w:t>The approved provider supplied evidence to demonstrate the actions that have been taken to address the issues raised. The approved provider has taken specific actions for consumers identified by the assessment team including</w:t>
      </w:r>
      <w:r w:rsidR="00EF65DF" w:rsidRPr="00A84247">
        <w:rPr>
          <w:color w:val="auto"/>
        </w:rPr>
        <w:t xml:space="preserve"> </w:t>
      </w:r>
      <w:r w:rsidR="007170A3" w:rsidRPr="00A84247">
        <w:rPr>
          <w:color w:val="auto"/>
        </w:rPr>
        <w:t>meeting with consumers and consumer representatives,</w:t>
      </w:r>
      <w:r w:rsidR="003136C6" w:rsidRPr="00A84247">
        <w:rPr>
          <w:color w:val="auto"/>
        </w:rPr>
        <w:t xml:space="preserve"> </w:t>
      </w:r>
      <w:r w:rsidR="005E3C91" w:rsidRPr="00A84247">
        <w:rPr>
          <w:color w:val="auto"/>
        </w:rPr>
        <w:t xml:space="preserve">review and </w:t>
      </w:r>
      <w:r w:rsidR="008478B1" w:rsidRPr="00A84247">
        <w:rPr>
          <w:color w:val="auto"/>
        </w:rPr>
        <w:t xml:space="preserve">updating of care plans, </w:t>
      </w:r>
      <w:r w:rsidR="003136C6" w:rsidRPr="00A84247">
        <w:rPr>
          <w:color w:val="auto"/>
        </w:rPr>
        <w:t>develo</w:t>
      </w:r>
      <w:r w:rsidR="005E3C91" w:rsidRPr="00A84247">
        <w:rPr>
          <w:color w:val="auto"/>
        </w:rPr>
        <w:t>pment of</w:t>
      </w:r>
      <w:r w:rsidR="003136C6" w:rsidRPr="00A84247">
        <w:rPr>
          <w:color w:val="auto"/>
        </w:rPr>
        <w:t xml:space="preserve"> </w:t>
      </w:r>
      <w:r w:rsidR="008478B1" w:rsidRPr="00A84247">
        <w:rPr>
          <w:color w:val="auto"/>
        </w:rPr>
        <w:t xml:space="preserve">an </w:t>
      </w:r>
      <w:r w:rsidR="00BA3356" w:rsidRPr="00A84247">
        <w:rPr>
          <w:color w:val="auto"/>
        </w:rPr>
        <w:t>individualised</w:t>
      </w:r>
      <w:r w:rsidR="003136C6" w:rsidRPr="00A84247">
        <w:rPr>
          <w:color w:val="auto"/>
        </w:rPr>
        <w:t xml:space="preserve"> </w:t>
      </w:r>
      <w:r w:rsidR="00BA3356" w:rsidRPr="00A84247">
        <w:rPr>
          <w:color w:val="auto"/>
        </w:rPr>
        <w:t>lifestyle program</w:t>
      </w:r>
      <w:r w:rsidR="000B067A" w:rsidRPr="00A84247">
        <w:rPr>
          <w:color w:val="auto"/>
        </w:rPr>
        <w:t xml:space="preserve"> and ensuring </w:t>
      </w:r>
      <w:r w:rsidR="00825539" w:rsidRPr="00A84247">
        <w:rPr>
          <w:color w:val="auto"/>
        </w:rPr>
        <w:t>ongoing consumer engagement with external psychological services</w:t>
      </w:r>
      <w:r w:rsidR="000B067A" w:rsidRPr="00A84247">
        <w:rPr>
          <w:color w:val="auto"/>
        </w:rPr>
        <w:t>.</w:t>
      </w:r>
      <w:r w:rsidR="00825539" w:rsidRPr="00A84247">
        <w:rPr>
          <w:color w:val="auto"/>
        </w:rPr>
        <w:t xml:space="preserve"> </w:t>
      </w:r>
    </w:p>
    <w:p w14:paraId="5D578735" w14:textId="3E626AE6" w:rsidR="00277CAE" w:rsidRPr="00A84247" w:rsidRDefault="00913453" w:rsidP="00CC27AE">
      <w:pPr>
        <w:spacing w:line="22" w:lineRule="atLeast"/>
        <w:rPr>
          <w:color w:val="auto"/>
        </w:rPr>
      </w:pPr>
      <w:r w:rsidRPr="00A84247">
        <w:rPr>
          <w:color w:val="auto"/>
        </w:rPr>
        <w:t xml:space="preserve">The approved provider </w:t>
      </w:r>
      <w:r w:rsidR="005B55AC" w:rsidRPr="00A84247">
        <w:rPr>
          <w:color w:val="auto"/>
        </w:rPr>
        <w:t xml:space="preserve">is undertaking a survey of all consumers to better understand </w:t>
      </w:r>
      <w:r w:rsidR="00DA7245" w:rsidRPr="00A84247">
        <w:rPr>
          <w:color w:val="auto"/>
        </w:rPr>
        <w:t xml:space="preserve">the services and supports for daily living that will meet consumer’s needs, goals and preferences. </w:t>
      </w:r>
      <w:r w:rsidR="002A1407" w:rsidRPr="00A84247">
        <w:rPr>
          <w:color w:val="auto"/>
        </w:rPr>
        <w:t>The</w:t>
      </w:r>
      <w:r w:rsidR="00902779" w:rsidRPr="00A84247">
        <w:rPr>
          <w:color w:val="auto"/>
        </w:rPr>
        <w:t xml:space="preserve"> lifestyle program is being reviewed and the service is re-embedding consumer focus groups and the </w:t>
      </w:r>
      <w:r w:rsidR="00C32790" w:rsidRPr="00A84247">
        <w:rPr>
          <w:color w:val="auto"/>
        </w:rPr>
        <w:t xml:space="preserve">increasing the frequency of resident and relative meetings to ensure ongoing feedback into the lifestyle program at the service. </w:t>
      </w:r>
    </w:p>
    <w:p w14:paraId="60ABDFAE" w14:textId="270EDD38" w:rsidR="005D3FF9" w:rsidRPr="00A84247" w:rsidRDefault="005D3FF9" w:rsidP="00CC27AE">
      <w:pPr>
        <w:spacing w:line="22" w:lineRule="atLeast"/>
        <w:rPr>
          <w:color w:val="auto"/>
        </w:rPr>
      </w:pPr>
      <w:r w:rsidRPr="00A84247">
        <w:rPr>
          <w:color w:val="auto"/>
        </w:rPr>
        <w:t>The approved provider has developed a plan for continuous improvement supported by a training plan that outlines education staff are undertaking to improve capacity in meeting consumer needs. Education is being provided</w:t>
      </w:r>
      <w:r w:rsidR="006971E4" w:rsidRPr="00A84247">
        <w:rPr>
          <w:color w:val="auto"/>
        </w:rPr>
        <w:t xml:space="preserve"> including in</w:t>
      </w:r>
      <w:r w:rsidRPr="00A84247">
        <w:rPr>
          <w:color w:val="auto"/>
        </w:rPr>
        <w:t xml:space="preserve"> in</w:t>
      </w:r>
      <w:r w:rsidR="00C14C1D" w:rsidRPr="00A84247">
        <w:rPr>
          <w:color w:val="auto"/>
        </w:rPr>
        <w:t xml:space="preserve"> </w:t>
      </w:r>
      <w:r w:rsidR="00825AB3" w:rsidRPr="00A84247">
        <w:rPr>
          <w:color w:val="auto"/>
        </w:rPr>
        <w:t>meaningful engagement and providing emotional support, spirituality and well-being,</w:t>
      </w:r>
      <w:r w:rsidR="00DC49D8" w:rsidRPr="00A84247">
        <w:rPr>
          <w:color w:val="auto"/>
        </w:rPr>
        <w:t xml:space="preserve"> and </w:t>
      </w:r>
      <w:r w:rsidR="002E5029" w:rsidRPr="00A84247">
        <w:rPr>
          <w:color w:val="auto"/>
        </w:rPr>
        <w:t>cultural needs and cultural diversity</w:t>
      </w:r>
      <w:r w:rsidR="00DC49D8" w:rsidRPr="00A84247">
        <w:rPr>
          <w:color w:val="auto"/>
        </w:rPr>
        <w:t xml:space="preserve">. </w:t>
      </w:r>
    </w:p>
    <w:p w14:paraId="75CE122D" w14:textId="144F15AD" w:rsidR="00604005" w:rsidRPr="00A84247" w:rsidRDefault="00D70F7F" w:rsidP="00CC27AE">
      <w:pPr>
        <w:spacing w:line="22" w:lineRule="atLeast"/>
        <w:rPr>
          <w:color w:val="auto"/>
        </w:rPr>
      </w:pPr>
      <w:r w:rsidRPr="00A84247">
        <w:rPr>
          <w:color w:val="auto"/>
        </w:rPr>
        <w:t xml:space="preserve">The approved provider </w:t>
      </w:r>
      <w:r w:rsidR="00F956B3" w:rsidRPr="00A84247">
        <w:rPr>
          <w:color w:val="auto"/>
        </w:rPr>
        <w:t xml:space="preserve">is </w:t>
      </w:r>
      <w:r w:rsidRPr="00A84247">
        <w:rPr>
          <w:color w:val="auto"/>
        </w:rPr>
        <w:t>engag</w:t>
      </w:r>
      <w:r w:rsidR="00F956B3" w:rsidRPr="00A84247">
        <w:rPr>
          <w:color w:val="auto"/>
        </w:rPr>
        <w:t>ing</w:t>
      </w:r>
      <w:r w:rsidRPr="00A84247">
        <w:rPr>
          <w:color w:val="auto"/>
        </w:rPr>
        <w:t xml:space="preserve"> an occupational therapist </w:t>
      </w:r>
      <w:r w:rsidR="00F956B3" w:rsidRPr="00A84247">
        <w:rPr>
          <w:color w:val="auto"/>
        </w:rPr>
        <w:t xml:space="preserve">to review seating in the service and </w:t>
      </w:r>
      <w:r w:rsidR="0079270D" w:rsidRPr="00A84247">
        <w:rPr>
          <w:color w:val="auto"/>
        </w:rPr>
        <w:t xml:space="preserve">ensure </w:t>
      </w:r>
      <w:r w:rsidR="00717DBE" w:rsidRPr="00A84247">
        <w:rPr>
          <w:color w:val="auto"/>
        </w:rPr>
        <w:t>seating</w:t>
      </w:r>
      <w:r w:rsidR="0079270D" w:rsidRPr="00A84247">
        <w:rPr>
          <w:color w:val="auto"/>
        </w:rPr>
        <w:t xml:space="preserve"> is supportive of consumer needs to support consumers </w:t>
      </w:r>
      <w:r w:rsidR="00F203E8" w:rsidRPr="00A84247">
        <w:rPr>
          <w:color w:val="auto"/>
        </w:rPr>
        <w:t xml:space="preserve">who chose to </w:t>
      </w:r>
      <w:r w:rsidR="00717DBE" w:rsidRPr="00A84247">
        <w:rPr>
          <w:color w:val="auto"/>
        </w:rPr>
        <w:t xml:space="preserve">be out of their rooms and also to attend activities in the service. </w:t>
      </w:r>
      <w:r w:rsidR="009B4B93" w:rsidRPr="00A84247">
        <w:rPr>
          <w:color w:val="auto"/>
        </w:rPr>
        <w:t xml:space="preserve">The service </w:t>
      </w:r>
      <w:r w:rsidR="0089135A" w:rsidRPr="00A84247">
        <w:rPr>
          <w:color w:val="auto"/>
        </w:rPr>
        <w:t>management are</w:t>
      </w:r>
      <w:r w:rsidR="009B4B93" w:rsidRPr="00A84247">
        <w:rPr>
          <w:color w:val="auto"/>
        </w:rPr>
        <w:t xml:space="preserve"> also undertaking observational audits </w:t>
      </w:r>
      <w:r w:rsidR="0089135A" w:rsidRPr="00A84247">
        <w:rPr>
          <w:color w:val="auto"/>
        </w:rPr>
        <w:t xml:space="preserve">to assess consumer’s engagement in activities in the service. </w:t>
      </w:r>
    </w:p>
    <w:p w14:paraId="1DF5CA23" w14:textId="4AF7F663" w:rsidR="00604005" w:rsidRPr="00A84247" w:rsidRDefault="00604005" w:rsidP="00CC27AE">
      <w:pPr>
        <w:spacing w:line="22" w:lineRule="atLeast"/>
        <w:rPr>
          <w:color w:val="auto"/>
        </w:rPr>
      </w:pPr>
      <w:r w:rsidRPr="00A84247">
        <w:rPr>
          <w:color w:val="auto"/>
        </w:rPr>
        <w:t xml:space="preserve">The evidence compiled during the site audit was acknowledged by the approved provider, and persuasively showed sustained non-compliance for </w:t>
      </w:r>
      <w:r w:rsidR="00EC1D21" w:rsidRPr="00A84247">
        <w:rPr>
          <w:color w:val="auto"/>
        </w:rPr>
        <w:t>r</w:t>
      </w:r>
      <w:r w:rsidRPr="00A84247">
        <w:rPr>
          <w:color w:val="auto"/>
        </w:rPr>
        <w:t>equirement</w:t>
      </w:r>
      <w:r w:rsidR="00EC1D21" w:rsidRPr="00A84247">
        <w:rPr>
          <w:color w:val="auto"/>
        </w:rPr>
        <w:t>s</w:t>
      </w:r>
      <w:r w:rsidRPr="00A84247">
        <w:rPr>
          <w:color w:val="auto"/>
        </w:rPr>
        <w:t xml:space="preserve"> 4(3)(a) and 4(3)(b). While I note the approved provider has taken action in response to the information raised in the assessment team report, I was not provided sufficient evidence in the </w:t>
      </w:r>
      <w:r w:rsidR="0065290E" w:rsidRPr="00A84247">
        <w:rPr>
          <w:color w:val="auto"/>
        </w:rPr>
        <w:t xml:space="preserve">approved </w:t>
      </w:r>
      <w:r w:rsidRPr="00A84247">
        <w:rPr>
          <w:color w:val="auto"/>
        </w:rPr>
        <w:t xml:space="preserve">provider’s response to satisfy me that the service has addressed all of the deficiencies identified in the site audit; these include having the systems and processes to identify and address consumers’ concerns, review outcomes and adjust staff practice. </w:t>
      </w:r>
      <w:r w:rsidR="00C806F5" w:rsidRPr="00A84247">
        <w:rPr>
          <w:color w:val="auto"/>
        </w:rPr>
        <w:t xml:space="preserve">I would remind the approved provider that services and supports for daily living go beyond a lifestyle activity program and encompass supporting consumers to live as independently as possible and enjoy life. </w:t>
      </w:r>
      <w:r w:rsidRPr="00A84247">
        <w:rPr>
          <w:color w:val="auto"/>
        </w:rPr>
        <w:t xml:space="preserve">The approved provider is still undertaking improvements and I encourage them to embed these improvements into their usual practice to ensure </w:t>
      </w:r>
      <w:r w:rsidR="00C806F5" w:rsidRPr="00A84247">
        <w:rPr>
          <w:color w:val="auto"/>
        </w:rPr>
        <w:t xml:space="preserve">all consumers are provided safe and effective services </w:t>
      </w:r>
      <w:r w:rsidR="00C806F5" w:rsidRPr="00A84247">
        <w:rPr>
          <w:color w:val="auto"/>
        </w:rPr>
        <w:lastRenderedPageBreak/>
        <w:t>and supports that optimise the consumer’s independence, health, well-being and quality of life</w:t>
      </w:r>
      <w:r w:rsidRPr="00A84247">
        <w:rPr>
          <w:color w:val="auto"/>
        </w:rPr>
        <w:t xml:space="preserve">. Accordingly, I am satisfied that </w:t>
      </w:r>
      <w:r w:rsidR="00905823" w:rsidRPr="00A84247">
        <w:rPr>
          <w:color w:val="auto"/>
        </w:rPr>
        <w:t>r</w:t>
      </w:r>
      <w:r w:rsidRPr="00A84247">
        <w:rPr>
          <w:color w:val="auto"/>
        </w:rPr>
        <w:t xml:space="preserve">equirements </w:t>
      </w:r>
      <w:r w:rsidR="00C806F5" w:rsidRPr="00A84247">
        <w:rPr>
          <w:color w:val="auto"/>
        </w:rPr>
        <w:t>4</w:t>
      </w:r>
      <w:r w:rsidRPr="00A84247">
        <w:rPr>
          <w:color w:val="auto"/>
        </w:rPr>
        <w:t>(3)(a)</w:t>
      </w:r>
      <w:r w:rsidR="00EC1D21" w:rsidRPr="00A84247">
        <w:rPr>
          <w:color w:val="auto"/>
        </w:rPr>
        <w:t xml:space="preserve"> and</w:t>
      </w:r>
      <w:r w:rsidRPr="00A84247">
        <w:rPr>
          <w:color w:val="auto"/>
        </w:rPr>
        <w:t xml:space="preserve"> </w:t>
      </w:r>
      <w:r w:rsidR="00C806F5" w:rsidRPr="00A84247">
        <w:rPr>
          <w:color w:val="auto"/>
        </w:rPr>
        <w:t>4</w:t>
      </w:r>
      <w:r w:rsidRPr="00A84247">
        <w:rPr>
          <w:color w:val="auto"/>
        </w:rPr>
        <w:t>(3)(b)</w:t>
      </w:r>
      <w:r w:rsidR="00C806F5" w:rsidRPr="00A84247">
        <w:rPr>
          <w:color w:val="auto"/>
        </w:rPr>
        <w:t xml:space="preserve"> </w:t>
      </w:r>
      <w:r w:rsidRPr="00A84247">
        <w:rPr>
          <w:color w:val="auto"/>
        </w:rPr>
        <w:t>are non-compliant.</w:t>
      </w:r>
    </w:p>
    <w:p w14:paraId="205FE2C8" w14:textId="26F1CAFD" w:rsidR="00CC27AE" w:rsidRPr="00A84247" w:rsidRDefault="00CC27AE" w:rsidP="00CC27AE">
      <w:pPr>
        <w:spacing w:line="22" w:lineRule="atLeast"/>
        <w:rPr>
          <w:color w:val="auto"/>
        </w:rPr>
      </w:pPr>
      <w:r w:rsidRPr="00A84247">
        <w:rPr>
          <w:color w:val="auto"/>
        </w:rPr>
        <w:t>I am satisfied the remaining f</w:t>
      </w:r>
      <w:r w:rsidR="00D619A3" w:rsidRPr="00A84247">
        <w:rPr>
          <w:color w:val="auto"/>
        </w:rPr>
        <w:t>ive</w:t>
      </w:r>
      <w:r w:rsidRPr="00A84247">
        <w:rPr>
          <w:color w:val="auto"/>
        </w:rPr>
        <w:t xml:space="preserve"> requirements of Standard 4 Services and supports for daily living are compliant. </w:t>
      </w:r>
    </w:p>
    <w:p w14:paraId="5A7E0537" w14:textId="4E6F7772" w:rsidR="009D2E41" w:rsidRPr="00A84247" w:rsidRDefault="00FE31F6" w:rsidP="00CC27AE">
      <w:pPr>
        <w:spacing w:line="22" w:lineRule="atLeast"/>
        <w:rPr>
          <w:color w:val="auto"/>
        </w:rPr>
      </w:pPr>
      <w:r w:rsidRPr="00A84247">
        <w:rPr>
          <w:color w:val="auto"/>
        </w:rPr>
        <w:t>Consumers</w:t>
      </w:r>
      <w:r w:rsidR="00B43FD5" w:rsidRPr="00A84247">
        <w:rPr>
          <w:color w:val="auto"/>
        </w:rPr>
        <w:t xml:space="preserve"> said they are able to participate in their community within and outside the organisation</w:t>
      </w:r>
      <w:r w:rsidR="0097444D" w:rsidRPr="00A84247">
        <w:rPr>
          <w:color w:val="auto"/>
        </w:rPr>
        <w:t xml:space="preserve">. Consumers indicated they expect further </w:t>
      </w:r>
      <w:r w:rsidR="001676C8" w:rsidRPr="00A84247">
        <w:rPr>
          <w:color w:val="auto"/>
        </w:rPr>
        <w:t>community activities will resume with the easing of COVID-19 restrictions. Staff advised</w:t>
      </w:r>
      <w:r w:rsidR="00071E5A" w:rsidRPr="00A84247">
        <w:rPr>
          <w:color w:val="auto"/>
        </w:rPr>
        <w:t xml:space="preserve"> some community activities have recommenced. All consumers </w:t>
      </w:r>
      <w:r w:rsidR="00DF0E4F" w:rsidRPr="00A84247">
        <w:rPr>
          <w:color w:val="auto"/>
        </w:rPr>
        <w:t xml:space="preserve">interviewed advised they are able to maintain relationships that are important to them. </w:t>
      </w:r>
      <w:r w:rsidR="003A1E6E" w:rsidRPr="00A84247">
        <w:rPr>
          <w:color w:val="auto"/>
        </w:rPr>
        <w:t>Consumers advised the assessment team they are support</w:t>
      </w:r>
      <w:r w:rsidR="00EC1D21" w:rsidRPr="00A84247">
        <w:rPr>
          <w:color w:val="auto"/>
        </w:rPr>
        <w:t>ed</w:t>
      </w:r>
      <w:r w:rsidR="003A1E6E" w:rsidRPr="00A84247">
        <w:rPr>
          <w:color w:val="auto"/>
        </w:rPr>
        <w:t xml:space="preserve"> to stay in contact with </w:t>
      </w:r>
      <w:r w:rsidR="004C7205" w:rsidRPr="00A84247">
        <w:rPr>
          <w:color w:val="auto"/>
        </w:rPr>
        <w:t xml:space="preserve">families and friends and additional support was provided to ensure this during </w:t>
      </w:r>
      <w:r w:rsidR="004D7ECC" w:rsidRPr="00A84247">
        <w:rPr>
          <w:color w:val="auto"/>
        </w:rPr>
        <w:t xml:space="preserve">the recent lockdown. </w:t>
      </w:r>
    </w:p>
    <w:p w14:paraId="365C949F" w14:textId="785E56DF" w:rsidR="004D7ECC" w:rsidRPr="00A84247" w:rsidRDefault="004D7ECC" w:rsidP="00CC27AE">
      <w:pPr>
        <w:spacing w:line="22" w:lineRule="atLeast"/>
        <w:rPr>
          <w:color w:val="auto"/>
        </w:rPr>
      </w:pPr>
      <w:r w:rsidRPr="00A84247">
        <w:rPr>
          <w:color w:val="auto"/>
        </w:rPr>
        <w:t xml:space="preserve">The service has processes to </w:t>
      </w:r>
      <w:r w:rsidR="00DD750F" w:rsidRPr="00A84247">
        <w:rPr>
          <w:color w:val="auto"/>
        </w:rPr>
        <w:t xml:space="preserve">document and share information </w:t>
      </w:r>
      <w:r w:rsidR="006022F3" w:rsidRPr="00A84247">
        <w:rPr>
          <w:color w:val="auto"/>
        </w:rPr>
        <w:t>about</w:t>
      </w:r>
      <w:r w:rsidR="00CC4FFE" w:rsidRPr="00A84247">
        <w:rPr>
          <w:color w:val="auto"/>
        </w:rPr>
        <w:t xml:space="preserve"> the</w:t>
      </w:r>
      <w:r w:rsidR="006022F3" w:rsidRPr="00A84247">
        <w:rPr>
          <w:color w:val="auto"/>
        </w:rPr>
        <w:t xml:space="preserve"> consumer</w:t>
      </w:r>
      <w:r w:rsidR="00CC4FFE" w:rsidRPr="00A84247">
        <w:rPr>
          <w:color w:val="auto"/>
        </w:rPr>
        <w:t>’</w:t>
      </w:r>
      <w:r w:rsidR="006022F3" w:rsidRPr="00A84247">
        <w:rPr>
          <w:color w:val="auto"/>
        </w:rPr>
        <w:t xml:space="preserve">s </w:t>
      </w:r>
      <w:r w:rsidR="00CC4FFE" w:rsidRPr="00A84247">
        <w:rPr>
          <w:color w:val="auto"/>
        </w:rPr>
        <w:t xml:space="preserve">condition, </w:t>
      </w:r>
      <w:r w:rsidR="006022F3" w:rsidRPr="00A84247">
        <w:rPr>
          <w:color w:val="auto"/>
        </w:rPr>
        <w:t xml:space="preserve">needs and preferences for services and supports for daily living, both within the </w:t>
      </w:r>
      <w:r w:rsidR="0081351E" w:rsidRPr="00A84247">
        <w:rPr>
          <w:color w:val="auto"/>
        </w:rPr>
        <w:t>organisation</w:t>
      </w:r>
      <w:r w:rsidR="006022F3" w:rsidRPr="00A84247">
        <w:rPr>
          <w:color w:val="auto"/>
        </w:rPr>
        <w:t xml:space="preserve"> and where </w:t>
      </w:r>
      <w:r w:rsidR="0081351E" w:rsidRPr="00A84247">
        <w:rPr>
          <w:color w:val="auto"/>
        </w:rPr>
        <w:t xml:space="preserve">responsibility for care is shared with others. Most consumer’s documentation reviewed by the assessment team </w:t>
      </w:r>
      <w:r w:rsidR="00A13334" w:rsidRPr="00A84247">
        <w:rPr>
          <w:color w:val="auto"/>
        </w:rPr>
        <w:t xml:space="preserve">had information relevant to services and supports for daily living. </w:t>
      </w:r>
      <w:r w:rsidR="004C48C8" w:rsidRPr="00A84247">
        <w:rPr>
          <w:color w:val="auto"/>
        </w:rPr>
        <w:t xml:space="preserve">Information documented was consistent with the information consumers shared in interviews with the assessment team. </w:t>
      </w:r>
    </w:p>
    <w:p w14:paraId="06D60133" w14:textId="1C0362B9" w:rsidR="00312A4C" w:rsidRPr="00A84247" w:rsidRDefault="00312A4C" w:rsidP="00CC27AE">
      <w:pPr>
        <w:spacing w:line="22" w:lineRule="atLeast"/>
        <w:rPr>
          <w:color w:val="auto"/>
        </w:rPr>
      </w:pPr>
      <w:r w:rsidRPr="00A84247">
        <w:rPr>
          <w:color w:val="auto"/>
        </w:rPr>
        <w:t xml:space="preserve">The assessment team reviewed documentation showing referral for one consumer </w:t>
      </w:r>
      <w:r w:rsidR="00525CC9" w:rsidRPr="00A84247">
        <w:rPr>
          <w:color w:val="auto"/>
        </w:rPr>
        <w:t xml:space="preserve">to the National Disability Insurance Scheme </w:t>
      </w:r>
      <w:r w:rsidR="00322498" w:rsidRPr="00A84247">
        <w:rPr>
          <w:color w:val="auto"/>
        </w:rPr>
        <w:t xml:space="preserve">which has provided a support worker to support the consumer’s emotional and social needs. </w:t>
      </w:r>
    </w:p>
    <w:p w14:paraId="502E41FD" w14:textId="4FDCEE51" w:rsidR="004C48C8" w:rsidRPr="00A84247" w:rsidRDefault="0041498D" w:rsidP="00CC27AE">
      <w:pPr>
        <w:spacing w:line="22" w:lineRule="atLeast"/>
        <w:rPr>
          <w:color w:val="auto"/>
        </w:rPr>
      </w:pPr>
      <w:r w:rsidRPr="00A84247">
        <w:rPr>
          <w:color w:val="auto"/>
        </w:rPr>
        <w:t xml:space="preserve">Consumers </w:t>
      </w:r>
      <w:r w:rsidR="00B631CF" w:rsidRPr="00A84247">
        <w:rPr>
          <w:color w:val="auto"/>
        </w:rPr>
        <w:t>said they like their meals</w:t>
      </w:r>
      <w:r w:rsidR="00FD5DD1" w:rsidRPr="00A84247">
        <w:rPr>
          <w:color w:val="auto"/>
        </w:rPr>
        <w:t xml:space="preserve">, there is sufficient variety and meals are of a suitable size. Consumer advised they </w:t>
      </w:r>
      <w:r w:rsidR="00921EE8" w:rsidRPr="00A84247">
        <w:rPr>
          <w:color w:val="auto"/>
        </w:rPr>
        <w:t xml:space="preserve">can access food </w:t>
      </w:r>
      <w:r w:rsidR="00BC22C3" w:rsidRPr="00A84247">
        <w:rPr>
          <w:color w:val="auto"/>
        </w:rPr>
        <w:t xml:space="preserve">and drinks </w:t>
      </w:r>
      <w:r w:rsidR="00921EE8" w:rsidRPr="00A84247">
        <w:rPr>
          <w:color w:val="auto"/>
        </w:rPr>
        <w:t>betw</w:t>
      </w:r>
      <w:r w:rsidR="00F83D0D" w:rsidRPr="00A84247">
        <w:rPr>
          <w:color w:val="auto"/>
        </w:rPr>
        <w:t xml:space="preserve">een scheduled food delivery times. </w:t>
      </w:r>
      <w:r w:rsidR="007C7380" w:rsidRPr="00A84247">
        <w:rPr>
          <w:color w:val="auto"/>
        </w:rPr>
        <w:t xml:space="preserve">There is a process for staff to update changes to consumer’s </w:t>
      </w:r>
      <w:r w:rsidR="00155581" w:rsidRPr="00A84247">
        <w:rPr>
          <w:color w:val="auto"/>
        </w:rPr>
        <w:t xml:space="preserve">meal requirements and consumer dietary preferences are used by catering staff in preparing meals. </w:t>
      </w:r>
    </w:p>
    <w:p w14:paraId="4337813C" w14:textId="1639DFAD" w:rsidR="00155581" w:rsidRPr="00A84247" w:rsidRDefault="0053013A" w:rsidP="00CC27AE">
      <w:pPr>
        <w:spacing w:line="22" w:lineRule="atLeast"/>
        <w:rPr>
          <w:color w:val="auto"/>
        </w:rPr>
      </w:pPr>
      <w:r w:rsidRPr="00A84247">
        <w:rPr>
          <w:color w:val="auto"/>
        </w:rPr>
        <w:t xml:space="preserve">Consumers said they feel safe using equipment in the service. The service has processes for </w:t>
      </w:r>
      <w:r w:rsidR="003E2FB6" w:rsidRPr="00A84247">
        <w:rPr>
          <w:color w:val="auto"/>
        </w:rPr>
        <w:t xml:space="preserve">both routine and </w:t>
      </w:r>
      <w:r w:rsidR="00884962" w:rsidRPr="00A84247">
        <w:rPr>
          <w:color w:val="auto"/>
        </w:rPr>
        <w:t>required</w:t>
      </w:r>
      <w:r w:rsidR="003E2FB6" w:rsidRPr="00A84247">
        <w:rPr>
          <w:color w:val="auto"/>
        </w:rPr>
        <w:t xml:space="preserve"> </w:t>
      </w:r>
      <w:r w:rsidR="00884962" w:rsidRPr="00A84247">
        <w:rPr>
          <w:color w:val="auto"/>
        </w:rPr>
        <w:t>maintenance</w:t>
      </w:r>
      <w:r w:rsidR="003E2FB6" w:rsidRPr="00A84247">
        <w:rPr>
          <w:color w:val="auto"/>
        </w:rPr>
        <w:t xml:space="preserve"> </w:t>
      </w:r>
      <w:r w:rsidR="00884962" w:rsidRPr="00A84247">
        <w:rPr>
          <w:color w:val="auto"/>
        </w:rPr>
        <w:t>and cleaning for</w:t>
      </w:r>
      <w:r w:rsidR="003E2FB6" w:rsidRPr="00A84247">
        <w:rPr>
          <w:color w:val="auto"/>
        </w:rPr>
        <w:t xml:space="preserve"> equipment that </w:t>
      </w:r>
      <w:r w:rsidR="002F1B8D" w:rsidRPr="00A84247">
        <w:rPr>
          <w:color w:val="auto"/>
        </w:rPr>
        <w:t xml:space="preserve">is used by </w:t>
      </w:r>
      <w:r w:rsidR="003E2FB6" w:rsidRPr="00A84247">
        <w:rPr>
          <w:color w:val="auto"/>
        </w:rPr>
        <w:t>consumers</w:t>
      </w:r>
      <w:r w:rsidR="002F1B8D" w:rsidRPr="00A84247">
        <w:rPr>
          <w:color w:val="auto"/>
        </w:rPr>
        <w:t xml:space="preserve">. </w:t>
      </w:r>
    </w:p>
    <w:p w14:paraId="373A651B" w14:textId="6CD00EDE"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816"/>
        <w:gridCol w:w="6548"/>
        <w:gridCol w:w="1840"/>
      </w:tblGrid>
      <w:tr w:rsidR="00703B27" w14:paraId="778090A6" w14:textId="77777777" w:rsidTr="00703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64583D7" w14:textId="7CF2B835" w:rsidR="00532C52" w:rsidRDefault="00532C52" w:rsidP="002D5918">
            <w:pPr>
              <w:spacing w:before="0" w:after="120" w:line="22" w:lineRule="atLeast"/>
            </w:pPr>
            <w:r w:rsidRPr="00E206F2">
              <w:t>Organisation’s service environment</w:t>
            </w:r>
          </w:p>
        </w:tc>
        <w:tc>
          <w:tcPr>
            <w:tcW w:w="1840" w:type="dxa"/>
            <w:tcBorders>
              <w:left w:val="single" w:sz="4" w:space="0" w:color="auto"/>
            </w:tcBorders>
          </w:tcPr>
          <w:p w14:paraId="43DFB070" w14:textId="56AA02A7" w:rsidR="00532C52" w:rsidRPr="0098733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987339">
              <w:rPr>
                <w:rFonts w:ascii="Fira Sans Light" w:hAnsi="Fira Sans Light"/>
                <w:color w:val="auto"/>
              </w:rPr>
              <w:t>Non-compliant</w:t>
            </w:r>
          </w:p>
        </w:tc>
      </w:tr>
      <w:tr w:rsidR="00B83C0D" w14:paraId="64FD9B09" w14:textId="77777777" w:rsidTr="00703B2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6548" w:type="dxa"/>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1840" w:type="dxa"/>
            <w:tcBorders>
              <w:left w:val="single" w:sz="4" w:space="0" w:color="auto"/>
            </w:tcBorders>
          </w:tcPr>
          <w:p w14:paraId="46CDECAE" w14:textId="087BF712" w:rsidR="00532C52" w:rsidRPr="009873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Compliant</w:t>
            </w:r>
          </w:p>
        </w:tc>
      </w:tr>
      <w:tr w:rsidR="00B83C0D" w14:paraId="5206F651" w14:textId="77777777" w:rsidTr="00703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6548" w:type="dxa"/>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1840" w:type="dxa"/>
            <w:tcBorders>
              <w:left w:val="single" w:sz="4" w:space="0" w:color="auto"/>
            </w:tcBorders>
          </w:tcPr>
          <w:p w14:paraId="2B17FB0D" w14:textId="54C73F66" w:rsidR="00532C52" w:rsidRPr="009873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Non-compliant</w:t>
            </w:r>
          </w:p>
        </w:tc>
      </w:tr>
      <w:tr w:rsidR="00B83C0D" w14:paraId="15AAB74C" w14:textId="77777777" w:rsidTr="00703B2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6548" w:type="dxa"/>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1840" w:type="dxa"/>
            <w:tcBorders>
              <w:left w:val="single" w:sz="4" w:space="0" w:color="auto"/>
            </w:tcBorders>
          </w:tcPr>
          <w:p w14:paraId="3E386C97" w14:textId="61873E67" w:rsidR="00532C52" w:rsidRPr="00987339" w:rsidRDefault="00532C52" w:rsidP="00B83C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bl>
    <w:p w14:paraId="51469B4D" w14:textId="77777777" w:rsidR="00E206F2" w:rsidRDefault="00E206F2" w:rsidP="00341026">
      <w:pPr>
        <w:pStyle w:val="Heading2"/>
        <w:spacing w:before="120" w:after="120" w:line="22" w:lineRule="atLeast"/>
      </w:pPr>
      <w:r>
        <w:t>Findings</w:t>
      </w:r>
    </w:p>
    <w:p w14:paraId="76D399FA" w14:textId="6901F180" w:rsidR="003A517D" w:rsidRPr="00A84247" w:rsidRDefault="003A517D" w:rsidP="003A517D">
      <w:pPr>
        <w:spacing w:line="22" w:lineRule="atLeast"/>
        <w:rPr>
          <w:color w:val="auto"/>
        </w:rPr>
      </w:pPr>
      <w:r w:rsidRPr="00A84247">
        <w:rPr>
          <w:color w:val="auto"/>
        </w:rPr>
        <w:t>I have assessed this Quality Standard as non-compliant as I am satisfied the following two requi</w:t>
      </w:r>
      <w:r w:rsidR="00731320" w:rsidRPr="00A84247">
        <w:rPr>
          <w:color w:val="auto"/>
        </w:rPr>
        <w:t>r</w:t>
      </w:r>
      <w:r w:rsidRPr="00A84247">
        <w:rPr>
          <w:color w:val="auto"/>
        </w:rPr>
        <w:t>ements are non-compliant:</w:t>
      </w:r>
    </w:p>
    <w:p w14:paraId="2B04A181" w14:textId="49CD8FC5" w:rsidR="003A517D" w:rsidRPr="00A84247" w:rsidRDefault="003A517D" w:rsidP="0049246E">
      <w:pPr>
        <w:pStyle w:val="ListParagraph"/>
        <w:numPr>
          <w:ilvl w:val="0"/>
          <w:numId w:val="36"/>
        </w:numPr>
        <w:spacing w:line="22" w:lineRule="atLeast"/>
        <w:rPr>
          <w:color w:val="auto"/>
        </w:rPr>
      </w:pPr>
      <w:r w:rsidRPr="00A84247">
        <w:rPr>
          <w:color w:val="auto"/>
        </w:rPr>
        <w:t>Requirement 5(3)(b)</w:t>
      </w:r>
      <w:r w:rsidRPr="00A84247">
        <w:rPr>
          <w:color w:val="auto"/>
        </w:rPr>
        <w:tab/>
      </w:r>
      <w:r w:rsidR="0049246E" w:rsidRPr="00A84247">
        <w:rPr>
          <w:color w:val="auto"/>
        </w:rPr>
        <w:t xml:space="preserve"> </w:t>
      </w:r>
      <w:r w:rsidRPr="00A84247">
        <w:rPr>
          <w:color w:val="auto"/>
        </w:rPr>
        <w:t>The service environment:</w:t>
      </w:r>
    </w:p>
    <w:p w14:paraId="6BB49DB0" w14:textId="77777777" w:rsidR="003A517D" w:rsidRPr="00A84247" w:rsidRDefault="003A517D" w:rsidP="0049246E">
      <w:pPr>
        <w:pStyle w:val="CommentText"/>
        <w:ind w:left="357"/>
        <w:rPr>
          <w:color w:val="auto"/>
        </w:rPr>
      </w:pPr>
      <w:r w:rsidRPr="00A84247">
        <w:rPr>
          <w:color w:val="auto"/>
        </w:rPr>
        <w:t>(i)</w:t>
      </w:r>
      <w:r w:rsidRPr="00A84247">
        <w:rPr>
          <w:color w:val="auto"/>
        </w:rPr>
        <w:tab/>
        <w:t>is safe, clean, well maintained and comfortable; and</w:t>
      </w:r>
    </w:p>
    <w:p w14:paraId="0B126240" w14:textId="77777777" w:rsidR="003A517D" w:rsidRPr="00A84247" w:rsidRDefault="003A517D" w:rsidP="0049246E">
      <w:pPr>
        <w:pStyle w:val="CommentText"/>
        <w:ind w:left="357"/>
        <w:rPr>
          <w:color w:val="auto"/>
        </w:rPr>
      </w:pPr>
      <w:r w:rsidRPr="00A84247">
        <w:rPr>
          <w:color w:val="auto"/>
        </w:rPr>
        <w:t>(ii)</w:t>
      </w:r>
      <w:r w:rsidRPr="00A84247">
        <w:rPr>
          <w:color w:val="auto"/>
        </w:rPr>
        <w:tab/>
        <w:t>enables consumers to move freely, both indoors and outdoors.</w:t>
      </w:r>
    </w:p>
    <w:p w14:paraId="7B974F8C" w14:textId="3BDBAF84" w:rsidR="003A517D" w:rsidRPr="00A84247" w:rsidRDefault="003A517D" w:rsidP="0049246E">
      <w:pPr>
        <w:pStyle w:val="ListParagraph"/>
        <w:numPr>
          <w:ilvl w:val="0"/>
          <w:numId w:val="36"/>
        </w:numPr>
        <w:spacing w:line="22" w:lineRule="atLeast"/>
        <w:rPr>
          <w:color w:val="auto"/>
        </w:rPr>
      </w:pPr>
      <w:r w:rsidRPr="00A84247">
        <w:rPr>
          <w:color w:val="auto"/>
        </w:rPr>
        <w:t>Requirement 5(3)(c)</w:t>
      </w:r>
      <w:r w:rsidRPr="00A84247">
        <w:rPr>
          <w:color w:val="auto"/>
        </w:rPr>
        <w:tab/>
        <w:t>Furniture, fittings and equipment are safe, clean, well maintained and suitable for the consumer.</w:t>
      </w:r>
    </w:p>
    <w:p w14:paraId="75E93BE8" w14:textId="21E2BFB2" w:rsidR="0049246E" w:rsidRPr="00A84247" w:rsidRDefault="00ED43D9" w:rsidP="0049246E">
      <w:pPr>
        <w:spacing w:line="22" w:lineRule="atLeast"/>
        <w:rPr>
          <w:color w:val="auto"/>
        </w:rPr>
      </w:pPr>
      <w:r w:rsidRPr="00A84247">
        <w:rPr>
          <w:color w:val="auto"/>
        </w:rPr>
        <w:t>Most c</w:t>
      </w:r>
      <w:r w:rsidR="00004A0C" w:rsidRPr="00A84247">
        <w:rPr>
          <w:color w:val="auto"/>
        </w:rPr>
        <w:t>on</w:t>
      </w:r>
      <w:r w:rsidR="005664D5" w:rsidRPr="00A84247">
        <w:rPr>
          <w:color w:val="auto"/>
        </w:rPr>
        <w:t xml:space="preserve">sumers </w:t>
      </w:r>
      <w:r w:rsidRPr="00A84247">
        <w:rPr>
          <w:color w:val="auto"/>
        </w:rPr>
        <w:t>said</w:t>
      </w:r>
      <w:r w:rsidR="00B726BF" w:rsidRPr="00A84247">
        <w:rPr>
          <w:color w:val="auto"/>
        </w:rPr>
        <w:t xml:space="preserve"> their rooms are clean and comfortable </w:t>
      </w:r>
      <w:r w:rsidR="009165E1" w:rsidRPr="00A84247">
        <w:rPr>
          <w:color w:val="auto"/>
        </w:rPr>
        <w:t xml:space="preserve">and the service is easy for them to navigate their way around both internally and externally. </w:t>
      </w:r>
      <w:r w:rsidR="00931D93" w:rsidRPr="00A84247">
        <w:rPr>
          <w:color w:val="auto"/>
        </w:rPr>
        <w:t>Two consumer</w:t>
      </w:r>
      <w:r w:rsidR="0025284E" w:rsidRPr="00A84247">
        <w:rPr>
          <w:color w:val="auto"/>
        </w:rPr>
        <w:t>’s</w:t>
      </w:r>
      <w:r w:rsidR="00931D93" w:rsidRPr="00A84247">
        <w:rPr>
          <w:color w:val="auto"/>
        </w:rPr>
        <w:t xml:space="preserve"> bedrooms were observed by the assessment team to have holes in the wall. In one consumer’s room a power socket </w:t>
      </w:r>
      <w:r w:rsidR="00534B60" w:rsidRPr="00A84247">
        <w:rPr>
          <w:color w:val="auto"/>
        </w:rPr>
        <w:t xml:space="preserve">had been pushed into the hole in the wall with wires visible, the consumer said the hole had been there for months. </w:t>
      </w:r>
      <w:r w:rsidR="00EB557A" w:rsidRPr="00A84247">
        <w:rPr>
          <w:color w:val="auto"/>
        </w:rPr>
        <w:t xml:space="preserve">Staff </w:t>
      </w:r>
      <w:r w:rsidR="00A813BD" w:rsidRPr="00A84247">
        <w:rPr>
          <w:color w:val="auto"/>
        </w:rPr>
        <w:t>advised the holes in the consumer</w:t>
      </w:r>
      <w:r w:rsidR="0025284E" w:rsidRPr="00A84247">
        <w:rPr>
          <w:color w:val="auto"/>
        </w:rPr>
        <w:t>’s</w:t>
      </w:r>
      <w:r w:rsidR="00A813BD" w:rsidRPr="00A84247">
        <w:rPr>
          <w:color w:val="auto"/>
        </w:rPr>
        <w:t xml:space="preserve"> walls had been there for some time and had been reported to maintenance and previous manage</w:t>
      </w:r>
      <w:r w:rsidR="001C2DF1" w:rsidRPr="00A84247">
        <w:rPr>
          <w:color w:val="auto"/>
        </w:rPr>
        <w:t xml:space="preserve">ment. </w:t>
      </w:r>
      <w:r w:rsidR="00445977" w:rsidRPr="00A84247">
        <w:rPr>
          <w:color w:val="auto"/>
        </w:rPr>
        <w:t xml:space="preserve">Management were not aware of the holes but immediately arranged to have them fixed during the site audit. </w:t>
      </w:r>
    </w:p>
    <w:p w14:paraId="5A68FB63" w14:textId="1BBEC23E" w:rsidR="004F7CC7" w:rsidRPr="00A84247" w:rsidRDefault="004967D3" w:rsidP="0049246E">
      <w:pPr>
        <w:spacing w:line="22" w:lineRule="atLeast"/>
        <w:rPr>
          <w:color w:val="auto"/>
        </w:rPr>
      </w:pPr>
      <w:r w:rsidRPr="00A84247">
        <w:rPr>
          <w:color w:val="auto"/>
        </w:rPr>
        <w:t xml:space="preserve">The assessment team observed </w:t>
      </w:r>
      <w:r w:rsidR="00807840" w:rsidRPr="00A84247">
        <w:rPr>
          <w:color w:val="auto"/>
        </w:rPr>
        <w:t xml:space="preserve">the service was not well maintained internally and externally. </w:t>
      </w:r>
      <w:r w:rsidR="00913D27" w:rsidRPr="00A84247">
        <w:rPr>
          <w:color w:val="auto"/>
        </w:rPr>
        <w:t xml:space="preserve">The assessment team observed </w:t>
      </w:r>
      <w:r w:rsidR="007804FA" w:rsidRPr="00A84247">
        <w:rPr>
          <w:color w:val="auto"/>
        </w:rPr>
        <w:t xml:space="preserve">walls, skirting boards, door frames and doors in consumer rooms, </w:t>
      </w:r>
      <w:r w:rsidR="00BC1D66" w:rsidRPr="00A84247">
        <w:rPr>
          <w:color w:val="auto"/>
        </w:rPr>
        <w:t xml:space="preserve">consumers’ communal areas, corridors and bathrooms to be scratched, scraped, chipped and appear dirty. </w:t>
      </w:r>
      <w:r w:rsidR="002041EF" w:rsidRPr="00A84247">
        <w:rPr>
          <w:color w:val="auto"/>
        </w:rPr>
        <w:t xml:space="preserve">Windows were observed to be dirty and have cobwebs attached. The vinyl in the corridors was worn in areas and had </w:t>
      </w:r>
      <w:r w:rsidR="009A0A8E" w:rsidRPr="00A84247">
        <w:rPr>
          <w:color w:val="auto"/>
        </w:rPr>
        <w:t xml:space="preserve">dirt built up on the edges. The communal balcony on the first floor </w:t>
      </w:r>
      <w:r w:rsidR="00091B1C" w:rsidRPr="00A84247">
        <w:rPr>
          <w:color w:val="auto"/>
        </w:rPr>
        <w:t xml:space="preserve">had dirt and chipped pain on the railings and </w:t>
      </w:r>
      <w:r w:rsidR="00547E32" w:rsidRPr="00A84247">
        <w:rPr>
          <w:color w:val="auto"/>
        </w:rPr>
        <w:t>in the downstairs communal outdoors area pavers were stained and the garden was overgrown.</w:t>
      </w:r>
      <w:r w:rsidR="00532850" w:rsidRPr="00A84247">
        <w:rPr>
          <w:color w:val="auto"/>
        </w:rPr>
        <w:t xml:space="preserve"> The maintenance officer advised the service were in the process of organising for the pavers to be cleaned and gardens attended. </w:t>
      </w:r>
    </w:p>
    <w:p w14:paraId="07E8CB47" w14:textId="622AD248" w:rsidR="00551D1C" w:rsidRPr="00A84247" w:rsidRDefault="00141301" w:rsidP="0049246E">
      <w:pPr>
        <w:spacing w:line="22" w:lineRule="atLeast"/>
        <w:rPr>
          <w:color w:val="auto"/>
        </w:rPr>
      </w:pPr>
      <w:r w:rsidRPr="00A84247">
        <w:rPr>
          <w:color w:val="auto"/>
        </w:rPr>
        <w:t xml:space="preserve">The assessment team observed the </w:t>
      </w:r>
      <w:r w:rsidR="003913EF" w:rsidRPr="00A84247">
        <w:rPr>
          <w:color w:val="auto"/>
        </w:rPr>
        <w:t>garden area in the memory support area of the service was not easy to access for consumers</w:t>
      </w:r>
      <w:r w:rsidR="00122F3F" w:rsidRPr="00A84247">
        <w:rPr>
          <w:color w:val="auto"/>
        </w:rPr>
        <w:t xml:space="preserve"> in that area</w:t>
      </w:r>
      <w:r w:rsidR="00845A75" w:rsidRPr="00A84247">
        <w:rPr>
          <w:color w:val="auto"/>
        </w:rPr>
        <w:t>,</w:t>
      </w:r>
      <w:r w:rsidR="003913EF" w:rsidRPr="00A84247">
        <w:rPr>
          <w:color w:val="auto"/>
        </w:rPr>
        <w:t xml:space="preserve"> as</w:t>
      </w:r>
      <w:r w:rsidR="00845A75" w:rsidRPr="00A84247">
        <w:rPr>
          <w:color w:val="auto"/>
        </w:rPr>
        <w:t xml:space="preserve"> </w:t>
      </w:r>
      <w:r w:rsidR="00122F3F" w:rsidRPr="00A84247">
        <w:rPr>
          <w:color w:val="auto"/>
        </w:rPr>
        <w:t>throughout</w:t>
      </w:r>
      <w:r w:rsidR="00845A75" w:rsidRPr="00A84247">
        <w:rPr>
          <w:color w:val="auto"/>
        </w:rPr>
        <w:t xml:space="preserve"> the site audit the assessment team observed the door were locked</w:t>
      </w:r>
      <w:r w:rsidR="00122F3F" w:rsidRPr="00A84247">
        <w:rPr>
          <w:color w:val="auto"/>
        </w:rPr>
        <w:t>,</w:t>
      </w:r>
      <w:r w:rsidR="00845A75" w:rsidRPr="00A84247">
        <w:rPr>
          <w:color w:val="auto"/>
        </w:rPr>
        <w:t xml:space="preserve"> meaning consumer</w:t>
      </w:r>
      <w:r w:rsidR="00122F3F" w:rsidRPr="00A84247">
        <w:rPr>
          <w:color w:val="auto"/>
        </w:rPr>
        <w:t>s</w:t>
      </w:r>
      <w:r w:rsidR="00845A75" w:rsidRPr="00A84247">
        <w:rPr>
          <w:color w:val="auto"/>
        </w:rPr>
        <w:t xml:space="preserve"> could not move freely </w:t>
      </w:r>
      <w:r w:rsidR="00122F3F" w:rsidRPr="00A84247">
        <w:rPr>
          <w:color w:val="auto"/>
        </w:rPr>
        <w:t xml:space="preserve">outdoors. </w:t>
      </w:r>
    </w:p>
    <w:p w14:paraId="55507141" w14:textId="09B1FF41" w:rsidR="002F1E40" w:rsidRPr="00A84247" w:rsidRDefault="003A6822" w:rsidP="0049246E">
      <w:pPr>
        <w:spacing w:line="22" w:lineRule="atLeast"/>
        <w:rPr>
          <w:color w:val="auto"/>
        </w:rPr>
      </w:pPr>
      <w:r w:rsidRPr="00A84247">
        <w:rPr>
          <w:color w:val="auto"/>
        </w:rPr>
        <w:lastRenderedPageBreak/>
        <w:t>The assessment team observed s</w:t>
      </w:r>
      <w:r w:rsidR="002B7FAF" w:rsidRPr="00A84247">
        <w:rPr>
          <w:color w:val="auto"/>
        </w:rPr>
        <w:t xml:space="preserve">ome of the furniture and equipment in the service </w:t>
      </w:r>
      <w:r w:rsidRPr="00A84247">
        <w:rPr>
          <w:color w:val="auto"/>
        </w:rPr>
        <w:t xml:space="preserve">was not clean and did not appear well maintained. </w:t>
      </w:r>
      <w:r w:rsidR="0048029F" w:rsidRPr="00A84247">
        <w:rPr>
          <w:color w:val="auto"/>
        </w:rPr>
        <w:t xml:space="preserve">Several chairs in the communal lounge were observed to have worn out fabric and some seats had stains and appeared dirty. </w:t>
      </w:r>
      <w:r w:rsidR="00F26BBF" w:rsidRPr="00A84247">
        <w:rPr>
          <w:color w:val="auto"/>
        </w:rPr>
        <w:t>Several consumer overbed tray tables had legs/frames th</w:t>
      </w:r>
      <w:r w:rsidR="00C556EF" w:rsidRPr="00A84247">
        <w:rPr>
          <w:color w:val="auto"/>
        </w:rPr>
        <w:t>at</w:t>
      </w:r>
      <w:r w:rsidR="00F26BBF" w:rsidRPr="00A84247">
        <w:rPr>
          <w:color w:val="auto"/>
        </w:rPr>
        <w:t xml:space="preserve"> were rusty, missing paint and appeared dirty. </w:t>
      </w:r>
      <w:r w:rsidR="00974922" w:rsidRPr="00A84247">
        <w:rPr>
          <w:color w:val="auto"/>
        </w:rPr>
        <w:t xml:space="preserve">The frame of a mechanical lifter used to weigh consumers was observed to be rusty and appear dirty. </w:t>
      </w:r>
    </w:p>
    <w:p w14:paraId="1383BEA2" w14:textId="7049C48E" w:rsidR="00293427" w:rsidRPr="00A84247" w:rsidRDefault="00293427" w:rsidP="00293427">
      <w:pPr>
        <w:spacing w:line="22" w:lineRule="atLeast"/>
        <w:rPr>
          <w:color w:val="auto"/>
        </w:rPr>
      </w:pPr>
      <w:r w:rsidRPr="00A84247">
        <w:rPr>
          <w:color w:val="auto"/>
        </w:rPr>
        <w:t>The approved provider responded to the site audit report and acknowledged the concerns raised by the assessment team.</w:t>
      </w:r>
    </w:p>
    <w:p w14:paraId="36E4E32E" w14:textId="7F985E55" w:rsidR="004603A8" w:rsidRPr="00A84247" w:rsidRDefault="002F1E40" w:rsidP="00EC368A">
      <w:pPr>
        <w:rPr>
          <w:color w:val="auto"/>
        </w:rPr>
      </w:pPr>
      <w:r w:rsidRPr="00A84247">
        <w:rPr>
          <w:color w:val="auto"/>
        </w:rPr>
        <w:t xml:space="preserve">The approved provider supplied evidence to demonstrate the actions that have been taken to address the issues raised. The approved provider confirmed information provided by the management team during the site audit that planned refurbishment </w:t>
      </w:r>
      <w:r w:rsidR="00312DD7" w:rsidRPr="00A84247">
        <w:rPr>
          <w:color w:val="auto"/>
        </w:rPr>
        <w:t>was scoped and approved however had been delayed by the COVID-19</w:t>
      </w:r>
      <w:r w:rsidR="00445977" w:rsidRPr="00A84247">
        <w:rPr>
          <w:color w:val="auto"/>
        </w:rPr>
        <w:t xml:space="preserve"> pandemic. </w:t>
      </w:r>
      <w:r w:rsidR="00293427" w:rsidRPr="00A84247">
        <w:rPr>
          <w:color w:val="auto"/>
        </w:rPr>
        <w:t xml:space="preserve">The approved provider </w:t>
      </w:r>
      <w:r w:rsidR="00B50162" w:rsidRPr="00A84247">
        <w:rPr>
          <w:color w:val="auto"/>
        </w:rPr>
        <w:t xml:space="preserve">advised of the following actions that were taken during and since the site audit, the holes in the consumer rooms have been repaired, </w:t>
      </w:r>
      <w:r w:rsidR="00850824" w:rsidRPr="00A84247">
        <w:rPr>
          <w:color w:val="auto"/>
        </w:rPr>
        <w:t>the mechanical lifer which was rusty had been discarded and replaced and additional new lifters purchased,</w:t>
      </w:r>
      <w:r w:rsidR="006D673F" w:rsidRPr="00A84247">
        <w:rPr>
          <w:color w:val="auto"/>
        </w:rPr>
        <w:t xml:space="preserve"> the windows have been cleaned insi</w:t>
      </w:r>
      <w:r w:rsidR="00FC74AF" w:rsidRPr="00A84247">
        <w:rPr>
          <w:color w:val="auto"/>
        </w:rPr>
        <w:t>d</w:t>
      </w:r>
      <w:r w:rsidR="006D673F" w:rsidRPr="00A84247">
        <w:rPr>
          <w:color w:val="auto"/>
        </w:rPr>
        <w:t>e and out,  the pavers have been pressure washed</w:t>
      </w:r>
      <w:r w:rsidR="00B722CB" w:rsidRPr="00A84247">
        <w:rPr>
          <w:color w:val="auto"/>
        </w:rPr>
        <w:t xml:space="preserve"> as have all external paths, the gardener has attended and trimmed and weeded the garden, </w:t>
      </w:r>
      <w:r w:rsidR="00F525A1" w:rsidRPr="00A84247">
        <w:rPr>
          <w:color w:val="auto"/>
        </w:rPr>
        <w:t xml:space="preserve">the flooring of the first floor balcony has been pressure cleaned and the railing is due to be </w:t>
      </w:r>
      <w:r w:rsidR="00DA7461" w:rsidRPr="00A84247">
        <w:rPr>
          <w:color w:val="auto"/>
        </w:rPr>
        <w:t>c</w:t>
      </w:r>
      <w:r w:rsidR="00FC74AF" w:rsidRPr="00A84247">
        <w:rPr>
          <w:color w:val="auto"/>
        </w:rPr>
        <w:t>l</w:t>
      </w:r>
      <w:r w:rsidR="00DA7461" w:rsidRPr="00A84247">
        <w:rPr>
          <w:color w:val="auto"/>
        </w:rPr>
        <w:t xml:space="preserve">eaned and repainted, replacement vinyl will be installed in the common areas and cleaning of the edges </w:t>
      </w:r>
      <w:r w:rsidR="0076301B" w:rsidRPr="00A84247">
        <w:rPr>
          <w:color w:val="auto"/>
        </w:rPr>
        <w:t xml:space="preserve">of the vinyl </w:t>
      </w:r>
      <w:r w:rsidR="00DA7461" w:rsidRPr="00A84247">
        <w:rPr>
          <w:color w:val="auto"/>
        </w:rPr>
        <w:t xml:space="preserve">has </w:t>
      </w:r>
      <w:r w:rsidR="00FC74AF" w:rsidRPr="00A84247">
        <w:rPr>
          <w:color w:val="auto"/>
        </w:rPr>
        <w:t xml:space="preserve">occurred, an audit has been taken of all </w:t>
      </w:r>
      <w:r w:rsidR="00C52621" w:rsidRPr="00A84247">
        <w:rPr>
          <w:color w:val="auto"/>
        </w:rPr>
        <w:t>communal</w:t>
      </w:r>
      <w:r w:rsidR="00FC74AF" w:rsidRPr="00A84247">
        <w:rPr>
          <w:color w:val="auto"/>
        </w:rPr>
        <w:t xml:space="preserve"> </w:t>
      </w:r>
      <w:r w:rsidR="00C52621" w:rsidRPr="00A84247">
        <w:rPr>
          <w:color w:val="auto"/>
        </w:rPr>
        <w:t>furniture</w:t>
      </w:r>
      <w:r w:rsidR="00FC74AF" w:rsidRPr="00A84247">
        <w:rPr>
          <w:color w:val="auto"/>
        </w:rPr>
        <w:t xml:space="preserve"> pending </w:t>
      </w:r>
      <w:r w:rsidR="00C52621" w:rsidRPr="00A84247">
        <w:rPr>
          <w:color w:val="auto"/>
        </w:rPr>
        <w:t>recommendations</w:t>
      </w:r>
      <w:r w:rsidR="00FC74AF" w:rsidRPr="00A84247">
        <w:rPr>
          <w:color w:val="auto"/>
        </w:rPr>
        <w:t xml:space="preserve"> </w:t>
      </w:r>
      <w:r w:rsidR="00C52621" w:rsidRPr="00A84247">
        <w:rPr>
          <w:color w:val="auto"/>
        </w:rPr>
        <w:t xml:space="preserve">and approval for purchase of replacement furniture, </w:t>
      </w:r>
      <w:r w:rsidR="004603A8" w:rsidRPr="00A84247">
        <w:rPr>
          <w:color w:val="auto"/>
        </w:rPr>
        <w:t xml:space="preserve">and over bed tray table </w:t>
      </w:r>
      <w:r w:rsidR="0076301B" w:rsidRPr="00A84247">
        <w:rPr>
          <w:color w:val="auto"/>
        </w:rPr>
        <w:t xml:space="preserve">with </w:t>
      </w:r>
      <w:r w:rsidR="004603A8" w:rsidRPr="00A84247">
        <w:rPr>
          <w:color w:val="auto"/>
        </w:rPr>
        <w:t>rust and missing paint are being discarded and new tray tables have been ordered.</w:t>
      </w:r>
      <w:r w:rsidR="003F0CA6" w:rsidRPr="00A84247">
        <w:rPr>
          <w:color w:val="auto"/>
        </w:rPr>
        <w:t xml:space="preserve"> </w:t>
      </w:r>
    </w:p>
    <w:p w14:paraId="2938FE82" w14:textId="4435D285" w:rsidR="007948B4" w:rsidRPr="00A84247" w:rsidRDefault="007948B4" w:rsidP="00EC368A">
      <w:pPr>
        <w:rPr>
          <w:color w:val="auto"/>
        </w:rPr>
      </w:pPr>
      <w:r w:rsidRPr="00A84247">
        <w:rPr>
          <w:color w:val="auto"/>
        </w:rPr>
        <w:t xml:space="preserve">The approved provider </w:t>
      </w:r>
      <w:r w:rsidR="003C577B" w:rsidRPr="00A84247">
        <w:rPr>
          <w:color w:val="auto"/>
        </w:rPr>
        <w:t xml:space="preserve">advised there are changes to the keypad system in progress to ensure all consumers in the service </w:t>
      </w:r>
      <w:r w:rsidR="006060B1" w:rsidRPr="00A84247">
        <w:rPr>
          <w:color w:val="auto"/>
        </w:rPr>
        <w:t xml:space="preserve">can access the external areas of the service, whilst this is occurring staff are supporting consumers to access outdoor areas and </w:t>
      </w:r>
      <w:r w:rsidR="00CF5311" w:rsidRPr="00A84247">
        <w:rPr>
          <w:color w:val="auto"/>
        </w:rPr>
        <w:t xml:space="preserve">have provided access codes for consumers who can independently access the external areas. </w:t>
      </w:r>
    </w:p>
    <w:p w14:paraId="36FC5D9B" w14:textId="5E0BEA07" w:rsidR="005A60BD" w:rsidRPr="00A84247" w:rsidRDefault="00EC6281" w:rsidP="005A60BD">
      <w:pPr>
        <w:rPr>
          <w:color w:val="auto"/>
        </w:rPr>
      </w:pPr>
      <w:r w:rsidRPr="00A84247">
        <w:rPr>
          <w:color w:val="auto"/>
        </w:rPr>
        <w:t xml:space="preserve">All actions </w:t>
      </w:r>
      <w:r w:rsidR="000948C4" w:rsidRPr="00A84247">
        <w:rPr>
          <w:color w:val="auto"/>
        </w:rPr>
        <w:t>outlined in the approved provider response have been included in their plan for continuous improvement</w:t>
      </w:r>
      <w:r w:rsidR="00C809BE" w:rsidRPr="00A84247">
        <w:rPr>
          <w:color w:val="auto"/>
        </w:rPr>
        <w:t xml:space="preserve"> and the regional asset manager has increased the frequency of visits to the service and monitoring of the maintenance system.</w:t>
      </w:r>
    </w:p>
    <w:p w14:paraId="47499321" w14:textId="362E5D42" w:rsidR="005A60BD" w:rsidRPr="00A84247" w:rsidRDefault="005A60BD" w:rsidP="008E27D0">
      <w:pPr>
        <w:spacing w:line="22" w:lineRule="atLeast"/>
        <w:rPr>
          <w:color w:val="auto"/>
        </w:rPr>
      </w:pPr>
      <w:r w:rsidRPr="00A84247">
        <w:rPr>
          <w:color w:val="auto"/>
        </w:rPr>
        <w:t xml:space="preserve">The evidence compiled during the site audit was acknowledged by the approved provider, and persuasively showed sustained non-compliance for </w:t>
      </w:r>
      <w:r w:rsidR="001F2800" w:rsidRPr="00A84247">
        <w:rPr>
          <w:color w:val="auto"/>
        </w:rPr>
        <w:t>r</w:t>
      </w:r>
      <w:r w:rsidRPr="00A84247">
        <w:rPr>
          <w:color w:val="auto"/>
        </w:rPr>
        <w:t>equirement</w:t>
      </w:r>
      <w:r w:rsidR="001F2800" w:rsidRPr="00A84247">
        <w:rPr>
          <w:color w:val="auto"/>
        </w:rPr>
        <w:t>s</w:t>
      </w:r>
      <w:r w:rsidRPr="00A84247">
        <w:rPr>
          <w:color w:val="auto"/>
        </w:rPr>
        <w:t xml:space="preserve"> 5(3)(b) and 5(3)(c). While I note the approved provider has taken action in response to the information raised in the assessment team report, I was not provided sufficient evidence in the </w:t>
      </w:r>
      <w:r w:rsidR="0065290E" w:rsidRPr="00A84247">
        <w:rPr>
          <w:color w:val="auto"/>
        </w:rPr>
        <w:t xml:space="preserve">approved </w:t>
      </w:r>
      <w:r w:rsidRPr="00A84247">
        <w:rPr>
          <w:color w:val="auto"/>
        </w:rPr>
        <w:t xml:space="preserve">provider’s response to satisfy me that the service has addressed all of the deficiencies identified in the site audit; these include having the systems and processes to identify and address consumers’ concerns, review outcomes and adjust staff practice. The approved provider is still undertaking improvements and I encourage them to embed these improvements into their usual practice to ensure all consumers are provided a safe clean, well maintained environment with furniture, fittings and equipment that is safe, clean and well maintained. Accordingly, I am satisfied that </w:t>
      </w:r>
      <w:r w:rsidR="001F2800" w:rsidRPr="00A84247">
        <w:rPr>
          <w:color w:val="auto"/>
        </w:rPr>
        <w:t>r</w:t>
      </w:r>
      <w:r w:rsidRPr="00A84247">
        <w:rPr>
          <w:color w:val="auto"/>
        </w:rPr>
        <w:t>equirements 5(3)(b)</w:t>
      </w:r>
      <w:r w:rsidR="001F2800" w:rsidRPr="00A84247">
        <w:rPr>
          <w:color w:val="auto"/>
        </w:rPr>
        <w:t xml:space="preserve"> and </w:t>
      </w:r>
      <w:r w:rsidRPr="00A84247">
        <w:rPr>
          <w:color w:val="auto"/>
        </w:rPr>
        <w:t>5(3)(c) are non-compliant.</w:t>
      </w:r>
    </w:p>
    <w:p w14:paraId="43EB9CD8" w14:textId="380CE89E" w:rsidR="008E27D0" w:rsidRPr="00A84247" w:rsidRDefault="008E27D0" w:rsidP="008E27D0">
      <w:pPr>
        <w:spacing w:line="22" w:lineRule="atLeast"/>
        <w:rPr>
          <w:color w:val="auto"/>
        </w:rPr>
      </w:pPr>
      <w:r w:rsidRPr="00A84247">
        <w:rPr>
          <w:color w:val="auto"/>
        </w:rPr>
        <w:t xml:space="preserve">I am satisfied the remaining one requirement of Standard 5 Organisation’s service environment is compliant. </w:t>
      </w:r>
    </w:p>
    <w:p w14:paraId="0DAC6102" w14:textId="6379D8C9" w:rsidR="009C77DD" w:rsidRPr="00A84247" w:rsidRDefault="005847E0" w:rsidP="008E27D0">
      <w:pPr>
        <w:spacing w:line="22" w:lineRule="atLeast"/>
        <w:rPr>
          <w:color w:val="auto"/>
        </w:rPr>
      </w:pPr>
      <w:r w:rsidRPr="00A84247">
        <w:rPr>
          <w:color w:val="auto"/>
        </w:rPr>
        <w:t xml:space="preserve">Consumers advised the service is easy for them to navigate around. </w:t>
      </w:r>
      <w:r w:rsidR="00E47053" w:rsidRPr="00A84247">
        <w:rPr>
          <w:color w:val="auto"/>
        </w:rPr>
        <w:t xml:space="preserve">Consumers were observed by the assessment team to have access to call bells in their bedrooms and </w:t>
      </w:r>
      <w:r w:rsidR="00F50224" w:rsidRPr="00A84247">
        <w:rPr>
          <w:color w:val="auto"/>
        </w:rPr>
        <w:t xml:space="preserve">there is also call bell access in consumer bathrooms. There are communal areas for consumers to engage in </w:t>
      </w:r>
      <w:r w:rsidR="00227869" w:rsidRPr="00A84247">
        <w:rPr>
          <w:color w:val="auto"/>
        </w:rPr>
        <w:t xml:space="preserve">daily living within the </w:t>
      </w:r>
      <w:r w:rsidR="00227869" w:rsidRPr="00A84247">
        <w:rPr>
          <w:color w:val="auto"/>
        </w:rPr>
        <w:lastRenderedPageBreak/>
        <w:t xml:space="preserve">service, including engagement </w:t>
      </w:r>
      <w:r w:rsidR="00C077FB" w:rsidRPr="00A84247">
        <w:rPr>
          <w:color w:val="auto"/>
        </w:rPr>
        <w:t xml:space="preserve">and interaction </w:t>
      </w:r>
      <w:r w:rsidR="00227869" w:rsidRPr="00A84247">
        <w:rPr>
          <w:color w:val="auto"/>
        </w:rPr>
        <w:t>with other consumers and staff,</w:t>
      </w:r>
      <w:r w:rsidR="00C47E05" w:rsidRPr="00A84247">
        <w:rPr>
          <w:color w:val="auto"/>
        </w:rPr>
        <w:t xml:space="preserve"> </w:t>
      </w:r>
      <w:r w:rsidR="003B21AE" w:rsidRPr="00A84247">
        <w:rPr>
          <w:color w:val="auto"/>
        </w:rPr>
        <w:t xml:space="preserve">spaces to meet </w:t>
      </w:r>
      <w:r w:rsidR="00C47E05" w:rsidRPr="00A84247">
        <w:rPr>
          <w:color w:val="auto"/>
        </w:rPr>
        <w:t xml:space="preserve">with family and friends and </w:t>
      </w:r>
      <w:r w:rsidR="003B21AE" w:rsidRPr="00A84247">
        <w:rPr>
          <w:color w:val="auto"/>
        </w:rPr>
        <w:t>areas</w:t>
      </w:r>
      <w:r w:rsidR="00991E6B" w:rsidRPr="00A84247">
        <w:rPr>
          <w:color w:val="auto"/>
        </w:rPr>
        <w:t xml:space="preserve"> to </w:t>
      </w:r>
      <w:r w:rsidR="00C47E05" w:rsidRPr="00A84247">
        <w:rPr>
          <w:color w:val="auto"/>
        </w:rPr>
        <w:t xml:space="preserve">attend activities. </w:t>
      </w:r>
    </w:p>
    <w:p w14:paraId="6D59E89F" w14:textId="05EC266B"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905"/>
        <w:gridCol w:w="6459"/>
        <w:gridCol w:w="1840"/>
      </w:tblGrid>
      <w:tr w:rsidR="00B779E1" w14:paraId="060F2B49" w14:textId="77777777" w:rsidTr="00216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D3E074A" w14:textId="0B60E6BB" w:rsidR="00532C52" w:rsidRDefault="00532C52" w:rsidP="002D5918">
            <w:pPr>
              <w:spacing w:before="0" w:after="120" w:line="22" w:lineRule="atLeast"/>
            </w:pPr>
            <w:r w:rsidRPr="00E206F2">
              <w:t>Feedback and complaints</w:t>
            </w:r>
          </w:p>
        </w:tc>
        <w:tc>
          <w:tcPr>
            <w:tcW w:w="1840" w:type="dxa"/>
          </w:tcPr>
          <w:p w14:paraId="3FAA5F19" w14:textId="1EBC8B04" w:rsidR="00532C52" w:rsidRPr="0098733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987339">
              <w:rPr>
                <w:rFonts w:ascii="Fira Sans Light" w:hAnsi="Fira Sans Light"/>
                <w:color w:val="auto"/>
              </w:rPr>
              <w:t>Non-compliant</w:t>
            </w:r>
          </w:p>
        </w:tc>
      </w:tr>
      <w:tr w:rsidR="00B779E1" w14:paraId="79E960C6" w14:textId="77777777" w:rsidTr="00216D58">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6459" w:type="dxa"/>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1840" w:type="dxa"/>
            <w:tcBorders>
              <w:left w:val="single" w:sz="4" w:space="0" w:color="auto"/>
            </w:tcBorders>
          </w:tcPr>
          <w:p w14:paraId="7EC580C1" w14:textId="6BB9BAE9" w:rsidR="00532C52" w:rsidRPr="009873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Compliant</w:t>
            </w:r>
          </w:p>
        </w:tc>
      </w:tr>
      <w:tr w:rsidR="00B779E1" w14:paraId="197FABB8" w14:textId="77777777" w:rsidTr="00216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6459" w:type="dxa"/>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1840" w:type="dxa"/>
            <w:tcBorders>
              <w:left w:val="single" w:sz="4" w:space="0" w:color="auto"/>
            </w:tcBorders>
          </w:tcPr>
          <w:p w14:paraId="72289241" w14:textId="106AB013" w:rsidR="00532C52" w:rsidRPr="009873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Compliant</w:t>
            </w:r>
          </w:p>
        </w:tc>
      </w:tr>
      <w:tr w:rsidR="00B779E1" w:rsidRPr="000A6B31" w14:paraId="5240EEA5" w14:textId="77777777" w:rsidTr="00216D58">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6459" w:type="dxa"/>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1840" w:type="dxa"/>
            <w:tcBorders>
              <w:left w:val="single" w:sz="4" w:space="0" w:color="auto"/>
            </w:tcBorders>
          </w:tcPr>
          <w:p w14:paraId="52779FF9" w14:textId="57CD569E" w:rsidR="00532C52" w:rsidRPr="009873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B779E1" w14:paraId="0BD6E1BD" w14:textId="77777777" w:rsidTr="00216D5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6459" w:type="dxa"/>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1840" w:type="dxa"/>
            <w:tcBorders>
              <w:left w:val="single" w:sz="4" w:space="0" w:color="auto"/>
            </w:tcBorders>
          </w:tcPr>
          <w:p w14:paraId="22A76B94" w14:textId="1336EA32" w:rsidR="00532C52" w:rsidRPr="0098733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Non-compliant</w:t>
            </w:r>
          </w:p>
        </w:tc>
      </w:tr>
    </w:tbl>
    <w:p w14:paraId="4D9EC263" w14:textId="77777777" w:rsidR="00E206F2" w:rsidRPr="00A84247" w:rsidRDefault="00E206F2" w:rsidP="00173B92">
      <w:pPr>
        <w:pStyle w:val="Heading2"/>
        <w:spacing w:before="120" w:after="120" w:line="22" w:lineRule="atLeast"/>
        <w:rPr>
          <w:color w:val="auto"/>
        </w:rPr>
      </w:pPr>
      <w:r w:rsidRPr="00A84247">
        <w:rPr>
          <w:color w:val="auto"/>
        </w:rPr>
        <w:t>Findings</w:t>
      </w:r>
    </w:p>
    <w:p w14:paraId="6BCC1E0A" w14:textId="18764BF9" w:rsidR="00703B27" w:rsidRPr="00A84247" w:rsidRDefault="00703B27" w:rsidP="00703B27">
      <w:pPr>
        <w:spacing w:line="22" w:lineRule="atLeast"/>
        <w:rPr>
          <w:color w:val="auto"/>
        </w:rPr>
      </w:pPr>
      <w:r w:rsidRPr="00A84247">
        <w:rPr>
          <w:color w:val="auto"/>
        </w:rPr>
        <w:t>I have assessed this Quality Standard as non-compliant as I am satisfied the following two requi</w:t>
      </w:r>
      <w:r w:rsidR="00731320" w:rsidRPr="00A84247">
        <w:rPr>
          <w:color w:val="auto"/>
        </w:rPr>
        <w:t>r</w:t>
      </w:r>
      <w:r w:rsidRPr="00A84247">
        <w:rPr>
          <w:color w:val="auto"/>
        </w:rPr>
        <w:t>ements are non-compliant:</w:t>
      </w:r>
    </w:p>
    <w:p w14:paraId="202E1AAE" w14:textId="6DF9DE9D" w:rsidR="00B3056B" w:rsidRPr="00A84247" w:rsidRDefault="00B3056B" w:rsidP="00B3056B">
      <w:pPr>
        <w:pStyle w:val="ListParagraph"/>
        <w:numPr>
          <w:ilvl w:val="0"/>
          <w:numId w:val="36"/>
        </w:numPr>
        <w:spacing w:line="22" w:lineRule="atLeast"/>
        <w:rPr>
          <w:color w:val="auto"/>
        </w:rPr>
      </w:pPr>
      <w:r w:rsidRPr="00A84247">
        <w:rPr>
          <w:color w:val="auto"/>
        </w:rPr>
        <w:t>Requirement 6(3)(c)</w:t>
      </w:r>
      <w:r w:rsidRPr="00A84247">
        <w:rPr>
          <w:color w:val="auto"/>
        </w:rPr>
        <w:tab/>
        <w:t xml:space="preserve"> Appropriate action is taken in response to complaints and an open disclosure process is used when things go wrong.</w:t>
      </w:r>
    </w:p>
    <w:p w14:paraId="23721CEB" w14:textId="4FC50A64" w:rsidR="00703B27" w:rsidRPr="00A84247" w:rsidRDefault="00B3056B" w:rsidP="00B3056B">
      <w:pPr>
        <w:pStyle w:val="ListParagraph"/>
        <w:numPr>
          <w:ilvl w:val="0"/>
          <w:numId w:val="36"/>
        </w:numPr>
        <w:spacing w:line="22" w:lineRule="atLeast"/>
        <w:rPr>
          <w:color w:val="auto"/>
        </w:rPr>
      </w:pPr>
      <w:r w:rsidRPr="00A84247">
        <w:rPr>
          <w:color w:val="auto"/>
        </w:rPr>
        <w:t>Requirement 6(3)(d) Feedback and complaints are reviewed and used to improve the quality of care and services.</w:t>
      </w:r>
    </w:p>
    <w:p w14:paraId="2B16D713" w14:textId="48BFDBDE" w:rsidR="002D2DF8" w:rsidRPr="00A84247" w:rsidRDefault="00177106" w:rsidP="00B3056B">
      <w:pPr>
        <w:spacing w:line="22" w:lineRule="atLeast"/>
        <w:rPr>
          <w:color w:val="auto"/>
        </w:rPr>
      </w:pPr>
      <w:r w:rsidRPr="00A84247">
        <w:rPr>
          <w:color w:val="auto"/>
        </w:rPr>
        <w:t xml:space="preserve">Consumers </w:t>
      </w:r>
      <w:r w:rsidR="001766F4" w:rsidRPr="00A84247">
        <w:rPr>
          <w:color w:val="auto"/>
        </w:rPr>
        <w:t>said</w:t>
      </w:r>
      <w:r w:rsidRPr="00A84247">
        <w:rPr>
          <w:color w:val="auto"/>
        </w:rPr>
        <w:t xml:space="preserve"> that </w:t>
      </w:r>
      <w:r w:rsidR="00F2552C" w:rsidRPr="00A84247">
        <w:rPr>
          <w:color w:val="auto"/>
        </w:rPr>
        <w:t xml:space="preserve">the service had not taken appropriate action in response to their </w:t>
      </w:r>
      <w:r w:rsidR="001766F4" w:rsidRPr="00A84247">
        <w:rPr>
          <w:color w:val="auto"/>
        </w:rPr>
        <w:t xml:space="preserve">feedback and </w:t>
      </w:r>
      <w:r w:rsidR="00F2552C" w:rsidRPr="00A84247">
        <w:rPr>
          <w:color w:val="auto"/>
        </w:rPr>
        <w:t>complaints</w:t>
      </w:r>
      <w:r w:rsidR="007B539D" w:rsidRPr="00A84247">
        <w:rPr>
          <w:color w:val="auto"/>
        </w:rPr>
        <w:t xml:space="preserve">. The majority of consumers interviewed </w:t>
      </w:r>
      <w:r w:rsidR="00FD7277" w:rsidRPr="00A84247">
        <w:rPr>
          <w:color w:val="auto"/>
        </w:rPr>
        <w:t>felt little or no action was taken to find solutions for their complaints</w:t>
      </w:r>
      <w:r w:rsidR="00B8095E" w:rsidRPr="00A84247">
        <w:rPr>
          <w:color w:val="auto"/>
        </w:rPr>
        <w:t xml:space="preserve"> and complaints remained unresol</w:t>
      </w:r>
      <w:r w:rsidR="00527FF4" w:rsidRPr="00A84247">
        <w:rPr>
          <w:color w:val="auto"/>
        </w:rPr>
        <w:t>ved</w:t>
      </w:r>
      <w:r w:rsidR="00FD7277" w:rsidRPr="00A84247">
        <w:rPr>
          <w:color w:val="auto"/>
        </w:rPr>
        <w:t>.</w:t>
      </w:r>
      <w:r w:rsidR="00B55969" w:rsidRPr="00A84247">
        <w:rPr>
          <w:color w:val="auto"/>
        </w:rPr>
        <w:t xml:space="preserve"> Consumers said they had not seen change or </w:t>
      </w:r>
      <w:r w:rsidR="00923691" w:rsidRPr="00A84247">
        <w:rPr>
          <w:color w:val="auto"/>
        </w:rPr>
        <w:t>improvements</w:t>
      </w:r>
      <w:r w:rsidR="00B55969" w:rsidRPr="00A84247">
        <w:rPr>
          <w:color w:val="auto"/>
        </w:rPr>
        <w:t xml:space="preserve"> in the quality of care and services </w:t>
      </w:r>
      <w:r w:rsidR="00923691" w:rsidRPr="00A84247">
        <w:rPr>
          <w:color w:val="auto"/>
        </w:rPr>
        <w:t xml:space="preserve">as a result of complaints and feedback. </w:t>
      </w:r>
      <w:r w:rsidR="00FD7277" w:rsidRPr="00A84247">
        <w:rPr>
          <w:color w:val="auto"/>
        </w:rPr>
        <w:t xml:space="preserve"> </w:t>
      </w:r>
      <w:r w:rsidR="00526FA6" w:rsidRPr="00A84247">
        <w:rPr>
          <w:color w:val="auto"/>
        </w:rPr>
        <w:t xml:space="preserve">One consumer </w:t>
      </w:r>
      <w:r w:rsidR="00496FD6" w:rsidRPr="00A84247">
        <w:rPr>
          <w:color w:val="auto"/>
        </w:rPr>
        <w:t xml:space="preserve">said they had made several complaints </w:t>
      </w:r>
      <w:r w:rsidR="002A5765" w:rsidRPr="00A84247">
        <w:rPr>
          <w:color w:val="auto"/>
        </w:rPr>
        <w:t>about</w:t>
      </w:r>
      <w:r w:rsidR="00496FD6" w:rsidRPr="00A84247">
        <w:rPr>
          <w:color w:val="auto"/>
        </w:rPr>
        <w:t xml:space="preserve"> the same issue and no action had been taken to date. </w:t>
      </w:r>
      <w:r w:rsidR="005407F7" w:rsidRPr="00A84247">
        <w:rPr>
          <w:color w:val="auto"/>
        </w:rPr>
        <w:t xml:space="preserve">One consumer said they had made </w:t>
      </w:r>
      <w:r w:rsidR="002A5765" w:rsidRPr="00A84247">
        <w:rPr>
          <w:color w:val="auto"/>
        </w:rPr>
        <w:t xml:space="preserve">a number of </w:t>
      </w:r>
      <w:r w:rsidR="005407F7" w:rsidRPr="00A84247">
        <w:rPr>
          <w:color w:val="auto"/>
        </w:rPr>
        <w:t xml:space="preserve">suggestions in writing </w:t>
      </w:r>
      <w:r w:rsidR="002A5765" w:rsidRPr="00A84247">
        <w:rPr>
          <w:color w:val="auto"/>
        </w:rPr>
        <w:t xml:space="preserve">and only two of their suggestions had been actioned. </w:t>
      </w:r>
      <w:r w:rsidR="0040154D" w:rsidRPr="00A84247">
        <w:rPr>
          <w:color w:val="auto"/>
        </w:rPr>
        <w:t xml:space="preserve">One consumer said they had made verbal </w:t>
      </w:r>
      <w:r w:rsidR="00103E09" w:rsidRPr="00A84247">
        <w:rPr>
          <w:color w:val="auto"/>
        </w:rPr>
        <w:t>complaints</w:t>
      </w:r>
      <w:r w:rsidR="0040154D" w:rsidRPr="00A84247">
        <w:rPr>
          <w:color w:val="auto"/>
        </w:rPr>
        <w:t xml:space="preserve"> </w:t>
      </w:r>
      <w:r w:rsidR="00103E09" w:rsidRPr="00A84247">
        <w:rPr>
          <w:color w:val="auto"/>
        </w:rPr>
        <w:t xml:space="preserve">to staff and </w:t>
      </w:r>
      <w:r w:rsidR="00C02150" w:rsidRPr="00A84247">
        <w:rPr>
          <w:color w:val="auto"/>
        </w:rPr>
        <w:t>management,</w:t>
      </w:r>
      <w:r w:rsidR="00103E09" w:rsidRPr="00A84247">
        <w:rPr>
          <w:color w:val="auto"/>
        </w:rPr>
        <w:t xml:space="preserve"> and these have not been actioned. </w:t>
      </w:r>
    </w:p>
    <w:p w14:paraId="33FBF20D" w14:textId="19876ECE" w:rsidR="00671BAE" w:rsidRPr="00A84247" w:rsidRDefault="00AC3576" w:rsidP="00B3056B">
      <w:pPr>
        <w:spacing w:line="22" w:lineRule="atLeast"/>
        <w:rPr>
          <w:color w:val="auto"/>
        </w:rPr>
      </w:pPr>
      <w:r w:rsidRPr="00A84247">
        <w:rPr>
          <w:color w:val="auto"/>
        </w:rPr>
        <w:t xml:space="preserve">Staff interviewed could not give any examples of improvement to </w:t>
      </w:r>
      <w:r w:rsidR="00FC0381" w:rsidRPr="00A84247">
        <w:rPr>
          <w:color w:val="auto"/>
        </w:rPr>
        <w:t xml:space="preserve">the quality of care and services in response to complaints. </w:t>
      </w:r>
    </w:p>
    <w:p w14:paraId="5F30EE67" w14:textId="04AF9B07" w:rsidR="00712C1D" w:rsidRPr="00A84247" w:rsidRDefault="00712C1D" w:rsidP="00712C1D">
      <w:pPr>
        <w:spacing w:line="22" w:lineRule="atLeast"/>
        <w:rPr>
          <w:color w:val="auto"/>
        </w:rPr>
      </w:pPr>
      <w:r w:rsidRPr="00A84247">
        <w:rPr>
          <w:color w:val="auto"/>
        </w:rPr>
        <w:t>The approved provider responded to the site audit report and acknowledged the concerns raised by the assessment team.</w:t>
      </w:r>
    </w:p>
    <w:p w14:paraId="7BB29AAA" w14:textId="123E299D" w:rsidR="00712C1D" w:rsidRPr="00A84247" w:rsidRDefault="00712C1D" w:rsidP="00712C1D">
      <w:pPr>
        <w:spacing w:line="22" w:lineRule="atLeast"/>
        <w:rPr>
          <w:color w:val="auto"/>
        </w:rPr>
      </w:pPr>
      <w:r w:rsidRPr="00A84247">
        <w:rPr>
          <w:color w:val="auto"/>
        </w:rPr>
        <w:t>The approved provider supplied evidence to demonstrate the actions that have been taken to address the issues raised. The approved provider has taken specific actions for consumers identified by the assessment team including</w:t>
      </w:r>
      <w:r w:rsidR="004235B4" w:rsidRPr="00A84247">
        <w:rPr>
          <w:color w:val="auto"/>
        </w:rPr>
        <w:t xml:space="preserve"> </w:t>
      </w:r>
      <w:r w:rsidR="002476ED" w:rsidRPr="00A84247">
        <w:rPr>
          <w:color w:val="auto"/>
        </w:rPr>
        <w:t xml:space="preserve">meeting with consumers and </w:t>
      </w:r>
      <w:r w:rsidR="00382753" w:rsidRPr="00A84247">
        <w:rPr>
          <w:color w:val="auto"/>
        </w:rPr>
        <w:t>consumer representatives</w:t>
      </w:r>
      <w:r w:rsidR="001E37FE" w:rsidRPr="00A84247">
        <w:rPr>
          <w:color w:val="auto"/>
        </w:rPr>
        <w:t xml:space="preserve"> and </w:t>
      </w:r>
      <w:r w:rsidR="004235B4" w:rsidRPr="00A84247">
        <w:rPr>
          <w:color w:val="auto"/>
        </w:rPr>
        <w:t>taking action to acknowledge and work towards sustain</w:t>
      </w:r>
      <w:r w:rsidR="00382753" w:rsidRPr="00A84247">
        <w:rPr>
          <w:color w:val="auto"/>
        </w:rPr>
        <w:t>able</w:t>
      </w:r>
      <w:r w:rsidR="004235B4" w:rsidRPr="00A84247">
        <w:rPr>
          <w:color w:val="auto"/>
        </w:rPr>
        <w:t xml:space="preserve"> resolution of complaints raised</w:t>
      </w:r>
      <w:r w:rsidR="001E37FE" w:rsidRPr="00A84247">
        <w:rPr>
          <w:color w:val="auto"/>
        </w:rPr>
        <w:t xml:space="preserve">. </w:t>
      </w:r>
      <w:r w:rsidR="004B2AEF" w:rsidRPr="00A84247">
        <w:rPr>
          <w:color w:val="auto"/>
        </w:rPr>
        <w:t xml:space="preserve">The </w:t>
      </w:r>
      <w:r w:rsidR="00F56CA1" w:rsidRPr="00A84247">
        <w:rPr>
          <w:color w:val="auto"/>
        </w:rPr>
        <w:t>service met with a</w:t>
      </w:r>
      <w:r w:rsidR="00046F11" w:rsidRPr="00A84247">
        <w:rPr>
          <w:color w:val="auto"/>
        </w:rPr>
        <w:t>nd</w:t>
      </w:r>
      <w:r w:rsidR="00F56CA1" w:rsidRPr="00A84247">
        <w:rPr>
          <w:color w:val="auto"/>
        </w:rPr>
        <w:t xml:space="preserve"> addressed the issue for the </w:t>
      </w:r>
      <w:r w:rsidR="004B2AEF" w:rsidRPr="00A84247">
        <w:rPr>
          <w:color w:val="auto"/>
        </w:rPr>
        <w:t xml:space="preserve">consumer who advised they </w:t>
      </w:r>
      <w:r w:rsidR="00F56CA1" w:rsidRPr="00A84247">
        <w:rPr>
          <w:color w:val="auto"/>
        </w:rPr>
        <w:t>had made several</w:t>
      </w:r>
      <w:r w:rsidR="004B2AEF" w:rsidRPr="00A84247">
        <w:rPr>
          <w:color w:val="auto"/>
        </w:rPr>
        <w:t xml:space="preserve"> </w:t>
      </w:r>
      <w:r w:rsidR="00F56CA1" w:rsidRPr="00A84247">
        <w:rPr>
          <w:color w:val="auto"/>
        </w:rPr>
        <w:t xml:space="preserve">complaints about the same issue and </w:t>
      </w:r>
      <w:r w:rsidR="00DB5A43" w:rsidRPr="00A84247">
        <w:rPr>
          <w:color w:val="auto"/>
        </w:rPr>
        <w:t xml:space="preserve">the </w:t>
      </w:r>
      <w:r w:rsidR="00F56CA1" w:rsidRPr="00A84247">
        <w:rPr>
          <w:color w:val="auto"/>
        </w:rPr>
        <w:t xml:space="preserve">consumer </w:t>
      </w:r>
      <w:r w:rsidR="00F31D85" w:rsidRPr="00A84247">
        <w:rPr>
          <w:color w:val="auto"/>
        </w:rPr>
        <w:t xml:space="preserve">has advised they are happy with the outcome. </w:t>
      </w:r>
      <w:r w:rsidR="00B44F5A" w:rsidRPr="00A84247">
        <w:rPr>
          <w:color w:val="auto"/>
        </w:rPr>
        <w:t xml:space="preserve">The service has </w:t>
      </w:r>
      <w:r w:rsidR="00052F61" w:rsidRPr="00A84247">
        <w:rPr>
          <w:color w:val="auto"/>
        </w:rPr>
        <w:t>ensured</w:t>
      </w:r>
      <w:r w:rsidR="00B44F5A" w:rsidRPr="00A84247">
        <w:rPr>
          <w:color w:val="auto"/>
        </w:rPr>
        <w:t xml:space="preserve"> the consumer who has made complaints in writing has had their complaints responded to and </w:t>
      </w:r>
      <w:r w:rsidR="00943E2E" w:rsidRPr="00A84247">
        <w:rPr>
          <w:color w:val="auto"/>
        </w:rPr>
        <w:t xml:space="preserve">have checked </w:t>
      </w:r>
      <w:r w:rsidR="00943E2E" w:rsidRPr="00A84247">
        <w:rPr>
          <w:color w:val="auto"/>
        </w:rPr>
        <w:lastRenderedPageBreak/>
        <w:t xml:space="preserve">to ensure satisfaction with responses. </w:t>
      </w:r>
      <w:r w:rsidR="00882B1A" w:rsidRPr="00A84247">
        <w:rPr>
          <w:color w:val="auto"/>
        </w:rPr>
        <w:t xml:space="preserve">The service </w:t>
      </w:r>
      <w:r w:rsidR="00630DFD" w:rsidRPr="00A84247">
        <w:rPr>
          <w:color w:val="auto"/>
        </w:rPr>
        <w:t>is</w:t>
      </w:r>
      <w:r w:rsidR="00882B1A" w:rsidRPr="00A84247">
        <w:rPr>
          <w:color w:val="auto"/>
        </w:rPr>
        <w:t xml:space="preserve"> also </w:t>
      </w:r>
      <w:r w:rsidR="00905D9B" w:rsidRPr="00A84247">
        <w:rPr>
          <w:color w:val="auto"/>
        </w:rPr>
        <w:t>checking to ensure response and action occurred</w:t>
      </w:r>
      <w:r w:rsidR="00630DFD" w:rsidRPr="00A84247">
        <w:rPr>
          <w:color w:val="auto"/>
        </w:rPr>
        <w:t xml:space="preserve"> and continues to occur</w:t>
      </w:r>
      <w:r w:rsidR="00905D9B" w:rsidRPr="00A84247">
        <w:rPr>
          <w:color w:val="auto"/>
        </w:rPr>
        <w:t xml:space="preserve"> for the consumer who made verbal complaints.</w:t>
      </w:r>
      <w:r w:rsidR="00B24B78" w:rsidRPr="00A84247">
        <w:rPr>
          <w:color w:val="auto"/>
        </w:rPr>
        <w:t xml:space="preserve"> </w:t>
      </w:r>
    </w:p>
    <w:p w14:paraId="3FB0A92E" w14:textId="32DB1161" w:rsidR="00B24B78" w:rsidRPr="00A84247" w:rsidRDefault="00B24B78" w:rsidP="00712C1D">
      <w:pPr>
        <w:spacing w:line="22" w:lineRule="atLeast"/>
        <w:rPr>
          <w:color w:val="auto"/>
        </w:rPr>
      </w:pPr>
      <w:r w:rsidRPr="00A84247">
        <w:rPr>
          <w:color w:val="auto"/>
        </w:rPr>
        <w:t>The service is raising awareness of the complaints pro</w:t>
      </w:r>
      <w:r w:rsidR="00936790" w:rsidRPr="00A84247">
        <w:rPr>
          <w:color w:val="auto"/>
        </w:rPr>
        <w:t>cess</w:t>
      </w:r>
      <w:r w:rsidRPr="00A84247">
        <w:rPr>
          <w:color w:val="auto"/>
        </w:rPr>
        <w:t xml:space="preserve"> through resident and relative meetings and is actively seeking feedback from consumers and consumer representatives regarding complaints resolution </w:t>
      </w:r>
      <w:r w:rsidR="00673970" w:rsidRPr="00A84247">
        <w:rPr>
          <w:color w:val="auto"/>
        </w:rPr>
        <w:t xml:space="preserve">during the resident and relative meetings. </w:t>
      </w:r>
    </w:p>
    <w:p w14:paraId="13201D38" w14:textId="317D0EBA" w:rsidR="008058BD" w:rsidRPr="00A84247" w:rsidRDefault="00FD7C38" w:rsidP="00F80F7D">
      <w:pPr>
        <w:spacing w:line="22" w:lineRule="atLeast"/>
        <w:rPr>
          <w:color w:val="auto"/>
        </w:rPr>
      </w:pPr>
      <w:r w:rsidRPr="00A84247">
        <w:rPr>
          <w:color w:val="auto"/>
        </w:rPr>
        <w:t xml:space="preserve">The approved provider </w:t>
      </w:r>
      <w:r w:rsidR="009C721E" w:rsidRPr="00A84247">
        <w:rPr>
          <w:color w:val="auto"/>
        </w:rPr>
        <w:t>is providing face to face education to all staff on complaints handing</w:t>
      </w:r>
      <w:r w:rsidR="00E542CA" w:rsidRPr="00A84247">
        <w:rPr>
          <w:color w:val="auto"/>
        </w:rPr>
        <w:t xml:space="preserve"> and complaints have been included as</w:t>
      </w:r>
      <w:r w:rsidR="009C721E" w:rsidRPr="00A84247">
        <w:rPr>
          <w:color w:val="auto"/>
        </w:rPr>
        <w:t xml:space="preserve"> </w:t>
      </w:r>
      <w:r w:rsidR="00E542CA" w:rsidRPr="00A84247">
        <w:rPr>
          <w:color w:val="auto"/>
        </w:rPr>
        <w:t xml:space="preserve">a standing agenda item for all staff meetings. </w:t>
      </w:r>
      <w:r w:rsidR="00052F61" w:rsidRPr="00A84247">
        <w:rPr>
          <w:color w:val="auto"/>
        </w:rPr>
        <w:t>Management at the service are reviewing and maintain</w:t>
      </w:r>
      <w:r w:rsidR="00630DFD" w:rsidRPr="00A84247">
        <w:rPr>
          <w:color w:val="auto"/>
        </w:rPr>
        <w:t>ing</w:t>
      </w:r>
      <w:r w:rsidR="00052F61" w:rsidRPr="00A84247">
        <w:rPr>
          <w:color w:val="auto"/>
        </w:rPr>
        <w:t xml:space="preserve"> the complaints register </w:t>
      </w:r>
      <w:r w:rsidR="00630DFD" w:rsidRPr="00A84247">
        <w:rPr>
          <w:color w:val="auto"/>
        </w:rPr>
        <w:t xml:space="preserve">to ensure the organisation’s </w:t>
      </w:r>
      <w:r w:rsidR="00B24B78" w:rsidRPr="00A84247">
        <w:rPr>
          <w:color w:val="auto"/>
        </w:rPr>
        <w:t xml:space="preserve">complaints handling process is followed. </w:t>
      </w:r>
      <w:r w:rsidR="007155BC" w:rsidRPr="00A84247">
        <w:rPr>
          <w:color w:val="auto"/>
        </w:rPr>
        <w:t xml:space="preserve">Complaints are being analysed </w:t>
      </w:r>
      <w:r w:rsidR="00055118" w:rsidRPr="00A84247">
        <w:rPr>
          <w:color w:val="auto"/>
        </w:rPr>
        <w:t xml:space="preserve">so they can be used to </w:t>
      </w:r>
      <w:r w:rsidR="00F80F7D" w:rsidRPr="00A84247">
        <w:rPr>
          <w:color w:val="auto"/>
        </w:rPr>
        <w:t>inform</w:t>
      </w:r>
      <w:r w:rsidR="00055118" w:rsidRPr="00A84247">
        <w:rPr>
          <w:color w:val="auto"/>
        </w:rPr>
        <w:t xml:space="preserve"> </w:t>
      </w:r>
      <w:r w:rsidR="00F80F7D" w:rsidRPr="00A84247">
        <w:rPr>
          <w:color w:val="auto"/>
        </w:rPr>
        <w:t xml:space="preserve">continuous improvement. </w:t>
      </w:r>
    </w:p>
    <w:p w14:paraId="130B7153" w14:textId="45E40EC6" w:rsidR="008058BD" w:rsidRPr="00A84247" w:rsidRDefault="008058BD" w:rsidP="00F80F7D">
      <w:pPr>
        <w:spacing w:line="22" w:lineRule="atLeast"/>
        <w:rPr>
          <w:color w:val="auto"/>
        </w:rPr>
      </w:pPr>
      <w:r w:rsidRPr="00A84247">
        <w:rPr>
          <w:color w:val="auto"/>
        </w:rPr>
        <w:t xml:space="preserve">The evidence compiled during the site audit was acknowledged by the approved provider, and persuasively showed sustained non-compliance for </w:t>
      </w:r>
      <w:r w:rsidR="00294A7E" w:rsidRPr="00A84247">
        <w:rPr>
          <w:color w:val="auto"/>
        </w:rPr>
        <w:t>r</w:t>
      </w:r>
      <w:r w:rsidRPr="00A84247">
        <w:rPr>
          <w:color w:val="auto"/>
        </w:rPr>
        <w:t>equirements 6(3)(c) and 6(3)(d)</w:t>
      </w:r>
      <w:r w:rsidR="00D44F05" w:rsidRPr="00A84247">
        <w:rPr>
          <w:color w:val="auto"/>
        </w:rPr>
        <w:t>.</w:t>
      </w:r>
      <w:r w:rsidRPr="00A84247">
        <w:rPr>
          <w:color w:val="auto"/>
        </w:rPr>
        <w:t xml:space="preserve"> While I note the approved provider has taken action in response to the information raised in the assessment team report, I was not provided sufficient evidence in the </w:t>
      </w:r>
      <w:r w:rsidR="009661E0" w:rsidRPr="00A84247">
        <w:rPr>
          <w:color w:val="auto"/>
        </w:rPr>
        <w:t xml:space="preserve">approved </w:t>
      </w:r>
      <w:r w:rsidRPr="00A84247">
        <w:rPr>
          <w:color w:val="auto"/>
        </w:rPr>
        <w:t>provider’s response to satisfy me that the service has addressed all of the deficiencies identified in the site audit; these include having the systems and processes to identify and address consumers’ concerns, review outcomes and adjust staff practice. I would encourage the approved provider to ensure the improvements in their feedback and complaints process include informing consumers and consumer representatives how feedback and complaints are being used to improve the quality of care and services. The approved provider is still undertaking improvements and I encourage them to embed these improvements into their usual practice to ensure all consumers are engaged in the process to address feedback and complaints and th</w:t>
      </w:r>
      <w:r w:rsidR="00B71D0B" w:rsidRPr="00A84247">
        <w:rPr>
          <w:color w:val="auto"/>
        </w:rPr>
        <w:t>at</w:t>
      </w:r>
      <w:r w:rsidRPr="00A84247">
        <w:rPr>
          <w:color w:val="auto"/>
        </w:rPr>
        <w:t xml:space="preserve"> action that is taken </w:t>
      </w:r>
      <w:r w:rsidR="00AC5AB2" w:rsidRPr="00A84247">
        <w:rPr>
          <w:color w:val="auto"/>
        </w:rPr>
        <w:t xml:space="preserve">in response </w:t>
      </w:r>
      <w:r w:rsidRPr="00A84247">
        <w:rPr>
          <w:color w:val="auto"/>
        </w:rPr>
        <w:t xml:space="preserve">for both individual consumers and </w:t>
      </w:r>
      <w:r w:rsidR="00AC5AB2" w:rsidRPr="00A84247">
        <w:rPr>
          <w:color w:val="auto"/>
        </w:rPr>
        <w:t xml:space="preserve">where appropriate for </w:t>
      </w:r>
      <w:r w:rsidRPr="00A84247">
        <w:rPr>
          <w:color w:val="auto"/>
        </w:rPr>
        <w:t xml:space="preserve">the whole service or organisation. Accordingly, I am satisfied that </w:t>
      </w:r>
      <w:r w:rsidR="00691C2F" w:rsidRPr="00A84247">
        <w:rPr>
          <w:color w:val="auto"/>
        </w:rPr>
        <w:t>r</w:t>
      </w:r>
      <w:r w:rsidRPr="00A84247">
        <w:rPr>
          <w:color w:val="auto"/>
        </w:rPr>
        <w:t>equirements 6(3)(c) and 6(3)(d) are non-compliant.</w:t>
      </w:r>
    </w:p>
    <w:p w14:paraId="604F390C" w14:textId="3BA59AA4" w:rsidR="002D2DF8" w:rsidRPr="00A84247" w:rsidRDefault="00F80F7D" w:rsidP="00B3056B">
      <w:pPr>
        <w:spacing w:line="22" w:lineRule="atLeast"/>
        <w:rPr>
          <w:color w:val="auto"/>
        </w:rPr>
      </w:pPr>
      <w:r w:rsidRPr="00A84247">
        <w:rPr>
          <w:color w:val="auto"/>
        </w:rPr>
        <w:t xml:space="preserve">I am satisfied the remaining </w:t>
      </w:r>
      <w:r w:rsidR="00AB326C" w:rsidRPr="00A84247">
        <w:rPr>
          <w:color w:val="auto"/>
        </w:rPr>
        <w:t>two</w:t>
      </w:r>
      <w:r w:rsidRPr="00A84247">
        <w:rPr>
          <w:color w:val="auto"/>
        </w:rPr>
        <w:t xml:space="preserve"> requirements of Standard </w:t>
      </w:r>
      <w:r w:rsidR="00AB326C" w:rsidRPr="00A84247">
        <w:rPr>
          <w:color w:val="auto"/>
        </w:rPr>
        <w:t xml:space="preserve">6 Feedback and complaints </w:t>
      </w:r>
      <w:r w:rsidRPr="00A84247">
        <w:rPr>
          <w:color w:val="auto"/>
        </w:rPr>
        <w:t xml:space="preserve">are compliant. </w:t>
      </w:r>
    </w:p>
    <w:p w14:paraId="72F13C28" w14:textId="4B461C7B" w:rsidR="00F10A9A" w:rsidRPr="00A84247" w:rsidRDefault="000C0EB3" w:rsidP="00B3056B">
      <w:pPr>
        <w:spacing w:line="22" w:lineRule="atLeast"/>
        <w:rPr>
          <w:color w:val="auto"/>
        </w:rPr>
      </w:pPr>
      <w:r w:rsidRPr="00A84247">
        <w:rPr>
          <w:color w:val="auto"/>
        </w:rPr>
        <w:t xml:space="preserve">Most consumers said they felt safe and support in </w:t>
      </w:r>
      <w:r w:rsidR="003F7822" w:rsidRPr="00A84247">
        <w:rPr>
          <w:color w:val="auto"/>
        </w:rPr>
        <w:t xml:space="preserve">providing feedback and making complaints. Consumers felt confident and were </w:t>
      </w:r>
      <w:r w:rsidR="00F10A9A" w:rsidRPr="00A84247">
        <w:rPr>
          <w:color w:val="auto"/>
        </w:rPr>
        <w:t>aware</w:t>
      </w:r>
      <w:r w:rsidR="003F7822" w:rsidRPr="00A84247">
        <w:rPr>
          <w:color w:val="auto"/>
        </w:rPr>
        <w:t xml:space="preserve"> of </w:t>
      </w:r>
      <w:r w:rsidR="00F10A9A" w:rsidRPr="00A84247">
        <w:rPr>
          <w:color w:val="auto"/>
        </w:rPr>
        <w:t xml:space="preserve">how to make complaints and provide feedback. </w:t>
      </w:r>
      <w:r w:rsidR="00285B18" w:rsidRPr="00A84247">
        <w:rPr>
          <w:color w:val="auto"/>
        </w:rPr>
        <w:t>Consumers described how they could make complaints in writing or by verbally reporting to staff or to management in the service.</w:t>
      </w:r>
      <w:r w:rsidR="00EC0BDC" w:rsidRPr="00A84247">
        <w:rPr>
          <w:color w:val="auto"/>
        </w:rPr>
        <w:t xml:space="preserve"> </w:t>
      </w:r>
      <w:r w:rsidR="00F10A9A" w:rsidRPr="00A84247">
        <w:rPr>
          <w:color w:val="auto"/>
        </w:rPr>
        <w:t xml:space="preserve">The assessment team observed information about advocates, legal aid and </w:t>
      </w:r>
      <w:r w:rsidR="00393CB1" w:rsidRPr="00A84247">
        <w:rPr>
          <w:color w:val="auto"/>
        </w:rPr>
        <w:t>language</w:t>
      </w:r>
      <w:r w:rsidR="00F10A9A" w:rsidRPr="00A84247">
        <w:rPr>
          <w:color w:val="auto"/>
        </w:rPr>
        <w:t xml:space="preserve"> services was available to consumers</w:t>
      </w:r>
      <w:r w:rsidR="00393CB1" w:rsidRPr="00A84247">
        <w:rPr>
          <w:color w:val="auto"/>
        </w:rPr>
        <w:t xml:space="preserve">. </w:t>
      </w: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824"/>
        <w:gridCol w:w="6540"/>
        <w:gridCol w:w="1840"/>
      </w:tblGrid>
      <w:tr w:rsidR="00C9354C" w14:paraId="0C312A17" w14:textId="77777777" w:rsidTr="008C2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AA9DB73" w14:textId="487C000F" w:rsidR="00C9354C" w:rsidRDefault="00C9354C" w:rsidP="002D5918">
            <w:pPr>
              <w:spacing w:before="0" w:after="120" w:line="22" w:lineRule="atLeast"/>
            </w:pPr>
            <w:r w:rsidRPr="00E206F2">
              <w:t>Human resources</w:t>
            </w:r>
          </w:p>
        </w:tc>
        <w:tc>
          <w:tcPr>
            <w:tcW w:w="1840" w:type="dxa"/>
          </w:tcPr>
          <w:p w14:paraId="6154C5B2" w14:textId="3E6A521C" w:rsidR="00C9354C" w:rsidRPr="0098733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987339">
              <w:rPr>
                <w:rFonts w:ascii="Fira Sans Light" w:hAnsi="Fira Sans Light"/>
                <w:color w:val="auto"/>
              </w:rPr>
              <w:t>Non-compliant</w:t>
            </w:r>
          </w:p>
        </w:tc>
      </w:tr>
      <w:tr w:rsidR="008C237A" w14:paraId="0AC02B69" w14:textId="77777777" w:rsidTr="008C237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6540" w:type="dxa"/>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092FD30C" w14:textId="24745B6F" w:rsidR="00C9354C" w:rsidRPr="0098733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8C237A" w14:paraId="7DD64A25" w14:textId="77777777" w:rsidTr="008C2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6540" w:type="dxa"/>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11D0443B" w14:textId="5F9537F3" w:rsidR="00C9354C" w:rsidRPr="0098733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Compliant</w:t>
            </w:r>
          </w:p>
        </w:tc>
      </w:tr>
      <w:tr w:rsidR="008C237A" w:rsidRPr="000A6B31" w14:paraId="61447C90" w14:textId="77777777" w:rsidTr="008C237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6540" w:type="dxa"/>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1840" w:type="dxa"/>
            <w:tcBorders>
              <w:left w:val="single" w:sz="4" w:space="0" w:color="auto"/>
            </w:tcBorders>
          </w:tcPr>
          <w:p w14:paraId="6997026A" w14:textId="37867554" w:rsidR="00C9354C" w:rsidRPr="0098733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r w:rsidR="008C237A" w14:paraId="0212142C" w14:textId="77777777" w:rsidTr="008C2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6540" w:type="dxa"/>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0A3082AE" w14:textId="5EBD8654" w:rsidR="00C9354C" w:rsidRPr="0098733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Compliant</w:t>
            </w:r>
          </w:p>
        </w:tc>
      </w:tr>
      <w:tr w:rsidR="008C237A" w14:paraId="1BA24AC1" w14:textId="77777777" w:rsidTr="008C237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6540" w:type="dxa"/>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334C92A3" w14:textId="71A14F62" w:rsidR="00C9354C" w:rsidRPr="0098733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bl>
    <w:p w14:paraId="3C1A86A6" w14:textId="77777777" w:rsidR="00E206F2" w:rsidRPr="00A84247" w:rsidRDefault="00E206F2" w:rsidP="001D79BB">
      <w:pPr>
        <w:pStyle w:val="Heading2"/>
        <w:spacing w:before="120" w:after="120" w:line="22" w:lineRule="atLeast"/>
        <w:rPr>
          <w:color w:val="auto"/>
        </w:rPr>
      </w:pPr>
      <w:r w:rsidRPr="00A84247">
        <w:rPr>
          <w:color w:val="auto"/>
        </w:rPr>
        <w:t>Findings</w:t>
      </w:r>
    </w:p>
    <w:p w14:paraId="0BB803BE" w14:textId="08621131" w:rsidR="008C7D4E" w:rsidRPr="00A84247" w:rsidRDefault="008C7D4E" w:rsidP="008C7D4E">
      <w:pPr>
        <w:spacing w:line="22" w:lineRule="atLeast"/>
        <w:rPr>
          <w:color w:val="auto"/>
        </w:rPr>
      </w:pPr>
      <w:r w:rsidRPr="00A84247">
        <w:rPr>
          <w:color w:val="auto"/>
        </w:rPr>
        <w:t xml:space="preserve">I have assessed this Quality Standard as non-compliant as I am satisfied the following </w:t>
      </w:r>
      <w:r w:rsidR="00731320" w:rsidRPr="00A84247">
        <w:rPr>
          <w:color w:val="auto"/>
        </w:rPr>
        <w:t xml:space="preserve">three </w:t>
      </w:r>
      <w:r w:rsidRPr="00A84247">
        <w:rPr>
          <w:color w:val="auto"/>
        </w:rPr>
        <w:t>requi</w:t>
      </w:r>
      <w:r w:rsidR="00731320" w:rsidRPr="00A84247">
        <w:rPr>
          <w:color w:val="auto"/>
        </w:rPr>
        <w:t>r</w:t>
      </w:r>
      <w:r w:rsidRPr="00A84247">
        <w:rPr>
          <w:color w:val="auto"/>
        </w:rPr>
        <w:t>ements are non-compliant:</w:t>
      </w:r>
    </w:p>
    <w:p w14:paraId="4AF3F2D7" w14:textId="2AD96AD0" w:rsidR="008C7D4E" w:rsidRPr="00A84247" w:rsidRDefault="00FF59E2" w:rsidP="00FF59E2">
      <w:pPr>
        <w:pStyle w:val="ListParagraph"/>
        <w:numPr>
          <w:ilvl w:val="0"/>
          <w:numId w:val="36"/>
        </w:numPr>
        <w:spacing w:line="22" w:lineRule="atLeast"/>
        <w:rPr>
          <w:color w:val="auto"/>
        </w:rPr>
      </w:pPr>
      <w:r w:rsidRPr="00A84247">
        <w:rPr>
          <w:color w:val="auto"/>
        </w:rPr>
        <w:t>Requirement 7(3)(a) The workforce is planned to enable, and the number and mix of members of the workforce deployed enables, the delivery and management of safe and quality care and services.</w:t>
      </w:r>
    </w:p>
    <w:p w14:paraId="2A5208A8" w14:textId="11CAF4B9" w:rsidR="00FF59E2" w:rsidRPr="00A84247" w:rsidRDefault="00FF59E2" w:rsidP="00FF59E2">
      <w:pPr>
        <w:pStyle w:val="ListParagraph"/>
        <w:numPr>
          <w:ilvl w:val="0"/>
          <w:numId w:val="36"/>
        </w:numPr>
        <w:spacing w:line="22" w:lineRule="atLeast"/>
        <w:rPr>
          <w:color w:val="auto"/>
        </w:rPr>
      </w:pPr>
      <w:r w:rsidRPr="00A84247">
        <w:rPr>
          <w:color w:val="auto"/>
        </w:rPr>
        <w:t>Requirement 7(3)(c)</w:t>
      </w:r>
      <w:r w:rsidRPr="00A84247">
        <w:rPr>
          <w:color w:val="auto"/>
        </w:rPr>
        <w:tab/>
        <w:t>The workforce is competent and the members of the workforce have the qualifications and knowledge to effectively perform their roles.</w:t>
      </w:r>
    </w:p>
    <w:p w14:paraId="321B2331" w14:textId="0D54BCDC" w:rsidR="00FF59E2" w:rsidRPr="00A84247" w:rsidRDefault="00FF59E2" w:rsidP="00FF59E2">
      <w:pPr>
        <w:pStyle w:val="ListParagraph"/>
        <w:numPr>
          <w:ilvl w:val="0"/>
          <w:numId w:val="36"/>
        </w:numPr>
        <w:spacing w:line="22" w:lineRule="atLeast"/>
        <w:rPr>
          <w:color w:val="auto"/>
        </w:rPr>
      </w:pPr>
      <w:r w:rsidRPr="00A84247">
        <w:rPr>
          <w:color w:val="auto"/>
        </w:rPr>
        <w:t>Requirement 7(3)(e)</w:t>
      </w:r>
      <w:r w:rsidRPr="00A84247">
        <w:rPr>
          <w:color w:val="auto"/>
        </w:rPr>
        <w:tab/>
        <w:t>Regular assessment, monitoring and review of the performance of each member of the workforce is undertaken.</w:t>
      </w:r>
    </w:p>
    <w:p w14:paraId="06DE0843" w14:textId="39630F31" w:rsidR="00152102" w:rsidRPr="00A84247" w:rsidRDefault="00152102" w:rsidP="00152102">
      <w:pPr>
        <w:spacing w:line="22" w:lineRule="atLeast"/>
        <w:rPr>
          <w:color w:val="auto"/>
        </w:rPr>
      </w:pPr>
      <w:r w:rsidRPr="00A84247">
        <w:rPr>
          <w:color w:val="auto"/>
        </w:rPr>
        <w:t xml:space="preserve">Consumers and </w:t>
      </w:r>
      <w:r w:rsidR="00752687" w:rsidRPr="00A84247">
        <w:rPr>
          <w:color w:val="auto"/>
        </w:rPr>
        <w:t xml:space="preserve">consumer representatives </w:t>
      </w:r>
      <w:r w:rsidR="00111B3A" w:rsidRPr="00A84247">
        <w:rPr>
          <w:color w:val="auto"/>
        </w:rPr>
        <w:t xml:space="preserve">interviewed said there are </w:t>
      </w:r>
      <w:r w:rsidR="008D6F3D" w:rsidRPr="00A84247">
        <w:rPr>
          <w:color w:val="auto"/>
        </w:rPr>
        <w:t xml:space="preserve">insufficient staff </w:t>
      </w:r>
      <w:r w:rsidR="00C44002" w:rsidRPr="00A84247">
        <w:rPr>
          <w:color w:val="auto"/>
        </w:rPr>
        <w:t xml:space="preserve">to deliver </w:t>
      </w:r>
      <w:r w:rsidR="00290FBC" w:rsidRPr="00A84247">
        <w:rPr>
          <w:color w:val="auto"/>
        </w:rPr>
        <w:t xml:space="preserve">safe and </w:t>
      </w:r>
      <w:r w:rsidR="00C44002" w:rsidRPr="00A84247">
        <w:rPr>
          <w:color w:val="auto"/>
        </w:rPr>
        <w:t xml:space="preserve">quality </w:t>
      </w:r>
      <w:r w:rsidR="00290FBC" w:rsidRPr="00A84247">
        <w:rPr>
          <w:color w:val="auto"/>
        </w:rPr>
        <w:t xml:space="preserve">care and services. </w:t>
      </w:r>
      <w:r w:rsidR="001F0947" w:rsidRPr="00A84247">
        <w:rPr>
          <w:color w:val="auto"/>
        </w:rPr>
        <w:t xml:space="preserve">Consumers and consumer representatives advised </w:t>
      </w:r>
      <w:r w:rsidR="009E210E" w:rsidRPr="00A84247">
        <w:rPr>
          <w:color w:val="auto"/>
        </w:rPr>
        <w:t>consumer</w:t>
      </w:r>
      <w:r w:rsidR="00945A1C" w:rsidRPr="00A84247">
        <w:rPr>
          <w:color w:val="auto"/>
        </w:rPr>
        <w:t>s</w:t>
      </w:r>
      <w:r w:rsidR="009E210E" w:rsidRPr="00A84247">
        <w:rPr>
          <w:color w:val="auto"/>
        </w:rPr>
        <w:t xml:space="preserve"> have to wait for care and </w:t>
      </w:r>
      <w:r w:rsidR="00945A1C" w:rsidRPr="00A84247">
        <w:rPr>
          <w:color w:val="auto"/>
        </w:rPr>
        <w:t xml:space="preserve">consumers </w:t>
      </w:r>
      <w:r w:rsidR="009E210E" w:rsidRPr="00A84247">
        <w:rPr>
          <w:color w:val="auto"/>
        </w:rPr>
        <w:t>are not provided care in line with their needs and preferences due</w:t>
      </w:r>
      <w:r w:rsidR="0089339E" w:rsidRPr="00A84247">
        <w:rPr>
          <w:color w:val="auto"/>
        </w:rPr>
        <w:t xml:space="preserve"> to insufficient staffing. </w:t>
      </w:r>
      <w:r w:rsidR="00D22FC3" w:rsidRPr="00A84247">
        <w:rPr>
          <w:color w:val="auto"/>
        </w:rPr>
        <w:t>Some consumers felt staff were rushed when they provide care, and consumers and consumer representatives also commented at time</w:t>
      </w:r>
      <w:r w:rsidR="00945A1C" w:rsidRPr="00A84247">
        <w:rPr>
          <w:color w:val="auto"/>
        </w:rPr>
        <w:t>s</w:t>
      </w:r>
      <w:r w:rsidR="00D22FC3" w:rsidRPr="00A84247">
        <w:rPr>
          <w:color w:val="auto"/>
        </w:rPr>
        <w:t xml:space="preserve"> staff are too busy to provide care. </w:t>
      </w:r>
    </w:p>
    <w:p w14:paraId="55566A68" w14:textId="5E3934CE" w:rsidR="00F23515" w:rsidRPr="00A84247" w:rsidRDefault="007F4A46" w:rsidP="00152102">
      <w:pPr>
        <w:spacing w:line="22" w:lineRule="atLeast"/>
        <w:rPr>
          <w:color w:val="auto"/>
        </w:rPr>
      </w:pPr>
      <w:r w:rsidRPr="00A84247">
        <w:rPr>
          <w:color w:val="auto"/>
        </w:rPr>
        <w:t xml:space="preserve">Staff interviewed stated for most shifts the service did not have enough staff for them to provide quality care and services, particularly </w:t>
      </w:r>
      <w:r w:rsidR="00FA66E1" w:rsidRPr="00A84247">
        <w:rPr>
          <w:color w:val="auto"/>
        </w:rPr>
        <w:t xml:space="preserve">for the morning shift. </w:t>
      </w:r>
    </w:p>
    <w:p w14:paraId="087E7ACF" w14:textId="77777777" w:rsidR="00DD247E" w:rsidRPr="00A84247" w:rsidRDefault="00383109" w:rsidP="00152102">
      <w:pPr>
        <w:spacing w:line="22" w:lineRule="atLeast"/>
        <w:rPr>
          <w:color w:val="auto"/>
        </w:rPr>
      </w:pPr>
      <w:r w:rsidRPr="00A84247">
        <w:rPr>
          <w:color w:val="auto"/>
        </w:rPr>
        <w:t xml:space="preserve">Consumers and consumer representatives </w:t>
      </w:r>
      <w:r w:rsidR="00C57932" w:rsidRPr="00A84247">
        <w:rPr>
          <w:color w:val="auto"/>
        </w:rPr>
        <w:t xml:space="preserve">said </w:t>
      </w:r>
      <w:r w:rsidR="00D51E7E" w:rsidRPr="00A84247">
        <w:rPr>
          <w:color w:val="auto"/>
        </w:rPr>
        <w:t xml:space="preserve">they believe staff need more training </w:t>
      </w:r>
      <w:r w:rsidR="00BA63F0" w:rsidRPr="00A84247">
        <w:rPr>
          <w:color w:val="auto"/>
        </w:rPr>
        <w:t xml:space="preserve">and knowledge to </w:t>
      </w:r>
      <w:r w:rsidR="00A66F54" w:rsidRPr="00A84247">
        <w:rPr>
          <w:color w:val="auto"/>
        </w:rPr>
        <w:t xml:space="preserve">improve competence so staff can effectively perform their roles. </w:t>
      </w:r>
      <w:r w:rsidR="00DE2C8C" w:rsidRPr="00A84247">
        <w:rPr>
          <w:color w:val="auto"/>
        </w:rPr>
        <w:t xml:space="preserve">A number of consumers and consumer representative commented on </w:t>
      </w:r>
      <w:r w:rsidR="003A2A2C" w:rsidRPr="00A84247">
        <w:rPr>
          <w:color w:val="auto"/>
        </w:rPr>
        <w:t xml:space="preserve">staff </w:t>
      </w:r>
      <w:r w:rsidR="00A663B4" w:rsidRPr="00A84247">
        <w:rPr>
          <w:color w:val="auto"/>
        </w:rPr>
        <w:t xml:space="preserve">not understanding how to </w:t>
      </w:r>
      <w:r w:rsidR="00B73C66" w:rsidRPr="00A84247">
        <w:rPr>
          <w:color w:val="auto"/>
        </w:rPr>
        <w:t xml:space="preserve">best </w:t>
      </w:r>
      <w:r w:rsidR="00A663B4" w:rsidRPr="00A84247">
        <w:rPr>
          <w:color w:val="auto"/>
        </w:rPr>
        <w:t>communicate with consumers due to the consumer’s diagnosis</w:t>
      </w:r>
      <w:r w:rsidR="006157D8" w:rsidRPr="00A84247">
        <w:rPr>
          <w:color w:val="auto"/>
        </w:rPr>
        <w:t xml:space="preserve"> </w:t>
      </w:r>
      <w:r w:rsidR="00DE0BB5" w:rsidRPr="00A84247">
        <w:rPr>
          <w:color w:val="auto"/>
        </w:rPr>
        <w:t xml:space="preserve">or </w:t>
      </w:r>
      <w:r w:rsidR="00CF4D1E" w:rsidRPr="00A84247">
        <w:rPr>
          <w:color w:val="auto"/>
        </w:rPr>
        <w:t>current</w:t>
      </w:r>
      <w:r w:rsidR="00DE0BB5" w:rsidRPr="00A84247">
        <w:rPr>
          <w:color w:val="auto"/>
        </w:rPr>
        <w:t xml:space="preserve"> condition.</w:t>
      </w:r>
    </w:p>
    <w:p w14:paraId="53AB9E19" w14:textId="2EDF5FDF" w:rsidR="00383109" w:rsidRPr="00A84247" w:rsidRDefault="00833CC3" w:rsidP="00152102">
      <w:pPr>
        <w:spacing w:line="22" w:lineRule="atLeast"/>
        <w:rPr>
          <w:color w:val="auto"/>
        </w:rPr>
      </w:pPr>
      <w:r w:rsidRPr="00A84247">
        <w:rPr>
          <w:color w:val="auto"/>
        </w:rPr>
        <w:t>Most s</w:t>
      </w:r>
      <w:r w:rsidR="00AC392E" w:rsidRPr="00A84247">
        <w:rPr>
          <w:color w:val="auto"/>
        </w:rPr>
        <w:t xml:space="preserve">taff </w:t>
      </w:r>
      <w:r w:rsidRPr="00A84247">
        <w:rPr>
          <w:color w:val="auto"/>
        </w:rPr>
        <w:t xml:space="preserve">advised </w:t>
      </w:r>
      <w:r w:rsidR="009F5377" w:rsidRPr="00A84247">
        <w:rPr>
          <w:color w:val="auto"/>
        </w:rPr>
        <w:t>they had not completed a performance review or participated in performance development</w:t>
      </w:r>
      <w:r w:rsidR="00B67CB6" w:rsidRPr="00A84247">
        <w:rPr>
          <w:color w:val="auto"/>
        </w:rPr>
        <w:t xml:space="preserve">, assessment or review in the </w:t>
      </w:r>
      <w:r w:rsidR="00FB5578" w:rsidRPr="00A84247">
        <w:rPr>
          <w:color w:val="auto"/>
        </w:rPr>
        <w:t>previous</w:t>
      </w:r>
      <w:r w:rsidR="00B67CB6" w:rsidRPr="00A84247">
        <w:rPr>
          <w:color w:val="auto"/>
        </w:rPr>
        <w:t xml:space="preserve"> six months. </w:t>
      </w:r>
      <w:r w:rsidR="00F06192" w:rsidRPr="00A84247">
        <w:rPr>
          <w:color w:val="auto"/>
        </w:rPr>
        <w:t>The service’s process is to review and evaluate staff performance on an annual basis</w:t>
      </w:r>
      <w:r w:rsidR="000A00D3" w:rsidRPr="00A84247">
        <w:rPr>
          <w:color w:val="auto"/>
        </w:rPr>
        <w:t xml:space="preserve"> and during the induction period for new staff. </w:t>
      </w:r>
      <w:r w:rsidR="00E62A80" w:rsidRPr="00A84247">
        <w:rPr>
          <w:color w:val="auto"/>
        </w:rPr>
        <w:t xml:space="preserve">Staff complete self-assessment </w:t>
      </w:r>
      <w:r w:rsidR="000279EE" w:rsidRPr="00A84247">
        <w:rPr>
          <w:color w:val="auto"/>
        </w:rPr>
        <w:t>with</w:t>
      </w:r>
      <w:r w:rsidR="00140655" w:rsidRPr="00A84247">
        <w:rPr>
          <w:color w:val="auto"/>
        </w:rPr>
        <w:t xml:space="preserve"> a</w:t>
      </w:r>
      <w:r w:rsidR="000279EE" w:rsidRPr="00A84247">
        <w:rPr>
          <w:color w:val="auto"/>
        </w:rPr>
        <w:t xml:space="preserve"> </w:t>
      </w:r>
      <w:r w:rsidR="00E62A80" w:rsidRPr="00A84247">
        <w:rPr>
          <w:color w:val="auto"/>
        </w:rPr>
        <w:t>supervising staff member</w:t>
      </w:r>
      <w:r w:rsidR="00140655" w:rsidRPr="00A84247">
        <w:rPr>
          <w:color w:val="auto"/>
        </w:rPr>
        <w:t xml:space="preserve">. </w:t>
      </w:r>
      <w:r w:rsidR="00B33336" w:rsidRPr="00A84247">
        <w:rPr>
          <w:color w:val="auto"/>
        </w:rPr>
        <w:t xml:space="preserve">The service has a new performance review </w:t>
      </w:r>
      <w:r w:rsidR="00B33336" w:rsidRPr="00A84247">
        <w:rPr>
          <w:color w:val="auto"/>
        </w:rPr>
        <w:lastRenderedPageBreak/>
        <w:t xml:space="preserve">monitoring strategy under the new general manager </w:t>
      </w:r>
      <w:r w:rsidR="00BD14E9" w:rsidRPr="00A84247">
        <w:rPr>
          <w:color w:val="auto"/>
        </w:rPr>
        <w:t xml:space="preserve">and has commenced performance reviews for all staff. </w:t>
      </w:r>
    </w:p>
    <w:p w14:paraId="71AE476F" w14:textId="77777777" w:rsidR="00BD14E9" w:rsidRPr="00A84247" w:rsidRDefault="00BD14E9" w:rsidP="00BD14E9">
      <w:pPr>
        <w:spacing w:line="22" w:lineRule="atLeast"/>
        <w:rPr>
          <w:color w:val="auto"/>
        </w:rPr>
      </w:pPr>
      <w:r w:rsidRPr="00A84247">
        <w:rPr>
          <w:color w:val="auto"/>
        </w:rPr>
        <w:t>The approved provider responded to the site audit report and acknowledged the concerns raised by the assessment team.</w:t>
      </w:r>
    </w:p>
    <w:p w14:paraId="3C6E1B34" w14:textId="168556A1" w:rsidR="00BD14E9" w:rsidRPr="00A84247" w:rsidRDefault="00BD14E9" w:rsidP="00BD14E9">
      <w:pPr>
        <w:spacing w:line="22" w:lineRule="atLeast"/>
        <w:rPr>
          <w:color w:val="auto"/>
        </w:rPr>
      </w:pPr>
      <w:r w:rsidRPr="00A84247">
        <w:rPr>
          <w:color w:val="auto"/>
        </w:rPr>
        <w:t>The approved provider supplied evidence to demonstrate the actions that have been taken to address the issues raised. The approved provider has taken specific actions for consumers identified by the assessment team including meeting with consumers and consumer representatives</w:t>
      </w:r>
      <w:r w:rsidR="009F4F0F" w:rsidRPr="00A84247">
        <w:rPr>
          <w:color w:val="auto"/>
        </w:rPr>
        <w:t xml:space="preserve"> about </w:t>
      </w:r>
      <w:r w:rsidR="00931E60" w:rsidRPr="00A84247">
        <w:rPr>
          <w:color w:val="auto"/>
        </w:rPr>
        <w:t xml:space="preserve">their concerns. </w:t>
      </w:r>
    </w:p>
    <w:p w14:paraId="14591138" w14:textId="1A15A0E5" w:rsidR="006F1EE9" w:rsidRPr="00A84247" w:rsidRDefault="006F1EE9" w:rsidP="00BD14E9">
      <w:pPr>
        <w:spacing w:line="22" w:lineRule="atLeast"/>
        <w:rPr>
          <w:color w:val="auto"/>
        </w:rPr>
      </w:pPr>
      <w:r w:rsidRPr="00A84247">
        <w:rPr>
          <w:color w:val="auto"/>
        </w:rPr>
        <w:t xml:space="preserve">The approved provider advised that prior to the site audit workforce challenges had been identified and </w:t>
      </w:r>
      <w:r w:rsidR="007B160E" w:rsidRPr="00A84247">
        <w:rPr>
          <w:color w:val="auto"/>
        </w:rPr>
        <w:t>the service is recruiting staff</w:t>
      </w:r>
      <w:r w:rsidR="002C4CA6" w:rsidRPr="00A84247">
        <w:rPr>
          <w:color w:val="auto"/>
        </w:rPr>
        <w:t xml:space="preserve">, recruitment is ongoing. The service has also commenced strategies to </w:t>
      </w:r>
      <w:r w:rsidR="001E4924" w:rsidRPr="00A84247">
        <w:rPr>
          <w:color w:val="auto"/>
        </w:rPr>
        <w:t xml:space="preserve">support the retention of staff. </w:t>
      </w:r>
      <w:r w:rsidR="004C3EEF" w:rsidRPr="00A84247">
        <w:rPr>
          <w:color w:val="auto"/>
        </w:rPr>
        <w:t xml:space="preserve">Since the site audit the general manager has commenced a roster review </w:t>
      </w:r>
      <w:r w:rsidR="00D44A54" w:rsidRPr="00A84247">
        <w:rPr>
          <w:color w:val="auto"/>
        </w:rPr>
        <w:t xml:space="preserve">with </w:t>
      </w:r>
      <w:r w:rsidR="00C10461" w:rsidRPr="00A84247">
        <w:rPr>
          <w:color w:val="auto"/>
        </w:rPr>
        <w:t xml:space="preserve">organisational support. </w:t>
      </w:r>
    </w:p>
    <w:p w14:paraId="4ACA43B0" w14:textId="339CFD0B" w:rsidR="00E32758" w:rsidRPr="00A84247" w:rsidRDefault="0065293D" w:rsidP="00BD14E9">
      <w:pPr>
        <w:spacing w:line="22" w:lineRule="atLeast"/>
        <w:rPr>
          <w:color w:val="auto"/>
        </w:rPr>
      </w:pPr>
      <w:r w:rsidRPr="00A84247">
        <w:rPr>
          <w:color w:val="auto"/>
        </w:rPr>
        <w:t xml:space="preserve">The approved provider has </w:t>
      </w:r>
      <w:r w:rsidR="00543842" w:rsidRPr="00A84247">
        <w:rPr>
          <w:color w:val="auto"/>
        </w:rPr>
        <w:t>prepared and commenced a training plan</w:t>
      </w:r>
      <w:r w:rsidR="00C933BA" w:rsidRPr="00A84247">
        <w:rPr>
          <w:color w:val="auto"/>
        </w:rPr>
        <w:t>,</w:t>
      </w:r>
      <w:r w:rsidR="00543842" w:rsidRPr="00A84247">
        <w:rPr>
          <w:color w:val="auto"/>
        </w:rPr>
        <w:t xml:space="preserve"> </w:t>
      </w:r>
      <w:r w:rsidR="00AF7E8E" w:rsidRPr="00A84247">
        <w:rPr>
          <w:color w:val="auto"/>
        </w:rPr>
        <w:t xml:space="preserve">focussed </w:t>
      </w:r>
      <w:r w:rsidR="007775B8" w:rsidRPr="00A84247">
        <w:rPr>
          <w:color w:val="auto"/>
        </w:rPr>
        <w:t xml:space="preserve">on areas in the Quality Standards where </w:t>
      </w:r>
      <w:r w:rsidR="00C933BA" w:rsidRPr="00A84247">
        <w:rPr>
          <w:color w:val="auto"/>
        </w:rPr>
        <w:t xml:space="preserve">the site audit identified </w:t>
      </w:r>
      <w:r w:rsidR="007775B8" w:rsidRPr="00A84247">
        <w:rPr>
          <w:color w:val="auto"/>
        </w:rPr>
        <w:t>improvement</w:t>
      </w:r>
      <w:r w:rsidR="00C933BA" w:rsidRPr="00A84247">
        <w:rPr>
          <w:color w:val="auto"/>
        </w:rPr>
        <w:t>s are required,</w:t>
      </w:r>
      <w:r w:rsidR="00263446" w:rsidRPr="00A84247">
        <w:rPr>
          <w:color w:val="auto"/>
        </w:rPr>
        <w:t xml:space="preserve"> </w:t>
      </w:r>
      <w:r w:rsidR="00A738EA" w:rsidRPr="00A84247">
        <w:rPr>
          <w:color w:val="auto"/>
        </w:rPr>
        <w:t xml:space="preserve">to ensure staff have the required </w:t>
      </w:r>
      <w:r w:rsidR="00F85918" w:rsidRPr="00A84247">
        <w:rPr>
          <w:color w:val="auto"/>
        </w:rPr>
        <w:t xml:space="preserve">knowledge and are competent to perform their roles. </w:t>
      </w:r>
      <w:r w:rsidR="005E6F29" w:rsidRPr="00A84247">
        <w:rPr>
          <w:color w:val="auto"/>
        </w:rPr>
        <w:t xml:space="preserve">This is supported by the plan for continuous improvement. </w:t>
      </w:r>
    </w:p>
    <w:p w14:paraId="28A454C2" w14:textId="34960641" w:rsidR="009065FC" w:rsidRPr="00A84247" w:rsidRDefault="009065FC" w:rsidP="00BD14E9">
      <w:pPr>
        <w:spacing w:line="22" w:lineRule="atLeast"/>
        <w:rPr>
          <w:color w:val="auto"/>
        </w:rPr>
      </w:pPr>
      <w:r w:rsidRPr="00A84247">
        <w:rPr>
          <w:color w:val="auto"/>
        </w:rPr>
        <w:t xml:space="preserve">The approved provider confirmed </w:t>
      </w:r>
      <w:r w:rsidR="002C3569" w:rsidRPr="00A84247">
        <w:rPr>
          <w:color w:val="auto"/>
        </w:rPr>
        <w:t xml:space="preserve">that the irregular staff performance review had been identified by the general manager </w:t>
      </w:r>
      <w:r w:rsidR="006B065F" w:rsidRPr="00A84247">
        <w:rPr>
          <w:color w:val="auto"/>
        </w:rPr>
        <w:t>and the performance review process had commenced</w:t>
      </w:r>
      <w:r w:rsidR="002B36F0" w:rsidRPr="00A84247">
        <w:rPr>
          <w:color w:val="auto"/>
        </w:rPr>
        <w:t xml:space="preserve">, with a performance tracker being used to monitor and record the completion of performance reviews. </w:t>
      </w:r>
    </w:p>
    <w:p w14:paraId="7A7AAF92" w14:textId="6A9B9D47" w:rsidR="002B36F0" w:rsidRPr="00A84247" w:rsidRDefault="00126A3B" w:rsidP="00BD14E9">
      <w:pPr>
        <w:spacing w:line="22" w:lineRule="atLeast"/>
        <w:rPr>
          <w:color w:val="auto"/>
        </w:rPr>
      </w:pPr>
      <w:r w:rsidRPr="00A84247">
        <w:rPr>
          <w:color w:val="auto"/>
        </w:rPr>
        <w:t xml:space="preserve">The service will </w:t>
      </w:r>
      <w:r w:rsidR="00B159F3" w:rsidRPr="00A84247">
        <w:rPr>
          <w:color w:val="auto"/>
        </w:rPr>
        <w:t xml:space="preserve">evaluate the actions </w:t>
      </w:r>
      <w:r w:rsidR="008D02BF" w:rsidRPr="00A84247">
        <w:rPr>
          <w:color w:val="auto"/>
        </w:rPr>
        <w:t xml:space="preserve">they are taking </w:t>
      </w:r>
      <w:r w:rsidR="00B159F3" w:rsidRPr="00A84247">
        <w:rPr>
          <w:color w:val="auto"/>
        </w:rPr>
        <w:t xml:space="preserve">through consumer and consumer representative feedback, staff feedback and analysis of human resource data and clinical indicator data to ensure </w:t>
      </w:r>
      <w:r w:rsidR="008D02BF" w:rsidRPr="00A84247">
        <w:rPr>
          <w:color w:val="auto"/>
        </w:rPr>
        <w:t xml:space="preserve">the improvement are effective and sustained. </w:t>
      </w:r>
    </w:p>
    <w:p w14:paraId="26F2FAB7" w14:textId="086A93FC" w:rsidR="00D44F05" w:rsidRPr="00A84247" w:rsidRDefault="00D44F05" w:rsidP="000179A0">
      <w:pPr>
        <w:spacing w:line="22" w:lineRule="atLeast"/>
        <w:rPr>
          <w:color w:val="auto"/>
        </w:rPr>
      </w:pPr>
      <w:r w:rsidRPr="00A84247">
        <w:rPr>
          <w:color w:val="auto"/>
        </w:rPr>
        <w:t xml:space="preserve">The evidence compiled during the site audit was acknowledged by the approved provider, and persuasively showed sustained non-compliance for </w:t>
      </w:r>
      <w:r w:rsidR="00841F43" w:rsidRPr="00A84247">
        <w:rPr>
          <w:color w:val="auto"/>
        </w:rPr>
        <w:t>r</w:t>
      </w:r>
      <w:r w:rsidRPr="00A84247">
        <w:rPr>
          <w:color w:val="auto"/>
        </w:rPr>
        <w:t xml:space="preserve">equirements 7(3)(a), 7(3)(c) and 7(3)(e). While I note the approved provider has taken action in response to the information raised in the assessment team report, I was not provided sufficient evidence in the </w:t>
      </w:r>
      <w:r w:rsidR="009661E0" w:rsidRPr="00A84247">
        <w:rPr>
          <w:color w:val="auto"/>
        </w:rPr>
        <w:t xml:space="preserve">approved </w:t>
      </w:r>
      <w:r w:rsidRPr="00A84247">
        <w:rPr>
          <w:color w:val="auto"/>
        </w:rPr>
        <w:t>provider’s response to satisfy me that the service has addressed all of the deficiencies identified in the site audit; these include having the systems and processes to identify and address consumers’ concerns, review outcomes and adjust staff practice. I would remind the approved provider that the performance of the workforce is to be regularly assessed, monitored and reviewed and while annual performance review forms a part of this an ongoing regular process should also be established. The approved provider is still undertaking improvements and I encourage them to embed these improvements into their usual practice to ensure all consumers get quality care from a workforce that is sufficient and competent to enable the deliver</w:t>
      </w:r>
      <w:r w:rsidR="00787D37" w:rsidRPr="00A84247">
        <w:rPr>
          <w:color w:val="auto"/>
        </w:rPr>
        <w:t>y</w:t>
      </w:r>
      <w:r w:rsidRPr="00A84247">
        <w:rPr>
          <w:color w:val="auto"/>
        </w:rPr>
        <w:t xml:space="preserve"> of safe and quality care and services. Accordingly, I am satisfied that </w:t>
      </w:r>
      <w:r w:rsidR="00787D37" w:rsidRPr="00A84247">
        <w:rPr>
          <w:color w:val="auto"/>
        </w:rPr>
        <w:t>r</w:t>
      </w:r>
      <w:r w:rsidRPr="00A84247">
        <w:rPr>
          <w:color w:val="auto"/>
        </w:rPr>
        <w:t>equirements 7(3)(a), 7(3)(c) and 7(3)(e) are non-compliant.</w:t>
      </w:r>
    </w:p>
    <w:p w14:paraId="60ADDDC5" w14:textId="37AA66CD" w:rsidR="00BD14E9" w:rsidRPr="00A84247" w:rsidRDefault="000179A0" w:rsidP="000179A0">
      <w:pPr>
        <w:spacing w:line="22" w:lineRule="atLeast"/>
        <w:rPr>
          <w:color w:val="auto"/>
        </w:rPr>
      </w:pPr>
      <w:r w:rsidRPr="00A84247">
        <w:rPr>
          <w:color w:val="auto"/>
        </w:rPr>
        <w:t xml:space="preserve">I am satisfied the remaining two requirements of Standard </w:t>
      </w:r>
      <w:r w:rsidR="00846298" w:rsidRPr="00A84247">
        <w:rPr>
          <w:color w:val="auto"/>
        </w:rPr>
        <w:t xml:space="preserve">7 Human resources </w:t>
      </w:r>
      <w:r w:rsidRPr="00A84247">
        <w:rPr>
          <w:color w:val="auto"/>
        </w:rPr>
        <w:t>are compliant.</w:t>
      </w:r>
    </w:p>
    <w:p w14:paraId="513E60F9" w14:textId="1B0D421E" w:rsidR="00A14F8A" w:rsidRPr="00A84247" w:rsidRDefault="00A14F8A" w:rsidP="000179A0">
      <w:pPr>
        <w:spacing w:line="22" w:lineRule="atLeast"/>
        <w:rPr>
          <w:color w:val="auto"/>
        </w:rPr>
      </w:pPr>
      <w:r w:rsidRPr="00A84247">
        <w:rPr>
          <w:color w:val="auto"/>
        </w:rPr>
        <w:t xml:space="preserve">Most consumers said staff treat them in a kind and caring manner and show respect in relation to their identify, culture and diversity. </w:t>
      </w:r>
      <w:r w:rsidR="00F53B1C" w:rsidRPr="00A84247">
        <w:rPr>
          <w:color w:val="auto"/>
        </w:rPr>
        <w:t xml:space="preserve">Where this has not </w:t>
      </w:r>
      <w:r w:rsidR="00AE6379" w:rsidRPr="00A84247">
        <w:rPr>
          <w:color w:val="auto"/>
        </w:rPr>
        <w:t>occurred,</w:t>
      </w:r>
      <w:r w:rsidR="00F53B1C" w:rsidRPr="00A84247">
        <w:rPr>
          <w:color w:val="auto"/>
        </w:rPr>
        <w:t xml:space="preserve"> this information has been consider</w:t>
      </w:r>
      <w:r w:rsidR="00667E28" w:rsidRPr="00A84247">
        <w:rPr>
          <w:color w:val="auto"/>
        </w:rPr>
        <w:t>ed</w:t>
      </w:r>
      <w:r w:rsidR="00F53B1C" w:rsidRPr="00A84247">
        <w:rPr>
          <w:color w:val="auto"/>
        </w:rPr>
        <w:t xml:space="preserve"> in Standard 1, </w:t>
      </w:r>
      <w:r w:rsidR="00667E28" w:rsidRPr="00A84247">
        <w:rPr>
          <w:color w:val="auto"/>
        </w:rPr>
        <w:t>r</w:t>
      </w:r>
      <w:r w:rsidR="00F53B1C" w:rsidRPr="00A84247">
        <w:rPr>
          <w:color w:val="auto"/>
        </w:rPr>
        <w:t>equirement 1(3)(</w:t>
      </w:r>
      <w:r w:rsidR="00667E28" w:rsidRPr="00A84247">
        <w:rPr>
          <w:color w:val="auto"/>
        </w:rPr>
        <w:t>a</w:t>
      </w:r>
      <w:r w:rsidR="00F53B1C" w:rsidRPr="00A84247">
        <w:rPr>
          <w:color w:val="auto"/>
        </w:rPr>
        <w:t xml:space="preserve">). </w:t>
      </w:r>
    </w:p>
    <w:p w14:paraId="6AA51464" w14:textId="4A4DD658" w:rsidR="00AE6379" w:rsidRPr="00A84247" w:rsidRDefault="00CD50FE" w:rsidP="000179A0">
      <w:pPr>
        <w:spacing w:line="22" w:lineRule="atLeast"/>
        <w:rPr>
          <w:color w:val="auto"/>
        </w:rPr>
      </w:pPr>
      <w:r w:rsidRPr="00A84247">
        <w:rPr>
          <w:color w:val="auto"/>
        </w:rPr>
        <w:lastRenderedPageBreak/>
        <w:t xml:space="preserve">The service </w:t>
      </w:r>
      <w:r w:rsidR="0043194E" w:rsidRPr="00A84247">
        <w:rPr>
          <w:color w:val="auto"/>
        </w:rPr>
        <w:t xml:space="preserve">has trained staff in the Quality Standards </w:t>
      </w:r>
      <w:r w:rsidR="00311279" w:rsidRPr="00A84247">
        <w:rPr>
          <w:color w:val="auto"/>
        </w:rPr>
        <w:t xml:space="preserve">and does provide </w:t>
      </w:r>
      <w:r w:rsidR="00C408E8" w:rsidRPr="00A84247">
        <w:rPr>
          <w:color w:val="auto"/>
        </w:rPr>
        <w:t xml:space="preserve">education and training with additional education and training </w:t>
      </w:r>
      <w:r w:rsidR="00F308B5" w:rsidRPr="00A84247">
        <w:rPr>
          <w:color w:val="auto"/>
        </w:rPr>
        <w:t>being</w:t>
      </w:r>
      <w:r w:rsidR="00C408E8" w:rsidRPr="00A84247">
        <w:rPr>
          <w:color w:val="auto"/>
        </w:rPr>
        <w:t xml:space="preserve"> provide</w:t>
      </w:r>
      <w:r w:rsidR="00F308B5" w:rsidRPr="00A84247">
        <w:rPr>
          <w:color w:val="auto"/>
        </w:rPr>
        <w:t>d</w:t>
      </w:r>
      <w:r w:rsidR="00C408E8" w:rsidRPr="00A84247">
        <w:rPr>
          <w:color w:val="auto"/>
        </w:rPr>
        <w:t xml:space="preserve"> </w:t>
      </w:r>
      <w:r w:rsidR="00F308B5" w:rsidRPr="00A84247">
        <w:rPr>
          <w:color w:val="auto"/>
        </w:rPr>
        <w:t>where there is an identified need</w:t>
      </w:r>
      <w:r w:rsidR="00DC6420" w:rsidRPr="00A84247">
        <w:rPr>
          <w:color w:val="auto"/>
        </w:rPr>
        <w:t xml:space="preserve">; the approved provider is providing </w:t>
      </w:r>
      <w:r w:rsidR="008C65C7" w:rsidRPr="00A84247">
        <w:rPr>
          <w:color w:val="auto"/>
        </w:rPr>
        <w:t>significant additional education</w:t>
      </w:r>
      <w:r w:rsidR="00F308B5" w:rsidRPr="00A84247">
        <w:rPr>
          <w:color w:val="auto"/>
        </w:rPr>
        <w:t xml:space="preserve"> following the</w:t>
      </w:r>
      <w:r w:rsidR="00551C1A" w:rsidRPr="00A84247">
        <w:rPr>
          <w:color w:val="auto"/>
        </w:rPr>
        <w:t xml:space="preserve"> deficiencies identified during the</w:t>
      </w:r>
      <w:r w:rsidR="00F308B5" w:rsidRPr="00A84247">
        <w:rPr>
          <w:color w:val="auto"/>
        </w:rPr>
        <w:t xml:space="preserve"> site audit. </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FC1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08F01812"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87339">
              <w:rPr>
                <w:rFonts w:ascii="Fira Sans Light" w:hAnsi="Fira Sans Light"/>
                <w:color w:val="auto"/>
              </w:rPr>
              <w:t>Non-compliant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bookmarkStart w:id="12" w:name="_Hlk107170798"/>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45DDEFA1" w:rsidR="00C9354C" w:rsidRPr="0098733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bookmarkEnd w:id="12"/>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DE609DC" w:rsidR="00C9354C" w:rsidRPr="0098733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bookmarkStart w:id="13" w:name="_Hlk107170855"/>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6FF1EEA3" w:rsidR="00C9354C" w:rsidRPr="0098733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bookmarkEnd w:id="13"/>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33D3B212" w:rsidR="00C9354C" w:rsidRPr="00987339" w:rsidRDefault="00C9354C" w:rsidP="00225D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987339">
              <w:rPr>
                <w:color w:val="auto"/>
              </w:rPr>
              <w:t>Non-compliant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44FB475E" w:rsidR="00C9354C" w:rsidRPr="00987339" w:rsidRDefault="00C9354C" w:rsidP="00011E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987339">
              <w:rPr>
                <w:color w:val="auto"/>
              </w:rPr>
              <w:t>Non-compliant</w:t>
            </w:r>
          </w:p>
        </w:tc>
      </w:tr>
    </w:tbl>
    <w:p w14:paraId="4B9F1F08" w14:textId="77777777" w:rsidR="00075367" w:rsidRPr="00A84247" w:rsidRDefault="00075367" w:rsidP="001D79BB">
      <w:pPr>
        <w:pStyle w:val="Heading2"/>
        <w:spacing w:before="120" w:after="120" w:line="22" w:lineRule="atLeast"/>
        <w:rPr>
          <w:color w:val="auto"/>
        </w:rPr>
      </w:pPr>
      <w:r w:rsidRPr="00A84247">
        <w:rPr>
          <w:color w:val="auto"/>
        </w:rPr>
        <w:t>Findings</w:t>
      </w:r>
    </w:p>
    <w:p w14:paraId="0F26BE26" w14:textId="2FEC9110" w:rsidR="00D03F39" w:rsidRPr="00A84247" w:rsidRDefault="00D03F39" w:rsidP="00D03F39">
      <w:pPr>
        <w:spacing w:line="22" w:lineRule="atLeast"/>
        <w:rPr>
          <w:color w:val="auto"/>
        </w:rPr>
      </w:pPr>
      <w:r w:rsidRPr="00A84247">
        <w:rPr>
          <w:color w:val="auto"/>
        </w:rPr>
        <w:t xml:space="preserve">I have assessed this Quality Standard as non-compliant as I am satisfied the following </w:t>
      </w:r>
      <w:r w:rsidR="00407137" w:rsidRPr="00A84247">
        <w:rPr>
          <w:color w:val="auto"/>
        </w:rPr>
        <w:t>four</w:t>
      </w:r>
      <w:r w:rsidRPr="00A84247">
        <w:rPr>
          <w:color w:val="auto"/>
        </w:rPr>
        <w:t xml:space="preserve"> requirements are non-compliant:</w:t>
      </w:r>
    </w:p>
    <w:p w14:paraId="514996B0" w14:textId="1F7A0839" w:rsidR="00D03F39" w:rsidRPr="00A84247" w:rsidRDefault="00D03F39" w:rsidP="00D03F39">
      <w:pPr>
        <w:pStyle w:val="ListParagraph"/>
        <w:numPr>
          <w:ilvl w:val="0"/>
          <w:numId w:val="36"/>
        </w:numPr>
        <w:spacing w:line="22" w:lineRule="atLeast"/>
        <w:rPr>
          <w:color w:val="auto"/>
        </w:rPr>
      </w:pPr>
      <w:r w:rsidRPr="00A84247">
        <w:rPr>
          <w:color w:val="auto"/>
        </w:rPr>
        <w:lastRenderedPageBreak/>
        <w:t>Requirement 8(3)(a)</w:t>
      </w:r>
      <w:r w:rsidR="008955DC" w:rsidRPr="00A84247">
        <w:rPr>
          <w:color w:val="auto"/>
        </w:rPr>
        <w:t xml:space="preserve"> </w:t>
      </w:r>
      <w:r w:rsidRPr="00A84247">
        <w:rPr>
          <w:color w:val="auto"/>
        </w:rPr>
        <w:t>Consumers are engaged in the development, delivery and evaluation of care and services and are supported in that engagement.</w:t>
      </w:r>
    </w:p>
    <w:p w14:paraId="24D08044" w14:textId="77777777" w:rsidR="005636C1" w:rsidRPr="00A84247" w:rsidRDefault="005636C1" w:rsidP="005636C1">
      <w:pPr>
        <w:pStyle w:val="ListParagraph"/>
        <w:numPr>
          <w:ilvl w:val="0"/>
          <w:numId w:val="36"/>
        </w:numPr>
        <w:spacing w:line="22" w:lineRule="atLeast"/>
        <w:rPr>
          <w:color w:val="auto"/>
        </w:rPr>
      </w:pPr>
      <w:r w:rsidRPr="00A84247">
        <w:rPr>
          <w:color w:val="auto"/>
        </w:rPr>
        <w:t>Requirement 8(3)(c)</w:t>
      </w:r>
      <w:r w:rsidRPr="00A84247">
        <w:rPr>
          <w:color w:val="auto"/>
        </w:rPr>
        <w:tab/>
        <w:t>Effective organisation wide governance systems relating to the following:</w:t>
      </w:r>
    </w:p>
    <w:p w14:paraId="6DD56CA5" w14:textId="77777777" w:rsidR="005636C1" w:rsidRPr="00A84247" w:rsidRDefault="005636C1" w:rsidP="008955DC">
      <w:pPr>
        <w:pStyle w:val="ListParagraph"/>
        <w:numPr>
          <w:ilvl w:val="0"/>
          <w:numId w:val="37"/>
        </w:numPr>
        <w:spacing w:line="22" w:lineRule="atLeast"/>
        <w:rPr>
          <w:color w:val="auto"/>
        </w:rPr>
      </w:pPr>
      <w:r w:rsidRPr="00A84247">
        <w:rPr>
          <w:color w:val="auto"/>
        </w:rPr>
        <w:t>information management;</w:t>
      </w:r>
    </w:p>
    <w:p w14:paraId="2FB5DBC5" w14:textId="77777777" w:rsidR="005636C1" w:rsidRPr="00A84247" w:rsidRDefault="005636C1" w:rsidP="008955DC">
      <w:pPr>
        <w:pStyle w:val="ListParagraph"/>
        <w:numPr>
          <w:ilvl w:val="0"/>
          <w:numId w:val="37"/>
        </w:numPr>
        <w:spacing w:line="22" w:lineRule="atLeast"/>
        <w:rPr>
          <w:color w:val="auto"/>
        </w:rPr>
      </w:pPr>
      <w:r w:rsidRPr="00A84247">
        <w:rPr>
          <w:color w:val="auto"/>
        </w:rPr>
        <w:t>continuous improvement;</w:t>
      </w:r>
    </w:p>
    <w:p w14:paraId="6EBCE8B5" w14:textId="77777777" w:rsidR="005636C1" w:rsidRPr="00A84247" w:rsidRDefault="005636C1" w:rsidP="008955DC">
      <w:pPr>
        <w:pStyle w:val="ListParagraph"/>
        <w:numPr>
          <w:ilvl w:val="0"/>
          <w:numId w:val="37"/>
        </w:numPr>
        <w:spacing w:line="22" w:lineRule="atLeast"/>
        <w:rPr>
          <w:color w:val="auto"/>
        </w:rPr>
      </w:pPr>
      <w:r w:rsidRPr="00A84247">
        <w:rPr>
          <w:color w:val="auto"/>
        </w:rPr>
        <w:t>financial governance;</w:t>
      </w:r>
    </w:p>
    <w:p w14:paraId="60386748" w14:textId="77777777" w:rsidR="005636C1" w:rsidRPr="00A84247" w:rsidRDefault="005636C1" w:rsidP="008955DC">
      <w:pPr>
        <w:pStyle w:val="ListParagraph"/>
        <w:numPr>
          <w:ilvl w:val="0"/>
          <w:numId w:val="37"/>
        </w:numPr>
        <w:spacing w:line="22" w:lineRule="atLeast"/>
        <w:rPr>
          <w:color w:val="auto"/>
        </w:rPr>
      </w:pPr>
      <w:r w:rsidRPr="00A84247">
        <w:rPr>
          <w:color w:val="auto"/>
        </w:rPr>
        <w:t>workforce governance, including the assignment of clear responsibilities and accountabilities;</w:t>
      </w:r>
    </w:p>
    <w:p w14:paraId="6EDF14FD" w14:textId="77777777" w:rsidR="005636C1" w:rsidRPr="00A84247" w:rsidRDefault="005636C1" w:rsidP="008955DC">
      <w:pPr>
        <w:pStyle w:val="ListParagraph"/>
        <w:numPr>
          <w:ilvl w:val="0"/>
          <w:numId w:val="37"/>
        </w:numPr>
        <w:spacing w:line="22" w:lineRule="atLeast"/>
        <w:rPr>
          <w:color w:val="auto"/>
        </w:rPr>
      </w:pPr>
      <w:r w:rsidRPr="00A84247">
        <w:rPr>
          <w:color w:val="auto"/>
        </w:rPr>
        <w:t>regulatory compliance;</w:t>
      </w:r>
    </w:p>
    <w:p w14:paraId="7F3513F5" w14:textId="77777777" w:rsidR="005636C1" w:rsidRPr="00A84247" w:rsidRDefault="005636C1" w:rsidP="008955DC">
      <w:pPr>
        <w:pStyle w:val="ListParagraph"/>
        <w:numPr>
          <w:ilvl w:val="0"/>
          <w:numId w:val="37"/>
        </w:numPr>
        <w:spacing w:line="22" w:lineRule="atLeast"/>
        <w:rPr>
          <w:color w:val="auto"/>
        </w:rPr>
      </w:pPr>
      <w:r w:rsidRPr="00A84247">
        <w:rPr>
          <w:color w:val="auto"/>
        </w:rPr>
        <w:t>feedback and complaints.</w:t>
      </w:r>
    </w:p>
    <w:p w14:paraId="45326E9C" w14:textId="4468DEC9" w:rsidR="008955DC" w:rsidRPr="00A84247" w:rsidRDefault="008955DC" w:rsidP="008955DC">
      <w:pPr>
        <w:pStyle w:val="ListParagraph"/>
        <w:numPr>
          <w:ilvl w:val="0"/>
          <w:numId w:val="36"/>
        </w:numPr>
        <w:spacing w:line="22" w:lineRule="atLeast"/>
        <w:rPr>
          <w:color w:val="auto"/>
        </w:rPr>
      </w:pPr>
      <w:r w:rsidRPr="00A84247">
        <w:rPr>
          <w:color w:val="auto"/>
        </w:rPr>
        <w:t>Requirement 8(3)(d) Effective risk management systems and practices, including but not limited to the following:</w:t>
      </w:r>
    </w:p>
    <w:p w14:paraId="3ACA2220" w14:textId="77777777" w:rsidR="008955DC" w:rsidRPr="00A84247" w:rsidRDefault="008955DC" w:rsidP="008955DC">
      <w:pPr>
        <w:pStyle w:val="ListParagraph"/>
        <w:numPr>
          <w:ilvl w:val="0"/>
          <w:numId w:val="38"/>
        </w:numPr>
        <w:spacing w:line="22" w:lineRule="atLeast"/>
        <w:rPr>
          <w:color w:val="auto"/>
        </w:rPr>
      </w:pPr>
      <w:r w:rsidRPr="00A84247">
        <w:rPr>
          <w:color w:val="auto"/>
        </w:rPr>
        <w:t>managing high impact or high prevalence risks associated with the care of consumers;</w:t>
      </w:r>
    </w:p>
    <w:p w14:paraId="778C078E" w14:textId="77777777" w:rsidR="008955DC" w:rsidRPr="00A84247" w:rsidRDefault="008955DC" w:rsidP="008955DC">
      <w:pPr>
        <w:pStyle w:val="ListParagraph"/>
        <w:numPr>
          <w:ilvl w:val="0"/>
          <w:numId w:val="38"/>
        </w:numPr>
        <w:spacing w:line="22" w:lineRule="atLeast"/>
        <w:rPr>
          <w:color w:val="auto"/>
        </w:rPr>
      </w:pPr>
      <w:r w:rsidRPr="00A84247">
        <w:rPr>
          <w:color w:val="auto"/>
        </w:rPr>
        <w:t>identifying and responding to abuse and neglect of consumers;</w:t>
      </w:r>
    </w:p>
    <w:p w14:paraId="520ABBEF" w14:textId="77777777" w:rsidR="008955DC" w:rsidRPr="00A84247" w:rsidRDefault="008955DC" w:rsidP="008955DC">
      <w:pPr>
        <w:pStyle w:val="ListParagraph"/>
        <w:numPr>
          <w:ilvl w:val="0"/>
          <w:numId w:val="38"/>
        </w:numPr>
        <w:spacing w:line="22" w:lineRule="atLeast"/>
        <w:rPr>
          <w:color w:val="auto"/>
        </w:rPr>
      </w:pPr>
      <w:r w:rsidRPr="00A84247">
        <w:rPr>
          <w:color w:val="auto"/>
        </w:rPr>
        <w:t>supporting consumers to live the best life they can</w:t>
      </w:r>
    </w:p>
    <w:p w14:paraId="00D8A8A7" w14:textId="77777777" w:rsidR="008955DC" w:rsidRPr="00A84247" w:rsidRDefault="008955DC" w:rsidP="008955DC">
      <w:pPr>
        <w:pStyle w:val="ListParagraph"/>
        <w:numPr>
          <w:ilvl w:val="0"/>
          <w:numId w:val="38"/>
        </w:numPr>
        <w:spacing w:line="22" w:lineRule="atLeast"/>
        <w:rPr>
          <w:color w:val="auto"/>
        </w:rPr>
      </w:pPr>
      <w:r w:rsidRPr="00A84247">
        <w:rPr>
          <w:color w:val="auto"/>
        </w:rPr>
        <w:t>managing and preventing incidents, including the use of an incident management system.</w:t>
      </w:r>
    </w:p>
    <w:p w14:paraId="7EB38746" w14:textId="77777777" w:rsidR="008955DC" w:rsidRPr="00A84247" w:rsidRDefault="008955DC" w:rsidP="008955DC">
      <w:pPr>
        <w:pStyle w:val="ListParagraph"/>
        <w:numPr>
          <w:ilvl w:val="0"/>
          <w:numId w:val="36"/>
        </w:numPr>
        <w:spacing w:line="22" w:lineRule="atLeast"/>
        <w:rPr>
          <w:color w:val="auto"/>
        </w:rPr>
      </w:pPr>
      <w:r w:rsidRPr="00A84247">
        <w:rPr>
          <w:color w:val="auto"/>
        </w:rPr>
        <w:t>Requirement 8(3)(e)</w:t>
      </w:r>
      <w:r w:rsidRPr="00A84247">
        <w:rPr>
          <w:color w:val="auto"/>
        </w:rPr>
        <w:tab/>
        <w:t>Where clinical care is provided—a clinical governance framework, including but not limited to the following:</w:t>
      </w:r>
    </w:p>
    <w:p w14:paraId="48598FE6" w14:textId="77777777" w:rsidR="008955DC" w:rsidRPr="00A84247" w:rsidRDefault="008955DC" w:rsidP="008955DC">
      <w:pPr>
        <w:pStyle w:val="ListParagraph"/>
        <w:numPr>
          <w:ilvl w:val="0"/>
          <w:numId w:val="39"/>
        </w:numPr>
        <w:spacing w:line="22" w:lineRule="atLeast"/>
        <w:rPr>
          <w:color w:val="auto"/>
        </w:rPr>
      </w:pPr>
      <w:r w:rsidRPr="00A84247">
        <w:rPr>
          <w:color w:val="auto"/>
        </w:rPr>
        <w:t>antimicrobial stewardship;</w:t>
      </w:r>
    </w:p>
    <w:p w14:paraId="2EF253FB" w14:textId="77777777" w:rsidR="008955DC" w:rsidRPr="00A84247" w:rsidRDefault="008955DC" w:rsidP="008955DC">
      <w:pPr>
        <w:pStyle w:val="ListParagraph"/>
        <w:numPr>
          <w:ilvl w:val="0"/>
          <w:numId w:val="39"/>
        </w:numPr>
        <w:spacing w:line="22" w:lineRule="atLeast"/>
        <w:rPr>
          <w:color w:val="auto"/>
        </w:rPr>
      </w:pPr>
      <w:r w:rsidRPr="00A84247">
        <w:rPr>
          <w:color w:val="auto"/>
        </w:rPr>
        <w:t>minimising the use of restraint;</w:t>
      </w:r>
    </w:p>
    <w:p w14:paraId="218C8D77" w14:textId="77777777" w:rsidR="008955DC" w:rsidRPr="00A84247" w:rsidRDefault="008955DC" w:rsidP="008955DC">
      <w:pPr>
        <w:pStyle w:val="ListParagraph"/>
        <w:numPr>
          <w:ilvl w:val="0"/>
          <w:numId w:val="39"/>
        </w:numPr>
        <w:spacing w:line="22" w:lineRule="atLeast"/>
        <w:rPr>
          <w:color w:val="auto"/>
        </w:rPr>
      </w:pPr>
      <w:r w:rsidRPr="00A84247">
        <w:rPr>
          <w:color w:val="auto"/>
        </w:rPr>
        <w:t>open disclosure.</w:t>
      </w:r>
    </w:p>
    <w:p w14:paraId="1F335243" w14:textId="77777777" w:rsidR="002B68FA" w:rsidRPr="00A84247" w:rsidRDefault="00775292" w:rsidP="00775292">
      <w:pPr>
        <w:spacing w:line="22" w:lineRule="atLeast"/>
        <w:rPr>
          <w:color w:val="auto"/>
        </w:rPr>
      </w:pPr>
      <w:r w:rsidRPr="00A84247">
        <w:rPr>
          <w:color w:val="auto"/>
        </w:rPr>
        <w:t xml:space="preserve">Consumers and consumer representatives </w:t>
      </w:r>
      <w:r w:rsidR="000A7873" w:rsidRPr="00A84247">
        <w:rPr>
          <w:color w:val="auto"/>
        </w:rPr>
        <w:t>did not feel engaged in the development, delivery and</w:t>
      </w:r>
      <w:r w:rsidR="00F73AA3" w:rsidRPr="00A84247">
        <w:rPr>
          <w:color w:val="auto"/>
        </w:rPr>
        <w:t xml:space="preserve"> evaluation of care and services. Consumers said </w:t>
      </w:r>
      <w:r w:rsidR="00A37D5A" w:rsidRPr="00A84247">
        <w:rPr>
          <w:color w:val="auto"/>
        </w:rPr>
        <w:t xml:space="preserve">while they </w:t>
      </w:r>
      <w:r w:rsidR="00C5476E" w:rsidRPr="00A84247">
        <w:rPr>
          <w:color w:val="auto"/>
        </w:rPr>
        <w:t xml:space="preserve">can take part </w:t>
      </w:r>
      <w:r w:rsidR="00B1617A" w:rsidRPr="00A84247">
        <w:rPr>
          <w:color w:val="auto"/>
        </w:rPr>
        <w:t xml:space="preserve">in </w:t>
      </w:r>
      <w:r w:rsidR="00C5476E" w:rsidRPr="00A84247">
        <w:rPr>
          <w:color w:val="auto"/>
        </w:rPr>
        <w:t xml:space="preserve">how care and services are developed, delivered and evaluated through </w:t>
      </w:r>
      <w:r w:rsidR="00EE3D9E" w:rsidRPr="00A84247">
        <w:rPr>
          <w:color w:val="auto"/>
        </w:rPr>
        <w:t xml:space="preserve">providing feedback and complaints, they do not see </w:t>
      </w:r>
      <w:r w:rsidR="00B1617A" w:rsidRPr="00A84247">
        <w:rPr>
          <w:color w:val="auto"/>
        </w:rPr>
        <w:t>th</w:t>
      </w:r>
      <w:r w:rsidR="008855E0" w:rsidRPr="00A84247">
        <w:rPr>
          <w:color w:val="auto"/>
        </w:rPr>
        <w:t>eir feedback and complaints have any</w:t>
      </w:r>
      <w:r w:rsidR="00B1617A" w:rsidRPr="00A84247">
        <w:rPr>
          <w:color w:val="auto"/>
        </w:rPr>
        <w:t xml:space="preserve"> influence</w:t>
      </w:r>
      <w:r w:rsidR="008855E0" w:rsidRPr="00A84247">
        <w:rPr>
          <w:color w:val="auto"/>
        </w:rPr>
        <w:t xml:space="preserve"> on </w:t>
      </w:r>
      <w:r w:rsidR="006826ED" w:rsidRPr="00A84247">
        <w:rPr>
          <w:color w:val="auto"/>
        </w:rPr>
        <w:t xml:space="preserve">how </w:t>
      </w:r>
      <w:r w:rsidR="008855E0" w:rsidRPr="00A84247">
        <w:rPr>
          <w:color w:val="auto"/>
        </w:rPr>
        <w:t>care and services</w:t>
      </w:r>
      <w:r w:rsidR="006826ED" w:rsidRPr="00A84247">
        <w:rPr>
          <w:color w:val="auto"/>
        </w:rPr>
        <w:t xml:space="preserve"> are provided or improved. </w:t>
      </w:r>
    </w:p>
    <w:p w14:paraId="11D6CA32" w14:textId="6CD5BB8A" w:rsidR="00775292" w:rsidRPr="00A84247" w:rsidRDefault="006D604B" w:rsidP="00775292">
      <w:pPr>
        <w:spacing w:line="22" w:lineRule="atLeast"/>
        <w:rPr>
          <w:color w:val="auto"/>
        </w:rPr>
      </w:pPr>
      <w:r w:rsidRPr="00A84247">
        <w:rPr>
          <w:color w:val="auto"/>
        </w:rPr>
        <w:t xml:space="preserve">The </w:t>
      </w:r>
      <w:r w:rsidR="007B4047" w:rsidRPr="00A84247">
        <w:rPr>
          <w:color w:val="auto"/>
        </w:rPr>
        <w:t>organisation ha</w:t>
      </w:r>
      <w:r w:rsidR="00A432F7" w:rsidRPr="00A84247">
        <w:rPr>
          <w:color w:val="auto"/>
        </w:rPr>
        <w:t>s</w:t>
      </w:r>
      <w:r w:rsidR="007B4047" w:rsidRPr="00A84247">
        <w:rPr>
          <w:color w:val="auto"/>
        </w:rPr>
        <w:t xml:space="preserve"> </w:t>
      </w:r>
      <w:r w:rsidR="00CB41C8" w:rsidRPr="00A84247">
        <w:rPr>
          <w:color w:val="auto"/>
        </w:rPr>
        <w:t>governance systems</w:t>
      </w:r>
      <w:r w:rsidR="002F5263" w:rsidRPr="00A84247">
        <w:rPr>
          <w:color w:val="auto"/>
        </w:rPr>
        <w:t xml:space="preserve"> which include engagement with consumers</w:t>
      </w:r>
      <w:r w:rsidR="00A432F7" w:rsidRPr="00A84247">
        <w:rPr>
          <w:color w:val="auto"/>
        </w:rPr>
        <w:t>.</w:t>
      </w:r>
      <w:r w:rsidR="002F5263" w:rsidRPr="00A84247">
        <w:rPr>
          <w:color w:val="auto"/>
        </w:rPr>
        <w:t xml:space="preserve"> </w:t>
      </w:r>
      <w:r w:rsidR="00A432F7" w:rsidRPr="00A84247">
        <w:rPr>
          <w:color w:val="auto"/>
        </w:rPr>
        <w:t>H</w:t>
      </w:r>
      <w:r w:rsidR="002F5263" w:rsidRPr="00A84247">
        <w:rPr>
          <w:color w:val="auto"/>
        </w:rPr>
        <w:t>owever</w:t>
      </w:r>
      <w:r w:rsidR="00A432F7" w:rsidRPr="00A84247">
        <w:rPr>
          <w:color w:val="auto"/>
        </w:rPr>
        <w:t>,</w:t>
      </w:r>
      <w:r w:rsidR="002F5263" w:rsidRPr="00A84247">
        <w:rPr>
          <w:color w:val="auto"/>
        </w:rPr>
        <w:t xml:space="preserve"> at service level these have been limited to </w:t>
      </w:r>
      <w:r w:rsidR="00721D8C" w:rsidRPr="00A84247">
        <w:rPr>
          <w:color w:val="auto"/>
        </w:rPr>
        <w:t xml:space="preserve">the feedback and complaints process and resident and relative meetings. There </w:t>
      </w:r>
      <w:r w:rsidR="00F93490" w:rsidRPr="00A84247">
        <w:rPr>
          <w:color w:val="auto"/>
        </w:rPr>
        <w:t>wa</w:t>
      </w:r>
      <w:r w:rsidR="00721D8C" w:rsidRPr="00A84247">
        <w:rPr>
          <w:color w:val="auto"/>
        </w:rPr>
        <w:t>s no evidence</w:t>
      </w:r>
      <w:r w:rsidR="00F93490" w:rsidRPr="00A84247">
        <w:rPr>
          <w:color w:val="auto"/>
        </w:rPr>
        <w:t xml:space="preserve"> at the site audit of other consultative forums with consumers </w:t>
      </w:r>
      <w:r w:rsidR="00A432F7" w:rsidRPr="00A84247">
        <w:rPr>
          <w:color w:val="auto"/>
        </w:rPr>
        <w:t xml:space="preserve">or </w:t>
      </w:r>
      <w:r w:rsidR="00AF05A0" w:rsidRPr="00A84247">
        <w:rPr>
          <w:color w:val="auto"/>
        </w:rPr>
        <w:t xml:space="preserve">evidence to show how consumer feedback and </w:t>
      </w:r>
      <w:r w:rsidR="003A5304" w:rsidRPr="00A84247">
        <w:rPr>
          <w:color w:val="auto"/>
        </w:rPr>
        <w:t>complaints</w:t>
      </w:r>
      <w:r w:rsidR="00AF05A0" w:rsidRPr="00A84247">
        <w:rPr>
          <w:color w:val="auto"/>
        </w:rPr>
        <w:t xml:space="preserve"> has made a difference.</w:t>
      </w:r>
    </w:p>
    <w:p w14:paraId="0FED5BF6" w14:textId="77777777" w:rsidR="00CE6F55" w:rsidRPr="00A84247" w:rsidRDefault="002A6CE3" w:rsidP="00207339">
      <w:pPr>
        <w:spacing w:line="22" w:lineRule="atLeast"/>
        <w:rPr>
          <w:color w:val="auto"/>
        </w:rPr>
      </w:pPr>
      <w:r w:rsidRPr="00A84247">
        <w:rPr>
          <w:color w:val="auto"/>
        </w:rPr>
        <w:t xml:space="preserve">The </w:t>
      </w:r>
      <w:r w:rsidR="00207339" w:rsidRPr="00A84247">
        <w:rPr>
          <w:color w:val="auto"/>
        </w:rPr>
        <w:t xml:space="preserve">organisation has governance systems information management, continuous improvement, financial governance, workforce governance, regulatory compliance and feedback and complaints. </w:t>
      </w:r>
      <w:r w:rsidR="00454A47" w:rsidRPr="00A84247">
        <w:rPr>
          <w:color w:val="auto"/>
        </w:rPr>
        <w:t xml:space="preserve">However, governance has not been effective at the service level. </w:t>
      </w:r>
    </w:p>
    <w:p w14:paraId="1A6A4520" w14:textId="27304FCA" w:rsidR="00CE6F55" w:rsidRPr="00A84247" w:rsidRDefault="002133DF" w:rsidP="00207339">
      <w:pPr>
        <w:spacing w:line="22" w:lineRule="atLeast"/>
        <w:rPr>
          <w:color w:val="auto"/>
        </w:rPr>
      </w:pPr>
      <w:r w:rsidRPr="00A84247">
        <w:rPr>
          <w:color w:val="auto"/>
        </w:rPr>
        <w:t xml:space="preserve">The service </w:t>
      </w:r>
      <w:r w:rsidR="008F08EE" w:rsidRPr="00A84247">
        <w:rPr>
          <w:color w:val="auto"/>
        </w:rPr>
        <w:t>has policies for information management</w:t>
      </w:r>
      <w:r w:rsidR="00BB5B1E" w:rsidRPr="00A84247">
        <w:rPr>
          <w:color w:val="auto"/>
        </w:rPr>
        <w:t xml:space="preserve"> that cover </w:t>
      </w:r>
      <w:r w:rsidR="00F2765B" w:rsidRPr="00A84247">
        <w:rPr>
          <w:color w:val="auto"/>
        </w:rPr>
        <w:t xml:space="preserve">how the service stores, shares and destroys information and how it controls privacy and confidentiality. </w:t>
      </w:r>
      <w:r w:rsidR="008A1059" w:rsidRPr="00A84247">
        <w:rPr>
          <w:color w:val="auto"/>
        </w:rPr>
        <w:t>I</w:t>
      </w:r>
      <w:r w:rsidR="003F62A6" w:rsidRPr="00A84247">
        <w:rPr>
          <w:color w:val="auto"/>
        </w:rPr>
        <w:t xml:space="preserve">nformation is available for the workforce </w:t>
      </w:r>
      <w:r w:rsidR="001F08BE" w:rsidRPr="00A84247">
        <w:rPr>
          <w:color w:val="auto"/>
        </w:rPr>
        <w:t xml:space="preserve">to help them in their </w:t>
      </w:r>
      <w:r w:rsidR="0020540F" w:rsidRPr="00A84247">
        <w:rPr>
          <w:color w:val="auto"/>
        </w:rPr>
        <w:t>roles;</w:t>
      </w:r>
      <w:r w:rsidR="001F08BE" w:rsidRPr="00A84247">
        <w:rPr>
          <w:color w:val="auto"/>
        </w:rPr>
        <w:t xml:space="preserve"> </w:t>
      </w:r>
      <w:r w:rsidR="0020540F" w:rsidRPr="00A84247">
        <w:rPr>
          <w:color w:val="auto"/>
        </w:rPr>
        <w:t>however,</w:t>
      </w:r>
      <w:r w:rsidR="001F08BE" w:rsidRPr="00A84247">
        <w:rPr>
          <w:color w:val="auto"/>
        </w:rPr>
        <w:t xml:space="preserve"> </w:t>
      </w:r>
      <w:r w:rsidR="008A1059" w:rsidRPr="00A84247">
        <w:rPr>
          <w:color w:val="auto"/>
        </w:rPr>
        <w:t xml:space="preserve">this is limited by information being inaccurate and incomplete. Consumers </w:t>
      </w:r>
      <w:r w:rsidR="001E74FF" w:rsidRPr="00A84247">
        <w:rPr>
          <w:color w:val="auto"/>
        </w:rPr>
        <w:t>are</w:t>
      </w:r>
      <w:r w:rsidR="008A1059" w:rsidRPr="00A84247">
        <w:rPr>
          <w:color w:val="auto"/>
        </w:rPr>
        <w:t xml:space="preserve"> not provided </w:t>
      </w:r>
      <w:r w:rsidR="00CE6F55" w:rsidRPr="00A84247">
        <w:rPr>
          <w:color w:val="auto"/>
        </w:rPr>
        <w:t xml:space="preserve">access to </w:t>
      </w:r>
      <w:r w:rsidR="008A1059" w:rsidRPr="00A84247">
        <w:rPr>
          <w:color w:val="auto"/>
        </w:rPr>
        <w:t xml:space="preserve">information </w:t>
      </w:r>
      <w:r w:rsidR="00CE6F55" w:rsidRPr="00A84247">
        <w:rPr>
          <w:color w:val="auto"/>
        </w:rPr>
        <w:t xml:space="preserve">on their care and services. </w:t>
      </w:r>
    </w:p>
    <w:p w14:paraId="7A2E123B" w14:textId="04395F57" w:rsidR="00CE6F55" w:rsidRPr="00A84247" w:rsidRDefault="005D5F93" w:rsidP="00207339">
      <w:pPr>
        <w:spacing w:line="22" w:lineRule="atLeast"/>
        <w:rPr>
          <w:color w:val="auto"/>
        </w:rPr>
      </w:pPr>
      <w:r w:rsidRPr="00A84247">
        <w:rPr>
          <w:color w:val="auto"/>
        </w:rPr>
        <w:t xml:space="preserve">The organisation has continuous </w:t>
      </w:r>
      <w:r w:rsidR="00AB389A" w:rsidRPr="00A84247">
        <w:rPr>
          <w:color w:val="auto"/>
        </w:rPr>
        <w:t>improvement</w:t>
      </w:r>
      <w:r w:rsidRPr="00A84247">
        <w:rPr>
          <w:color w:val="auto"/>
        </w:rPr>
        <w:t xml:space="preserve"> system</w:t>
      </w:r>
      <w:r w:rsidR="00AB389A" w:rsidRPr="00A84247">
        <w:rPr>
          <w:color w:val="auto"/>
        </w:rPr>
        <w:t>s</w:t>
      </w:r>
      <w:r w:rsidRPr="00A84247">
        <w:rPr>
          <w:color w:val="auto"/>
        </w:rPr>
        <w:t xml:space="preserve"> and processes to assess, </w:t>
      </w:r>
      <w:r w:rsidR="00AB389A" w:rsidRPr="00A84247">
        <w:rPr>
          <w:color w:val="auto"/>
        </w:rPr>
        <w:t>monitor</w:t>
      </w:r>
      <w:r w:rsidRPr="00A84247">
        <w:rPr>
          <w:color w:val="auto"/>
        </w:rPr>
        <w:t xml:space="preserve"> and improve </w:t>
      </w:r>
      <w:r w:rsidR="00AB389A" w:rsidRPr="00A84247">
        <w:rPr>
          <w:color w:val="auto"/>
        </w:rPr>
        <w:t>the quality of care and services provided. Consumer and staff interview</w:t>
      </w:r>
      <w:r w:rsidR="002F5532" w:rsidRPr="00A84247">
        <w:rPr>
          <w:color w:val="auto"/>
        </w:rPr>
        <w:t>s demonstrated the service has not identified or made improvements to consumer care and service</w:t>
      </w:r>
      <w:r w:rsidR="001E74FF" w:rsidRPr="00A84247">
        <w:rPr>
          <w:color w:val="auto"/>
        </w:rPr>
        <w:t xml:space="preserve">s. The experiences of consumers have not been used </w:t>
      </w:r>
      <w:r w:rsidR="009A2F42" w:rsidRPr="00A84247">
        <w:rPr>
          <w:color w:val="auto"/>
        </w:rPr>
        <w:t>to help identify where quality and safety is at risk.</w:t>
      </w:r>
      <w:r w:rsidR="00407501" w:rsidRPr="00A84247">
        <w:rPr>
          <w:color w:val="auto"/>
        </w:rPr>
        <w:t xml:space="preserve"> </w:t>
      </w:r>
      <w:r w:rsidR="00AE7133" w:rsidRPr="00A84247">
        <w:rPr>
          <w:color w:val="auto"/>
        </w:rPr>
        <w:t>Staff advised they have see</w:t>
      </w:r>
      <w:r w:rsidR="00407501" w:rsidRPr="00A84247">
        <w:rPr>
          <w:color w:val="auto"/>
        </w:rPr>
        <w:t>n</w:t>
      </w:r>
      <w:r w:rsidR="00AE7133" w:rsidRPr="00A84247">
        <w:rPr>
          <w:color w:val="auto"/>
        </w:rPr>
        <w:t xml:space="preserve"> some </w:t>
      </w:r>
      <w:r w:rsidR="00407501" w:rsidRPr="00A84247">
        <w:rPr>
          <w:color w:val="auto"/>
        </w:rPr>
        <w:t xml:space="preserve">recent </w:t>
      </w:r>
      <w:r w:rsidR="00AE7133" w:rsidRPr="00A84247">
        <w:rPr>
          <w:color w:val="auto"/>
        </w:rPr>
        <w:t xml:space="preserve">improvements </w:t>
      </w:r>
      <w:r w:rsidR="000F7B9A" w:rsidRPr="00A84247">
        <w:rPr>
          <w:color w:val="auto"/>
        </w:rPr>
        <w:t xml:space="preserve">for staff </w:t>
      </w:r>
      <w:r w:rsidR="00AE7133" w:rsidRPr="00A84247">
        <w:rPr>
          <w:color w:val="auto"/>
        </w:rPr>
        <w:t xml:space="preserve">following management changes. </w:t>
      </w:r>
    </w:p>
    <w:p w14:paraId="280B3764" w14:textId="74A57C96" w:rsidR="00641943" w:rsidRPr="00A84247" w:rsidRDefault="00E7329F" w:rsidP="00207339">
      <w:pPr>
        <w:spacing w:line="22" w:lineRule="atLeast"/>
        <w:rPr>
          <w:color w:val="auto"/>
        </w:rPr>
      </w:pPr>
      <w:r w:rsidRPr="00A84247">
        <w:rPr>
          <w:color w:val="auto"/>
        </w:rPr>
        <w:t xml:space="preserve">Workforce governance systems </w:t>
      </w:r>
      <w:r w:rsidR="00DF7358" w:rsidRPr="00A84247">
        <w:rPr>
          <w:color w:val="auto"/>
        </w:rPr>
        <w:t>exist at organisational level</w:t>
      </w:r>
      <w:r w:rsidR="00637AEA" w:rsidRPr="00A84247">
        <w:rPr>
          <w:color w:val="auto"/>
        </w:rPr>
        <w:t xml:space="preserve"> including assigning clear responsibilities and accountabilities. The service </w:t>
      </w:r>
      <w:r w:rsidR="00D35BDF" w:rsidRPr="00A84247">
        <w:rPr>
          <w:color w:val="auto"/>
        </w:rPr>
        <w:t xml:space="preserve">has not ensured </w:t>
      </w:r>
      <w:r w:rsidR="00F1359B" w:rsidRPr="00A84247">
        <w:rPr>
          <w:color w:val="auto"/>
        </w:rPr>
        <w:t xml:space="preserve">there is a </w:t>
      </w:r>
      <w:r w:rsidR="00D35BDF" w:rsidRPr="00A84247">
        <w:rPr>
          <w:color w:val="auto"/>
        </w:rPr>
        <w:t xml:space="preserve">sufficient </w:t>
      </w:r>
      <w:r w:rsidR="00B91108" w:rsidRPr="00A84247">
        <w:rPr>
          <w:color w:val="auto"/>
        </w:rPr>
        <w:t>skilled work</w:t>
      </w:r>
      <w:r w:rsidR="00F1359B" w:rsidRPr="00A84247">
        <w:rPr>
          <w:color w:val="auto"/>
        </w:rPr>
        <w:t xml:space="preserve">force to enable the delivery </w:t>
      </w:r>
      <w:r w:rsidR="00F1359B" w:rsidRPr="00A84247">
        <w:rPr>
          <w:color w:val="auto"/>
        </w:rPr>
        <w:lastRenderedPageBreak/>
        <w:t xml:space="preserve">and management </w:t>
      </w:r>
      <w:r w:rsidR="0024727E" w:rsidRPr="00A84247">
        <w:rPr>
          <w:color w:val="auto"/>
        </w:rPr>
        <w:t>o</w:t>
      </w:r>
      <w:r w:rsidR="00F1359B" w:rsidRPr="00A84247">
        <w:rPr>
          <w:color w:val="auto"/>
        </w:rPr>
        <w:t>f safe and quality care and services.</w:t>
      </w:r>
      <w:r w:rsidR="009B0922" w:rsidRPr="00A84247">
        <w:rPr>
          <w:color w:val="auto"/>
        </w:rPr>
        <w:t xml:space="preserve"> </w:t>
      </w:r>
      <w:r w:rsidR="00756645" w:rsidRPr="00A84247">
        <w:rPr>
          <w:color w:val="auto"/>
        </w:rPr>
        <w:t>Information abou</w:t>
      </w:r>
      <w:r w:rsidR="0038267E" w:rsidRPr="00A84247">
        <w:rPr>
          <w:color w:val="auto"/>
        </w:rPr>
        <w:t xml:space="preserve">t </w:t>
      </w:r>
      <w:r w:rsidR="007C7200" w:rsidRPr="00A84247">
        <w:rPr>
          <w:color w:val="auto"/>
        </w:rPr>
        <w:t>where the</w:t>
      </w:r>
      <w:r w:rsidR="000361A3" w:rsidRPr="00A84247">
        <w:rPr>
          <w:color w:val="auto"/>
        </w:rPr>
        <w:t xml:space="preserve"> service</w:t>
      </w:r>
      <w:r w:rsidR="007C7200" w:rsidRPr="00A84247">
        <w:rPr>
          <w:color w:val="auto"/>
        </w:rPr>
        <w:t xml:space="preserve"> has not demonstrated</w:t>
      </w:r>
      <w:r w:rsidR="000361A3" w:rsidRPr="00A84247">
        <w:rPr>
          <w:color w:val="auto"/>
        </w:rPr>
        <w:t xml:space="preserve"> </w:t>
      </w:r>
      <w:r w:rsidR="0038267E" w:rsidRPr="00A84247">
        <w:rPr>
          <w:color w:val="auto"/>
        </w:rPr>
        <w:t>workforce</w:t>
      </w:r>
      <w:r w:rsidR="00F93BAC" w:rsidRPr="00A84247">
        <w:rPr>
          <w:color w:val="auto"/>
        </w:rPr>
        <w:t xml:space="preserve"> requirements</w:t>
      </w:r>
      <w:r w:rsidR="0038267E" w:rsidRPr="00A84247">
        <w:rPr>
          <w:color w:val="auto"/>
        </w:rPr>
        <w:t xml:space="preserve"> is expanded in </w:t>
      </w:r>
      <w:r w:rsidR="00F93BAC" w:rsidRPr="00A84247">
        <w:rPr>
          <w:color w:val="auto"/>
        </w:rPr>
        <w:t>S</w:t>
      </w:r>
      <w:r w:rsidR="0038267E" w:rsidRPr="00A84247">
        <w:rPr>
          <w:color w:val="auto"/>
        </w:rPr>
        <w:t xml:space="preserve">tandard 7. </w:t>
      </w:r>
    </w:p>
    <w:p w14:paraId="36BA3EDE" w14:textId="7F675FA3" w:rsidR="00F93BAC" w:rsidRPr="00A84247" w:rsidRDefault="00F93BAC" w:rsidP="00207339">
      <w:pPr>
        <w:spacing w:line="22" w:lineRule="atLeast"/>
        <w:rPr>
          <w:color w:val="auto"/>
        </w:rPr>
      </w:pPr>
      <w:r w:rsidRPr="00A84247">
        <w:rPr>
          <w:color w:val="auto"/>
        </w:rPr>
        <w:t xml:space="preserve">The service has </w:t>
      </w:r>
      <w:r w:rsidR="00114CD0" w:rsidRPr="00A84247">
        <w:rPr>
          <w:color w:val="auto"/>
        </w:rPr>
        <w:t>systems and processes to ensure they are comp</w:t>
      </w:r>
      <w:r w:rsidR="00B60FEC" w:rsidRPr="00A84247">
        <w:rPr>
          <w:color w:val="auto"/>
        </w:rPr>
        <w:t>l</w:t>
      </w:r>
      <w:r w:rsidR="00114CD0" w:rsidRPr="00A84247">
        <w:rPr>
          <w:color w:val="auto"/>
        </w:rPr>
        <w:t xml:space="preserve">ying with all relevant </w:t>
      </w:r>
      <w:r w:rsidR="00B35C1A" w:rsidRPr="00A84247">
        <w:rPr>
          <w:color w:val="auto"/>
        </w:rPr>
        <w:t>legislation</w:t>
      </w:r>
      <w:r w:rsidR="00114CD0" w:rsidRPr="00A84247">
        <w:rPr>
          <w:color w:val="auto"/>
        </w:rPr>
        <w:t xml:space="preserve">, regulatory </w:t>
      </w:r>
      <w:r w:rsidR="00B60FEC" w:rsidRPr="00A84247">
        <w:rPr>
          <w:color w:val="auto"/>
        </w:rPr>
        <w:t>requirements, professional standards and guidelines.</w:t>
      </w:r>
      <w:r w:rsidR="00B35C1A" w:rsidRPr="00A84247">
        <w:rPr>
          <w:color w:val="auto"/>
        </w:rPr>
        <w:t xml:space="preserve"> </w:t>
      </w:r>
      <w:r w:rsidR="00447699" w:rsidRPr="00A84247">
        <w:rPr>
          <w:color w:val="auto"/>
        </w:rPr>
        <w:t xml:space="preserve">There are processes to communicate information to staff. Staff confirmed they had completed </w:t>
      </w:r>
      <w:r w:rsidR="002F5E97" w:rsidRPr="00A84247">
        <w:rPr>
          <w:color w:val="auto"/>
        </w:rPr>
        <w:t>training in the serious incident response scheme and incident management</w:t>
      </w:r>
      <w:r w:rsidR="00735EBE" w:rsidRPr="00A84247">
        <w:rPr>
          <w:color w:val="auto"/>
        </w:rPr>
        <w:t xml:space="preserve">; staff </w:t>
      </w:r>
      <w:r w:rsidR="00160097" w:rsidRPr="00A84247">
        <w:rPr>
          <w:color w:val="auto"/>
        </w:rPr>
        <w:t xml:space="preserve">advised they had not </w:t>
      </w:r>
      <w:r w:rsidR="00194210" w:rsidRPr="00A84247">
        <w:rPr>
          <w:color w:val="auto"/>
        </w:rPr>
        <w:t xml:space="preserve">had training in </w:t>
      </w:r>
      <w:r w:rsidR="004121D3" w:rsidRPr="00A84247">
        <w:rPr>
          <w:color w:val="auto"/>
        </w:rPr>
        <w:t xml:space="preserve">restrictive practices. </w:t>
      </w:r>
      <w:r w:rsidR="00DC7A02" w:rsidRPr="00A84247">
        <w:rPr>
          <w:color w:val="auto"/>
        </w:rPr>
        <w:t xml:space="preserve">The service had not identified the areas where they are not meeting the Quality Standards. </w:t>
      </w:r>
    </w:p>
    <w:p w14:paraId="3BCCF284" w14:textId="0999A66A" w:rsidR="00606E98" w:rsidRPr="00A84247" w:rsidRDefault="00606E98" w:rsidP="00207339">
      <w:pPr>
        <w:spacing w:line="22" w:lineRule="atLeast"/>
        <w:rPr>
          <w:color w:val="auto"/>
        </w:rPr>
      </w:pPr>
      <w:r w:rsidRPr="00A84247">
        <w:rPr>
          <w:color w:val="auto"/>
        </w:rPr>
        <w:t xml:space="preserve">The systems for feedback and complaints have not been effective in </w:t>
      </w:r>
      <w:r w:rsidR="002F0280" w:rsidRPr="00A84247">
        <w:rPr>
          <w:color w:val="auto"/>
        </w:rPr>
        <w:t xml:space="preserve">improving results for consumers. </w:t>
      </w:r>
      <w:r w:rsidR="008B73A7" w:rsidRPr="00A84247">
        <w:rPr>
          <w:color w:val="auto"/>
        </w:rPr>
        <w:t xml:space="preserve">Information about where the service has not demonstrated </w:t>
      </w:r>
      <w:r w:rsidR="007A397F" w:rsidRPr="00A84247">
        <w:rPr>
          <w:color w:val="auto"/>
        </w:rPr>
        <w:t>appropriate action</w:t>
      </w:r>
      <w:r w:rsidR="004311D7" w:rsidRPr="00A84247">
        <w:rPr>
          <w:color w:val="auto"/>
        </w:rPr>
        <w:t xml:space="preserve"> in response, review and </w:t>
      </w:r>
      <w:r w:rsidR="007A397F" w:rsidRPr="00A84247">
        <w:rPr>
          <w:color w:val="auto"/>
        </w:rPr>
        <w:t>use of</w:t>
      </w:r>
      <w:r w:rsidR="004311D7" w:rsidRPr="00A84247">
        <w:rPr>
          <w:color w:val="auto"/>
        </w:rPr>
        <w:t>,</w:t>
      </w:r>
      <w:r w:rsidR="007A397F" w:rsidRPr="00A84247">
        <w:rPr>
          <w:color w:val="auto"/>
        </w:rPr>
        <w:t xml:space="preserve"> feedback and </w:t>
      </w:r>
      <w:r w:rsidR="004311D7" w:rsidRPr="00A84247">
        <w:rPr>
          <w:color w:val="auto"/>
        </w:rPr>
        <w:t>complaints</w:t>
      </w:r>
      <w:r w:rsidR="007A397F" w:rsidRPr="00A84247">
        <w:rPr>
          <w:color w:val="auto"/>
        </w:rPr>
        <w:t xml:space="preserve"> </w:t>
      </w:r>
      <w:r w:rsidR="008B73A7" w:rsidRPr="00A84247">
        <w:rPr>
          <w:color w:val="auto"/>
        </w:rPr>
        <w:t>requirements is expanded in Standard 6.</w:t>
      </w:r>
    </w:p>
    <w:p w14:paraId="5C6DDE5E" w14:textId="420F494D" w:rsidR="0097747E" w:rsidRPr="00A84247" w:rsidRDefault="002A472B" w:rsidP="00207339">
      <w:pPr>
        <w:spacing w:line="22" w:lineRule="atLeast"/>
        <w:rPr>
          <w:color w:val="auto"/>
        </w:rPr>
      </w:pPr>
      <w:r w:rsidRPr="00A84247">
        <w:rPr>
          <w:color w:val="auto"/>
        </w:rPr>
        <w:t xml:space="preserve">I am satisfied the service’s governance is effective in </w:t>
      </w:r>
      <w:r w:rsidR="00641943" w:rsidRPr="00A84247">
        <w:rPr>
          <w:color w:val="auto"/>
        </w:rPr>
        <w:t xml:space="preserve">the area of </w:t>
      </w:r>
      <w:r w:rsidRPr="00A84247">
        <w:rPr>
          <w:color w:val="auto"/>
        </w:rPr>
        <w:t xml:space="preserve">financial governance. </w:t>
      </w:r>
    </w:p>
    <w:p w14:paraId="7B98D0CF" w14:textId="1FDD1AC9" w:rsidR="00CE6F55" w:rsidRPr="00A84247" w:rsidRDefault="002A37F9" w:rsidP="00EC0EE9">
      <w:pPr>
        <w:spacing w:line="22" w:lineRule="atLeast"/>
        <w:rPr>
          <w:color w:val="auto"/>
        </w:rPr>
      </w:pPr>
      <w:r w:rsidRPr="00A84247">
        <w:rPr>
          <w:color w:val="auto"/>
        </w:rPr>
        <w:t xml:space="preserve">The organisation has systems for </w:t>
      </w:r>
      <w:r w:rsidR="00860D74" w:rsidRPr="00A84247">
        <w:rPr>
          <w:color w:val="auto"/>
        </w:rPr>
        <w:t xml:space="preserve">risk management to help them identify and assess risks to the </w:t>
      </w:r>
      <w:r w:rsidR="00CF7073" w:rsidRPr="00A84247">
        <w:rPr>
          <w:color w:val="auto"/>
        </w:rPr>
        <w:t xml:space="preserve">health, safety and well-being of consumers. </w:t>
      </w:r>
      <w:r w:rsidR="003C074D" w:rsidRPr="00A84247">
        <w:rPr>
          <w:color w:val="auto"/>
        </w:rPr>
        <w:t xml:space="preserve">The systems have not been effective at service level </w:t>
      </w:r>
      <w:r w:rsidR="009C40B6" w:rsidRPr="00A84247">
        <w:rPr>
          <w:color w:val="auto"/>
        </w:rPr>
        <w:t xml:space="preserve">in managing high-impact or high-prevalence risks associated with the care of consumers. While the service has identified </w:t>
      </w:r>
      <w:r w:rsidR="004205BC" w:rsidRPr="00A84247">
        <w:rPr>
          <w:color w:val="auto"/>
        </w:rPr>
        <w:t xml:space="preserve">some </w:t>
      </w:r>
      <w:r w:rsidR="00494983" w:rsidRPr="00A84247">
        <w:rPr>
          <w:color w:val="auto"/>
        </w:rPr>
        <w:t>high-impact and high-</w:t>
      </w:r>
      <w:r w:rsidR="00AE0758" w:rsidRPr="00A84247">
        <w:rPr>
          <w:color w:val="auto"/>
        </w:rPr>
        <w:t>prevalence</w:t>
      </w:r>
      <w:r w:rsidR="00494983" w:rsidRPr="00A84247">
        <w:rPr>
          <w:color w:val="auto"/>
        </w:rPr>
        <w:t xml:space="preserve"> risks</w:t>
      </w:r>
      <w:r w:rsidR="00601D9B" w:rsidRPr="00A84247">
        <w:rPr>
          <w:color w:val="auto"/>
        </w:rPr>
        <w:t>, governance systems ha</w:t>
      </w:r>
      <w:r w:rsidR="004555B4" w:rsidRPr="00A84247">
        <w:rPr>
          <w:color w:val="auto"/>
        </w:rPr>
        <w:t>ve not</w:t>
      </w:r>
      <w:r w:rsidR="00601D9B" w:rsidRPr="00A84247">
        <w:rPr>
          <w:color w:val="auto"/>
        </w:rPr>
        <w:t xml:space="preserve"> ensured all risks were identified, assessed</w:t>
      </w:r>
      <w:r w:rsidR="00F62569" w:rsidRPr="00A84247">
        <w:rPr>
          <w:color w:val="auto"/>
        </w:rPr>
        <w:t xml:space="preserve"> and risks removed or </w:t>
      </w:r>
      <w:r w:rsidR="00B71B4A" w:rsidRPr="00A84247">
        <w:rPr>
          <w:color w:val="auto"/>
        </w:rPr>
        <w:t xml:space="preserve">reduced. </w:t>
      </w:r>
      <w:r w:rsidR="00601D9B" w:rsidRPr="00A84247">
        <w:rPr>
          <w:color w:val="auto"/>
        </w:rPr>
        <w:t xml:space="preserve"> </w:t>
      </w:r>
      <w:r w:rsidR="00DF2489" w:rsidRPr="00A84247">
        <w:rPr>
          <w:color w:val="auto"/>
        </w:rPr>
        <w:t xml:space="preserve">In identifying and responding to </w:t>
      </w:r>
      <w:r w:rsidR="006D6B8F" w:rsidRPr="00A84247">
        <w:rPr>
          <w:color w:val="auto"/>
        </w:rPr>
        <w:t>abuse and neglect of consumers s</w:t>
      </w:r>
      <w:r w:rsidR="00DF2489" w:rsidRPr="00A84247">
        <w:rPr>
          <w:color w:val="auto"/>
        </w:rPr>
        <w:t>ta</w:t>
      </w:r>
      <w:r w:rsidR="00EE737A" w:rsidRPr="00A84247">
        <w:rPr>
          <w:color w:val="auto"/>
        </w:rPr>
        <w:t>f</w:t>
      </w:r>
      <w:r w:rsidR="00DF2489" w:rsidRPr="00A84247">
        <w:rPr>
          <w:color w:val="auto"/>
        </w:rPr>
        <w:t>f</w:t>
      </w:r>
      <w:r w:rsidR="00EE737A" w:rsidRPr="00A84247">
        <w:rPr>
          <w:color w:val="auto"/>
        </w:rPr>
        <w:t xml:space="preserve"> </w:t>
      </w:r>
      <w:r w:rsidR="0042619D" w:rsidRPr="00A84247">
        <w:rPr>
          <w:color w:val="auto"/>
        </w:rPr>
        <w:t xml:space="preserve">provided limited information </w:t>
      </w:r>
      <w:r w:rsidR="00EE737A" w:rsidRPr="00A84247">
        <w:rPr>
          <w:color w:val="auto"/>
        </w:rPr>
        <w:t xml:space="preserve">to show </w:t>
      </w:r>
      <w:r w:rsidR="00866653" w:rsidRPr="00A84247">
        <w:rPr>
          <w:color w:val="auto"/>
        </w:rPr>
        <w:t xml:space="preserve">understanding in this area. </w:t>
      </w:r>
      <w:r w:rsidR="00D51F72" w:rsidRPr="00A84247">
        <w:rPr>
          <w:color w:val="auto"/>
        </w:rPr>
        <w:t>Staff demonstrated they try to support consumers to live the best life they can</w:t>
      </w:r>
      <w:r w:rsidR="004446FC" w:rsidRPr="00A84247">
        <w:rPr>
          <w:color w:val="auto"/>
        </w:rPr>
        <w:t xml:space="preserve">, </w:t>
      </w:r>
      <w:r w:rsidR="00E018BA" w:rsidRPr="00A84247">
        <w:rPr>
          <w:color w:val="auto"/>
        </w:rPr>
        <w:t xml:space="preserve">but the non-compliance identified in this report shows staff require more training and support in this area. </w:t>
      </w:r>
      <w:r w:rsidR="00A5405E" w:rsidRPr="00A84247">
        <w:rPr>
          <w:color w:val="auto"/>
        </w:rPr>
        <w:t>The service has an incident management system</w:t>
      </w:r>
      <w:r w:rsidR="00015552" w:rsidRPr="00A84247">
        <w:rPr>
          <w:color w:val="auto"/>
        </w:rPr>
        <w:t>.</w:t>
      </w:r>
      <w:r w:rsidR="00D51F72" w:rsidRPr="00A84247">
        <w:rPr>
          <w:color w:val="auto"/>
        </w:rPr>
        <w:t xml:space="preserve"> </w:t>
      </w:r>
      <w:r w:rsidR="00F27A73" w:rsidRPr="00A84247">
        <w:rPr>
          <w:color w:val="auto"/>
        </w:rPr>
        <w:t>While c</w:t>
      </w:r>
      <w:r w:rsidR="00E14613" w:rsidRPr="00A84247">
        <w:rPr>
          <w:color w:val="auto"/>
        </w:rPr>
        <w:t>are st</w:t>
      </w:r>
      <w:r w:rsidR="00F53558" w:rsidRPr="00A84247">
        <w:rPr>
          <w:color w:val="auto"/>
        </w:rPr>
        <w:t xml:space="preserve">aff </w:t>
      </w:r>
      <w:r w:rsidR="00EE737A" w:rsidRPr="00A84247">
        <w:rPr>
          <w:color w:val="auto"/>
        </w:rPr>
        <w:t xml:space="preserve">stated they report incidents to registered staff or </w:t>
      </w:r>
      <w:r w:rsidR="00E14613" w:rsidRPr="00A84247">
        <w:rPr>
          <w:color w:val="auto"/>
        </w:rPr>
        <w:t>management</w:t>
      </w:r>
      <w:r w:rsidR="00F27A73" w:rsidRPr="00A84247">
        <w:rPr>
          <w:color w:val="auto"/>
        </w:rPr>
        <w:t xml:space="preserve"> the service does not always manage and resolve incidents effectively to reduce or help prevent further incidents occurring.</w:t>
      </w:r>
      <w:r w:rsidR="00EC0EE9" w:rsidRPr="00A84247">
        <w:rPr>
          <w:color w:val="auto"/>
        </w:rPr>
        <w:t xml:space="preserve"> Incident data is not use</w:t>
      </w:r>
      <w:r w:rsidR="00AC628C" w:rsidRPr="00A84247">
        <w:rPr>
          <w:color w:val="auto"/>
        </w:rPr>
        <w:t>d</w:t>
      </w:r>
      <w:r w:rsidR="00EC0EE9" w:rsidRPr="00A84247">
        <w:rPr>
          <w:color w:val="auto"/>
        </w:rPr>
        <w:t xml:space="preserve"> to identify trends, drive continuous improvement to improve the quality of the care and services, and prevent similar incidents from occurring.</w:t>
      </w:r>
    </w:p>
    <w:p w14:paraId="7A40141D" w14:textId="1E964269" w:rsidR="00A941E7" w:rsidRPr="00A84247" w:rsidRDefault="00526A4A" w:rsidP="00EC0EE9">
      <w:pPr>
        <w:spacing w:line="22" w:lineRule="atLeast"/>
        <w:rPr>
          <w:color w:val="auto"/>
        </w:rPr>
      </w:pPr>
      <w:r w:rsidRPr="00A84247">
        <w:rPr>
          <w:color w:val="auto"/>
        </w:rPr>
        <w:t xml:space="preserve">The organisation has a </w:t>
      </w:r>
      <w:r w:rsidR="003160F8" w:rsidRPr="00A84247">
        <w:rPr>
          <w:color w:val="auto"/>
        </w:rPr>
        <w:t xml:space="preserve">clinical governance framework </w:t>
      </w:r>
      <w:r w:rsidR="00403A9D" w:rsidRPr="00A84247">
        <w:rPr>
          <w:color w:val="auto"/>
        </w:rPr>
        <w:t xml:space="preserve">including </w:t>
      </w:r>
      <w:r w:rsidR="0002691A" w:rsidRPr="00A84247">
        <w:rPr>
          <w:color w:val="auto"/>
        </w:rPr>
        <w:t xml:space="preserve">policies for antimicrobial stewardship, minimising the use of restraint and open disclosure. </w:t>
      </w:r>
      <w:r w:rsidR="00A41731" w:rsidRPr="00A84247">
        <w:rPr>
          <w:color w:val="auto"/>
        </w:rPr>
        <w:t xml:space="preserve">This framework is in effect at the service. </w:t>
      </w:r>
      <w:r w:rsidR="000911DB" w:rsidRPr="00A84247">
        <w:rPr>
          <w:color w:val="auto"/>
        </w:rPr>
        <w:t xml:space="preserve">While most registered staff understood what constitutes restraint </w:t>
      </w:r>
      <w:r w:rsidR="0085668E" w:rsidRPr="00A84247">
        <w:rPr>
          <w:color w:val="auto"/>
        </w:rPr>
        <w:t>the majority of care staff were not able to describe what constitutes a restraint and consequently</w:t>
      </w:r>
      <w:r w:rsidR="00210BE7" w:rsidRPr="00A84247">
        <w:rPr>
          <w:color w:val="auto"/>
        </w:rPr>
        <w:t xml:space="preserve"> not able to</w:t>
      </w:r>
      <w:r w:rsidR="0085668E" w:rsidRPr="00A84247">
        <w:rPr>
          <w:color w:val="auto"/>
        </w:rPr>
        <w:t xml:space="preserve"> provide strategies to </w:t>
      </w:r>
      <w:r w:rsidR="009B23B3" w:rsidRPr="00A84247">
        <w:rPr>
          <w:color w:val="auto"/>
        </w:rPr>
        <w:t xml:space="preserve">manage and minimise restraint usage. </w:t>
      </w:r>
    </w:p>
    <w:p w14:paraId="7E4ECA70" w14:textId="057E8AD1" w:rsidR="001E637A" w:rsidRPr="00A84247" w:rsidRDefault="00A422A2" w:rsidP="00EC0EE9">
      <w:pPr>
        <w:spacing w:line="22" w:lineRule="atLeast"/>
        <w:rPr>
          <w:color w:val="auto"/>
        </w:rPr>
      </w:pPr>
      <w:r w:rsidRPr="00A84247">
        <w:rPr>
          <w:color w:val="auto"/>
        </w:rPr>
        <w:t xml:space="preserve">Staff were able to describe strategies in the management and prevention </w:t>
      </w:r>
      <w:r w:rsidR="00385D61" w:rsidRPr="00A84247">
        <w:rPr>
          <w:color w:val="auto"/>
        </w:rPr>
        <w:t xml:space="preserve">and control </w:t>
      </w:r>
      <w:r w:rsidRPr="00A84247">
        <w:rPr>
          <w:color w:val="auto"/>
        </w:rPr>
        <w:t xml:space="preserve">of infections </w:t>
      </w:r>
      <w:r w:rsidR="00385D61" w:rsidRPr="00A84247">
        <w:rPr>
          <w:color w:val="auto"/>
        </w:rPr>
        <w:t xml:space="preserve">and </w:t>
      </w:r>
      <w:r w:rsidR="00F629DC" w:rsidRPr="00A84247">
        <w:rPr>
          <w:color w:val="auto"/>
        </w:rPr>
        <w:t xml:space="preserve">practices to reduce inappropriate antibiotic use and resistance. </w:t>
      </w:r>
      <w:r w:rsidR="00A941E7" w:rsidRPr="00A84247">
        <w:rPr>
          <w:color w:val="auto"/>
        </w:rPr>
        <w:t xml:space="preserve">Staff were familiar with the open disclosure policy and have completed open disclosure training. </w:t>
      </w:r>
    </w:p>
    <w:p w14:paraId="6C6BFB3A" w14:textId="77777777" w:rsidR="00E95BC9" w:rsidRPr="00A84247" w:rsidRDefault="00E95BC9" w:rsidP="00E95BC9">
      <w:pPr>
        <w:spacing w:line="22" w:lineRule="atLeast"/>
        <w:rPr>
          <w:color w:val="auto"/>
        </w:rPr>
      </w:pPr>
      <w:r w:rsidRPr="00A84247">
        <w:rPr>
          <w:color w:val="auto"/>
        </w:rPr>
        <w:t>The approved provider responded to the site audit report and acknowledged the concerns raised by the assessment team.</w:t>
      </w:r>
    </w:p>
    <w:p w14:paraId="0591E034" w14:textId="7695D952" w:rsidR="00E95BC9" w:rsidRPr="00A84247" w:rsidRDefault="00E95BC9" w:rsidP="00E95BC9">
      <w:pPr>
        <w:spacing w:line="22" w:lineRule="atLeast"/>
        <w:rPr>
          <w:color w:val="auto"/>
        </w:rPr>
      </w:pPr>
      <w:r w:rsidRPr="00A84247">
        <w:rPr>
          <w:color w:val="auto"/>
        </w:rPr>
        <w:t xml:space="preserve">The approved provider supplied evidence to demonstrate the actions that have been taken to address the issues raised. The approved provider has taken specific actions for consumers identified by the assessment team </w:t>
      </w:r>
      <w:r w:rsidR="004942F1" w:rsidRPr="00A84247">
        <w:rPr>
          <w:color w:val="auto"/>
        </w:rPr>
        <w:t xml:space="preserve">as outlined in this report. </w:t>
      </w:r>
    </w:p>
    <w:p w14:paraId="6DBF0523" w14:textId="3D1284A8" w:rsidR="00A133FC" w:rsidRPr="00A84247" w:rsidRDefault="00A133FC" w:rsidP="00E95BC9">
      <w:pPr>
        <w:spacing w:line="22" w:lineRule="atLeast"/>
        <w:rPr>
          <w:color w:val="auto"/>
        </w:rPr>
      </w:pPr>
      <w:r w:rsidRPr="00A84247">
        <w:rPr>
          <w:color w:val="auto"/>
        </w:rPr>
        <w:t xml:space="preserve">The approved provider </w:t>
      </w:r>
      <w:r w:rsidR="0092136E" w:rsidRPr="00A84247">
        <w:rPr>
          <w:color w:val="auto"/>
        </w:rPr>
        <w:t xml:space="preserve">has developed and implemented a comprehensive plan for continuous improvement to demonstrate </w:t>
      </w:r>
      <w:r w:rsidR="003C412A" w:rsidRPr="00A84247">
        <w:rPr>
          <w:color w:val="auto"/>
        </w:rPr>
        <w:t xml:space="preserve">the </w:t>
      </w:r>
      <w:r w:rsidR="0092136E" w:rsidRPr="00A84247">
        <w:rPr>
          <w:color w:val="auto"/>
        </w:rPr>
        <w:t xml:space="preserve">actions </w:t>
      </w:r>
      <w:r w:rsidR="003C412A" w:rsidRPr="00A84247">
        <w:rPr>
          <w:color w:val="auto"/>
        </w:rPr>
        <w:t xml:space="preserve">being undertaken </w:t>
      </w:r>
      <w:r w:rsidR="0092136E" w:rsidRPr="00A84247">
        <w:rPr>
          <w:color w:val="auto"/>
        </w:rPr>
        <w:t xml:space="preserve">across all Quality Standards </w:t>
      </w:r>
      <w:r w:rsidR="003C412A" w:rsidRPr="00A84247">
        <w:rPr>
          <w:color w:val="auto"/>
        </w:rPr>
        <w:t xml:space="preserve">to achieve and sustain compliance at the service. A training plan has been developed and commenced to support the </w:t>
      </w:r>
      <w:r w:rsidR="003C412A" w:rsidRPr="00A84247">
        <w:rPr>
          <w:color w:val="auto"/>
        </w:rPr>
        <w:lastRenderedPageBreak/>
        <w:t xml:space="preserve">plan for continuous improvement </w:t>
      </w:r>
      <w:r w:rsidR="00FC76AC" w:rsidRPr="00A84247">
        <w:rPr>
          <w:color w:val="auto"/>
        </w:rPr>
        <w:t xml:space="preserve">and outline the education and training staff are undertaking to improve their capability in meeting consumer care and service needs. </w:t>
      </w:r>
    </w:p>
    <w:p w14:paraId="41B93955" w14:textId="2E004DBB" w:rsidR="00B729DC" w:rsidRPr="00A84247" w:rsidRDefault="006A2FE6" w:rsidP="009C59A9">
      <w:pPr>
        <w:spacing w:line="22" w:lineRule="atLeast"/>
        <w:rPr>
          <w:color w:val="auto"/>
        </w:rPr>
      </w:pPr>
      <w:r w:rsidRPr="00A84247">
        <w:rPr>
          <w:color w:val="auto"/>
        </w:rPr>
        <w:t xml:space="preserve">The approved provider has taken action in consumer engagement and </w:t>
      </w:r>
      <w:r w:rsidR="004978DD" w:rsidRPr="00A84247">
        <w:rPr>
          <w:color w:val="auto"/>
        </w:rPr>
        <w:t xml:space="preserve">as part of this held a resident and relative meeting which senior leadership attended to </w:t>
      </w:r>
      <w:r w:rsidR="0004664A" w:rsidRPr="00A84247">
        <w:rPr>
          <w:color w:val="auto"/>
        </w:rPr>
        <w:t>share the findings of the site audit and discuss the planned actions.  The</w:t>
      </w:r>
      <w:r w:rsidR="00ED0720" w:rsidRPr="00A84247">
        <w:rPr>
          <w:color w:val="auto"/>
        </w:rPr>
        <w:t xml:space="preserve">re has been </w:t>
      </w:r>
      <w:r w:rsidR="00A94779" w:rsidRPr="00A84247">
        <w:rPr>
          <w:color w:val="auto"/>
        </w:rPr>
        <w:t>strengthening</w:t>
      </w:r>
      <w:r w:rsidR="00ED0720" w:rsidRPr="00A84247">
        <w:rPr>
          <w:color w:val="auto"/>
        </w:rPr>
        <w:t xml:space="preserve"> of leadership with appointment of a senior </w:t>
      </w:r>
      <w:r w:rsidR="00A94779" w:rsidRPr="00A84247">
        <w:rPr>
          <w:color w:val="auto"/>
        </w:rPr>
        <w:t>regional manager with expertise in continuous improvement, workforce planning, workforce culture and the organisation</w:t>
      </w:r>
      <w:r w:rsidR="003C739C" w:rsidRPr="00A84247">
        <w:rPr>
          <w:color w:val="auto"/>
        </w:rPr>
        <w:t>’s</w:t>
      </w:r>
      <w:r w:rsidR="00A94779" w:rsidRPr="00A84247">
        <w:rPr>
          <w:color w:val="auto"/>
        </w:rPr>
        <w:t xml:space="preserve"> systems</w:t>
      </w:r>
      <w:r w:rsidR="003C739C" w:rsidRPr="00A84247">
        <w:rPr>
          <w:color w:val="auto"/>
        </w:rPr>
        <w:t>,</w:t>
      </w:r>
      <w:r w:rsidR="00A94779" w:rsidRPr="00A84247">
        <w:rPr>
          <w:color w:val="auto"/>
        </w:rPr>
        <w:t xml:space="preserve"> process</w:t>
      </w:r>
      <w:r w:rsidR="003C739C" w:rsidRPr="00A84247">
        <w:rPr>
          <w:color w:val="auto"/>
        </w:rPr>
        <w:t>es</w:t>
      </w:r>
      <w:r w:rsidR="00A94779" w:rsidRPr="00A84247">
        <w:rPr>
          <w:color w:val="auto"/>
        </w:rPr>
        <w:t xml:space="preserve"> and governance framework to support the service. </w:t>
      </w:r>
      <w:r w:rsidR="004B2B91" w:rsidRPr="00A84247">
        <w:rPr>
          <w:color w:val="auto"/>
        </w:rPr>
        <w:t>Additional external support is being provided with a full time qualit</w:t>
      </w:r>
      <w:r w:rsidR="00BE0609" w:rsidRPr="00A84247">
        <w:rPr>
          <w:color w:val="auto"/>
        </w:rPr>
        <w:t xml:space="preserve">y manager on site at the service and an advisor has also commenced. </w:t>
      </w:r>
      <w:r w:rsidR="00566A6C" w:rsidRPr="00A84247">
        <w:rPr>
          <w:color w:val="auto"/>
        </w:rPr>
        <w:t>There is organisational support on site to support</w:t>
      </w:r>
      <w:r w:rsidR="003C0FF2" w:rsidRPr="00A84247">
        <w:rPr>
          <w:color w:val="auto"/>
        </w:rPr>
        <w:t xml:space="preserve"> recruitment,</w:t>
      </w:r>
      <w:r w:rsidR="00566A6C" w:rsidRPr="00A84247">
        <w:rPr>
          <w:color w:val="auto"/>
        </w:rPr>
        <w:t xml:space="preserve"> performance management</w:t>
      </w:r>
      <w:r w:rsidR="003C0FF2" w:rsidRPr="00A84247">
        <w:rPr>
          <w:color w:val="auto"/>
        </w:rPr>
        <w:t xml:space="preserve"> and staff culture change.</w:t>
      </w:r>
      <w:r w:rsidR="009C59A9" w:rsidRPr="00A84247">
        <w:rPr>
          <w:color w:val="auto"/>
        </w:rPr>
        <w:t xml:space="preserve"> The approved provider is holding weekly progress meetings to ensure the home is progressing toward compliance through their plan for continuous improvement.</w:t>
      </w:r>
    </w:p>
    <w:p w14:paraId="4F55F782" w14:textId="567B1CD5" w:rsidR="00D6394A" w:rsidRPr="00A84247" w:rsidRDefault="00D6394A" w:rsidP="009C59A9">
      <w:pPr>
        <w:spacing w:line="22" w:lineRule="atLeast"/>
        <w:rPr>
          <w:color w:val="auto"/>
        </w:rPr>
      </w:pPr>
      <w:r w:rsidRPr="00A84247">
        <w:rPr>
          <w:color w:val="auto"/>
        </w:rPr>
        <w:t xml:space="preserve">The evidence compiled during the site audit was acknowledged by the approved provider, and persuasively showed sustained non-compliance for </w:t>
      </w:r>
      <w:r w:rsidR="003C739C" w:rsidRPr="00A84247">
        <w:rPr>
          <w:color w:val="auto"/>
        </w:rPr>
        <w:t>r</w:t>
      </w:r>
      <w:r w:rsidRPr="00A84247">
        <w:rPr>
          <w:color w:val="auto"/>
        </w:rPr>
        <w:t xml:space="preserve">equirements 8(3)(a), 8(3)(c), 8(3)(d) and 8(3)(e).  While I note the approved provider has taken action in response to the information raised in the assessment team report, </w:t>
      </w:r>
      <w:r w:rsidR="00EA58C1" w:rsidRPr="00A84247">
        <w:rPr>
          <w:color w:val="auto"/>
        </w:rPr>
        <w:t xml:space="preserve">the organisation had not identified the service was not delivery quality care and services that meet the Quality Standards. </w:t>
      </w:r>
      <w:r w:rsidRPr="00A84247">
        <w:rPr>
          <w:color w:val="auto"/>
        </w:rPr>
        <w:t xml:space="preserve">I was not provided sufficient evidence in the </w:t>
      </w:r>
      <w:r w:rsidR="009661E0" w:rsidRPr="00A84247">
        <w:rPr>
          <w:color w:val="auto"/>
        </w:rPr>
        <w:t xml:space="preserve">approved </w:t>
      </w:r>
      <w:r w:rsidRPr="00A84247">
        <w:rPr>
          <w:color w:val="auto"/>
        </w:rPr>
        <w:t>provider’s response to satisfy me that the service has addressed all of the deficiencies identified in the site audit; these include having the systems and processes to identify and address consumers’ concerns, review outcomes and adjust staff practice. The approved provider is still undertaking improvements and I encourage them to embed these improvements into their usual practice</w:t>
      </w:r>
      <w:r w:rsidR="00EA58C1" w:rsidRPr="00A84247">
        <w:rPr>
          <w:color w:val="auto"/>
        </w:rPr>
        <w:t xml:space="preserve"> in the service to ensure the service delivers safe and quality care and services that meet the Quality Standards, so consumers live in a service that is well run, where they are a partner in improving the delivery of care and services. </w:t>
      </w:r>
      <w:r w:rsidRPr="00A84247">
        <w:rPr>
          <w:color w:val="auto"/>
        </w:rPr>
        <w:t xml:space="preserve">Accordingly, I am satisfied that </w:t>
      </w:r>
      <w:r w:rsidR="008D23B2" w:rsidRPr="00A84247">
        <w:rPr>
          <w:color w:val="auto"/>
        </w:rPr>
        <w:t>r</w:t>
      </w:r>
      <w:r w:rsidRPr="00A84247">
        <w:rPr>
          <w:color w:val="auto"/>
        </w:rPr>
        <w:t>equirements 8(3)(a), 8(3)(c), 8(3)(d) and 8(3)(e) are non-compliant.</w:t>
      </w:r>
    </w:p>
    <w:p w14:paraId="61C4DB78" w14:textId="76B12F95" w:rsidR="009C59A9" w:rsidRPr="00A84247" w:rsidRDefault="009C59A9" w:rsidP="009C59A9">
      <w:pPr>
        <w:spacing w:line="22" w:lineRule="atLeast"/>
        <w:rPr>
          <w:color w:val="auto"/>
        </w:rPr>
      </w:pPr>
      <w:r w:rsidRPr="00A84247">
        <w:rPr>
          <w:color w:val="auto"/>
        </w:rPr>
        <w:t xml:space="preserve">I am satisfied the remaining </w:t>
      </w:r>
      <w:r w:rsidR="003227C8" w:rsidRPr="00A84247">
        <w:rPr>
          <w:color w:val="auto"/>
        </w:rPr>
        <w:t>one</w:t>
      </w:r>
      <w:r w:rsidRPr="00A84247">
        <w:rPr>
          <w:color w:val="auto"/>
        </w:rPr>
        <w:t xml:space="preserve"> requirement of Standard </w:t>
      </w:r>
      <w:r w:rsidR="003227C8" w:rsidRPr="00A84247">
        <w:rPr>
          <w:color w:val="auto"/>
        </w:rPr>
        <w:t>8</w:t>
      </w:r>
      <w:r w:rsidRPr="00A84247">
        <w:rPr>
          <w:color w:val="auto"/>
        </w:rPr>
        <w:t xml:space="preserve"> </w:t>
      </w:r>
      <w:r w:rsidR="003227C8" w:rsidRPr="00A84247">
        <w:rPr>
          <w:color w:val="auto"/>
        </w:rPr>
        <w:t>Organisational governance is</w:t>
      </w:r>
      <w:r w:rsidRPr="00A84247">
        <w:rPr>
          <w:color w:val="auto"/>
        </w:rPr>
        <w:t xml:space="preserve"> compliant.</w:t>
      </w:r>
    </w:p>
    <w:p w14:paraId="0A77EA2A" w14:textId="0797183B" w:rsidR="006A2FE6" w:rsidRPr="00A84247" w:rsidRDefault="00C43A8A" w:rsidP="00E95BC9">
      <w:pPr>
        <w:spacing w:line="22" w:lineRule="atLeast"/>
        <w:rPr>
          <w:color w:val="auto"/>
        </w:rPr>
      </w:pPr>
      <w:r w:rsidRPr="00A84247">
        <w:rPr>
          <w:color w:val="auto"/>
        </w:rPr>
        <w:t xml:space="preserve">The organisation’s governing body </w:t>
      </w:r>
      <w:r w:rsidR="00C423B6" w:rsidRPr="00A84247">
        <w:rPr>
          <w:color w:val="auto"/>
        </w:rPr>
        <w:t xml:space="preserve">does promote a culture of safe, inclusive and quality care and services, and does accept accountability for their delivery. </w:t>
      </w:r>
      <w:r w:rsidR="002626FC" w:rsidRPr="00A84247">
        <w:rPr>
          <w:color w:val="auto"/>
        </w:rPr>
        <w:t>Where the organisation</w:t>
      </w:r>
      <w:r w:rsidR="000D1965" w:rsidRPr="00A84247">
        <w:rPr>
          <w:color w:val="auto"/>
        </w:rPr>
        <w:t>’</w:t>
      </w:r>
      <w:r w:rsidR="002626FC" w:rsidRPr="00A84247">
        <w:rPr>
          <w:color w:val="auto"/>
        </w:rPr>
        <w:t xml:space="preserve">s systems have not been effective in the service I have addressed these through the other requirements in Standard 8. </w:t>
      </w:r>
      <w:bookmarkStart w:id="14" w:name="_GoBack"/>
      <w:bookmarkEnd w:id="14"/>
    </w:p>
    <w:sectPr w:rsidR="006A2FE6" w:rsidRPr="00A84247"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E279C" w14:textId="77777777" w:rsidR="00203E4A" w:rsidRPr="000D4EDE" w:rsidRDefault="00203E4A" w:rsidP="000D4EDE">
      <w:r>
        <w:separator/>
      </w:r>
    </w:p>
  </w:endnote>
  <w:endnote w:type="continuationSeparator" w:id="0">
    <w:p w14:paraId="42FE69A3" w14:textId="77777777" w:rsidR="00203E4A" w:rsidRPr="000D4EDE" w:rsidRDefault="00203E4A" w:rsidP="000D4EDE">
      <w:r>
        <w:continuationSeparator/>
      </w:r>
    </w:p>
  </w:endnote>
  <w:endnote w:type="continuationNotice" w:id="1">
    <w:p w14:paraId="449A048F" w14:textId="77777777" w:rsidR="00203E4A" w:rsidRDefault="00203E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203E4A" w:rsidRDefault="00203E4A" w:rsidP="005C410D">
            <w:pPr>
              <w:pStyle w:val="Footer"/>
            </w:pPr>
          </w:p>
          <w:p w14:paraId="0C88E2CA" w14:textId="09BE0B80" w:rsidR="00203E4A" w:rsidRPr="00FE3A5B" w:rsidRDefault="00203E4A" w:rsidP="005C410D">
            <w:pPr>
              <w:pStyle w:val="Footer"/>
              <w:rPr>
                <w:color w:val="auto"/>
              </w:rPr>
            </w:pPr>
            <w:r w:rsidRPr="00FE3A5B">
              <w:rPr>
                <w:rStyle w:val="FooterBold"/>
                <w:color w:val="auto"/>
              </w:rPr>
              <w:t>Name of service:</w:t>
            </w:r>
            <w:r w:rsidRPr="00FE3A5B">
              <w:rPr>
                <w:color w:val="auto"/>
              </w:rPr>
              <w:t xml:space="preserve"> </w:t>
            </w:r>
            <w:r w:rsidRPr="00FE3A5B">
              <w:rPr>
                <w:rFonts w:asciiTheme="minorHAnsi" w:hAnsiTheme="minorHAnsi"/>
                <w:color w:val="auto"/>
              </w:rPr>
              <w:t>Bupa Waratah</w:t>
            </w:r>
            <w:r w:rsidRPr="00FE3A5B">
              <w:rPr>
                <w:color w:val="auto"/>
              </w:rPr>
              <w:t xml:space="preserve"> </w:t>
            </w:r>
            <w:r w:rsidRPr="00FE3A5B">
              <w:rPr>
                <w:b/>
                <w:color w:val="auto"/>
              </w:rPr>
              <w:t xml:space="preserve">Commission ID: </w:t>
            </w:r>
            <w:r w:rsidRPr="00FE3A5B">
              <w:rPr>
                <w:rFonts w:asciiTheme="minorHAnsi" w:hAnsiTheme="minorHAnsi"/>
                <w:color w:val="auto"/>
              </w:rPr>
              <w:t>0728</w:t>
            </w:r>
            <w:r w:rsidRPr="00FE3A5B">
              <w:rPr>
                <w:color w:val="auto"/>
              </w:rPr>
              <w:tab/>
              <w:t>RPT-ACC-0122 v3.0</w:t>
            </w:r>
          </w:p>
          <w:p w14:paraId="7A711E18" w14:textId="5A78DE23" w:rsidR="00203E4A" w:rsidRDefault="00203E4A" w:rsidP="005C410D">
            <w:pPr>
              <w:pStyle w:val="Footer"/>
            </w:pPr>
            <w:r>
              <w:tab/>
            </w:r>
            <w:r w:rsidRPr="00A6698E">
              <w:rPr>
                <w:rStyle w:val="FooterBold"/>
              </w:rPr>
              <w:t>Sensitive</w:t>
            </w:r>
          </w:p>
          <w:p w14:paraId="609C8031" w14:textId="77777777" w:rsidR="00203E4A" w:rsidRPr="005C410D" w:rsidRDefault="00203E4A"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13059" w14:textId="77777777" w:rsidR="00203E4A" w:rsidRPr="000D4EDE" w:rsidRDefault="00203E4A" w:rsidP="000D4EDE">
      <w:r>
        <w:separator/>
      </w:r>
    </w:p>
  </w:footnote>
  <w:footnote w:type="continuationSeparator" w:id="0">
    <w:p w14:paraId="40AA911B" w14:textId="77777777" w:rsidR="00203E4A" w:rsidRPr="000D4EDE" w:rsidRDefault="00203E4A" w:rsidP="000D4EDE">
      <w:r>
        <w:continuationSeparator/>
      </w:r>
    </w:p>
  </w:footnote>
  <w:footnote w:type="continuationNotice" w:id="1">
    <w:p w14:paraId="534B66F8" w14:textId="77777777" w:rsidR="00203E4A" w:rsidRDefault="00203E4A">
      <w:pPr>
        <w:spacing w:after="0"/>
      </w:pPr>
    </w:p>
  </w:footnote>
  <w:footnote w:id="2">
    <w:p w14:paraId="5C4BB5FC" w14:textId="354F6B64" w:rsidR="00203E4A" w:rsidRDefault="00203E4A">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FE3A5B">
        <w:rPr>
          <w:color w:val="auto"/>
          <w:sz w:val="20"/>
          <w:szCs w:val="20"/>
        </w:rPr>
        <w:t>section 40A</w:t>
      </w:r>
      <w:r w:rsidRPr="00FE3A5B">
        <w:rPr>
          <w:b/>
          <w:color w:val="auto"/>
          <w:sz w:val="20"/>
          <w:szCs w:val="20"/>
        </w:rPr>
        <w:t xml:space="preserve"> </w:t>
      </w:r>
      <w:r w:rsidRPr="00FE3A5B">
        <w:rPr>
          <w:color w:val="auto"/>
          <w:sz w:val="20"/>
          <w:szCs w:val="20"/>
        </w:rPr>
        <w:t xml:space="preserve">of the Aged </w:t>
      </w:r>
      <w:r w:rsidRPr="0041260F">
        <w:rPr>
          <w:sz w:val="20"/>
          <w:szCs w:val="20"/>
        </w:rPr>
        <w:t>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203E4A" w:rsidRPr="00FA049A" w:rsidRDefault="00203E4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203E4A" w:rsidRDefault="00203E4A"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203E4A" w:rsidRDefault="00203E4A"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52C684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B4F97"/>
    <w:multiLevelType w:val="hybridMultilevel"/>
    <w:tmpl w:val="0EE26536"/>
    <w:lvl w:ilvl="0" w:tplc="514058E2">
      <w:start w:val="1"/>
      <w:numFmt w:val="lowerRoman"/>
      <w:lvlText w:val="(%1)"/>
      <w:lvlJc w:val="left"/>
      <w:pPr>
        <w:ind w:left="717" w:hanging="360"/>
      </w:pPr>
      <w:rPr>
        <w:rFonts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BA294B"/>
    <w:multiLevelType w:val="hybridMultilevel"/>
    <w:tmpl w:val="A976A114"/>
    <w:lvl w:ilvl="0" w:tplc="514058E2">
      <w:start w:val="1"/>
      <w:numFmt w:val="lowerRoman"/>
      <w:lvlText w:val="(%1)"/>
      <w:lvlJc w:val="left"/>
      <w:pPr>
        <w:ind w:left="717" w:hanging="360"/>
      </w:pPr>
      <w:rPr>
        <w:rFonts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7A43F3"/>
    <w:multiLevelType w:val="hybridMultilevel"/>
    <w:tmpl w:val="128E52EC"/>
    <w:lvl w:ilvl="0" w:tplc="514058E2">
      <w:start w:val="1"/>
      <w:numFmt w:val="lowerRoman"/>
      <w:lvlText w:val="(%1)"/>
      <w:lvlJc w:val="left"/>
      <w:pPr>
        <w:ind w:left="717" w:hanging="360"/>
      </w:pPr>
      <w:rPr>
        <w:rFonts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AB1595"/>
    <w:multiLevelType w:val="hybridMultilevel"/>
    <w:tmpl w:val="628C1A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19"/>
  </w:num>
  <w:num w:numId="4">
    <w:abstractNumId w:val="1"/>
  </w:num>
  <w:num w:numId="5">
    <w:abstractNumId w:val="0"/>
  </w:num>
  <w:num w:numId="6">
    <w:abstractNumId w:val="21"/>
  </w:num>
  <w:num w:numId="7">
    <w:abstractNumId w:val="31"/>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1"/>
  </w:num>
  <w:num w:numId="19">
    <w:abstractNumId w:val="4"/>
  </w:num>
  <w:num w:numId="20">
    <w:abstractNumId w:val="22"/>
  </w:num>
  <w:num w:numId="21">
    <w:abstractNumId w:val="32"/>
  </w:num>
  <w:num w:numId="22">
    <w:abstractNumId w:val="29"/>
  </w:num>
  <w:num w:numId="23">
    <w:abstractNumId w:val="10"/>
  </w:num>
  <w:num w:numId="24">
    <w:abstractNumId w:val="17"/>
  </w:num>
  <w:num w:numId="25">
    <w:abstractNumId w:val="8"/>
  </w:num>
  <w:num w:numId="26">
    <w:abstractNumId w:val="20"/>
  </w:num>
  <w:num w:numId="27">
    <w:abstractNumId w:val="27"/>
  </w:num>
  <w:num w:numId="28">
    <w:abstractNumId w:val="31"/>
  </w:num>
  <w:num w:numId="29">
    <w:abstractNumId w:val="31"/>
  </w:num>
  <w:num w:numId="30">
    <w:abstractNumId w:val="31"/>
  </w:num>
  <w:num w:numId="31">
    <w:abstractNumId w:val="31"/>
  </w:num>
  <w:num w:numId="32">
    <w:abstractNumId w:val="31"/>
  </w:num>
  <w:num w:numId="33">
    <w:abstractNumId w:val="28"/>
  </w:num>
  <w:num w:numId="34">
    <w:abstractNumId w:val="9"/>
  </w:num>
  <w:num w:numId="35">
    <w:abstractNumId w:val="25"/>
  </w:num>
  <w:num w:numId="36">
    <w:abstractNumId w:val="33"/>
  </w:num>
  <w:num w:numId="37">
    <w:abstractNumId w:val="18"/>
  </w:num>
  <w:num w:numId="38">
    <w:abstractNumId w:val="30"/>
  </w:num>
  <w:num w:numId="39">
    <w:abstractNumId w:val="12"/>
  </w:num>
  <w:num w:numId="40">
    <w:abstractNumId w:val="31"/>
  </w:num>
  <w:num w:numId="41">
    <w:abstractNumId w:val="31"/>
  </w:num>
  <w:num w:numId="42">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2EA"/>
    <w:rsid w:val="0000465B"/>
    <w:rsid w:val="00004A0C"/>
    <w:rsid w:val="00005D98"/>
    <w:rsid w:val="00011C96"/>
    <w:rsid w:val="00011EEA"/>
    <w:rsid w:val="0001326F"/>
    <w:rsid w:val="0001348A"/>
    <w:rsid w:val="000141B9"/>
    <w:rsid w:val="00015552"/>
    <w:rsid w:val="0001708F"/>
    <w:rsid w:val="000179A0"/>
    <w:rsid w:val="000234A2"/>
    <w:rsid w:val="0002691A"/>
    <w:rsid w:val="00027955"/>
    <w:rsid w:val="000279EE"/>
    <w:rsid w:val="00030FD3"/>
    <w:rsid w:val="00031B91"/>
    <w:rsid w:val="00034A19"/>
    <w:rsid w:val="00034A80"/>
    <w:rsid w:val="000361A3"/>
    <w:rsid w:val="00036646"/>
    <w:rsid w:val="0003682C"/>
    <w:rsid w:val="00036F9E"/>
    <w:rsid w:val="00037B1A"/>
    <w:rsid w:val="000413B3"/>
    <w:rsid w:val="000428E1"/>
    <w:rsid w:val="00042B21"/>
    <w:rsid w:val="00042E30"/>
    <w:rsid w:val="00044468"/>
    <w:rsid w:val="0004664A"/>
    <w:rsid w:val="00046E0C"/>
    <w:rsid w:val="00046F11"/>
    <w:rsid w:val="00047A8F"/>
    <w:rsid w:val="00050E94"/>
    <w:rsid w:val="0005238F"/>
    <w:rsid w:val="00052F61"/>
    <w:rsid w:val="00055118"/>
    <w:rsid w:val="000568C3"/>
    <w:rsid w:val="00056DE9"/>
    <w:rsid w:val="00057986"/>
    <w:rsid w:val="00057B71"/>
    <w:rsid w:val="00061014"/>
    <w:rsid w:val="0006140D"/>
    <w:rsid w:val="000616C7"/>
    <w:rsid w:val="00062524"/>
    <w:rsid w:val="00063082"/>
    <w:rsid w:val="00064103"/>
    <w:rsid w:val="000641A6"/>
    <w:rsid w:val="0006450A"/>
    <w:rsid w:val="000650ED"/>
    <w:rsid w:val="00066FF1"/>
    <w:rsid w:val="00070038"/>
    <w:rsid w:val="00070F7A"/>
    <w:rsid w:val="000710ED"/>
    <w:rsid w:val="00071157"/>
    <w:rsid w:val="00071E5A"/>
    <w:rsid w:val="0007202C"/>
    <w:rsid w:val="00072B30"/>
    <w:rsid w:val="0007319C"/>
    <w:rsid w:val="000732AA"/>
    <w:rsid w:val="00073CFE"/>
    <w:rsid w:val="00075367"/>
    <w:rsid w:val="00076631"/>
    <w:rsid w:val="000767DD"/>
    <w:rsid w:val="00077732"/>
    <w:rsid w:val="00080D4E"/>
    <w:rsid w:val="00081139"/>
    <w:rsid w:val="0008260C"/>
    <w:rsid w:val="00083282"/>
    <w:rsid w:val="0008375B"/>
    <w:rsid w:val="00084F8B"/>
    <w:rsid w:val="00086D07"/>
    <w:rsid w:val="00086E10"/>
    <w:rsid w:val="00086F71"/>
    <w:rsid w:val="000904D1"/>
    <w:rsid w:val="000908A4"/>
    <w:rsid w:val="000911DB"/>
    <w:rsid w:val="00091AAF"/>
    <w:rsid w:val="00091B1C"/>
    <w:rsid w:val="0009280D"/>
    <w:rsid w:val="00092B6B"/>
    <w:rsid w:val="000932B2"/>
    <w:rsid w:val="00093915"/>
    <w:rsid w:val="000948C4"/>
    <w:rsid w:val="000949AD"/>
    <w:rsid w:val="00095109"/>
    <w:rsid w:val="00095991"/>
    <w:rsid w:val="00095FA2"/>
    <w:rsid w:val="00096B0F"/>
    <w:rsid w:val="00096C32"/>
    <w:rsid w:val="00096D78"/>
    <w:rsid w:val="000976FC"/>
    <w:rsid w:val="000A00D3"/>
    <w:rsid w:val="000A072A"/>
    <w:rsid w:val="000A2795"/>
    <w:rsid w:val="000A2D16"/>
    <w:rsid w:val="000A490E"/>
    <w:rsid w:val="000A6B31"/>
    <w:rsid w:val="000A6CC3"/>
    <w:rsid w:val="000A7873"/>
    <w:rsid w:val="000B04C5"/>
    <w:rsid w:val="000B067A"/>
    <w:rsid w:val="000B0F5E"/>
    <w:rsid w:val="000B2281"/>
    <w:rsid w:val="000B24B9"/>
    <w:rsid w:val="000B26FE"/>
    <w:rsid w:val="000B28A3"/>
    <w:rsid w:val="000B32EF"/>
    <w:rsid w:val="000B47D9"/>
    <w:rsid w:val="000B527B"/>
    <w:rsid w:val="000B5391"/>
    <w:rsid w:val="000B5567"/>
    <w:rsid w:val="000B63CA"/>
    <w:rsid w:val="000B68A0"/>
    <w:rsid w:val="000B6BDE"/>
    <w:rsid w:val="000B752A"/>
    <w:rsid w:val="000B7FF3"/>
    <w:rsid w:val="000C0EB3"/>
    <w:rsid w:val="000C147C"/>
    <w:rsid w:val="000C14D9"/>
    <w:rsid w:val="000C15C7"/>
    <w:rsid w:val="000C17C0"/>
    <w:rsid w:val="000C1C6F"/>
    <w:rsid w:val="000C2786"/>
    <w:rsid w:val="000C3466"/>
    <w:rsid w:val="000C4A22"/>
    <w:rsid w:val="000C51AD"/>
    <w:rsid w:val="000C55AD"/>
    <w:rsid w:val="000C6675"/>
    <w:rsid w:val="000C6826"/>
    <w:rsid w:val="000C6872"/>
    <w:rsid w:val="000D1965"/>
    <w:rsid w:val="000D3698"/>
    <w:rsid w:val="000D4EDE"/>
    <w:rsid w:val="000D784F"/>
    <w:rsid w:val="000E00D6"/>
    <w:rsid w:val="000E1AD5"/>
    <w:rsid w:val="000E2460"/>
    <w:rsid w:val="000E43AC"/>
    <w:rsid w:val="000E5E9F"/>
    <w:rsid w:val="000E749E"/>
    <w:rsid w:val="000E7870"/>
    <w:rsid w:val="000F19E1"/>
    <w:rsid w:val="000F48CA"/>
    <w:rsid w:val="000F4D89"/>
    <w:rsid w:val="000F67FE"/>
    <w:rsid w:val="000F78FA"/>
    <w:rsid w:val="000F7B9A"/>
    <w:rsid w:val="000F7F9C"/>
    <w:rsid w:val="00101F4F"/>
    <w:rsid w:val="00102E90"/>
    <w:rsid w:val="00102F36"/>
    <w:rsid w:val="00103E09"/>
    <w:rsid w:val="0010721A"/>
    <w:rsid w:val="00110672"/>
    <w:rsid w:val="00110EB3"/>
    <w:rsid w:val="00111B3A"/>
    <w:rsid w:val="0011228E"/>
    <w:rsid w:val="00112B09"/>
    <w:rsid w:val="00113B1A"/>
    <w:rsid w:val="00114AC0"/>
    <w:rsid w:val="00114CD0"/>
    <w:rsid w:val="00120228"/>
    <w:rsid w:val="001209DE"/>
    <w:rsid w:val="00121EAC"/>
    <w:rsid w:val="00122F3F"/>
    <w:rsid w:val="0012342B"/>
    <w:rsid w:val="00123576"/>
    <w:rsid w:val="00123D7F"/>
    <w:rsid w:val="00124034"/>
    <w:rsid w:val="00124B21"/>
    <w:rsid w:val="0012515E"/>
    <w:rsid w:val="00126063"/>
    <w:rsid w:val="001268ED"/>
    <w:rsid w:val="00126A3B"/>
    <w:rsid w:val="001327B8"/>
    <w:rsid w:val="00133026"/>
    <w:rsid w:val="00134009"/>
    <w:rsid w:val="0013471B"/>
    <w:rsid w:val="0013479C"/>
    <w:rsid w:val="001350C9"/>
    <w:rsid w:val="001352D4"/>
    <w:rsid w:val="00137C97"/>
    <w:rsid w:val="00140655"/>
    <w:rsid w:val="00140D35"/>
    <w:rsid w:val="00141301"/>
    <w:rsid w:val="00142FF8"/>
    <w:rsid w:val="0014378F"/>
    <w:rsid w:val="00145474"/>
    <w:rsid w:val="00145C92"/>
    <w:rsid w:val="0014722A"/>
    <w:rsid w:val="001477EE"/>
    <w:rsid w:val="00150341"/>
    <w:rsid w:val="00152102"/>
    <w:rsid w:val="001526D1"/>
    <w:rsid w:val="00152862"/>
    <w:rsid w:val="00153742"/>
    <w:rsid w:val="001544DE"/>
    <w:rsid w:val="00154591"/>
    <w:rsid w:val="00154E2F"/>
    <w:rsid w:val="00155581"/>
    <w:rsid w:val="00157C98"/>
    <w:rsid w:val="00157F67"/>
    <w:rsid w:val="00160097"/>
    <w:rsid w:val="00160968"/>
    <w:rsid w:val="00161730"/>
    <w:rsid w:val="00161A79"/>
    <w:rsid w:val="0016275A"/>
    <w:rsid w:val="00162D1B"/>
    <w:rsid w:val="001643A5"/>
    <w:rsid w:val="00164B81"/>
    <w:rsid w:val="00164C5A"/>
    <w:rsid w:val="001653B6"/>
    <w:rsid w:val="00165C48"/>
    <w:rsid w:val="001676C8"/>
    <w:rsid w:val="00167E9C"/>
    <w:rsid w:val="00167EE2"/>
    <w:rsid w:val="0017371E"/>
    <w:rsid w:val="00173B92"/>
    <w:rsid w:val="001740C9"/>
    <w:rsid w:val="00174B0F"/>
    <w:rsid w:val="00174E46"/>
    <w:rsid w:val="00176481"/>
    <w:rsid w:val="00176694"/>
    <w:rsid w:val="001766F4"/>
    <w:rsid w:val="00177106"/>
    <w:rsid w:val="001817EA"/>
    <w:rsid w:val="001820B1"/>
    <w:rsid w:val="0018235E"/>
    <w:rsid w:val="00183B64"/>
    <w:rsid w:val="0018454E"/>
    <w:rsid w:val="00191BF5"/>
    <w:rsid w:val="00192C9D"/>
    <w:rsid w:val="00194210"/>
    <w:rsid w:val="001948CE"/>
    <w:rsid w:val="0019532D"/>
    <w:rsid w:val="00196087"/>
    <w:rsid w:val="00196B5D"/>
    <w:rsid w:val="00196F65"/>
    <w:rsid w:val="001A0C8C"/>
    <w:rsid w:val="001A2FC3"/>
    <w:rsid w:val="001A614F"/>
    <w:rsid w:val="001A664F"/>
    <w:rsid w:val="001A668C"/>
    <w:rsid w:val="001A7473"/>
    <w:rsid w:val="001A7DF3"/>
    <w:rsid w:val="001B18ED"/>
    <w:rsid w:val="001B2B2D"/>
    <w:rsid w:val="001B2DB7"/>
    <w:rsid w:val="001B3528"/>
    <w:rsid w:val="001B3911"/>
    <w:rsid w:val="001B4C7D"/>
    <w:rsid w:val="001B5412"/>
    <w:rsid w:val="001B66F2"/>
    <w:rsid w:val="001B6C47"/>
    <w:rsid w:val="001C0243"/>
    <w:rsid w:val="001C0492"/>
    <w:rsid w:val="001C1E92"/>
    <w:rsid w:val="001C2755"/>
    <w:rsid w:val="001C2DF1"/>
    <w:rsid w:val="001C2FE0"/>
    <w:rsid w:val="001C4014"/>
    <w:rsid w:val="001C5031"/>
    <w:rsid w:val="001C571D"/>
    <w:rsid w:val="001C5A61"/>
    <w:rsid w:val="001C6DF1"/>
    <w:rsid w:val="001C747A"/>
    <w:rsid w:val="001D0140"/>
    <w:rsid w:val="001D0C02"/>
    <w:rsid w:val="001D139D"/>
    <w:rsid w:val="001D220F"/>
    <w:rsid w:val="001D4C25"/>
    <w:rsid w:val="001D6AC1"/>
    <w:rsid w:val="001D71E9"/>
    <w:rsid w:val="001D7850"/>
    <w:rsid w:val="001D79BB"/>
    <w:rsid w:val="001E0335"/>
    <w:rsid w:val="001E0F51"/>
    <w:rsid w:val="001E1935"/>
    <w:rsid w:val="001E2A09"/>
    <w:rsid w:val="001E37FE"/>
    <w:rsid w:val="001E4924"/>
    <w:rsid w:val="001E4EC0"/>
    <w:rsid w:val="001E55BF"/>
    <w:rsid w:val="001E62D8"/>
    <w:rsid w:val="001E637A"/>
    <w:rsid w:val="001E74FF"/>
    <w:rsid w:val="001F08BE"/>
    <w:rsid w:val="001F0947"/>
    <w:rsid w:val="001F0B24"/>
    <w:rsid w:val="001F2800"/>
    <w:rsid w:val="001F2B13"/>
    <w:rsid w:val="001F3E0B"/>
    <w:rsid w:val="001F6E1A"/>
    <w:rsid w:val="001F780A"/>
    <w:rsid w:val="001F7917"/>
    <w:rsid w:val="00200613"/>
    <w:rsid w:val="00200B00"/>
    <w:rsid w:val="00200EC4"/>
    <w:rsid w:val="00203E4A"/>
    <w:rsid w:val="002041EF"/>
    <w:rsid w:val="0020540F"/>
    <w:rsid w:val="00205A6B"/>
    <w:rsid w:val="00206B6B"/>
    <w:rsid w:val="00206E84"/>
    <w:rsid w:val="00207339"/>
    <w:rsid w:val="00210BE7"/>
    <w:rsid w:val="00212264"/>
    <w:rsid w:val="002133DF"/>
    <w:rsid w:val="0021611F"/>
    <w:rsid w:val="00216D58"/>
    <w:rsid w:val="0021781E"/>
    <w:rsid w:val="00220550"/>
    <w:rsid w:val="00221347"/>
    <w:rsid w:val="0022138E"/>
    <w:rsid w:val="00225D81"/>
    <w:rsid w:val="002267FE"/>
    <w:rsid w:val="00227869"/>
    <w:rsid w:val="002301A2"/>
    <w:rsid w:val="0023088E"/>
    <w:rsid w:val="002316F2"/>
    <w:rsid w:val="00232320"/>
    <w:rsid w:val="00232CDB"/>
    <w:rsid w:val="002341A7"/>
    <w:rsid w:val="00235AB0"/>
    <w:rsid w:val="002367BB"/>
    <w:rsid w:val="00236C2D"/>
    <w:rsid w:val="002374B7"/>
    <w:rsid w:val="00237811"/>
    <w:rsid w:val="00240126"/>
    <w:rsid w:val="00241D3E"/>
    <w:rsid w:val="0024304D"/>
    <w:rsid w:val="0024336B"/>
    <w:rsid w:val="00244826"/>
    <w:rsid w:val="00244B17"/>
    <w:rsid w:val="00244CB8"/>
    <w:rsid w:val="00246613"/>
    <w:rsid w:val="0024727E"/>
    <w:rsid w:val="002476ED"/>
    <w:rsid w:val="00247ACA"/>
    <w:rsid w:val="00251BE4"/>
    <w:rsid w:val="0025284E"/>
    <w:rsid w:val="00252E6A"/>
    <w:rsid w:val="002538B8"/>
    <w:rsid w:val="00256FB0"/>
    <w:rsid w:val="0025782A"/>
    <w:rsid w:val="002579C0"/>
    <w:rsid w:val="00257BC9"/>
    <w:rsid w:val="0026079D"/>
    <w:rsid w:val="00260A64"/>
    <w:rsid w:val="002626FC"/>
    <w:rsid w:val="00263446"/>
    <w:rsid w:val="00264479"/>
    <w:rsid w:val="002655F8"/>
    <w:rsid w:val="002661A6"/>
    <w:rsid w:val="00266C23"/>
    <w:rsid w:val="00266D44"/>
    <w:rsid w:val="00266EFB"/>
    <w:rsid w:val="002670B2"/>
    <w:rsid w:val="00267A23"/>
    <w:rsid w:val="00271F21"/>
    <w:rsid w:val="0027522E"/>
    <w:rsid w:val="00275AD7"/>
    <w:rsid w:val="00277CAE"/>
    <w:rsid w:val="00277D57"/>
    <w:rsid w:val="00277F69"/>
    <w:rsid w:val="002807EA"/>
    <w:rsid w:val="00280BEB"/>
    <w:rsid w:val="0028230C"/>
    <w:rsid w:val="00283AA1"/>
    <w:rsid w:val="0028433A"/>
    <w:rsid w:val="00285868"/>
    <w:rsid w:val="00285B18"/>
    <w:rsid w:val="00286EAD"/>
    <w:rsid w:val="00286EC4"/>
    <w:rsid w:val="0028713F"/>
    <w:rsid w:val="00290FBC"/>
    <w:rsid w:val="0029328B"/>
    <w:rsid w:val="00293427"/>
    <w:rsid w:val="002934E3"/>
    <w:rsid w:val="0029389B"/>
    <w:rsid w:val="00294A7E"/>
    <w:rsid w:val="002A10BF"/>
    <w:rsid w:val="002A1407"/>
    <w:rsid w:val="002A1894"/>
    <w:rsid w:val="002A2188"/>
    <w:rsid w:val="002A346D"/>
    <w:rsid w:val="002A36F2"/>
    <w:rsid w:val="002A37F9"/>
    <w:rsid w:val="002A41F9"/>
    <w:rsid w:val="002A4264"/>
    <w:rsid w:val="002A472B"/>
    <w:rsid w:val="002A4F03"/>
    <w:rsid w:val="002A5765"/>
    <w:rsid w:val="002A639B"/>
    <w:rsid w:val="002A6CE3"/>
    <w:rsid w:val="002A7D14"/>
    <w:rsid w:val="002B0859"/>
    <w:rsid w:val="002B085B"/>
    <w:rsid w:val="002B0913"/>
    <w:rsid w:val="002B28E4"/>
    <w:rsid w:val="002B36F0"/>
    <w:rsid w:val="002B6172"/>
    <w:rsid w:val="002B655F"/>
    <w:rsid w:val="002B65EC"/>
    <w:rsid w:val="002B68FA"/>
    <w:rsid w:val="002B7504"/>
    <w:rsid w:val="002B7FAF"/>
    <w:rsid w:val="002C0D97"/>
    <w:rsid w:val="002C0D9E"/>
    <w:rsid w:val="002C1984"/>
    <w:rsid w:val="002C1D79"/>
    <w:rsid w:val="002C1E5E"/>
    <w:rsid w:val="002C2563"/>
    <w:rsid w:val="002C2BB4"/>
    <w:rsid w:val="002C3569"/>
    <w:rsid w:val="002C3618"/>
    <w:rsid w:val="002C3D3F"/>
    <w:rsid w:val="002C4598"/>
    <w:rsid w:val="002C4CA6"/>
    <w:rsid w:val="002C608B"/>
    <w:rsid w:val="002C66D1"/>
    <w:rsid w:val="002C7065"/>
    <w:rsid w:val="002C7F4A"/>
    <w:rsid w:val="002C7F8C"/>
    <w:rsid w:val="002D02BF"/>
    <w:rsid w:val="002D0F02"/>
    <w:rsid w:val="002D13F1"/>
    <w:rsid w:val="002D2461"/>
    <w:rsid w:val="002D24C6"/>
    <w:rsid w:val="002D2804"/>
    <w:rsid w:val="002D2DF8"/>
    <w:rsid w:val="002D4B6C"/>
    <w:rsid w:val="002D4F52"/>
    <w:rsid w:val="002D5086"/>
    <w:rsid w:val="002D5274"/>
    <w:rsid w:val="002D5918"/>
    <w:rsid w:val="002D6B3C"/>
    <w:rsid w:val="002E059C"/>
    <w:rsid w:val="002E13F9"/>
    <w:rsid w:val="002E3643"/>
    <w:rsid w:val="002E3A46"/>
    <w:rsid w:val="002E3FB8"/>
    <w:rsid w:val="002E4559"/>
    <w:rsid w:val="002E5029"/>
    <w:rsid w:val="002E5630"/>
    <w:rsid w:val="002E66BD"/>
    <w:rsid w:val="002F0280"/>
    <w:rsid w:val="002F0AFA"/>
    <w:rsid w:val="002F0C2C"/>
    <w:rsid w:val="002F19F2"/>
    <w:rsid w:val="002F1B8D"/>
    <w:rsid w:val="002F1E40"/>
    <w:rsid w:val="002F1E80"/>
    <w:rsid w:val="002F2382"/>
    <w:rsid w:val="002F5263"/>
    <w:rsid w:val="002F5532"/>
    <w:rsid w:val="002F5E97"/>
    <w:rsid w:val="002F77C1"/>
    <w:rsid w:val="00300655"/>
    <w:rsid w:val="00301276"/>
    <w:rsid w:val="00301E2F"/>
    <w:rsid w:val="00303D18"/>
    <w:rsid w:val="003061BD"/>
    <w:rsid w:val="0030717A"/>
    <w:rsid w:val="00307ADD"/>
    <w:rsid w:val="00310FEA"/>
    <w:rsid w:val="00311279"/>
    <w:rsid w:val="00312A4C"/>
    <w:rsid w:val="00312A66"/>
    <w:rsid w:val="00312DD7"/>
    <w:rsid w:val="003130CA"/>
    <w:rsid w:val="003136C6"/>
    <w:rsid w:val="003159AD"/>
    <w:rsid w:val="003159CC"/>
    <w:rsid w:val="00315F3A"/>
    <w:rsid w:val="003160F8"/>
    <w:rsid w:val="003169D1"/>
    <w:rsid w:val="00320353"/>
    <w:rsid w:val="00321142"/>
    <w:rsid w:val="00322498"/>
    <w:rsid w:val="003227C8"/>
    <w:rsid w:val="003243FD"/>
    <w:rsid w:val="00330034"/>
    <w:rsid w:val="00331912"/>
    <w:rsid w:val="0033391F"/>
    <w:rsid w:val="003341B7"/>
    <w:rsid w:val="0033512D"/>
    <w:rsid w:val="00335C36"/>
    <w:rsid w:val="003361F2"/>
    <w:rsid w:val="00340283"/>
    <w:rsid w:val="00340E7C"/>
    <w:rsid w:val="00341026"/>
    <w:rsid w:val="00341858"/>
    <w:rsid w:val="0034289F"/>
    <w:rsid w:val="003448D4"/>
    <w:rsid w:val="0034623B"/>
    <w:rsid w:val="0034740C"/>
    <w:rsid w:val="003517AE"/>
    <w:rsid w:val="00352B57"/>
    <w:rsid w:val="00352D66"/>
    <w:rsid w:val="00353546"/>
    <w:rsid w:val="00353B11"/>
    <w:rsid w:val="00354629"/>
    <w:rsid w:val="00356E67"/>
    <w:rsid w:val="00357041"/>
    <w:rsid w:val="003608B7"/>
    <w:rsid w:val="003612A0"/>
    <w:rsid w:val="003637EB"/>
    <w:rsid w:val="00363C42"/>
    <w:rsid w:val="0036449A"/>
    <w:rsid w:val="00370608"/>
    <w:rsid w:val="00371F54"/>
    <w:rsid w:val="0037219C"/>
    <w:rsid w:val="0037264C"/>
    <w:rsid w:val="00374363"/>
    <w:rsid w:val="003744E4"/>
    <w:rsid w:val="00374886"/>
    <w:rsid w:val="0037529C"/>
    <w:rsid w:val="00375D8E"/>
    <w:rsid w:val="0037770C"/>
    <w:rsid w:val="00377AE2"/>
    <w:rsid w:val="00377C8B"/>
    <w:rsid w:val="00380451"/>
    <w:rsid w:val="003814FF"/>
    <w:rsid w:val="0038267E"/>
    <w:rsid w:val="00382753"/>
    <w:rsid w:val="00383109"/>
    <w:rsid w:val="00383A95"/>
    <w:rsid w:val="003852F5"/>
    <w:rsid w:val="00385CA0"/>
    <w:rsid w:val="00385D61"/>
    <w:rsid w:val="00386662"/>
    <w:rsid w:val="003906EE"/>
    <w:rsid w:val="003913EF"/>
    <w:rsid w:val="00391630"/>
    <w:rsid w:val="00392284"/>
    <w:rsid w:val="00393C96"/>
    <w:rsid w:val="00393CB1"/>
    <w:rsid w:val="0039657B"/>
    <w:rsid w:val="003A197A"/>
    <w:rsid w:val="003A1E6E"/>
    <w:rsid w:val="003A2211"/>
    <w:rsid w:val="003A24E2"/>
    <w:rsid w:val="003A2733"/>
    <w:rsid w:val="003A2A2C"/>
    <w:rsid w:val="003A3021"/>
    <w:rsid w:val="003A517D"/>
    <w:rsid w:val="003A5304"/>
    <w:rsid w:val="003A627E"/>
    <w:rsid w:val="003A6822"/>
    <w:rsid w:val="003A79EE"/>
    <w:rsid w:val="003B2017"/>
    <w:rsid w:val="003B21AE"/>
    <w:rsid w:val="003B268B"/>
    <w:rsid w:val="003B33AF"/>
    <w:rsid w:val="003B5FFC"/>
    <w:rsid w:val="003B6E16"/>
    <w:rsid w:val="003C074D"/>
    <w:rsid w:val="003C0C31"/>
    <w:rsid w:val="003C0FF2"/>
    <w:rsid w:val="003C12E5"/>
    <w:rsid w:val="003C180A"/>
    <w:rsid w:val="003C1E25"/>
    <w:rsid w:val="003C2A32"/>
    <w:rsid w:val="003C3B5A"/>
    <w:rsid w:val="003C3CD8"/>
    <w:rsid w:val="003C412A"/>
    <w:rsid w:val="003C577B"/>
    <w:rsid w:val="003C646F"/>
    <w:rsid w:val="003C6C9F"/>
    <w:rsid w:val="003C6D4A"/>
    <w:rsid w:val="003C739C"/>
    <w:rsid w:val="003D09A4"/>
    <w:rsid w:val="003D1C00"/>
    <w:rsid w:val="003D27CB"/>
    <w:rsid w:val="003D329D"/>
    <w:rsid w:val="003D3AD9"/>
    <w:rsid w:val="003D3D2B"/>
    <w:rsid w:val="003D493B"/>
    <w:rsid w:val="003D4F10"/>
    <w:rsid w:val="003E02B6"/>
    <w:rsid w:val="003E11F3"/>
    <w:rsid w:val="003E2FB6"/>
    <w:rsid w:val="003E6BF6"/>
    <w:rsid w:val="003F078A"/>
    <w:rsid w:val="003F0893"/>
    <w:rsid w:val="003F0CA6"/>
    <w:rsid w:val="003F0F0D"/>
    <w:rsid w:val="003F2DD5"/>
    <w:rsid w:val="003F2EF0"/>
    <w:rsid w:val="003F444E"/>
    <w:rsid w:val="003F5628"/>
    <w:rsid w:val="003F62A6"/>
    <w:rsid w:val="003F7822"/>
    <w:rsid w:val="0040039B"/>
    <w:rsid w:val="0040154D"/>
    <w:rsid w:val="0040173E"/>
    <w:rsid w:val="004017D0"/>
    <w:rsid w:val="004018B8"/>
    <w:rsid w:val="004022F9"/>
    <w:rsid w:val="00403A9D"/>
    <w:rsid w:val="00404908"/>
    <w:rsid w:val="004054BC"/>
    <w:rsid w:val="00407137"/>
    <w:rsid w:val="00407501"/>
    <w:rsid w:val="00411E5A"/>
    <w:rsid w:val="004121D3"/>
    <w:rsid w:val="0041260F"/>
    <w:rsid w:val="00412CD3"/>
    <w:rsid w:val="00413090"/>
    <w:rsid w:val="00413C8B"/>
    <w:rsid w:val="004143EF"/>
    <w:rsid w:val="0041498D"/>
    <w:rsid w:val="00415494"/>
    <w:rsid w:val="004154CB"/>
    <w:rsid w:val="00415A6D"/>
    <w:rsid w:val="00415CF2"/>
    <w:rsid w:val="00417012"/>
    <w:rsid w:val="00417128"/>
    <w:rsid w:val="004203D5"/>
    <w:rsid w:val="00420441"/>
    <w:rsid w:val="004205BC"/>
    <w:rsid w:val="0042126E"/>
    <w:rsid w:val="00423221"/>
    <w:rsid w:val="004235B4"/>
    <w:rsid w:val="0042370F"/>
    <w:rsid w:val="0042619D"/>
    <w:rsid w:val="0042753F"/>
    <w:rsid w:val="00430053"/>
    <w:rsid w:val="00430F18"/>
    <w:rsid w:val="0043118F"/>
    <w:rsid w:val="004311D7"/>
    <w:rsid w:val="0043194E"/>
    <w:rsid w:val="00435339"/>
    <w:rsid w:val="004363D2"/>
    <w:rsid w:val="00440ABA"/>
    <w:rsid w:val="00441A68"/>
    <w:rsid w:val="0044228D"/>
    <w:rsid w:val="0044447D"/>
    <w:rsid w:val="004446FC"/>
    <w:rsid w:val="00444EEF"/>
    <w:rsid w:val="00445077"/>
    <w:rsid w:val="004450CB"/>
    <w:rsid w:val="00445977"/>
    <w:rsid w:val="00445E9C"/>
    <w:rsid w:val="00447699"/>
    <w:rsid w:val="0044787C"/>
    <w:rsid w:val="00447BA7"/>
    <w:rsid w:val="004515D6"/>
    <w:rsid w:val="0045381B"/>
    <w:rsid w:val="00454A47"/>
    <w:rsid w:val="004555B4"/>
    <w:rsid w:val="00456C85"/>
    <w:rsid w:val="0045770B"/>
    <w:rsid w:val="004603A8"/>
    <w:rsid w:val="004606A8"/>
    <w:rsid w:val="004628A4"/>
    <w:rsid w:val="00463295"/>
    <w:rsid w:val="004635CC"/>
    <w:rsid w:val="00463FA8"/>
    <w:rsid w:val="0046533C"/>
    <w:rsid w:val="00467263"/>
    <w:rsid w:val="00467544"/>
    <w:rsid w:val="00471907"/>
    <w:rsid w:val="004729D1"/>
    <w:rsid w:val="00472CBC"/>
    <w:rsid w:val="00473775"/>
    <w:rsid w:val="00474084"/>
    <w:rsid w:val="00475D40"/>
    <w:rsid w:val="0048029F"/>
    <w:rsid w:val="004806A0"/>
    <w:rsid w:val="00480AB5"/>
    <w:rsid w:val="0048207D"/>
    <w:rsid w:val="00483254"/>
    <w:rsid w:val="00484DDB"/>
    <w:rsid w:val="0049246E"/>
    <w:rsid w:val="00493DAA"/>
    <w:rsid w:val="004942F1"/>
    <w:rsid w:val="00494335"/>
    <w:rsid w:val="00494983"/>
    <w:rsid w:val="00495A4C"/>
    <w:rsid w:val="004967A1"/>
    <w:rsid w:val="004967D3"/>
    <w:rsid w:val="00496FD6"/>
    <w:rsid w:val="004976EB"/>
    <w:rsid w:val="00497726"/>
    <w:rsid w:val="004978DD"/>
    <w:rsid w:val="004A274A"/>
    <w:rsid w:val="004A584D"/>
    <w:rsid w:val="004A632F"/>
    <w:rsid w:val="004A633D"/>
    <w:rsid w:val="004A68B0"/>
    <w:rsid w:val="004A7386"/>
    <w:rsid w:val="004A7C86"/>
    <w:rsid w:val="004A7C90"/>
    <w:rsid w:val="004B1B77"/>
    <w:rsid w:val="004B2AEF"/>
    <w:rsid w:val="004B2B91"/>
    <w:rsid w:val="004B2C6F"/>
    <w:rsid w:val="004B3F79"/>
    <w:rsid w:val="004B5616"/>
    <w:rsid w:val="004B584E"/>
    <w:rsid w:val="004B5ABC"/>
    <w:rsid w:val="004B5AE2"/>
    <w:rsid w:val="004B6E78"/>
    <w:rsid w:val="004C10FE"/>
    <w:rsid w:val="004C1106"/>
    <w:rsid w:val="004C26FD"/>
    <w:rsid w:val="004C3E36"/>
    <w:rsid w:val="004C3EEF"/>
    <w:rsid w:val="004C48C8"/>
    <w:rsid w:val="004C50B3"/>
    <w:rsid w:val="004C5BE8"/>
    <w:rsid w:val="004C6D4B"/>
    <w:rsid w:val="004C7205"/>
    <w:rsid w:val="004D033A"/>
    <w:rsid w:val="004D0695"/>
    <w:rsid w:val="004D2F30"/>
    <w:rsid w:val="004D3081"/>
    <w:rsid w:val="004D372B"/>
    <w:rsid w:val="004D440C"/>
    <w:rsid w:val="004D4A61"/>
    <w:rsid w:val="004D5208"/>
    <w:rsid w:val="004D7CEE"/>
    <w:rsid w:val="004D7ECC"/>
    <w:rsid w:val="004E0F19"/>
    <w:rsid w:val="004E1CB7"/>
    <w:rsid w:val="004E2269"/>
    <w:rsid w:val="004E306C"/>
    <w:rsid w:val="004E3365"/>
    <w:rsid w:val="004E3BA5"/>
    <w:rsid w:val="004E5DC4"/>
    <w:rsid w:val="004F1EBB"/>
    <w:rsid w:val="004F28BF"/>
    <w:rsid w:val="004F3339"/>
    <w:rsid w:val="004F3A0E"/>
    <w:rsid w:val="004F3A6C"/>
    <w:rsid w:val="004F4FF7"/>
    <w:rsid w:val="004F5B0B"/>
    <w:rsid w:val="004F6379"/>
    <w:rsid w:val="004F6C06"/>
    <w:rsid w:val="004F72A2"/>
    <w:rsid w:val="004F7CC7"/>
    <w:rsid w:val="00500157"/>
    <w:rsid w:val="00500FC7"/>
    <w:rsid w:val="005013E5"/>
    <w:rsid w:val="005026D4"/>
    <w:rsid w:val="00503A51"/>
    <w:rsid w:val="0050563D"/>
    <w:rsid w:val="005063F1"/>
    <w:rsid w:val="00507372"/>
    <w:rsid w:val="00512309"/>
    <w:rsid w:val="00512B69"/>
    <w:rsid w:val="005131BA"/>
    <w:rsid w:val="0051517A"/>
    <w:rsid w:val="00520640"/>
    <w:rsid w:val="00521D1E"/>
    <w:rsid w:val="00522BBF"/>
    <w:rsid w:val="00523C5E"/>
    <w:rsid w:val="00524729"/>
    <w:rsid w:val="00524886"/>
    <w:rsid w:val="00524FFC"/>
    <w:rsid w:val="005259E2"/>
    <w:rsid w:val="00525CC9"/>
    <w:rsid w:val="00526192"/>
    <w:rsid w:val="00526966"/>
    <w:rsid w:val="00526A4A"/>
    <w:rsid w:val="00526FA6"/>
    <w:rsid w:val="00527029"/>
    <w:rsid w:val="00527FF4"/>
    <w:rsid w:val="00530018"/>
    <w:rsid w:val="0053013A"/>
    <w:rsid w:val="005309B0"/>
    <w:rsid w:val="005323C4"/>
    <w:rsid w:val="00532850"/>
    <w:rsid w:val="00532C52"/>
    <w:rsid w:val="00534B60"/>
    <w:rsid w:val="005352AA"/>
    <w:rsid w:val="00535691"/>
    <w:rsid w:val="00536D93"/>
    <w:rsid w:val="005377CD"/>
    <w:rsid w:val="005407D2"/>
    <w:rsid w:val="005407F7"/>
    <w:rsid w:val="00540E28"/>
    <w:rsid w:val="00542522"/>
    <w:rsid w:val="00543481"/>
    <w:rsid w:val="00543842"/>
    <w:rsid w:val="00543A5A"/>
    <w:rsid w:val="0054526E"/>
    <w:rsid w:val="005476B5"/>
    <w:rsid w:val="005476FE"/>
    <w:rsid w:val="00547E32"/>
    <w:rsid w:val="00550AAF"/>
    <w:rsid w:val="00550DB4"/>
    <w:rsid w:val="00551C1A"/>
    <w:rsid w:val="00551D1C"/>
    <w:rsid w:val="005602DA"/>
    <w:rsid w:val="00560B37"/>
    <w:rsid w:val="005636C1"/>
    <w:rsid w:val="00564B43"/>
    <w:rsid w:val="00564F53"/>
    <w:rsid w:val="00564F80"/>
    <w:rsid w:val="005661A3"/>
    <w:rsid w:val="005664D5"/>
    <w:rsid w:val="005666EE"/>
    <w:rsid w:val="00566981"/>
    <w:rsid w:val="00566A6C"/>
    <w:rsid w:val="00566CF5"/>
    <w:rsid w:val="00567FD0"/>
    <w:rsid w:val="005715A1"/>
    <w:rsid w:val="00572C45"/>
    <w:rsid w:val="00572CB6"/>
    <w:rsid w:val="00573327"/>
    <w:rsid w:val="005738A0"/>
    <w:rsid w:val="00574CDE"/>
    <w:rsid w:val="00575A0B"/>
    <w:rsid w:val="00576605"/>
    <w:rsid w:val="00576D39"/>
    <w:rsid w:val="00577E0C"/>
    <w:rsid w:val="005812B4"/>
    <w:rsid w:val="005827F8"/>
    <w:rsid w:val="00582A6B"/>
    <w:rsid w:val="00584456"/>
    <w:rsid w:val="005847E0"/>
    <w:rsid w:val="00585409"/>
    <w:rsid w:val="0058648A"/>
    <w:rsid w:val="0059079E"/>
    <w:rsid w:val="00590AC1"/>
    <w:rsid w:val="005924A9"/>
    <w:rsid w:val="00592D7B"/>
    <w:rsid w:val="00592E0B"/>
    <w:rsid w:val="00596CE3"/>
    <w:rsid w:val="005A385B"/>
    <w:rsid w:val="005A3E37"/>
    <w:rsid w:val="005A3F63"/>
    <w:rsid w:val="005A53EB"/>
    <w:rsid w:val="005A59D0"/>
    <w:rsid w:val="005A5C97"/>
    <w:rsid w:val="005A60BD"/>
    <w:rsid w:val="005A61FE"/>
    <w:rsid w:val="005B073E"/>
    <w:rsid w:val="005B1BBD"/>
    <w:rsid w:val="005B1E37"/>
    <w:rsid w:val="005B227F"/>
    <w:rsid w:val="005B384F"/>
    <w:rsid w:val="005B528B"/>
    <w:rsid w:val="005B55AC"/>
    <w:rsid w:val="005B69D1"/>
    <w:rsid w:val="005B7801"/>
    <w:rsid w:val="005C0A96"/>
    <w:rsid w:val="005C319B"/>
    <w:rsid w:val="005C410D"/>
    <w:rsid w:val="005C4781"/>
    <w:rsid w:val="005C5891"/>
    <w:rsid w:val="005C7878"/>
    <w:rsid w:val="005D0657"/>
    <w:rsid w:val="005D18A0"/>
    <w:rsid w:val="005D2933"/>
    <w:rsid w:val="005D39ED"/>
    <w:rsid w:val="005D3FF9"/>
    <w:rsid w:val="005D4185"/>
    <w:rsid w:val="005D5F93"/>
    <w:rsid w:val="005D5FAE"/>
    <w:rsid w:val="005D76E0"/>
    <w:rsid w:val="005D7C07"/>
    <w:rsid w:val="005E1856"/>
    <w:rsid w:val="005E2330"/>
    <w:rsid w:val="005E2B41"/>
    <w:rsid w:val="005E3C91"/>
    <w:rsid w:val="005E6F29"/>
    <w:rsid w:val="005F2328"/>
    <w:rsid w:val="005F23EC"/>
    <w:rsid w:val="005F29B7"/>
    <w:rsid w:val="005F52F7"/>
    <w:rsid w:val="005F6107"/>
    <w:rsid w:val="005F773B"/>
    <w:rsid w:val="00600009"/>
    <w:rsid w:val="00600832"/>
    <w:rsid w:val="006015F9"/>
    <w:rsid w:val="006016ED"/>
    <w:rsid w:val="006017C1"/>
    <w:rsid w:val="00601D9B"/>
    <w:rsid w:val="006022F3"/>
    <w:rsid w:val="00603F18"/>
    <w:rsid w:val="00604005"/>
    <w:rsid w:val="006052E4"/>
    <w:rsid w:val="006060B1"/>
    <w:rsid w:val="00606E98"/>
    <w:rsid w:val="00606EB5"/>
    <w:rsid w:val="00607FFD"/>
    <w:rsid w:val="006108F8"/>
    <w:rsid w:val="00613FAF"/>
    <w:rsid w:val="0061427A"/>
    <w:rsid w:val="006157D8"/>
    <w:rsid w:val="006163EF"/>
    <w:rsid w:val="0061649E"/>
    <w:rsid w:val="0061703B"/>
    <w:rsid w:val="00617FDA"/>
    <w:rsid w:val="00620420"/>
    <w:rsid w:val="00620874"/>
    <w:rsid w:val="00621054"/>
    <w:rsid w:val="0062116F"/>
    <w:rsid w:val="00621260"/>
    <w:rsid w:val="00622210"/>
    <w:rsid w:val="006251E4"/>
    <w:rsid w:val="00626087"/>
    <w:rsid w:val="006270AA"/>
    <w:rsid w:val="00627771"/>
    <w:rsid w:val="006309FA"/>
    <w:rsid w:val="00630AEE"/>
    <w:rsid w:val="00630DFD"/>
    <w:rsid w:val="00631B19"/>
    <w:rsid w:val="00631F0C"/>
    <w:rsid w:val="006328C6"/>
    <w:rsid w:val="0063393A"/>
    <w:rsid w:val="00634E4C"/>
    <w:rsid w:val="00636314"/>
    <w:rsid w:val="00636B8B"/>
    <w:rsid w:val="00637999"/>
    <w:rsid w:val="00637AEA"/>
    <w:rsid w:val="00637C6A"/>
    <w:rsid w:val="00641092"/>
    <w:rsid w:val="006412E9"/>
    <w:rsid w:val="00641449"/>
    <w:rsid w:val="00641943"/>
    <w:rsid w:val="006425BA"/>
    <w:rsid w:val="006427FE"/>
    <w:rsid w:val="00643F05"/>
    <w:rsid w:val="00645B1D"/>
    <w:rsid w:val="006474D3"/>
    <w:rsid w:val="006479F2"/>
    <w:rsid w:val="00647B1F"/>
    <w:rsid w:val="00647F89"/>
    <w:rsid w:val="0065045F"/>
    <w:rsid w:val="006506C1"/>
    <w:rsid w:val="00650997"/>
    <w:rsid w:val="00651115"/>
    <w:rsid w:val="00652158"/>
    <w:rsid w:val="0065256F"/>
    <w:rsid w:val="0065290E"/>
    <w:rsid w:val="0065293D"/>
    <w:rsid w:val="00654A16"/>
    <w:rsid w:val="00656072"/>
    <w:rsid w:val="0065747A"/>
    <w:rsid w:val="00661424"/>
    <w:rsid w:val="00662EC6"/>
    <w:rsid w:val="00663698"/>
    <w:rsid w:val="006639F1"/>
    <w:rsid w:val="0066674D"/>
    <w:rsid w:val="00666A78"/>
    <w:rsid w:val="006674A7"/>
    <w:rsid w:val="00667E28"/>
    <w:rsid w:val="00667F78"/>
    <w:rsid w:val="00671BAE"/>
    <w:rsid w:val="006722BD"/>
    <w:rsid w:val="00672F67"/>
    <w:rsid w:val="00673970"/>
    <w:rsid w:val="00674DBE"/>
    <w:rsid w:val="00675703"/>
    <w:rsid w:val="00676B8E"/>
    <w:rsid w:val="00676C12"/>
    <w:rsid w:val="00677F5D"/>
    <w:rsid w:val="006826ED"/>
    <w:rsid w:val="00683282"/>
    <w:rsid w:val="00683723"/>
    <w:rsid w:val="00683CDA"/>
    <w:rsid w:val="0068405E"/>
    <w:rsid w:val="00685936"/>
    <w:rsid w:val="00691C2F"/>
    <w:rsid w:val="0069375D"/>
    <w:rsid w:val="0069407C"/>
    <w:rsid w:val="00694A73"/>
    <w:rsid w:val="0069574E"/>
    <w:rsid w:val="00696E8F"/>
    <w:rsid w:val="006971E4"/>
    <w:rsid w:val="00697537"/>
    <w:rsid w:val="006A1921"/>
    <w:rsid w:val="006A1945"/>
    <w:rsid w:val="006A2303"/>
    <w:rsid w:val="006A2FE6"/>
    <w:rsid w:val="006B065F"/>
    <w:rsid w:val="006B0C87"/>
    <w:rsid w:val="006B0D80"/>
    <w:rsid w:val="006B1D3C"/>
    <w:rsid w:val="006C07EB"/>
    <w:rsid w:val="006C0AEB"/>
    <w:rsid w:val="006C23B0"/>
    <w:rsid w:val="006C2E34"/>
    <w:rsid w:val="006C68EF"/>
    <w:rsid w:val="006C7F3E"/>
    <w:rsid w:val="006D0C98"/>
    <w:rsid w:val="006D1EA9"/>
    <w:rsid w:val="006D3BD6"/>
    <w:rsid w:val="006D5F30"/>
    <w:rsid w:val="006D604B"/>
    <w:rsid w:val="006D673F"/>
    <w:rsid w:val="006D6B8F"/>
    <w:rsid w:val="006E1882"/>
    <w:rsid w:val="006E232F"/>
    <w:rsid w:val="006E2B14"/>
    <w:rsid w:val="006E2B7B"/>
    <w:rsid w:val="006E4099"/>
    <w:rsid w:val="006E5C20"/>
    <w:rsid w:val="006F1013"/>
    <w:rsid w:val="006F1140"/>
    <w:rsid w:val="006F145A"/>
    <w:rsid w:val="006F1469"/>
    <w:rsid w:val="006F15BD"/>
    <w:rsid w:val="006F1EE9"/>
    <w:rsid w:val="006F23B8"/>
    <w:rsid w:val="006F27CB"/>
    <w:rsid w:val="006F359B"/>
    <w:rsid w:val="006F5865"/>
    <w:rsid w:val="006F68DA"/>
    <w:rsid w:val="006F6C3F"/>
    <w:rsid w:val="00701CDF"/>
    <w:rsid w:val="00701EC6"/>
    <w:rsid w:val="00702852"/>
    <w:rsid w:val="007029BF"/>
    <w:rsid w:val="00703159"/>
    <w:rsid w:val="00703B27"/>
    <w:rsid w:val="00704316"/>
    <w:rsid w:val="00706179"/>
    <w:rsid w:val="00707760"/>
    <w:rsid w:val="00707868"/>
    <w:rsid w:val="00710571"/>
    <w:rsid w:val="007105A7"/>
    <w:rsid w:val="00710816"/>
    <w:rsid w:val="007117D4"/>
    <w:rsid w:val="00712C1D"/>
    <w:rsid w:val="007139BF"/>
    <w:rsid w:val="00714660"/>
    <w:rsid w:val="00714F78"/>
    <w:rsid w:val="007151E4"/>
    <w:rsid w:val="007155BC"/>
    <w:rsid w:val="0071607E"/>
    <w:rsid w:val="00716C90"/>
    <w:rsid w:val="007170A3"/>
    <w:rsid w:val="007170F7"/>
    <w:rsid w:val="007176A4"/>
    <w:rsid w:val="00717DBE"/>
    <w:rsid w:val="00720576"/>
    <w:rsid w:val="007209A1"/>
    <w:rsid w:val="00721D8C"/>
    <w:rsid w:val="00723A99"/>
    <w:rsid w:val="007253B8"/>
    <w:rsid w:val="00725692"/>
    <w:rsid w:val="00726AE1"/>
    <w:rsid w:val="0073093B"/>
    <w:rsid w:val="0073128F"/>
    <w:rsid w:val="00731320"/>
    <w:rsid w:val="007339E9"/>
    <w:rsid w:val="00733EFE"/>
    <w:rsid w:val="00734B2A"/>
    <w:rsid w:val="00735EBE"/>
    <w:rsid w:val="00736E7D"/>
    <w:rsid w:val="007377BD"/>
    <w:rsid w:val="00740387"/>
    <w:rsid w:val="00740666"/>
    <w:rsid w:val="0074097C"/>
    <w:rsid w:val="00740A46"/>
    <w:rsid w:val="00742189"/>
    <w:rsid w:val="00742FCF"/>
    <w:rsid w:val="00743089"/>
    <w:rsid w:val="00743E7C"/>
    <w:rsid w:val="0074411A"/>
    <w:rsid w:val="0074482F"/>
    <w:rsid w:val="00744F90"/>
    <w:rsid w:val="0074708D"/>
    <w:rsid w:val="007505F9"/>
    <w:rsid w:val="007509A6"/>
    <w:rsid w:val="00752687"/>
    <w:rsid w:val="00753F83"/>
    <w:rsid w:val="007541B0"/>
    <w:rsid w:val="0075469B"/>
    <w:rsid w:val="007546F3"/>
    <w:rsid w:val="00755163"/>
    <w:rsid w:val="00756645"/>
    <w:rsid w:val="00756AAB"/>
    <w:rsid w:val="00757F63"/>
    <w:rsid w:val="00761A37"/>
    <w:rsid w:val="00762CC8"/>
    <w:rsid w:val="0076301B"/>
    <w:rsid w:val="007645AE"/>
    <w:rsid w:val="00764992"/>
    <w:rsid w:val="0076690E"/>
    <w:rsid w:val="0076760D"/>
    <w:rsid w:val="00767D8C"/>
    <w:rsid w:val="007706FB"/>
    <w:rsid w:val="00770A31"/>
    <w:rsid w:val="0077227E"/>
    <w:rsid w:val="0077242A"/>
    <w:rsid w:val="0077396A"/>
    <w:rsid w:val="00775292"/>
    <w:rsid w:val="007758A5"/>
    <w:rsid w:val="00775AA0"/>
    <w:rsid w:val="007770FA"/>
    <w:rsid w:val="0077739C"/>
    <w:rsid w:val="007775B8"/>
    <w:rsid w:val="00777E88"/>
    <w:rsid w:val="007804FA"/>
    <w:rsid w:val="00781787"/>
    <w:rsid w:val="00783767"/>
    <w:rsid w:val="00787D37"/>
    <w:rsid w:val="00791243"/>
    <w:rsid w:val="007913C1"/>
    <w:rsid w:val="00791738"/>
    <w:rsid w:val="00791780"/>
    <w:rsid w:val="0079222A"/>
    <w:rsid w:val="0079270D"/>
    <w:rsid w:val="00793424"/>
    <w:rsid w:val="007948B4"/>
    <w:rsid w:val="00795072"/>
    <w:rsid w:val="00797CE0"/>
    <w:rsid w:val="007A0EB7"/>
    <w:rsid w:val="007A2043"/>
    <w:rsid w:val="007A224B"/>
    <w:rsid w:val="007A397F"/>
    <w:rsid w:val="007A4228"/>
    <w:rsid w:val="007B07BD"/>
    <w:rsid w:val="007B094B"/>
    <w:rsid w:val="007B160E"/>
    <w:rsid w:val="007B1864"/>
    <w:rsid w:val="007B4047"/>
    <w:rsid w:val="007B492F"/>
    <w:rsid w:val="007B539D"/>
    <w:rsid w:val="007B56BA"/>
    <w:rsid w:val="007B6449"/>
    <w:rsid w:val="007C08B1"/>
    <w:rsid w:val="007C29EB"/>
    <w:rsid w:val="007C2CC2"/>
    <w:rsid w:val="007C3879"/>
    <w:rsid w:val="007C38BD"/>
    <w:rsid w:val="007C3BD4"/>
    <w:rsid w:val="007C4629"/>
    <w:rsid w:val="007C492D"/>
    <w:rsid w:val="007C4B1D"/>
    <w:rsid w:val="007C5918"/>
    <w:rsid w:val="007C614F"/>
    <w:rsid w:val="007C7200"/>
    <w:rsid w:val="007C72D7"/>
    <w:rsid w:val="007C7380"/>
    <w:rsid w:val="007C79AA"/>
    <w:rsid w:val="007D1015"/>
    <w:rsid w:val="007D125D"/>
    <w:rsid w:val="007D13C9"/>
    <w:rsid w:val="007D1F4A"/>
    <w:rsid w:val="007D223C"/>
    <w:rsid w:val="007D31DA"/>
    <w:rsid w:val="007D3829"/>
    <w:rsid w:val="007D44CD"/>
    <w:rsid w:val="007D4BF3"/>
    <w:rsid w:val="007D72C5"/>
    <w:rsid w:val="007D7C0D"/>
    <w:rsid w:val="007E0A7B"/>
    <w:rsid w:val="007E1D84"/>
    <w:rsid w:val="007E3BD2"/>
    <w:rsid w:val="007E411B"/>
    <w:rsid w:val="007E525D"/>
    <w:rsid w:val="007E6777"/>
    <w:rsid w:val="007E6F53"/>
    <w:rsid w:val="007F0323"/>
    <w:rsid w:val="007F0B47"/>
    <w:rsid w:val="007F103D"/>
    <w:rsid w:val="007F10B0"/>
    <w:rsid w:val="007F1BC7"/>
    <w:rsid w:val="007F1FCC"/>
    <w:rsid w:val="007F31FD"/>
    <w:rsid w:val="007F379E"/>
    <w:rsid w:val="007F3F74"/>
    <w:rsid w:val="007F471C"/>
    <w:rsid w:val="007F4A46"/>
    <w:rsid w:val="007F5402"/>
    <w:rsid w:val="007F59DE"/>
    <w:rsid w:val="007F627C"/>
    <w:rsid w:val="007F7A9A"/>
    <w:rsid w:val="007F7FA6"/>
    <w:rsid w:val="00800C90"/>
    <w:rsid w:val="0080379D"/>
    <w:rsid w:val="00805834"/>
    <w:rsid w:val="008058BD"/>
    <w:rsid w:val="0080638B"/>
    <w:rsid w:val="00807840"/>
    <w:rsid w:val="00811B06"/>
    <w:rsid w:val="008125F8"/>
    <w:rsid w:val="0081274B"/>
    <w:rsid w:val="0081351E"/>
    <w:rsid w:val="0081377C"/>
    <w:rsid w:val="0081421B"/>
    <w:rsid w:val="00814450"/>
    <w:rsid w:val="008204B8"/>
    <w:rsid w:val="00822E90"/>
    <w:rsid w:val="00823060"/>
    <w:rsid w:val="008232C5"/>
    <w:rsid w:val="00823301"/>
    <w:rsid w:val="00823C60"/>
    <w:rsid w:val="00824733"/>
    <w:rsid w:val="00825539"/>
    <w:rsid w:val="008256F3"/>
    <w:rsid w:val="008258B7"/>
    <w:rsid w:val="00825AB3"/>
    <w:rsid w:val="00825AE3"/>
    <w:rsid w:val="00825D31"/>
    <w:rsid w:val="008321DA"/>
    <w:rsid w:val="0083312A"/>
    <w:rsid w:val="00833CC3"/>
    <w:rsid w:val="00834340"/>
    <w:rsid w:val="0083544F"/>
    <w:rsid w:val="00837592"/>
    <w:rsid w:val="00837601"/>
    <w:rsid w:val="00841F43"/>
    <w:rsid w:val="00844697"/>
    <w:rsid w:val="00844B1D"/>
    <w:rsid w:val="00844F5C"/>
    <w:rsid w:val="0084580E"/>
    <w:rsid w:val="00845843"/>
    <w:rsid w:val="00845A75"/>
    <w:rsid w:val="00846298"/>
    <w:rsid w:val="00846D34"/>
    <w:rsid w:val="00847673"/>
    <w:rsid w:val="008478B1"/>
    <w:rsid w:val="00847D8A"/>
    <w:rsid w:val="00850247"/>
    <w:rsid w:val="0085074F"/>
    <w:rsid w:val="00850824"/>
    <w:rsid w:val="00851463"/>
    <w:rsid w:val="00852686"/>
    <w:rsid w:val="00852F20"/>
    <w:rsid w:val="008534AF"/>
    <w:rsid w:val="0085380C"/>
    <w:rsid w:val="00855B3C"/>
    <w:rsid w:val="00855E96"/>
    <w:rsid w:val="0085668E"/>
    <w:rsid w:val="008571DF"/>
    <w:rsid w:val="00860D74"/>
    <w:rsid w:val="0086129F"/>
    <w:rsid w:val="0086153B"/>
    <w:rsid w:val="00861D6C"/>
    <w:rsid w:val="008637EC"/>
    <w:rsid w:val="00863A77"/>
    <w:rsid w:val="00866653"/>
    <w:rsid w:val="0087066A"/>
    <w:rsid w:val="0087078F"/>
    <w:rsid w:val="00870BC6"/>
    <w:rsid w:val="0087135C"/>
    <w:rsid w:val="00874964"/>
    <w:rsid w:val="00876928"/>
    <w:rsid w:val="00876F52"/>
    <w:rsid w:val="008778C8"/>
    <w:rsid w:val="00877F17"/>
    <w:rsid w:val="0088036D"/>
    <w:rsid w:val="008805FD"/>
    <w:rsid w:val="00881155"/>
    <w:rsid w:val="0088271D"/>
    <w:rsid w:val="00882892"/>
    <w:rsid w:val="00882B1A"/>
    <w:rsid w:val="00882D63"/>
    <w:rsid w:val="00883241"/>
    <w:rsid w:val="008832E9"/>
    <w:rsid w:val="00883BC3"/>
    <w:rsid w:val="00884962"/>
    <w:rsid w:val="008855E0"/>
    <w:rsid w:val="00885A14"/>
    <w:rsid w:val="0088689B"/>
    <w:rsid w:val="00887EBF"/>
    <w:rsid w:val="00890589"/>
    <w:rsid w:val="00890FA0"/>
    <w:rsid w:val="0089135A"/>
    <w:rsid w:val="0089142D"/>
    <w:rsid w:val="008920B4"/>
    <w:rsid w:val="0089269C"/>
    <w:rsid w:val="008930C3"/>
    <w:rsid w:val="0089339E"/>
    <w:rsid w:val="00893AA3"/>
    <w:rsid w:val="0089426C"/>
    <w:rsid w:val="008947BF"/>
    <w:rsid w:val="00895357"/>
    <w:rsid w:val="008955DC"/>
    <w:rsid w:val="00895907"/>
    <w:rsid w:val="00895C1E"/>
    <w:rsid w:val="00895C87"/>
    <w:rsid w:val="00896068"/>
    <w:rsid w:val="00896C29"/>
    <w:rsid w:val="0089741C"/>
    <w:rsid w:val="008A1059"/>
    <w:rsid w:val="008A214D"/>
    <w:rsid w:val="008A39D3"/>
    <w:rsid w:val="008A507D"/>
    <w:rsid w:val="008A5796"/>
    <w:rsid w:val="008A72D2"/>
    <w:rsid w:val="008A74A3"/>
    <w:rsid w:val="008B0881"/>
    <w:rsid w:val="008B6868"/>
    <w:rsid w:val="008B6D24"/>
    <w:rsid w:val="008B73A7"/>
    <w:rsid w:val="008C0189"/>
    <w:rsid w:val="008C0BE9"/>
    <w:rsid w:val="008C19D5"/>
    <w:rsid w:val="008C237A"/>
    <w:rsid w:val="008C2ADB"/>
    <w:rsid w:val="008C2C3F"/>
    <w:rsid w:val="008C30C9"/>
    <w:rsid w:val="008C3894"/>
    <w:rsid w:val="008C4271"/>
    <w:rsid w:val="008C5D76"/>
    <w:rsid w:val="008C5F2E"/>
    <w:rsid w:val="008C65C7"/>
    <w:rsid w:val="008C6682"/>
    <w:rsid w:val="008C6A43"/>
    <w:rsid w:val="008C6D28"/>
    <w:rsid w:val="008C7078"/>
    <w:rsid w:val="008C799C"/>
    <w:rsid w:val="008C7D4E"/>
    <w:rsid w:val="008D02BF"/>
    <w:rsid w:val="008D080C"/>
    <w:rsid w:val="008D0BD8"/>
    <w:rsid w:val="008D0D3A"/>
    <w:rsid w:val="008D23B2"/>
    <w:rsid w:val="008D32D8"/>
    <w:rsid w:val="008D46AD"/>
    <w:rsid w:val="008D5CB8"/>
    <w:rsid w:val="008D6437"/>
    <w:rsid w:val="008D6880"/>
    <w:rsid w:val="008D6EDF"/>
    <w:rsid w:val="008D6F3D"/>
    <w:rsid w:val="008E070E"/>
    <w:rsid w:val="008E27D0"/>
    <w:rsid w:val="008E287B"/>
    <w:rsid w:val="008E3D54"/>
    <w:rsid w:val="008E3EF5"/>
    <w:rsid w:val="008E4D9B"/>
    <w:rsid w:val="008E4E7C"/>
    <w:rsid w:val="008F08EE"/>
    <w:rsid w:val="008F0979"/>
    <w:rsid w:val="008F33B5"/>
    <w:rsid w:val="008F6D82"/>
    <w:rsid w:val="008F7336"/>
    <w:rsid w:val="0090058F"/>
    <w:rsid w:val="009006D2"/>
    <w:rsid w:val="00901BE9"/>
    <w:rsid w:val="00902779"/>
    <w:rsid w:val="009028D1"/>
    <w:rsid w:val="0090484D"/>
    <w:rsid w:val="00905823"/>
    <w:rsid w:val="00905D9B"/>
    <w:rsid w:val="009065FC"/>
    <w:rsid w:val="00906799"/>
    <w:rsid w:val="00910D98"/>
    <w:rsid w:val="00912DD6"/>
    <w:rsid w:val="00912FAB"/>
    <w:rsid w:val="00913453"/>
    <w:rsid w:val="00913D27"/>
    <w:rsid w:val="00914453"/>
    <w:rsid w:val="0091460C"/>
    <w:rsid w:val="00914744"/>
    <w:rsid w:val="009150FC"/>
    <w:rsid w:val="00915F30"/>
    <w:rsid w:val="009165E1"/>
    <w:rsid w:val="00916B81"/>
    <w:rsid w:val="00916C95"/>
    <w:rsid w:val="009175DD"/>
    <w:rsid w:val="00920B46"/>
    <w:rsid w:val="0092136E"/>
    <w:rsid w:val="00921EE8"/>
    <w:rsid w:val="00922193"/>
    <w:rsid w:val="009232CD"/>
    <w:rsid w:val="00923691"/>
    <w:rsid w:val="00923710"/>
    <w:rsid w:val="00923A90"/>
    <w:rsid w:val="00923B9D"/>
    <w:rsid w:val="00923FEF"/>
    <w:rsid w:val="00924152"/>
    <w:rsid w:val="00924D84"/>
    <w:rsid w:val="009259C3"/>
    <w:rsid w:val="00925D57"/>
    <w:rsid w:val="00926A69"/>
    <w:rsid w:val="00927F12"/>
    <w:rsid w:val="00931154"/>
    <w:rsid w:val="0093118D"/>
    <w:rsid w:val="0093194D"/>
    <w:rsid w:val="00931D93"/>
    <w:rsid w:val="00931E60"/>
    <w:rsid w:val="009331B7"/>
    <w:rsid w:val="00934C3F"/>
    <w:rsid w:val="00935730"/>
    <w:rsid w:val="00936790"/>
    <w:rsid w:val="00937834"/>
    <w:rsid w:val="009401B8"/>
    <w:rsid w:val="009402C4"/>
    <w:rsid w:val="009417AE"/>
    <w:rsid w:val="00943059"/>
    <w:rsid w:val="00943450"/>
    <w:rsid w:val="00943E2E"/>
    <w:rsid w:val="00945A1C"/>
    <w:rsid w:val="00945B3F"/>
    <w:rsid w:val="00947406"/>
    <w:rsid w:val="00947725"/>
    <w:rsid w:val="00947BBF"/>
    <w:rsid w:val="00950123"/>
    <w:rsid w:val="0095024B"/>
    <w:rsid w:val="00950DCB"/>
    <w:rsid w:val="009522E4"/>
    <w:rsid w:val="00952645"/>
    <w:rsid w:val="00952D4C"/>
    <w:rsid w:val="0095322E"/>
    <w:rsid w:val="009541D2"/>
    <w:rsid w:val="00954EA7"/>
    <w:rsid w:val="00955049"/>
    <w:rsid w:val="00955901"/>
    <w:rsid w:val="009559E2"/>
    <w:rsid w:val="00955E55"/>
    <w:rsid w:val="00956123"/>
    <w:rsid w:val="00957B7C"/>
    <w:rsid w:val="00960239"/>
    <w:rsid w:val="00960246"/>
    <w:rsid w:val="00961105"/>
    <w:rsid w:val="0096111A"/>
    <w:rsid w:val="00962C5E"/>
    <w:rsid w:val="00964E7A"/>
    <w:rsid w:val="009661E0"/>
    <w:rsid w:val="009666F7"/>
    <w:rsid w:val="0096737B"/>
    <w:rsid w:val="009676D4"/>
    <w:rsid w:val="00971319"/>
    <w:rsid w:val="0097172A"/>
    <w:rsid w:val="009720E1"/>
    <w:rsid w:val="00973529"/>
    <w:rsid w:val="00973F6A"/>
    <w:rsid w:val="0097444D"/>
    <w:rsid w:val="00974922"/>
    <w:rsid w:val="00974F0E"/>
    <w:rsid w:val="00975292"/>
    <w:rsid w:val="00975701"/>
    <w:rsid w:val="00975CD7"/>
    <w:rsid w:val="009762CE"/>
    <w:rsid w:val="0097747E"/>
    <w:rsid w:val="00977D44"/>
    <w:rsid w:val="009804BF"/>
    <w:rsid w:val="00983F80"/>
    <w:rsid w:val="00983FEE"/>
    <w:rsid w:val="009855A2"/>
    <w:rsid w:val="00985BBD"/>
    <w:rsid w:val="00985E70"/>
    <w:rsid w:val="00986013"/>
    <w:rsid w:val="00987339"/>
    <w:rsid w:val="00987ADD"/>
    <w:rsid w:val="009910F2"/>
    <w:rsid w:val="00991E6B"/>
    <w:rsid w:val="0099277F"/>
    <w:rsid w:val="0099411F"/>
    <w:rsid w:val="00994270"/>
    <w:rsid w:val="00995BD7"/>
    <w:rsid w:val="009962A6"/>
    <w:rsid w:val="00996DE7"/>
    <w:rsid w:val="009979F4"/>
    <w:rsid w:val="00997B97"/>
    <w:rsid w:val="009A0A8E"/>
    <w:rsid w:val="009A1DF7"/>
    <w:rsid w:val="009A2F42"/>
    <w:rsid w:val="009A45B2"/>
    <w:rsid w:val="009A4EF4"/>
    <w:rsid w:val="009A51DD"/>
    <w:rsid w:val="009A53FF"/>
    <w:rsid w:val="009A5585"/>
    <w:rsid w:val="009A59D5"/>
    <w:rsid w:val="009A657E"/>
    <w:rsid w:val="009A7048"/>
    <w:rsid w:val="009B0653"/>
    <w:rsid w:val="009B0922"/>
    <w:rsid w:val="009B1095"/>
    <w:rsid w:val="009B125B"/>
    <w:rsid w:val="009B23B3"/>
    <w:rsid w:val="009B2A30"/>
    <w:rsid w:val="009B3527"/>
    <w:rsid w:val="009B3DD4"/>
    <w:rsid w:val="009B4B93"/>
    <w:rsid w:val="009B4E37"/>
    <w:rsid w:val="009C40B6"/>
    <w:rsid w:val="009C59A9"/>
    <w:rsid w:val="009C5F70"/>
    <w:rsid w:val="009C6FA1"/>
    <w:rsid w:val="009C721E"/>
    <w:rsid w:val="009C77DD"/>
    <w:rsid w:val="009C7B01"/>
    <w:rsid w:val="009D0EC3"/>
    <w:rsid w:val="009D20AA"/>
    <w:rsid w:val="009D251A"/>
    <w:rsid w:val="009D2DDD"/>
    <w:rsid w:val="009D2E41"/>
    <w:rsid w:val="009D4EBD"/>
    <w:rsid w:val="009D5528"/>
    <w:rsid w:val="009D5FD2"/>
    <w:rsid w:val="009D6ECE"/>
    <w:rsid w:val="009E04F7"/>
    <w:rsid w:val="009E0808"/>
    <w:rsid w:val="009E210E"/>
    <w:rsid w:val="009E2E0A"/>
    <w:rsid w:val="009E5D48"/>
    <w:rsid w:val="009E753D"/>
    <w:rsid w:val="009F15BD"/>
    <w:rsid w:val="009F37C6"/>
    <w:rsid w:val="009F39B4"/>
    <w:rsid w:val="009F420E"/>
    <w:rsid w:val="009F4F0F"/>
    <w:rsid w:val="009F5377"/>
    <w:rsid w:val="009F586B"/>
    <w:rsid w:val="00A01B4F"/>
    <w:rsid w:val="00A01F31"/>
    <w:rsid w:val="00A04E35"/>
    <w:rsid w:val="00A051E5"/>
    <w:rsid w:val="00A10DA6"/>
    <w:rsid w:val="00A1129A"/>
    <w:rsid w:val="00A11DC3"/>
    <w:rsid w:val="00A12C65"/>
    <w:rsid w:val="00A13334"/>
    <w:rsid w:val="00A1337D"/>
    <w:rsid w:val="00A133FC"/>
    <w:rsid w:val="00A14F8A"/>
    <w:rsid w:val="00A151E9"/>
    <w:rsid w:val="00A15DBB"/>
    <w:rsid w:val="00A1692C"/>
    <w:rsid w:val="00A179A6"/>
    <w:rsid w:val="00A20AB9"/>
    <w:rsid w:val="00A214AD"/>
    <w:rsid w:val="00A21752"/>
    <w:rsid w:val="00A24EA5"/>
    <w:rsid w:val="00A25578"/>
    <w:rsid w:val="00A259F2"/>
    <w:rsid w:val="00A33802"/>
    <w:rsid w:val="00A33B6A"/>
    <w:rsid w:val="00A33D95"/>
    <w:rsid w:val="00A3556C"/>
    <w:rsid w:val="00A35C1F"/>
    <w:rsid w:val="00A35D13"/>
    <w:rsid w:val="00A36294"/>
    <w:rsid w:val="00A366AE"/>
    <w:rsid w:val="00A37162"/>
    <w:rsid w:val="00A37590"/>
    <w:rsid w:val="00A37828"/>
    <w:rsid w:val="00A37D1F"/>
    <w:rsid w:val="00A37D5A"/>
    <w:rsid w:val="00A37E51"/>
    <w:rsid w:val="00A4007B"/>
    <w:rsid w:val="00A40ED2"/>
    <w:rsid w:val="00A4106F"/>
    <w:rsid w:val="00A41731"/>
    <w:rsid w:val="00A41802"/>
    <w:rsid w:val="00A4195E"/>
    <w:rsid w:val="00A422A2"/>
    <w:rsid w:val="00A432F7"/>
    <w:rsid w:val="00A45464"/>
    <w:rsid w:val="00A45AD0"/>
    <w:rsid w:val="00A46370"/>
    <w:rsid w:val="00A4735E"/>
    <w:rsid w:val="00A47633"/>
    <w:rsid w:val="00A50CB5"/>
    <w:rsid w:val="00A53690"/>
    <w:rsid w:val="00A5405E"/>
    <w:rsid w:val="00A549E4"/>
    <w:rsid w:val="00A54A38"/>
    <w:rsid w:val="00A55BB5"/>
    <w:rsid w:val="00A57021"/>
    <w:rsid w:val="00A578E6"/>
    <w:rsid w:val="00A6097C"/>
    <w:rsid w:val="00A62287"/>
    <w:rsid w:val="00A62D31"/>
    <w:rsid w:val="00A63380"/>
    <w:rsid w:val="00A65039"/>
    <w:rsid w:val="00A663B4"/>
    <w:rsid w:val="00A66669"/>
    <w:rsid w:val="00A6688B"/>
    <w:rsid w:val="00A6698E"/>
    <w:rsid w:val="00A66F1A"/>
    <w:rsid w:val="00A66F54"/>
    <w:rsid w:val="00A67642"/>
    <w:rsid w:val="00A67CAC"/>
    <w:rsid w:val="00A67E6E"/>
    <w:rsid w:val="00A712E0"/>
    <w:rsid w:val="00A716B6"/>
    <w:rsid w:val="00A72BE4"/>
    <w:rsid w:val="00A738EA"/>
    <w:rsid w:val="00A76F25"/>
    <w:rsid w:val="00A77037"/>
    <w:rsid w:val="00A77456"/>
    <w:rsid w:val="00A80756"/>
    <w:rsid w:val="00A813BD"/>
    <w:rsid w:val="00A84247"/>
    <w:rsid w:val="00A857E2"/>
    <w:rsid w:val="00A865C7"/>
    <w:rsid w:val="00A86EAA"/>
    <w:rsid w:val="00A9332F"/>
    <w:rsid w:val="00A93B07"/>
    <w:rsid w:val="00A93CA1"/>
    <w:rsid w:val="00A941E7"/>
    <w:rsid w:val="00A94779"/>
    <w:rsid w:val="00A94B9E"/>
    <w:rsid w:val="00A95018"/>
    <w:rsid w:val="00A97E3B"/>
    <w:rsid w:val="00AA1E15"/>
    <w:rsid w:val="00AA20A1"/>
    <w:rsid w:val="00AA2A0E"/>
    <w:rsid w:val="00AA30DC"/>
    <w:rsid w:val="00AA41F2"/>
    <w:rsid w:val="00AA5A20"/>
    <w:rsid w:val="00AB0092"/>
    <w:rsid w:val="00AB039E"/>
    <w:rsid w:val="00AB326C"/>
    <w:rsid w:val="00AB389A"/>
    <w:rsid w:val="00AB3A4E"/>
    <w:rsid w:val="00AB3C0E"/>
    <w:rsid w:val="00AB4206"/>
    <w:rsid w:val="00AB4CF9"/>
    <w:rsid w:val="00AB71DA"/>
    <w:rsid w:val="00AC032A"/>
    <w:rsid w:val="00AC04F4"/>
    <w:rsid w:val="00AC137F"/>
    <w:rsid w:val="00AC2D70"/>
    <w:rsid w:val="00AC3576"/>
    <w:rsid w:val="00AC392E"/>
    <w:rsid w:val="00AC4FA8"/>
    <w:rsid w:val="00AC5850"/>
    <w:rsid w:val="00AC5A26"/>
    <w:rsid w:val="00AC5AB2"/>
    <w:rsid w:val="00AC628C"/>
    <w:rsid w:val="00AC667D"/>
    <w:rsid w:val="00AC7E54"/>
    <w:rsid w:val="00AD071F"/>
    <w:rsid w:val="00AD0E14"/>
    <w:rsid w:val="00AD0EF3"/>
    <w:rsid w:val="00AD4A1D"/>
    <w:rsid w:val="00AD5CEB"/>
    <w:rsid w:val="00AD61A0"/>
    <w:rsid w:val="00AD73AD"/>
    <w:rsid w:val="00AD769E"/>
    <w:rsid w:val="00AE0758"/>
    <w:rsid w:val="00AE2002"/>
    <w:rsid w:val="00AE2943"/>
    <w:rsid w:val="00AE2D94"/>
    <w:rsid w:val="00AE347E"/>
    <w:rsid w:val="00AE37E6"/>
    <w:rsid w:val="00AE4926"/>
    <w:rsid w:val="00AE6174"/>
    <w:rsid w:val="00AE6379"/>
    <w:rsid w:val="00AE6A4E"/>
    <w:rsid w:val="00AE7133"/>
    <w:rsid w:val="00AE7B98"/>
    <w:rsid w:val="00AE7F19"/>
    <w:rsid w:val="00AF05A0"/>
    <w:rsid w:val="00AF129F"/>
    <w:rsid w:val="00AF188E"/>
    <w:rsid w:val="00AF4D92"/>
    <w:rsid w:val="00AF4FC2"/>
    <w:rsid w:val="00AF5FEB"/>
    <w:rsid w:val="00AF62FF"/>
    <w:rsid w:val="00AF7A86"/>
    <w:rsid w:val="00AF7E8E"/>
    <w:rsid w:val="00B0207F"/>
    <w:rsid w:val="00B0289A"/>
    <w:rsid w:val="00B05B09"/>
    <w:rsid w:val="00B06927"/>
    <w:rsid w:val="00B10118"/>
    <w:rsid w:val="00B1287E"/>
    <w:rsid w:val="00B12DC9"/>
    <w:rsid w:val="00B13272"/>
    <w:rsid w:val="00B136CD"/>
    <w:rsid w:val="00B137FF"/>
    <w:rsid w:val="00B13F84"/>
    <w:rsid w:val="00B14604"/>
    <w:rsid w:val="00B155E7"/>
    <w:rsid w:val="00B159F3"/>
    <w:rsid w:val="00B15A07"/>
    <w:rsid w:val="00B15ABA"/>
    <w:rsid w:val="00B16068"/>
    <w:rsid w:val="00B1617A"/>
    <w:rsid w:val="00B163BC"/>
    <w:rsid w:val="00B17556"/>
    <w:rsid w:val="00B17F9A"/>
    <w:rsid w:val="00B215A6"/>
    <w:rsid w:val="00B21B98"/>
    <w:rsid w:val="00B22115"/>
    <w:rsid w:val="00B22B75"/>
    <w:rsid w:val="00B230E5"/>
    <w:rsid w:val="00B23AB9"/>
    <w:rsid w:val="00B23E6A"/>
    <w:rsid w:val="00B24626"/>
    <w:rsid w:val="00B24B78"/>
    <w:rsid w:val="00B27552"/>
    <w:rsid w:val="00B3056B"/>
    <w:rsid w:val="00B30587"/>
    <w:rsid w:val="00B31844"/>
    <w:rsid w:val="00B32469"/>
    <w:rsid w:val="00B33336"/>
    <w:rsid w:val="00B34339"/>
    <w:rsid w:val="00B34BB3"/>
    <w:rsid w:val="00B35C1A"/>
    <w:rsid w:val="00B37F23"/>
    <w:rsid w:val="00B40DBD"/>
    <w:rsid w:val="00B42B2F"/>
    <w:rsid w:val="00B43F70"/>
    <w:rsid w:val="00B43FD5"/>
    <w:rsid w:val="00B44900"/>
    <w:rsid w:val="00B44F5A"/>
    <w:rsid w:val="00B44F94"/>
    <w:rsid w:val="00B472E1"/>
    <w:rsid w:val="00B47DD0"/>
    <w:rsid w:val="00B50162"/>
    <w:rsid w:val="00B50655"/>
    <w:rsid w:val="00B52821"/>
    <w:rsid w:val="00B53D45"/>
    <w:rsid w:val="00B54500"/>
    <w:rsid w:val="00B552F5"/>
    <w:rsid w:val="00B55969"/>
    <w:rsid w:val="00B5632D"/>
    <w:rsid w:val="00B60765"/>
    <w:rsid w:val="00B60FEC"/>
    <w:rsid w:val="00B61D9C"/>
    <w:rsid w:val="00B61FDC"/>
    <w:rsid w:val="00B631CF"/>
    <w:rsid w:val="00B6356D"/>
    <w:rsid w:val="00B67044"/>
    <w:rsid w:val="00B679BF"/>
    <w:rsid w:val="00B67CB6"/>
    <w:rsid w:val="00B71170"/>
    <w:rsid w:val="00B71B4A"/>
    <w:rsid w:val="00B71D0B"/>
    <w:rsid w:val="00B72237"/>
    <w:rsid w:val="00B722CB"/>
    <w:rsid w:val="00B726BF"/>
    <w:rsid w:val="00B72741"/>
    <w:rsid w:val="00B729DC"/>
    <w:rsid w:val="00B736E7"/>
    <w:rsid w:val="00B73C66"/>
    <w:rsid w:val="00B7635B"/>
    <w:rsid w:val="00B779E1"/>
    <w:rsid w:val="00B77B07"/>
    <w:rsid w:val="00B802F4"/>
    <w:rsid w:val="00B8095E"/>
    <w:rsid w:val="00B80BCE"/>
    <w:rsid w:val="00B81524"/>
    <w:rsid w:val="00B81740"/>
    <w:rsid w:val="00B81CAD"/>
    <w:rsid w:val="00B83C0D"/>
    <w:rsid w:val="00B846BD"/>
    <w:rsid w:val="00B8541F"/>
    <w:rsid w:val="00B85D7B"/>
    <w:rsid w:val="00B8694B"/>
    <w:rsid w:val="00B86D60"/>
    <w:rsid w:val="00B900A2"/>
    <w:rsid w:val="00B900EA"/>
    <w:rsid w:val="00B91069"/>
    <w:rsid w:val="00B91108"/>
    <w:rsid w:val="00B912C6"/>
    <w:rsid w:val="00B9277D"/>
    <w:rsid w:val="00B92842"/>
    <w:rsid w:val="00B97355"/>
    <w:rsid w:val="00B97B52"/>
    <w:rsid w:val="00BA03B0"/>
    <w:rsid w:val="00BA2713"/>
    <w:rsid w:val="00BA2941"/>
    <w:rsid w:val="00BA3356"/>
    <w:rsid w:val="00BA4C61"/>
    <w:rsid w:val="00BA4CFC"/>
    <w:rsid w:val="00BA54C8"/>
    <w:rsid w:val="00BA5D02"/>
    <w:rsid w:val="00BA627A"/>
    <w:rsid w:val="00BA63F0"/>
    <w:rsid w:val="00BB22FA"/>
    <w:rsid w:val="00BB2917"/>
    <w:rsid w:val="00BB515E"/>
    <w:rsid w:val="00BB5B1E"/>
    <w:rsid w:val="00BB5CF9"/>
    <w:rsid w:val="00BB6A58"/>
    <w:rsid w:val="00BB6F3B"/>
    <w:rsid w:val="00BC05A6"/>
    <w:rsid w:val="00BC1D66"/>
    <w:rsid w:val="00BC21F6"/>
    <w:rsid w:val="00BC22C3"/>
    <w:rsid w:val="00BC6415"/>
    <w:rsid w:val="00BC6ABC"/>
    <w:rsid w:val="00BC7B57"/>
    <w:rsid w:val="00BD0455"/>
    <w:rsid w:val="00BD12A1"/>
    <w:rsid w:val="00BD14E9"/>
    <w:rsid w:val="00BD2DF0"/>
    <w:rsid w:val="00BD6A96"/>
    <w:rsid w:val="00BD7160"/>
    <w:rsid w:val="00BD74E3"/>
    <w:rsid w:val="00BD76CE"/>
    <w:rsid w:val="00BD7B83"/>
    <w:rsid w:val="00BE04C7"/>
    <w:rsid w:val="00BE0609"/>
    <w:rsid w:val="00BE0743"/>
    <w:rsid w:val="00BE19A1"/>
    <w:rsid w:val="00BE36E3"/>
    <w:rsid w:val="00BE7560"/>
    <w:rsid w:val="00BE7621"/>
    <w:rsid w:val="00BF004A"/>
    <w:rsid w:val="00BF17C6"/>
    <w:rsid w:val="00BF3420"/>
    <w:rsid w:val="00BF3959"/>
    <w:rsid w:val="00BF3CB9"/>
    <w:rsid w:val="00BF5591"/>
    <w:rsid w:val="00BF6E1A"/>
    <w:rsid w:val="00C00FDA"/>
    <w:rsid w:val="00C0124D"/>
    <w:rsid w:val="00C01823"/>
    <w:rsid w:val="00C02150"/>
    <w:rsid w:val="00C02935"/>
    <w:rsid w:val="00C02EB9"/>
    <w:rsid w:val="00C03AD5"/>
    <w:rsid w:val="00C04E4B"/>
    <w:rsid w:val="00C05F73"/>
    <w:rsid w:val="00C077FB"/>
    <w:rsid w:val="00C07BF3"/>
    <w:rsid w:val="00C10461"/>
    <w:rsid w:val="00C115C0"/>
    <w:rsid w:val="00C11B56"/>
    <w:rsid w:val="00C126BA"/>
    <w:rsid w:val="00C141FC"/>
    <w:rsid w:val="00C14C1D"/>
    <w:rsid w:val="00C16045"/>
    <w:rsid w:val="00C161D2"/>
    <w:rsid w:val="00C1625D"/>
    <w:rsid w:val="00C21E27"/>
    <w:rsid w:val="00C224E3"/>
    <w:rsid w:val="00C22E3E"/>
    <w:rsid w:val="00C2382D"/>
    <w:rsid w:val="00C23F79"/>
    <w:rsid w:val="00C2593A"/>
    <w:rsid w:val="00C25D48"/>
    <w:rsid w:val="00C25DBC"/>
    <w:rsid w:val="00C2626F"/>
    <w:rsid w:val="00C278E5"/>
    <w:rsid w:val="00C27C69"/>
    <w:rsid w:val="00C27DC7"/>
    <w:rsid w:val="00C3243F"/>
    <w:rsid w:val="00C32487"/>
    <w:rsid w:val="00C32790"/>
    <w:rsid w:val="00C3321E"/>
    <w:rsid w:val="00C335C0"/>
    <w:rsid w:val="00C34C5B"/>
    <w:rsid w:val="00C3521C"/>
    <w:rsid w:val="00C35512"/>
    <w:rsid w:val="00C37EB8"/>
    <w:rsid w:val="00C408E8"/>
    <w:rsid w:val="00C40913"/>
    <w:rsid w:val="00C41D04"/>
    <w:rsid w:val="00C423B6"/>
    <w:rsid w:val="00C43942"/>
    <w:rsid w:val="00C43A8A"/>
    <w:rsid w:val="00C44002"/>
    <w:rsid w:val="00C45497"/>
    <w:rsid w:val="00C46506"/>
    <w:rsid w:val="00C47E05"/>
    <w:rsid w:val="00C503A0"/>
    <w:rsid w:val="00C5191E"/>
    <w:rsid w:val="00C5234F"/>
    <w:rsid w:val="00C52621"/>
    <w:rsid w:val="00C52DBB"/>
    <w:rsid w:val="00C52E73"/>
    <w:rsid w:val="00C5476E"/>
    <w:rsid w:val="00C556EF"/>
    <w:rsid w:val="00C57932"/>
    <w:rsid w:val="00C61CF6"/>
    <w:rsid w:val="00C623FE"/>
    <w:rsid w:val="00C62644"/>
    <w:rsid w:val="00C62BF5"/>
    <w:rsid w:val="00C631F9"/>
    <w:rsid w:val="00C636DA"/>
    <w:rsid w:val="00C658A2"/>
    <w:rsid w:val="00C663B9"/>
    <w:rsid w:val="00C67606"/>
    <w:rsid w:val="00C6797C"/>
    <w:rsid w:val="00C67E22"/>
    <w:rsid w:val="00C71383"/>
    <w:rsid w:val="00C72271"/>
    <w:rsid w:val="00C75C9A"/>
    <w:rsid w:val="00C7624C"/>
    <w:rsid w:val="00C76B27"/>
    <w:rsid w:val="00C806F5"/>
    <w:rsid w:val="00C809BE"/>
    <w:rsid w:val="00C81356"/>
    <w:rsid w:val="00C82F19"/>
    <w:rsid w:val="00C869EB"/>
    <w:rsid w:val="00C87DA0"/>
    <w:rsid w:val="00C905CB"/>
    <w:rsid w:val="00C907B9"/>
    <w:rsid w:val="00C91E85"/>
    <w:rsid w:val="00C933BA"/>
    <w:rsid w:val="00C9354C"/>
    <w:rsid w:val="00C966F8"/>
    <w:rsid w:val="00C9797D"/>
    <w:rsid w:val="00CA09FE"/>
    <w:rsid w:val="00CA167F"/>
    <w:rsid w:val="00CA2A4A"/>
    <w:rsid w:val="00CA490B"/>
    <w:rsid w:val="00CA4B16"/>
    <w:rsid w:val="00CA5CB5"/>
    <w:rsid w:val="00CA6EC4"/>
    <w:rsid w:val="00CA6FF9"/>
    <w:rsid w:val="00CA70A0"/>
    <w:rsid w:val="00CA7872"/>
    <w:rsid w:val="00CB2962"/>
    <w:rsid w:val="00CB41C8"/>
    <w:rsid w:val="00CB4238"/>
    <w:rsid w:val="00CB5938"/>
    <w:rsid w:val="00CB5C9F"/>
    <w:rsid w:val="00CB5D5E"/>
    <w:rsid w:val="00CC1A64"/>
    <w:rsid w:val="00CC1BCC"/>
    <w:rsid w:val="00CC1DB9"/>
    <w:rsid w:val="00CC27AE"/>
    <w:rsid w:val="00CC333D"/>
    <w:rsid w:val="00CC34EB"/>
    <w:rsid w:val="00CC4B48"/>
    <w:rsid w:val="00CC4FFE"/>
    <w:rsid w:val="00CC64B9"/>
    <w:rsid w:val="00CC66EA"/>
    <w:rsid w:val="00CC6BF0"/>
    <w:rsid w:val="00CC7B36"/>
    <w:rsid w:val="00CD3C17"/>
    <w:rsid w:val="00CD4A8A"/>
    <w:rsid w:val="00CD50FE"/>
    <w:rsid w:val="00CE10E3"/>
    <w:rsid w:val="00CE1F9C"/>
    <w:rsid w:val="00CE1FC8"/>
    <w:rsid w:val="00CE257F"/>
    <w:rsid w:val="00CE2E48"/>
    <w:rsid w:val="00CE579C"/>
    <w:rsid w:val="00CE6F55"/>
    <w:rsid w:val="00CE7715"/>
    <w:rsid w:val="00CF089D"/>
    <w:rsid w:val="00CF10E5"/>
    <w:rsid w:val="00CF143D"/>
    <w:rsid w:val="00CF2B30"/>
    <w:rsid w:val="00CF3C36"/>
    <w:rsid w:val="00CF3E30"/>
    <w:rsid w:val="00CF3F00"/>
    <w:rsid w:val="00CF4C11"/>
    <w:rsid w:val="00CF4D1E"/>
    <w:rsid w:val="00CF5311"/>
    <w:rsid w:val="00CF6672"/>
    <w:rsid w:val="00CF7073"/>
    <w:rsid w:val="00D00A16"/>
    <w:rsid w:val="00D01DB7"/>
    <w:rsid w:val="00D021F7"/>
    <w:rsid w:val="00D0241A"/>
    <w:rsid w:val="00D03F39"/>
    <w:rsid w:val="00D04BBD"/>
    <w:rsid w:val="00D069C7"/>
    <w:rsid w:val="00D078A2"/>
    <w:rsid w:val="00D10852"/>
    <w:rsid w:val="00D1271E"/>
    <w:rsid w:val="00D13D76"/>
    <w:rsid w:val="00D14C3C"/>
    <w:rsid w:val="00D16451"/>
    <w:rsid w:val="00D16B9F"/>
    <w:rsid w:val="00D20037"/>
    <w:rsid w:val="00D21123"/>
    <w:rsid w:val="00D21DC1"/>
    <w:rsid w:val="00D22BA4"/>
    <w:rsid w:val="00D22FC3"/>
    <w:rsid w:val="00D25448"/>
    <w:rsid w:val="00D26BB7"/>
    <w:rsid w:val="00D26BFC"/>
    <w:rsid w:val="00D27454"/>
    <w:rsid w:val="00D32155"/>
    <w:rsid w:val="00D336B5"/>
    <w:rsid w:val="00D34074"/>
    <w:rsid w:val="00D35BDF"/>
    <w:rsid w:val="00D367EB"/>
    <w:rsid w:val="00D3783E"/>
    <w:rsid w:val="00D4086C"/>
    <w:rsid w:val="00D4244E"/>
    <w:rsid w:val="00D42907"/>
    <w:rsid w:val="00D43621"/>
    <w:rsid w:val="00D44A54"/>
    <w:rsid w:val="00D44F05"/>
    <w:rsid w:val="00D45954"/>
    <w:rsid w:val="00D45A5E"/>
    <w:rsid w:val="00D461C2"/>
    <w:rsid w:val="00D46C91"/>
    <w:rsid w:val="00D47330"/>
    <w:rsid w:val="00D47F11"/>
    <w:rsid w:val="00D51E7E"/>
    <w:rsid w:val="00D51F72"/>
    <w:rsid w:val="00D52556"/>
    <w:rsid w:val="00D52B39"/>
    <w:rsid w:val="00D5522C"/>
    <w:rsid w:val="00D56B49"/>
    <w:rsid w:val="00D57447"/>
    <w:rsid w:val="00D601CC"/>
    <w:rsid w:val="00D60705"/>
    <w:rsid w:val="00D60E0C"/>
    <w:rsid w:val="00D619A3"/>
    <w:rsid w:val="00D61AAE"/>
    <w:rsid w:val="00D61D08"/>
    <w:rsid w:val="00D62052"/>
    <w:rsid w:val="00D626C3"/>
    <w:rsid w:val="00D6394A"/>
    <w:rsid w:val="00D64875"/>
    <w:rsid w:val="00D64CB8"/>
    <w:rsid w:val="00D6567D"/>
    <w:rsid w:val="00D66451"/>
    <w:rsid w:val="00D66A62"/>
    <w:rsid w:val="00D67322"/>
    <w:rsid w:val="00D67F99"/>
    <w:rsid w:val="00D703D1"/>
    <w:rsid w:val="00D70F7F"/>
    <w:rsid w:val="00D728D1"/>
    <w:rsid w:val="00D72FD8"/>
    <w:rsid w:val="00D75277"/>
    <w:rsid w:val="00D77344"/>
    <w:rsid w:val="00D81D34"/>
    <w:rsid w:val="00D81FE0"/>
    <w:rsid w:val="00D83536"/>
    <w:rsid w:val="00D83698"/>
    <w:rsid w:val="00D85982"/>
    <w:rsid w:val="00D86987"/>
    <w:rsid w:val="00D9051B"/>
    <w:rsid w:val="00D91E5F"/>
    <w:rsid w:val="00D9372C"/>
    <w:rsid w:val="00D948F2"/>
    <w:rsid w:val="00D95F2C"/>
    <w:rsid w:val="00D9697A"/>
    <w:rsid w:val="00D9797C"/>
    <w:rsid w:val="00DA4C48"/>
    <w:rsid w:val="00DA5FFA"/>
    <w:rsid w:val="00DA69C9"/>
    <w:rsid w:val="00DA7245"/>
    <w:rsid w:val="00DA727D"/>
    <w:rsid w:val="00DA7461"/>
    <w:rsid w:val="00DA7462"/>
    <w:rsid w:val="00DA746C"/>
    <w:rsid w:val="00DB14A7"/>
    <w:rsid w:val="00DB18AD"/>
    <w:rsid w:val="00DB1D25"/>
    <w:rsid w:val="00DB1F0C"/>
    <w:rsid w:val="00DB24AE"/>
    <w:rsid w:val="00DB37AA"/>
    <w:rsid w:val="00DB53A7"/>
    <w:rsid w:val="00DB53A9"/>
    <w:rsid w:val="00DB582A"/>
    <w:rsid w:val="00DB5A43"/>
    <w:rsid w:val="00DB5C59"/>
    <w:rsid w:val="00DC151E"/>
    <w:rsid w:val="00DC26FF"/>
    <w:rsid w:val="00DC49D8"/>
    <w:rsid w:val="00DC4DB2"/>
    <w:rsid w:val="00DC509D"/>
    <w:rsid w:val="00DC6420"/>
    <w:rsid w:val="00DC79D1"/>
    <w:rsid w:val="00DC7A02"/>
    <w:rsid w:val="00DC7F56"/>
    <w:rsid w:val="00DD170F"/>
    <w:rsid w:val="00DD17A5"/>
    <w:rsid w:val="00DD247E"/>
    <w:rsid w:val="00DD3238"/>
    <w:rsid w:val="00DD5E42"/>
    <w:rsid w:val="00DD6636"/>
    <w:rsid w:val="00DD6745"/>
    <w:rsid w:val="00DD750F"/>
    <w:rsid w:val="00DE0A8A"/>
    <w:rsid w:val="00DE0BB5"/>
    <w:rsid w:val="00DE0E86"/>
    <w:rsid w:val="00DE2C8C"/>
    <w:rsid w:val="00DE4922"/>
    <w:rsid w:val="00DE6F03"/>
    <w:rsid w:val="00DE6FA5"/>
    <w:rsid w:val="00DE7A68"/>
    <w:rsid w:val="00DF0E4F"/>
    <w:rsid w:val="00DF1240"/>
    <w:rsid w:val="00DF2489"/>
    <w:rsid w:val="00DF4E1B"/>
    <w:rsid w:val="00DF4F1E"/>
    <w:rsid w:val="00DF6E54"/>
    <w:rsid w:val="00DF6F3A"/>
    <w:rsid w:val="00DF7358"/>
    <w:rsid w:val="00E006F8"/>
    <w:rsid w:val="00E017BA"/>
    <w:rsid w:val="00E018BA"/>
    <w:rsid w:val="00E01D7A"/>
    <w:rsid w:val="00E027E1"/>
    <w:rsid w:val="00E02920"/>
    <w:rsid w:val="00E03C17"/>
    <w:rsid w:val="00E04228"/>
    <w:rsid w:val="00E04457"/>
    <w:rsid w:val="00E04BBC"/>
    <w:rsid w:val="00E05023"/>
    <w:rsid w:val="00E053A4"/>
    <w:rsid w:val="00E05909"/>
    <w:rsid w:val="00E10450"/>
    <w:rsid w:val="00E1183B"/>
    <w:rsid w:val="00E11A7A"/>
    <w:rsid w:val="00E1210B"/>
    <w:rsid w:val="00E139F8"/>
    <w:rsid w:val="00E13BEB"/>
    <w:rsid w:val="00E14613"/>
    <w:rsid w:val="00E1478E"/>
    <w:rsid w:val="00E153B3"/>
    <w:rsid w:val="00E159D7"/>
    <w:rsid w:val="00E206F2"/>
    <w:rsid w:val="00E21653"/>
    <w:rsid w:val="00E22008"/>
    <w:rsid w:val="00E2414E"/>
    <w:rsid w:val="00E263F0"/>
    <w:rsid w:val="00E266BD"/>
    <w:rsid w:val="00E26830"/>
    <w:rsid w:val="00E31571"/>
    <w:rsid w:val="00E31E6E"/>
    <w:rsid w:val="00E31F6D"/>
    <w:rsid w:val="00E3229C"/>
    <w:rsid w:val="00E32758"/>
    <w:rsid w:val="00E3302D"/>
    <w:rsid w:val="00E33949"/>
    <w:rsid w:val="00E4048E"/>
    <w:rsid w:val="00E40710"/>
    <w:rsid w:val="00E40B36"/>
    <w:rsid w:val="00E40D92"/>
    <w:rsid w:val="00E41881"/>
    <w:rsid w:val="00E424CE"/>
    <w:rsid w:val="00E426FB"/>
    <w:rsid w:val="00E42DFD"/>
    <w:rsid w:val="00E4403A"/>
    <w:rsid w:val="00E44AE3"/>
    <w:rsid w:val="00E47053"/>
    <w:rsid w:val="00E50021"/>
    <w:rsid w:val="00E51672"/>
    <w:rsid w:val="00E51EB7"/>
    <w:rsid w:val="00E522CC"/>
    <w:rsid w:val="00E52E12"/>
    <w:rsid w:val="00E542CA"/>
    <w:rsid w:val="00E54896"/>
    <w:rsid w:val="00E55EE5"/>
    <w:rsid w:val="00E5633A"/>
    <w:rsid w:val="00E577EE"/>
    <w:rsid w:val="00E578C7"/>
    <w:rsid w:val="00E61364"/>
    <w:rsid w:val="00E61772"/>
    <w:rsid w:val="00E61991"/>
    <w:rsid w:val="00E61C34"/>
    <w:rsid w:val="00E625B3"/>
    <w:rsid w:val="00E6291D"/>
    <w:rsid w:val="00E62A80"/>
    <w:rsid w:val="00E62C71"/>
    <w:rsid w:val="00E646E9"/>
    <w:rsid w:val="00E64743"/>
    <w:rsid w:val="00E64928"/>
    <w:rsid w:val="00E72338"/>
    <w:rsid w:val="00E7257D"/>
    <w:rsid w:val="00E728CB"/>
    <w:rsid w:val="00E7329F"/>
    <w:rsid w:val="00E7336F"/>
    <w:rsid w:val="00E76262"/>
    <w:rsid w:val="00E76C8F"/>
    <w:rsid w:val="00E77F21"/>
    <w:rsid w:val="00E80565"/>
    <w:rsid w:val="00E838A5"/>
    <w:rsid w:val="00E83FFA"/>
    <w:rsid w:val="00E84A6B"/>
    <w:rsid w:val="00E85AA2"/>
    <w:rsid w:val="00E90664"/>
    <w:rsid w:val="00E92312"/>
    <w:rsid w:val="00E92385"/>
    <w:rsid w:val="00E93F48"/>
    <w:rsid w:val="00E95BA7"/>
    <w:rsid w:val="00E95BC9"/>
    <w:rsid w:val="00E960A1"/>
    <w:rsid w:val="00E96DEA"/>
    <w:rsid w:val="00E97BAB"/>
    <w:rsid w:val="00EA01E8"/>
    <w:rsid w:val="00EA1585"/>
    <w:rsid w:val="00EA48AE"/>
    <w:rsid w:val="00EA58C1"/>
    <w:rsid w:val="00EA6CA7"/>
    <w:rsid w:val="00EB02CB"/>
    <w:rsid w:val="00EB09E2"/>
    <w:rsid w:val="00EB1256"/>
    <w:rsid w:val="00EB14E7"/>
    <w:rsid w:val="00EB25F0"/>
    <w:rsid w:val="00EB2915"/>
    <w:rsid w:val="00EB3DDE"/>
    <w:rsid w:val="00EB4160"/>
    <w:rsid w:val="00EB43EA"/>
    <w:rsid w:val="00EB557A"/>
    <w:rsid w:val="00EB746A"/>
    <w:rsid w:val="00EB74A5"/>
    <w:rsid w:val="00EB76B8"/>
    <w:rsid w:val="00EB7EB3"/>
    <w:rsid w:val="00EC027A"/>
    <w:rsid w:val="00EC0BDC"/>
    <w:rsid w:val="00EC0EE9"/>
    <w:rsid w:val="00EC1B66"/>
    <w:rsid w:val="00EC1D21"/>
    <w:rsid w:val="00EC1E3A"/>
    <w:rsid w:val="00EC23F3"/>
    <w:rsid w:val="00EC3333"/>
    <w:rsid w:val="00EC368A"/>
    <w:rsid w:val="00EC4164"/>
    <w:rsid w:val="00EC42F9"/>
    <w:rsid w:val="00EC4DFD"/>
    <w:rsid w:val="00EC60AA"/>
    <w:rsid w:val="00EC6281"/>
    <w:rsid w:val="00EC6663"/>
    <w:rsid w:val="00ED02AC"/>
    <w:rsid w:val="00ED0720"/>
    <w:rsid w:val="00ED0EF3"/>
    <w:rsid w:val="00ED2562"/>
    <w:rsid w:val="00ED3E79"/>
    <w:rsid w:val="00ED43D9"/>
    <w:rsid w:val="00ED44CD"/>
    <w:rsid w:val="00ED5075"/>
    <w:rsid w:val="00ED5B32"/>
    <w:rsid w:val="00ED68D3"/>
    <w:rsid w:val="00ED69B2"/>
    <w:rsid w:val="00ED69B4"/>
    <w:rsid w:val="00ED760C"/>
    <w:rsid w:val="00ED7A32"/>
    <w:rsid w:val="00ED7B9C"/>
    <w:rsid w:val="00EE0126"/>
    <w:rsid w:val="00EE06CC"/>
    <w:rsid w:val="00EE0C27"/>
    <w:rsid w:val="00EE107B"/>
    <w:rsid w:val="00EE3D9E"/>
    <w:rsid w:val="00EE6A91"/>
    <w:rsid w:val="00EE70A5"/>
    <w:rsid w:val="00EE737A"/>
    <w:rsid w:val="00EF1D10"/>
    <w:rsid w:val="00EF2A15"/>
    <w:rsid w:val="00EF306C"/>
    <w:rsid w:val="00EF32DD"/>
    <w:rsid w:val="00EF4997"/>
    <w:rsid w:val="00EF542E"/>
    <w:rsid w:val="00EF5BFD"/>
    <w:rsid w:val="00EF6440"/>
    <w:rsid w:val="00EF65DF"/>
    <w:rsid w:val="00EF6E3E"/>
    <w:rsid w:val="00EF7A33"/>
    <w:rsid w:val="00F01C6F"/>
    <w:rsid w:val="00F06192"/>
    <w:rsid w:val="00F06B7A"/>
    <w:rsid w:val="00F06EE2"/>
    <w:rsid w:val="00F074DC"/>
    <w:rsid w:val="00F07F49"/>
    <w:rsid w:val="00F10A9A"/>
    <w:rsid w:val="00F11DBC"/>
    <w:rsid w:val="00F1211E"/>
    <w:rsid w:val="00F1359B"/>
    <w:rsid w:val="00F13B2A"/>
    <w:rsid w:val="00F1519A"/>
    <w:rsid w:val="00F158CE"/>
    <w:rsid w:val="00F15A59"/>
    <w:rsid w:val="00F175CE"/>
    <w:rsid w:val="00F17FA8"/>
    <w:rsid w:val="00F203E8"/>
    <w:rsid w:val="00F21FEB"/>
    <w:rsid w:val="00F2267D"/>
    <w:rsid w:val="00F23515"/>
    <w:rsid w:val="00F23ED9"/>
    <w:rsid w:val="00F24333"/>
    <w:rsid w:val="00F243F8"/>
    <w:rsid w:val="00F2479B"/>
    <w:rsid w:val="00F24BE3"/>
    <w:rsid w:val="00F24F8F"/>
    <w:rsid w:val="00F253EC"/>
    <w:rsid w:val="00F2552C"/>
    <w:rsid w:val="00F25EFD"/>
    <w:rsid w:val="00F267C9"/>
    <w:rsid w:val="00F26A45"/>
    <w:rsid w:val="00F26BBF"/>
    <w:rsid w:val="00F2765B"/>
    <w:rsid w:val="00F27A73"/>
    <w:rsid w:val="00F3006D"/>
    <w:rsid w:val="00F307E0"/>
    <w:rsid w:val="00F308B5"/>
    <w:rsid w:val="00F31D85"/>
    <w:rsid w:val="00F3297D"/>
    <w:rsid w:val="00F32A39"/>
    <w:rsid w:val="00F33CAE"/>
    <w:rsid w:val="00F33CE8"/>
    <w:rsid w:val="00F34D63"/>
    <w:rsid w:val="00F37B4C"/>
    <w:rsid w:val="00F44311"/>
    <w:rsid w:val="00F46918"/>
    <w:rsid w:val="00F50224"/>
    <w:rsid w:val="00F50CC5"/>
    <w:rsid w:val="00F515F4"/>
    <w:rsid w:val="00F5256E"/>
    <w:rsid w:val="00F525A1"/>
    <w:rsid w:val="00F53241"/>
    <w:rsid w:val="00F53558"/>
    <w:rsid w:val="00F53701"/>
    <w:rsid w:val="00F53B1C"/>
    <w:rsid w:val="00F56CA1"/>
    <w:rsid w:val="00F57F7A"/>
    <w:rsid w:val="00F600D7"/>
    <w:rsid w:val="00F60755"/>
    <w:rsid w:val="00F609F6"/>
    <w:rsid w:val="00F62569"/>
    <w:rsid w:val="00F629DC"/>
    <w:rsid w:val="00F62D33"/>
    <w:rsid w:val="00F642D6"/>
    <w:rsid w:val="00F6570B"/>
    <w:rsid w:val="00F67615"/>
    <w:rsid w:val="00F706DA"/>
    <w:rsid w:val="00F70F00"/>
    <w:rsid w:val="00F729A4"/>
    <w:rsid w:val="00F73809"/>
    <w:rsid w:val="00F73AA3"/>
    <w:rsid w:val="00F76BC4"/>
    <w:rsid w:val="00F76C98"/>
    <w:rsid w:val="00F804CD"/>
    <w:rsid w:val="00F80750"/>
    <w:rsid w:val="00F80F7D"/>
    <w:rsid w:val="00F821E5"/>
    <w:rsid w:val="00F82570"/>
    <w:rsid w:val="00F83D0D"/>
    <w:rsid w:val="00F844F8"/>
    <w:rsid w:val="00F84F9B"/>
    <w:rsid w:val="00F8578B"/>
    <w:rsid w:val="00F85918"/>
    <w:rsid w:val="00F85F59"/>
    <w:rsid w:val="00F86341"/>
    <w:rsid w:val="00F8641E"/>
    <w:rsid w:val="00F86717"/>
    <w:rsid w:val="00F86DD4"/>
    <w:rsid w:val="00F87003"/>
    <w:rsid w:val="00F90199"/>
    <w:rsid w:val="00F90823"/>
    <w:rsid w:val="00F91036"/>
    <w:rsid w:val="00F9251C"/>
    <w:rsid w:val="00F93490"/>
    <w:rsid w:val="00F93BAC"/>
    <w:rsid w:val="00F95344"/>
    <w:rsid w:val="00F95670"/>
    <w:rsid w:val="00F956B3"/>
    <w:rsid w:val="00F95B9A"/>
    <w:rsid w:val="00F9649E"/>
    <w:rsid w:val="00FA049A"/>
    <w:rsid w:val="00FA19A9"/>
    <w:rsid w:val="00FA2ECE"/>
    <w:rsid w:val="00FA3CEC"/>
    <w:rsid w:val="00FA66E1"/>
    <w:rsid w:val="00FA68B8"/>
    <w:rsid w:val="00FA6B01"/>
    <w:rsid w:val="00FA796A"/>
    <w:rsid w:val="00FB49D5"/>
    <w:rsid w:val="00FB4CF2"/>
    <w:rsid w:val="00FB4EC1"/>
    <w:rsid w:val="00FB5578"/>
    <w:rsid w:val="00FB62B2"/>
    <w:rsid w:val="00FB6928"/>
    <w:rsid w:val="00FC0381"/>
    <w:rsid w:val="00FC09BB"/>
    <w:rsid w:val="00FC0B9D"/>
    <w:rsid w:val="00FC14A7"/>
    <w:rsid w:val="00FC153D"/>
    <w:rsid w:val="00FC4845"/>
    <w:rsid w:val="00FC6B03"/>
    <w:rsid w:val="00FC6BA8"/>
    <w:rsid w:val="00FC74AF"/>
    <w:rsid w:val="00FC76AC"/>
    <w:rsid w:val="00FD06D5"/>
    <w:rsid w:val="00FD0704"/>
    <w:rsid w:val="00FD5DD1"/>
    <w:rsid w:val="00FD6C41"/>
    <w:rsid w:val="00FD7277"/>
    <w:rsid w:val="00FD7C38"/>
    <w:rsid w:val="00FE073F"/>
    <w:rsid w:val="00FE1485"/>
    <w:rsid w:val="00FE2B66"/>
    <w:rsid w:val="00FE2E4D"/>
    <w:rsid w:val="00FE31F6"/>
    <w:rsid w:val="00FE3A5B"/>
    <w:rsid w:val="00FE3C19"/>
    <w:rsid w:val="00FE3CA2"/>
    <w:rsid w:val="00FE419E"/>
    <w:rsid w:val="00FE4E64"/>
    <w:rsid w:val="00FE768B"/>
    <w:rsid w:val="00FF2484"/>
    <w:rsid w:val="00FF421A"/>
    <w:rsid w:val="00FF59E2"/>
    <w:rsid w:val="00FF5B87"/>
    <w:rsid w:val="00FF6897"/>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086E10"/>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0728</RACS_x0020_ID>
    <Approved_x0020_Provider xmlns="a8338b6e-77a6-4851-82b6-98166143ffdd">Bupa Aged Care Australia Pty Ltd</Approved_x0020_Provider>
    <Management_x0020_Company_x0020_ID xmlns="a8338b6e-77a6-4851-82b6-98166143ffdd" xsi:nil="true"/>
    <Home xmlns="a8338b6e-77a6-4851-82b6-98166143ffdd">Bupa Waratah</Home>
    <Signed xmlns="a8338b6e-77a6-4851-82b6-98166143ffdd" xsi:nil="true"/>
    <Uploaded xmlns="a8338b6e-77a6-4851-82b6-98166143ffdd">true</Uploaded>
    <Management_x0020_Company xmlns="a8338b6e-77a6-4851-82b6-98166143ffdd" xsi:nil="true"/>
    <Doc_x0020_Date xmlns="a8338b6e-77a6-4851-82b6-98166143ffdd">2022-06-29T07:30:06+00:00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Doc_x0020_Type xmlns="a8338b6e-77a6-4851-82b6-98166143ffdd">Publication</Doc_x0020_Type>
    <Home_x0020_ID xmlns="a8338b6e-77a6-4851-82b6-98166143ffdd">6A4699AB-7CF4-DC11-AD41-005056922186</Home_x0020_ID>
    <State xmlns="a8338b6e-77a6-4851-82b6-98166143ffdd">NSW</State>
    <Doc_x0020_Sent_Received_x0020_Date xmlns="a8338b6e-77a6-4851-82b6-98166143ffdd">2022-06-29T00:00:00+00:00</Doc_x0020_Sent_Received_x0020_Date>
    <Activity_x0020_ID xmlns="a8338b6e-77a6-4851-82b6-98166143ffdd">59D381A7-5A5F-EA11-9E51-005056922186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9528B-A309-43BE-B0A4-09769DF72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20EDB44-4591-4ABB-A97B-5FCB98480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31</Pages>
  <Words>11161</Words>
  <Characters>63622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2022-06-29T07:19:00Z</cp:lastPrinted>
  <dcterms:created xsi:type="dcterms:W3CDTF">2022-07-07T05:04:00Z</dcterms:created>
  <dcterms:modified xsi:type="dcterms:W3CDTF">2022-07-07T05:04:00Z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