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Default="004A632F" w:rsidP="00A45AD0">
      <w:pPr>
        <w:pStyle w:val="Title"/>
        <w:framePr w:w="9500" w:wrap="notBeside" w:vAnchor="page" w:hAnchor="page" w:x="811" w:y="7681"/>
      </w:pPr>
      <w:r>
        <w:t xml:space="preserve">Performance </w:t>
      </w:r>
    </w:p>
    <w:p w14:paraId="34505435" w14:textId="35054CAE" w:rsidR="00973F6A" w:rsidRDefault="00973F6A" w:rsidP="00A45AD0">
      <w:pPr>
        <w:pStyle w:val="Title"/>
        <w:framePr w:w="9500" w:wrap="notBeside" w:vAnchor="page" w:hAnchor="page" w:x="811" w:y="7681"/>
      </w:pPr>
      <w:r w:rsidRPr="00C70125">
        <w:t>Report</w:t>
      </w:r>
      <w:r>
        <w:t xml:space="preserve"> </w:t>
      </w:r>
    </w:p>
    <w:p w14:paraId="08BB48F4" w14:textId="3708DE67" w:rsidR="00973F6A" w:rsidRDefault="00973F6A" w:rsidP="00A45AD0">
      <w:pPr>
        <w:pStyle w:val="ContactNumber"/>
        <w:framePr w:w="4621" w:h="826" w:hRule="exact" w:wrap="around" w:hAnchor="page" w:x="841" w:y="9736"/>
      </w:pPr>
      <w:r w:rsidRPr="00C70125">
        <w:t>1800 951 822</w:t>
      </w:r>
    </w:p>
    <w:p w14:paraId="6A48D7A7" w14:textId="4DB59F65" w:rsidR="00F82570" w:rsidRPr="00A45AD0" w:rsidRDefault="00F82570" w:rsidP="00A45AD0">
      <w:pPr>
        <w:pStyle w:val="ContactNumber"/>
        <w:framePr w:w="4621" w:h="826" w:hRule="exact" w:wrap="around" w:hAnchor="page" w:x="841" w:y="9736"/>
        <w:rPr>
          <w:rFonts w:ascii="Fira Sans Light" w:hAnsi="Fira Sans Light"/>
        </w:rPr>
      </w:pPr>
      <w:r w:rsidRPr="00A45AD0">
        <w:rPr>
          <w:rFonts w:ascii="Fira Sans Light" w:hAnsi="Fira Sans Light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576605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631F0C" w:rsidRDefault="00142FF8" w:rsidP="00142FF8">
            <w:pPr>
              <w:pStyle w:val="CoverHeading"/>
              <w:rPr>
                <w:rFonts w:asciiTheme="minorHAnsi" w:hAnsiTheme="minorHAnsi"/>
                <w:sz w:val="24"/>
              </w:rPr>
            </w:pPr>
            <w:r w:rsidRPr="00631F0C">
              <w:rPr>
                <w:rFonts w:asciiTheme="minorHAnsi" w:hAnsiTheme="minorHAnsi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631F0C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Performance r</w:t>
            </w:r>
            <w:r w:rsidRPr="00631F0C">
              <w:rPr>
                <w:rFonts w:asciiTheme="minorHAnsi" w:hAnsiTheme="minorHAnsi"/>
                <w:sz w:val="24"/>
              </w:rPr>
              <w:t xml:space="preserve">eport date: </w:t>
            </w:r>
          </w:p>
        </w:tc>
      </w:tr>
      <w:tr w:rsidR="00142FF8" w:rsidRPr="00576605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2D88F1D9" w:rsidR="00142FF8" w:rsidRPr="00041C57" w:rsidRDefault="001E237A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auto"/>
              </w:rPr>
            </w:pPr>
            <w:proofErr w:type="spellStart"/>
            <w:r w:rsidRPr="001E237A">
              <w:rPr>
                <w:rFonts w:asciiTheme="minorHAnsi" w:hAnsiTheme="minorHAnsi"/>
                <w:color w:val="auto"/>
              </w:rPr>
              <w:t>Burrowa</w:t>
            </w:r>
            <w:proofErr w:type="spellEnd"/>
            <w:r w:rsidRPr="001E237A">
              <w:rPr>
                <w:rFonts w:asciiTheme="minorHAnsi" w:hAnsiTheme="minorHAnsi"/>
                <w:color w:val="auto"/>
              </w:rPr>
              <w:t xml:space="preserve"> House</w:t>
            </w:r>
          </w:p>
        </w:tc>
        <w:tc>
          <w:tcPr>
            <w:tcW w:w="4814" w:type="dxa"/>
          </w:tcPr>
          <w:p w14:paraId="02F1E98D" w14:textId="293A65A2" w:rsidR="00142FF8" w:rsidRPr="00CD39AC" w:rsidRDefault="00CD39A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FF"/>
              </w:rPr>
            </w:pPr>
            <w:r w:rsidRPr="00CD39AC">
              <w:rPr>
                <w:rFonts w:asciiTheme="minorHAnsi" w:hAnsiTheme="minorHAnsi"/>
              </w:rPr>
              <w:t>0</w:t>
            </w:r>
            <w:r w:rsidR="001E237A">
              <w:rPr>
                <w:rFonts w:asciiTheme="minorHAnsi" w:hAnsiTheme="minorHAnsi"/>
              </w:rPr>
              <w:t>4</w:t>
            </w:r>
            <w:r w:rsidR="00FA0C28" w:rsidRPr="00CD39AC">
              <w:rPr>
                <w:rFonts w:asciiTheme="minorHAnsi" w:hAnsiTheme="minorHAnsi"/>
              </w:rPr>
              <w:t xml:space="preserve"> </w:t>
            </w:r>
            <w:r w:rsidR="00453403" w:rsidRPr="00CD39AC">
              <w:rPr>
                <w:rFonts w:asciiTheme="minorHAnsi" w:hAnsiTheme="minorHAnsi"/>
              </w:rPr>
              <w:t>August</w:t>
            </w:r>
            <w:r w:rsidR="00FA0C28" w:rsidRPr="00CD39AC">
              <w:rPr>
                <w:rFonts w:asciiTheme="minorHAnsi" w:hAnsiTheme="minorHAnsi"/>
              </w:rPr>
              <w:t xml:space="preserve"> 2022</w:t>
            </w:r>
          </w:p>
        </w:tc>
      </w:tr>
      <w:tr w:rsidR="00142FF8" w:rsidRPr="00576605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631F0C" w:rsidRDefault="00142FF8" w:rsidP="00142FF8">
            <w:pPr>
              <w:pStyle w:val="CoverHeading"/>
              <w:spacing w:before="0" w:after="120" w:line="22" w:lineRule="atLeas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Commission</w:t>
            </w:r>
            <w:r w:rsidRPr="00631F0C">
              <w:rPr>
                <w:rFonts w:asciiTheme="minorHAnsi" w:hAnsiTheme="minorHAnsi"/>
                <w:sz w:val="24"/>
              </w:rPr>
              <w:t xml:space="preserve"> ID:</w:t>
            </w:r>
          </w:p>
        </w:tc>
        <w:tc>
          <w:tcPr>
            <w:tcW w:w="4814" w:type="dxa"/>
          </w:tcPr>
          <w:p w14:paraId="4E0EDBE8" w14:textId="77777777" w:rsidR="00142FF8" w:rsidRPr="00914744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</w:rPr>
            </w:pPr>
            <w:r w:rsidRPr="0014722A">
              <w:rPr>
                <w:rFonts w:asciiTheme="minorHAnsi" w:hAnsiTheme="minorHAnsi"/>
                <w:sz w:val="24"/>
              </w:rPr>
              <w:t>Activity type:</w:t>
            </w:r>
            <w:r w:rsidRPr="00914744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142FF8" w:rsidRPr="00576605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6D8CE7A1" w:rsidR="00142FF8" w:rsidRPr="00631F0C" w:rsidRDefault="0052131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0000FF"/>
              </w:rPr>
            </w:pPr>
            <w:r w:rsidRPr="00041C57">
              <w:rPr>
                <w:rFonts w:asciiTheme="minorHAnsi" w:hAnsiTheme="minorHAnsi"/>
                <w:color w:val="auto"/>
              </w:rPr>
              <w:t>0260</w:t>
            </w:r>
          </w:p>
        </w:tc>
        <w:tc>
          <w:tcPr>
            <w:tcW w:w="4814" w:type="dxa"/>
          </w:tcPr>
          <w:p w14:paraId="322F44D1" w14:textId="6EE069EB" w:rsidR="00142FF8" w:rsidRPr="00914744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FF"/>
              </w:rPr>
            </w:pPr>
            <w:r w:rsidRPr="00041C57">
              <w:rPr>
                <w:rFonts w:asciiTheme="minorHAnsi" w:hAnsiTheme="minorHAnsi"/>
                <w:color w:val="auto"/>
              </w:rPr>
              <w:t>Site audit</w:t>
            </w:r>
          </w:p>
        </w:tc>
      </w:tr>
      <w:tr w:rsidR="00142FF8" w:rsidRPr="00576605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631F0C" w:rsidRDefault="00142FF8" w:rsidP="00142FF8">
            <w:pPr>
              <w:pStyle w:val="CoverHeading"/>
              <w:spacing w:before="0" w:after="120" w:line="22" w:lineRule="atLeast"/>
              <w:rPr>
                <w:rFonts w:asciiTheme="minorHAnsi" w:hAnsiTheme="minorHAnsi"/>
                <w:sz w:val="24"/>
              </w:rPr>
            </w:pPr>
            <w:r w:rsidRPr="00631F0C">
              <w:rPr>
                <w:rFonts w:asciiTheme="minorHAnsi" w:hAnsiTheme="minorHAnsi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631F0C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Activity</w:t>
            </w:r>
            <w:r w:rsidRPr="00631F0C">
              <w:rPr>
                <w:rFonts w:asciiTheme="minorHAnsi" w:hAnsiTheme="minorHAnsi"/>
                <w:sz w:val="24"/>
              </w:rPr>
              <w:t xml:space="preserve"> date:</w:t>
            </w:r>
          </w:p>
        </w:tc>
      </w:tr>
      <w:tr w:rsidR="00142FF8" w:rsidRPr="00576605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069CB33F" w:rsidR="00142FF8" w:rsidRPr="00631F0C" w:rsidRDefault="001E237A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0000FF"/>
              </w:rPr>
            </w:pPr>
            <w:r w:rsidRPr="001E237A">
              <w:rPr>
                <w:rFonts w:asciiTheme="minorHAnsi" w:hAnsiTheme="minorHAnsi"/>
                <w:color w:val="auto"/>
              </w:rPr>
              <w:t>Boorowa Hostel Incorporated</w:t>
            </w:r>
          </w:p>
        </w:tc>
        <w:tc>
          <w:tcPr>
            <w:tcW w:w="4814" w:type="dxa"/>
          </w:tcPr>
          <w:p w14:paraId="340AC78C" w14:textId="78633FD1" w:rsidR="00142FF8" w:rsidRPr="00631F0C" w:rsidRDefault="00041C5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FF"/>
              </w:rPr>
            </w:pPr>
            <w:r w:rsidRPr="00041C57">
              <w:rPr>
                <w:rFonts w:asciiTheme="minorHAnsi" w:hAnsiTheme="minorHAnsi"/>
                <w:color w:val="auto"/>
              </w:rPr>
              <w:t>31 May 2022</w:t>
            </w:r>
            <w:r w:rsidR="00E34246">
              <w:rPr>
                <w:rFonts w:asciiTheme="minorHAnsi" w:hAnsiTheme="minorHAnsi"/>
                <w:color w:val="auto"/>
              </w:rPr>
              <w:t xml:space="preserve"> – 02 June 2022</w:t>
            </w:r>
          </w:p>
        </w:tc>
      </w:tr>
    </w:tbl>
    <w:p w14:paraId="1B22B85B" w14:textId="77777777" w:rsidR="00F33CE8" w:rsidRPr="00576605" w:rsidRDefault="00F33CE8">
      <w:pPr>
        <w:rPr>
          <w:rFonts w:asciiTheme="majorHAnsi" w:hAnsiTheme="majorHAnsi"/>
        </w:rPr>
      </w:pPr>
    </w:p>
    <w:p w14:paraId="6AE707CF" w14:textId="4EBA0368" w:rsidR="004A632F" w:rsidRPr="00631F0C" w:rsidRDefault="004A632F" w:rsidP="008C3894">
      <w:pPr>
        <w:spacing w:after="240" w:line="22" w:lineRule="atLeast"/>
        <w:rPr>
          <w:rFonts w:asciiTheme="minorHAnsi" w:hAnsiTheme="minorHAnsi"/>
        </w:rPr>
      </w:pPr>
      <w:r w:rsidRPr="00631F0C">
        <w:rPr>
          <w:rFonts w:asciiTheme="minorHAnsi" w:hAnsiTheme="minorHAnsi"/>
        </w:rPr>
        <w:t>This Performance Report</w:t>
      </w:r>
      <w:r>
        <w:rPr>
          <w:rFonts w:asciiTheme="minorHAnsi" w:hAnsiTheme="minorHAnsi"/>
          <w:b/>
        </w:rPr>
        <w:t xml:space="preserve"> </w:t>
      </w:r>
      <w:r w:rsidRPr="00631F0C">
        <w:rPr>
          <w:rFonts w:asciiTheme="minorHAnsi" w:hAnsiTheme="minorHAnsi"/>
          <w:b/>
        </w:rPr>
        <w:t>i</w:t>
      </w:r>
      <w:r w:rsidR="002E13F9">
        <w:rPr>
          <w:rFonts w:asciiTheme="minorHAnsi" w:hAnsiTheme="minorHAnsi"/>
          <w:b/>
        </w:rPr>
        <w:t>s</w:t>
      </w:r>
      <w:r w:rsidRPr="00631F0C">
        <w:rPr>
          <w:rFonts w:asciiTheme="minorHAnsi" w:hAnsiTheme="minorHAnsi"/>
          <w:b/>
        </w:rPr>
        <w:t xml:space="preserve"> published</w:t>
      </w:r>
      <w:r w:rsidRPr="00631F0C">
        <w:rPr>
          <w:rFonts w:asciiTheme="minorHAnsi" w:hAnsiTheme="minorHAnsi"/>
        </w:rPr>
        <w:t xml:space="preserve"> on the Aged Care Quality and Safety Commission’s </w:t>
      </w:r>
      <w:r w:rsidR="005666EE">
        <w:rPr>
          <w:rFonts w:asciiTheme="minorHAnsi" w:hAnsiTheme="minorHAnsi"/>
        </w:rPr>
        <w:t xml:space="preserve">(the </w:t>
      </w:r>
      <w:r w:rsidR="005666EE" w:rsidRPr="004F1EBB">
        <w:rPr>
          <w:rFonts w:asciiTheme="minorHAnsi" w:hAnsiTheme="minorHAnsi"/>
          <w:b/>
        </w:rPr>
        <w:t>Commission</w:t>
      </w:r>
      <w:r w:rsidR="005666EE">
        <w:rPr>
          <w:rFonts w:asciiTheme="minorHAnsi" w:hAnsiTheme="minorHAnsi"/>
        </w:rPr>
        <w:t>)</w:t>
      </w:r>
      <w:r w:rsidRPr="00631F0C">
        <w:rPr>
          <w:rFonts w:asciiTheme="minorHAnsi" w:hAnsiTheme="minorHAnsi"/>
        </w:rPr>
        <w:t xml:space="preserve"> website under the Aged Care Quality and Safety Commission Rules 2018.</w:t>
      </w:r>
    </w:p>
    <w:p w14:paraId="695EB195" w14:textId="733FC584" w:rsidR="0077396A" w:rsidRPr="008C3894" w:rsidRDefault="0030717A" w:rsidP="008C3894">
      <w:pPr>
        <w:spacing w:after="240" w:line="22" w:lineRule="atLeast"/>
        <w:textAlignment w:val="baseline"/>
        <w:rPr>
          <w:rFonts w:ascii="Fira Sans" w:eastAsiaTheme="majorEastAsia" w:hAnsi="Fira Sans" w:cstheme="majorBidi"/>
          <w:b/>
          <w:bCs/>
          <w:sz w:val="30"/>
          <w:szCs w:val="28"/>
        </w:rPr>
      </w:pPr>
      <w:r w:rsidRPr="0077396A">
        <w:rPr>
          <w:rFonts w:ascii="Fira Sans" w:eastAsiaTheme="majorEastAsia" w:hAnsi="Fira Sans" w:cstheme="majorBidi"/>
          <w:b/>
          <w:bCs/>
          <w:sz w:val="30"/>
          <w:szCs w:val="28"/>
        </w:rPr>
        <w:lastRenderedPageBreak/>
        <w:t xml:space="preserve">This </w:t>
      </w:r>
      <w:r w:rsidR="00C37EB8">
        <w:rPr>
          <w:rFonts w:ascii="Fira Sans" w:eastAsiaTheme="majorEastAsia" w:hAnsi="Fira Sans" w:cstheme="majorBidi"/>
          <w:b/>
          <w:bCs/>
          <w:sz w:val="30"/>
          <w:szCs w:val="28"/>
        </w:rPr>
        <w:t>p</w:t>
      </w:r>
      <w:r w:rsidR="0077396A" w:rsidRPr="0077396A">
        <w:rPr>
          <w:rFonts w:ascii="Fira Sans" w:eastAsiaTheme="majorEastAsia" w:hAnsi="Fira Sans" w:cstheme="majorBidi"/>
          <w:b/>
          <w:bCs/>
          <w:sz w:val="30"/>
          <w:szCs w:val="28"/>
        </w:rPr>
        <w:t xml:space="preserve">erformance </w:t>
      </w:r>
      <w:proofErr w:type="gramStart"/>
      <w:r w:rsidR="00C37EB8">
        <w:rPr>
          <w:rFonts w:ascii="Fira Sans" w:eastAsiaTheme="majorEastAsia" w:hAnsi="Fira Sans" w:cstheme="majorBidi"/>
          <w:b/>
          <w:bCs/>
          <w:sz w:val="30"/>
          <w:szCs w:val="28"/>
        </w:rPr>
        <w:t>r</w:t>
      </w:r>
      <w:r w:rsidR="0077396A" w:rsidRPr="0077396A">
        <w:rPr>
          <w:rFonts w:ascii="Fira Sans" w:eastAsiaTheme="majorEastAsia" w:hAnsi="Fira Sans" w:cstheme="majorBidi"/>
          <w:b/>
          <w:bCs/>
          <w:sz w:val="30"/>
          <w:szCs w:val="28"/>
        </w:rPr>
        <w:t>eport</w:t>
      </w:r>
      <w:proofErr w:type="gramEnd"/>
    </w:p>
    <w:p w14:paraId="240588A6" w14:textId="5591846F" w:rsidR="00AD071F" w:rsidRPr="00753AB7" w:rsidRDefault="00AD61A0" w:rsidP="008C3894">
      <w:pPr>
        <w:spacing w:after="240" w:line="22" w:lineRule="atLeast"/>
        <w:textAlignment w:val="baseline"/>
        <w:rPr>
          <w:color w:val="auto"/>
        </w:rPr>
      </w:pPr>
      <w:bookmarkStart w:id="0" w:name="_Hlk103606969"/>
      <w:r w:rsidRPr="00753AB7">
        <w:rPr>
          <w:color w:val="auto"/>
        </w:rPr>
        <w:t xml:space="preserve">This performance report for </w:t>
      </w:r>
      <w:proofErr w:type="spellStart"/>
      <w:r w:rsidR="00332CC7" w:rsidRPr="00753AB7">
        <w:rPr>
          <w:color w:val="auto"/>
        </w:rPr>
        <w:t>Burrowa</w:t>
      </w:r>
      <w:proofErr w:type="spellEnd"/>
      <w:r w:rsidR="00332CC7" w:rsidRPr="00753AB7">
        <w:rPr>
          <w:color w:val="auto"/>
        </w:rPr>
        <w:t xml:space="preserve"> House</w:t>
      </w:r>
      <w:r w:rsidRPr="00753AB7">
        <w:rPr>
          <w:rFonts w:asciiTheme="minorHAnsi" w:hAnsiTheme="minorHAnsi"/>
          <w:color w:val="auto"/>
        </w:rPr>
        <w:t xml:space="preserve"> (</w:t>
      </w:r>
      <w:r w:rsidRPr="00753AB7">
        <w:rPr>
          <w:rFonts w:asciiTheme="minorHAnsi" w:hAnsiTheme="minorHAnsi"/>
          <w:b/>
          <w:color w:val="auto"/>
        </w:rPr>
        <w:t>the service</w:t>
      </w:r>
      <w:r w:rsidRPr="00753AB7">
        <w:rPr>
          <w:rFonts w:asciiTheme="minorHAnsi" w:hAnsiTheme="minorHAnsi"/>
          <w:color w:val="auto"/>
        </w:rPr>
        <w:t xml:space="preserve">) has been </w:t>
      </w:r>
      <w:r w:rsidR="000F4D89" w:rsidRPr="00753AB7">
        <w:rPr>
          <w:rFonts w:asciiTheme="minorHAnsi" w:hAnsiTheme="minorHAnsi"/>
          <w:color w:val="auto"/>
        </w:rPr>
        <w:t xml:space="preserve">considered </w:t>
      </w:r>
      <w:r w:rsidRPr="00753AB7">
        <w:rPr>
          <w:rFonts w:asciiTheme="minorHAnsi" w:hAnsiTheme="minorHAnsi"/>
          <w:color w:val="auto"/>
        </w:rPr>
        <w:t xml:space="preserve">by </w:t>
      </w:r>
      <w:r w:rsidR="00753AB7" w:rsidRPr="00753AB7">
        <w:rPr>
          <w:rFonts w:asciiTheme="minorHAnsi" w:hAnsiTheme="minorHAnsi"/>
          <w:color w:val="auto"/>
        </w:rPr>
        <w:t>Katrina Platt</w:t>
      </w:r>
      <w:r w:rsidRPr="00753AB7">
        <w:rPr>
          <w:color w:val="auto"/>
        </w:rPr>
        <w:t>, delegate of the Aged Care Quality and Safety Commissioner (Commissioner)</w:t>
      </w:r>
      <w:r w:rsidR="00161A79" w:rsidRPr="00753AB7">
        <w:rPr>
          <w:rStyle w:val="FootnoteReference"/>
          <w:color w:val="auto"/>
        </w:rPr>
        <w:footnoteReference w:id="2"/>
      </w:r>
      <w:r w:rsidRPr="00753AB7">
        <w:rPr>
          <w:color w:val="auto"/>
        </w:rPr>
        <w:t xml:space="preserve">. </w:t>
      </w:r>
    </w:p>
    <w:bookmarkEnd w:id="0"/>
    <w:p w14:paraId="2C47A682" w14:textId="591341BA" w:rsidR="00AD5CEB" w:rsidRPr="00D63989" w:rsidRDefault="00AD5CEB" w:rsidP="008C3894">
      <w:pPr>
        <w:spacing w:after="240" w:line="22" w:lineRule="atLeast"/>
      </w:pPr>
      <w:r w:rsidRPr="00D63989">
        <w:t>This performance report details the Commission</w:t>
      </w:r>
      <w:r>
        <w:t>er</w:t>
      </w:r>
      <w:r w:rsidRPr="00D63989">
        <w:t>’s assessment of the provider’s performance, in relation to the service, against the Aged Care Quality Standards (Quality Standards). The Quality Standard</w:t>
      </w:r>
      <w:r w:rsidR="00B81CAD">
        <w:t>s</w:t>
      </w:r>
      <w:r w:rsidRPr="00D63989">
        <w:t xml:space="preserve"> and requirements are assessed as either compliant or non-compliant at the Standard and requirement level where applicable.</w:t>
      </w:r>
    </w:p>
    <w:p w14:paraId="3A7B6E6A" w14:textId="430D6A81" w:rsidR="00AD5CEB" w:rsidRDefault="00AD5CEB" w:rsidP="008C3894">
      <w:pPr>
        <w:spacing w:after="240" w:line="22" w:lineRule="atLeast"/>
        <w:rPr>
          <w:color w:val="auto"/>
        </w:rPr>
      </w:pPr>
      <w:r w:rsidRPr="00D63989">
        <w:t xml:space="preserve">The report also specifies </w:t>
      </w:r>
      <w:r>
        <w:t xml:space="preserve">any </w:t>
      </w:r>
      <w:r w:rsidRPr="00D63989">
        <w:t>areas in which improvements must be made to ensure the Quality Standards are complied with.</w:t>
      </w:r>
    </w:p>
    <w:p w14:paraId="0D281BBB" w14:textId="64D1E04F" w:rsidR="00C25DBC" w:rsidRPr="00A35C1F" w:rsidRDefault="00C25DBC" w:rsidP="008C3894">
      <w:pPr>
        <w:pStyle w:val="Heading1"/>
        <w:spacing w:before="0" w:after="240" w:line="22" w:lineRule="atLeast"/>
      </w:pPr>
      <w:r w:rsidRPr="00A35C1F">
        <w:t>Material re</w:t>
      </w:r>
      <w:r w:rsidR="00C22E3E" w:rsidRPr="00A35C1F">
        <w:t>lied on</w:t>
      </w:r>
    </w:p>
    <w:p w14:paraId="31221AC9" w14:textId="667F43AC" w:rsidR="00C22E3E" w:rsidRDefault="00672F67" w:rsidP="008C3894">
      <w:pPr>
        <w:spacing w:after="240" w:line="22" w:lineRule="atLeast"/>
      </w:pPr>
      <w:r>
        <w:t>The followi</w:t>
      </w:r>
      <w:r w:rsidR="00A35C1F" w:rsidRPr="00663698">
        <w:t>n</w:t>
      </w:r>
      <w:r>
        <w:t xml:space="preserve">g </w:t>
      </w:r>
      <w:r w:rsidR="008D46AD">
        <w:t>information has been considered in</w:t>
      </w:r>
      <w:r w:rsidR="00A35C1F" w:rsidRPr="00663698">
        <w:t xml:space="preserve"> </w:t>
      </w:r>
      <w:r w:rsidR="00975292">
        <w:t>prepar</w:t>
      </w:r>
      <w:r w:rsidR="001D4C25">
        <w:t>ing the performance report</w:t>
      </w:r>
      <w:r w:rsidR="00663698">
        <w:t>:</w:t>
      </w:r>
    </w:p>
    <w:p w14:paraId="69960261" w14:textId="133862CE" w:rsidR="00EC027A" w:rsidRPr="0082274F" w:rsidRDefault="005E185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Theme="minorHAnsi" w:hAnsiTheme="minorHAnsi"/>
          <w:color w:val="auto"/>
        </w:rPr>
      </w:pPr>
      <w:r w:rsidRPr="0082274F">
        <w:rPr>
          <w:color w:val="auto"/>
        </w:rPr>
        <w:t>the</w:t>
      </w:r>
      <w:r w:rsidR="00EF6E3E" w:rsidRPr="0082274F">
        <w:rPr>
          <w:color w:val="auto"/>
        </w:rPr>
        <w:t xml:space="preserve"> </w:t>
      </w:r>
      <w:r w:rsidR="006C07EB" w:rsidRPr="0082274F">
        <w:rPr>
          <w:color w:val="auto"/>
        </w:rPr>
        <w:t xml:space="preserve">assessment team’s </w:t>
      </w:r>
      <w:r w:rsidR="00EF6E3E" w:rsidRPr="0082274F">
        <w:rPr>
          <w:color w:val="auto"/>
        </w:rPr>
        <w:t xml:space="preserve">report for the </w:t>
      </w:r>
      <w:r w:rsidR="009C4D56" w:rsidRPr="0082274F">
        <w:rPr>
          <w:color w:val="auto"/>
        </w:rPr>
        <w:t>Site Audit</w:t>
      </w:r>
      <w:r w:rsidR="00EF6E3E" w:rsidRPr="0082274F">
        <w:rPr>
          <w:color w:val="auto"/>
        </w:rPr>
        <w:t xml:space="preserve">, dated </w:t>
      </w:r>
      <w:r w:rsidR="00D958C9" w:rsidRPr="0082274F">
        <w:rPr>
          <w:color w:val="auto"/>
        </w:rPr>
        <w:t>31 May 2022 to 2 June 2022</w:t>
      </w:r>
      <w:r w:rsidR="00423221" w:rsidRPr="0082274F">
        <w:rPr>
          <w:rFonts w:asciiTheme="minorHAnsi" w:hAnsiTheme="minorHAnsi"/>
          <w:color w:val="auto"/>
        </w:rPr>
        <w:t xml:space="preserve">; </w:t>
      </w:r>
      <w:r w:rsidR="00BF3420" w:rsidRPr="0082274F">
        <w:rPr>
          <w:rFonts w:asciiTheme="minorHAnsi" w:hAnsiTheme="minorHAnsi"/>
          <w:color w:val="auto"/>
        </w:rPr>
        <w:t xml:space="preserve">the </w:t>
      </w:r>
      <w:r w:rsidR="00D958C9" w:rsidRPr="0082274F">
        <w:rPr>
          <w:rFonts w:asciiTheme="minorHAnsi" w:hAnsiTheme="minorHAnsi"/>
          <w:color w:val="auto"/>
        </w:rPr>
        <w:t xml:space="preserve">Site Audit </w:t>
      </w:r>
      <w:r w:rsidR="00BF3420" w:rsidRPr="0082274F">
        <w:rPr>
          <w:rFonts w:asciiTheme="minorHAnsi" w:hAnsiTheme="minorHAnsi"/>
          <w:color w:val="auto"/>
        </w:rPr>
        <w:t>report was informed by a site assessment, observations at the service, review of documents and interviews with staff, consumers</w:t>
      </w:r>
      <w:r w:rsidR="00AF1114">
        <w:rPr>
          <w:rFonts w:asciiTheme="minorHAnsi" w:hAnsiTheme="minorHAnsi"/>
          <w:color w:val="auto"/>
        </w:rPr>
        <w:t xml:space="preserve"> and consumer </w:t>
      </w:r>
      <w:r w:rsidR="00BF3420" w:rsidRPr="0082274F">
        <w:rPr>
          <w:rFonts w:asciiTheme="minorHAnsi" w:hAnsiTheme="minorHAnsi"/>
          <w:color w:val="auto"/>
        </w:rPr>
        <w:t>representatives and others</w:t>
      </w:r>
      <w:r w:rsidR="00AF1114">
        <w:rPr>
          <w:rFonts w:asciiTheme="minorHAnsi" w:hAnsiTheme="minorHAnsi"/>
          <w:color w:val="auto"/>
        </w:rPr>
        <w:t>.</w:t>
      </w:r>
    </w:p>
    <w:p w14:paraId="438C9CB9" w14:textId="5D359391" w:rsidR="00CA4B16" w:rsidRPr="0082274F" w:rsidRDefault="00CA4B1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color w:val="auto"/>
        </w:rPr>
      </w:pPr>
      <w:r w:rsidRPr="0082274F">
        <w:rPr>
          <w:color w:val="auto"/>
        </w:rPr>
        <w:t xml:space="preserve">the provider’s response to the </w:t>
      </w:r>
      <w:r w:rsidR="0061649E" w:rsidRPr="0082274F">
        <w:rPr>
          <w:color w:val="auto"/>
        </w:rPr>
        <w:t>assessment team’s</w:t>
      </w:r>
      <w:r w:rsidRPr="0082274F">
        <w:rPr>
          <w:color w:val="auto"/>
        </w:rPr>
        <w:t xml:space="preserve"> report received </w:t>
      </w:r>
      <w:r w:rsidR="0082274F" w:rsidRPr="0082274F">
        <w:rPr>
          <w:color w:val="auto"/>
        </w:rPr>
        <w:t>8 July 2022.</w:t>
      </w:r>
    </w:p>
    <w:p w14:paraId="6712599B" w14:textId="59B74AA3" w:rsidR="009006D2" w:rsidRPr="00A45AD0" w:rsidRDefault="009006D2" w:rsidP="00D958C9">
      <w:pPr>
        <w:pStyle w:val="ListParagraph"/>
        <w:spacing w:line="22" w:lineRule="atLeast"/>
        <w:ind w:left="714"/>
        <w:contextualSpacing w:val="0"/>
        <w:rPr>
          <w:rFonts w:ascii="Fira Sans" w:eastAsiaTheme="majorEastAsia" w:hAnsi="Fira Sans" w:cstheme="majorBidi"/>
          <w:b/>
          <w:bCs/>
          <w:sz w:val="30"/>
          <w:szCs w:val="28"/>
        </w:rPr>
      </w:pPr>
      <w:r>
        <w:br w:type="page"/>
      </w:r>
    </w:p>
    <w:p w14:paraId="37A49C6A" w14:textId="58E86909" w:rsidR="00985BBD" w:rsidRDefault="00985BBD" w:rsidP="008C3894">
      <w:pPr>
        <w:pStyle w:val="Heading1"/>
        <w:spacing w:before="0" w:after="240" w:line="22" w:lineRule="atLeast"/>
      </w:pPr>
      <w: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1"/>
        <w:gridCol w:w="4003"/>
      </w:tblGrid>
      <w:tr w:rsidR="00985BBD" w:rsidRPr="001E6954" w14:paraId="445CCF2D" w14:textId="77777777" w:rsidTr="0034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  <w:vAlign w:val="top"/>
          </w:tcPr>
          <w:p w14:paraId="4111675F" w14:textId="77777777" w:rsidR="00985BBD" w:rsidRPr="00985BBD" w:rsidRDefault="00985BBD" w:rsidP="002D5918">
            <w:pPr>
              <w:keepNext/>
              <w:spacing w:before="0" w:after="120" w:line="22" w:lineRule="atLeast"/>
              <w:ind w:right="-109"/>
              <w:rPr>
                <w:rFonts w:ascii="Fira Sans Light" w:hAnsi="Fira Sans Light"/>
                <w:b w:val="0"/>
              </w:rPr>
            </w:pPr>
            <w:r w:rsidRPr="00985BBD">
              <w:rPr>
                <w:rFonts w:ascii="Fira Sans Light" w:hAnsi="Fira Sans Light"/>
                <w:color w:val="000000" w:themeColor="text1"/>
              </w:rPr>
              <w:t>Standard 1</w:t>
            </w:r>
            <w:r w:rsidRPr="00985BBD">
              <w:rPr>
                <w:rFonts w:ascii="Fira Sans Light" w:hAnsi="Fira Sans Light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902" w:type="pct"/>
            <w:shd w:val="clear" w:color="auto" w:fill="auto"/>
          </w:tcPr>
          <w:p w14:paraId="53B791AF" w14:textId="37A2B360" w:rsidR="00985BBD" w:rsidRPr="00E14092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 Light" w:hAnsi="Fira Sans Light"/>
                <w:color w:val="auto"/>
              </w:rPr>
            </w:pPr>
            <w:r w:rsidRPr="00E14092">
              <w:rPr>
                <w:rFonts w:ascii="Fira Sans Light" w:hAnsi="Fira Sans Light"/>
                <w:color w:val="auto"/>
              </w:rPr>
              <w:t>Compliant</w:t>
            </w:r>
          </w:p>
        </w:tc>
      </w:tr>
      <w:tr w:rsidR="00985BBD" w:rsidRPr="008B0881" w14:paraId="3B67859E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784BAB4" w14:textId="77777777" w:rsidR="00985BBD" w:rsidRPr="00985BBD" w:rsidRDefault="00985BBD" w:rsidP="002D5918">
            <w:pPr>
              <w:keepNext/>
              <w:spacing w:before="0" w:after="120" w:line="22" w:lineRule="atLeast"/>
              <w:ind w:right="-109"/>
            </w:pPr>
            <w:r w:rsidRPr="00985BBD">
              <w:rPr>
                <w:b/>
              </w:rPr>
              <w:t>Standard 2</w:t>
            </w:r>
            <w:r w:rsidRPr="00985BBD">
              <w:t xml:space="preserve"> Ongoing assessment and planning with consumers</w:t>
            </w:r>
          </w:p>
        </w:tc>
        <w:tc>
          <w:tcPr>
            <w:tcW w:w="1902" w:type="pct"/>
            <w:shd w:val="clear" w:color="auto" w:fill="auto"/>
          </w:tcPr>
          <w:p w14:paraId="79FB5E8F" w14:textId="4325A65F" w:rsidR="00985BBD" w:rsidRPr="00CF14C3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CF14C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49883AEA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D7DC702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3</w:t>
            </w:r>
            <w:r w:rsidRPr="00985BBD">
              <w:t xml:space="preserve"> Personal care and clinical care</w:t>
            </w:r>
          </w:p>
        </w:tc>
        <w:tc>
          <w:tcPr>
            <w:tcW w:w="1902" w:type="pct"/>
            <w:shd w:val="clear" w:color="auto" w:fill="auto"/>
          </w:tcPr>
          <w:p w14:paraId="2D484B94" w14:textId="4B603626" w:rsidR="00985BBD" w:rsidRPr="00AC76B7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</w:rPr>
            </w:pPr>
            <w:r w:rsidRPr="00AC76B7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303FD4FF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A490E29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4</w:t>
            </w:r>
            <w:r w:rsidRPr="00985BBD">
              <w:t xml:space="preserve"> Services and supports for daily living</w:t>
            </w:r>
          </w:p>
        </w:tc>
        <w:tc>
          <w:tcPr>
            <w:tcW w:w="1902" w:type="pct"/>
            <w:shd w:val="clear" w:color="auto" w:fill="auto"/>
          </w:tcPr>
          <w:p w14:paraId="2FB0E4A2" w14:textId="1D75287C" w:rsidR="00985BBD" w:rsidRPr="000D5381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D5381">
              <w:rPr>
                <w:b/>
                <w:color w:val="auto"/>
              </w:rPr>
              <w:t>Compliant</w:t>
            </w:r>
          </w:p>
        </w:tc>
      </w:tr>
      <w:tr w:rsidR="00985BBD" w:rsidRPr="008B0881" w14:paraId="4561C549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1BDB12AE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5</w:t>
            </w:r>
            <w:r w:rsidRPr="00985BBD">
              <w:t xml:space="preserve"> Organisation’s service environment</w:t>
            </w:r>
          </w:p>
        </w:tc>
        <w:tc>
          <w:tcPr>
            <w:tcW w:w="1902" w:type="pct"/>
            <w:shd w:val="clear" w:color="auto" w:fill="auto"/>
          </w:tcPr>
          <w:p w14:paraId="3E686119" w14:textId="4B7C890E" w:rsidR="00985BBD" w:rsidRPr="00180E6B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</w:rPr>
            </w:pPr>
            <w:r w:rsidRPr="00180E6B">
              <w:rPr>
                <w:b/>
                <w:color w:val="auto"/>
              </w:rPr>
              <w:t>Compliant</w:t>
            </w:r>
          </w:p>
        </w:tc>
      </w:tr>
      <w:tr w:rsidR="00985BBD" w:rsidRPr="008B0881" w14:paraId="258D3C3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52DA6D1E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6</w:t>
            </w:r>
            <w:r w:rsidRPr="00985BBD">
              <w:t xml:space="preserve"> Feedback and complaints</w:t>
            </w:r>
          </w:p>
        </w:tc>
        <w:tc>
          <w:tcPr>
            <w:tcW w:w="1902" w:type="pct"/>
            <w:shd w:val="clear" w:color="auto" w:fill="auto"/>
          </w:tcPr>
          <w:p w14:paraId="2098EB72" w14:textId="2CD3915E" w:rsidR="00985BBD" w:rsidRPr="00293467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93467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67CE0A00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64B2474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7</w:t>
            </w:r>
            <w:r w:rsidRPr="00985BBD">
              <w:t xml:space="preserve"> Human resources</w:t>
            </w:r>
          </w:p>
        </w:tc>
        <w:tc>
          <w:tcPr>
            <w:tcW w:w="1902" w:type="pct"/>
            <w:shd w:val="clear" w:color="auto" w:fill="auto"/>
          </w:tcPr>
          <w:p w14:paraId="7BC24B41" w14:textId="664EA080" w:rsidR="00985BBD" w:rsidRPr="0087078F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FF"/>
              </w:rPr>
            </w:pPr>
            <w:r w:rsidRPr="001402D4">
              <w:rPr>
                <w:b/>
                <w:color w:val="auto"/>
              </w:rPr>
              <w:t>Compliant</w:t>
            </w:r>
          </w:p>
        </w:tc>
      </w:tr>
      <w:tr w:rsidR="00985BBD" w:rsidRPr="008B0881" w14:paraId="29B7014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666298E9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8</w:t>
            </w:r>
            <w:r w:rsidRPr="00985BBD">
              <w:t xml:space="preserve"> Organisational governance</w:t>
            </w:r>
          </w:p>
        </w:tc>
        <w:tc>
          <w:tcPr>
            <w:tcW w:w="1902" w:type="pct"/>
            <w:shd w:val="clear" w:color="auto" w:fill="auto"/>
          </w:tcPr>
          <w:p w14:paraId="6F910699" w14:textId="7B97F767" w:rsidR="00985BBD" w:rsidRPr="00126A1D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126A1D">
              <w:rPr>
                <w:b/>
                <w:color w:val="auto"/>
              </w:rPr>
              <w:t>Non-compliant</w:t>
            </w:r>
          </w:p>
        </w:tc>
      </w:tr>
    </w:tbl>
    <w:p w14:paraId="6CB82D8C" w14:textId="77777777" w:rsidR="00985BBD" w:rsidRDefault="00985BBD" w:rsidP="00985BBD"/>
    <w:p w14:paraId="70B83543" w14:textId="1E6E8909" w:rsidR="00AE2002" w:rsidRDefault="00985BBD" w:rsidP="002D5918">
      <w:pPr>
        <w:spacing w:after="240" w:line="22" w:lineRule="atLeast"/>
      </w:pPr>
      <w:r>
        <w:t xml:space="preserve">A detailed assessment is provided </w:t>
      </w:r>
      <w:r w:rsidR="00F60755">
        <w:t xml:space="preserve">later in this report </w:t>
      </w:r>
      <w:r>
        <w:t xml:space="preserve">for each </w:t>
      </w:r>
      <w:r w:rsidR="00582A6B">
        <w:t>assessed S</w:t>
      </w:r>
      <w:r>
        <w:t>tandard</w:t>
      </w:r>
      <w:r w:rsidR="00AE2002">
        <w:t>.</w:t>
      </w:r>
    </w:p>
    <w:p w14:paraId="65E050A3" w14:textId="77777777" w:rsidR="00AE2002" w:rsidRDefault="00AE2002" w:rsidP="002D5918">
      <w:pPr>
        <w:pStyle w:val="Heading1"/>
        <w:spacing w:before="0" w:after="240" w:line="22" w:lineRule="atLeast"/>
      </w:pPr>
      <w:r>
        <w:t>Areas for improvement</w:t>
      </w:r>
    </w:p>
    <w:p w14:paraId="7CBCE6F3" w14:textId="77777777" w:rsidR="002E3643" w:rsidRPr="002E3643" w:rsidRDefault="002E3643" w:rsidP="002D5918">
      <w:pPr>
        <w:spacing w:after="240" w:line="22" w:lineRule="atLeast"/>
      </w:pPr>
      <w:r w:rsidRPr="002E3643">
        <w:t xml:space="preserve">Areas have been identified in which </w:t>
      </w:r>
      <w:r w:rsidRPr="00523C5E">
        <w:rPr>
          <w:b/>
        </w:rPr>
        <w:t>improvements must be made to ensure compliance with the Quality Standards</w:t>
      </w:r>
      <w:r w:rsidRPr="002E3643">
        <w:t>. This is based on non-compliance with the Quality Standards as described in this performance report.</w:t>
      </w:r>
    </w:p>
    <w:p w14:paraId="5CF5AF4B" w14:textId="60002D78" w:rsidR="004A68B0" w:rsidRDefault="00CF14C3" w:rsidP="00EC368A">
      <w:pPr>
        <w:pStyle w:val="ListBullet"/>
        <w:spacing w:before="100" w:beforeAutospacing="1" w:after="120" w:line="22" w:lineRule="atLeast"/>
        <w:ind w:left="425" w:hanging="425"/>
      </w:pPr>
      <w:r w:rsidRPr="006A0269">
        <w:rPr>
          <w:u w:val="single"/>
        </w:rPr>
        <w:t xml:space="preserve">Requirement </w:t>
      </w:r>
      <w:r w:rsidR="00BC371C" w:rsidRPr="006A0269">
        <w:rPr>
          <w:u w:val="single"/>
        </w:rPr>
        <w:t>2(3)(</w:t>
      </w:r>
      <w:r w:rsidR="00754FCE" w:rsidRPr="006A0269">
        <w:rPr>
          <w:u w:val="single"/>
        </w:rPr>
        <w:t>a)</w:t>
      </w:r>
      <w:r w:rsidR="00754FCE">
        <w:t xml:space="preserve"> – the </w:t>
      </w:r>
      <w:r w:rsidR="00670BBB">
        <w:t>a</w:t>
      </w:r>
      <w:r w:rsidR="00754FCE">
        <w:t xml:space="preserve">pproved </w:t>
      </w:r>
      <w:r w:rsidR="00670BBB">
        <w:t>p</w:t>
      </w:r>
      <w:r w:rsidR="00754FCE">
        <w:t xml:space="preserve">rovider ensures care assessment and planning considers all risks to </w:t>
      </w:r>
      <w:r w:rsidR="00BC031B">
        <w:t xml:space="preserve">a </w:t>
      </w:r>
      <w:r w:rsidR="00754FCE">
        <w:t>consumer’s health and well-being</w:t>
      </w:r>
      <w:r w:rsidR="00981867">
        <w:t xml:space="preserve"> and captures </w:t>
      </w:r>
      <w:r w:rsidR="005A2C63">
        <w:t xml:space="preserve">the consumer’s current needs, </w:t>
      </w:r>
      <w:r w:rsidR="00D36E95">
        <w:t>goals</w:t>
      </w:r>
      <w:r w:rsidR="005A2C63">
        <w:t xml:space="preserve"> and preferences</w:t>
      </w:r>
      <w:r w:rsidR="0047539E">
        <w:t>.</w:t>
      </w:r>
    </w:p>
    <w:p w14:paraId="6B7836E1" w14:textId="37BBC7E2" w:rsidR="00981867" w:rsidRDefault="00981867" w:rsidP="00EC368A">
      <w:pPr>
        <w:pStyle w:val="ListBullet"/>
        <w:spacing w:before="100" w:beforeAutospacing="1" w:after="120" w:line="22" w:lineRule="atLeast"/>
        <w:ind w:left="425" w:hanging="425"/>
      </w:pPr>
      <w:r w:rsidRPr="006A0269">
        <w:rPr>
          <w:u w:val="single"/>
        </w:rPr>
        <w:t>Requirement 2(3)(e)</w:t>
      </w:r>
      <w:r>
        <w:t xml:space="preserve"> – the </w:t>
      </w:r>
      <w:r w:rsidR="00BC031B">
        <w:t>a</w:t>
      </w:r>
      <w:r>
        <w:t xml:space="preserve">pproved </w:t>
      </w:r>
      <w:r w:rsidR="00BC031B">
        <w:t>p</w:t>
      </w:r>
      <w:r>
        <w:t xml:space="preserve">rovider ensures </w:t>
      </w:r>
      <w:r w:rsidR="00CD67B8">
        <w:t xml:space="preserve">care and services are reviewed regularly for effectiveness, and particularly when consumer circumstances change or when incidents occur </w:t>
      </w:r>
      <w:r w:rsidR="00787770">
        <w:t>that impact on the needs, goals or preferences of the consumer.</w:t>
      </w:r>
    </w:p>
    <w:p w14:paraId="39F00D22" w14:textId="650FB19B" w:rsidR="000E66B7" w:rsidRDefault="000E66B7" w:rsidP="00EC368A">
      <w:pPr>
        <w:pStyle w:val="ListBullet"/>
        <w:spacing w:before="100" w:beforeAutospacing="1" w:after="120" w:line="22" w:lineRule="atLeast"/>
        <w:ind w:left="425" w:hanging="425"/>
      </w:pPr>
      <w:r>
        <w:rPr>
          <w:u w:val="single"/>
        </w:rPr>
        <w:t xml:space="preserve">Requirement 3(3)(a) </w:t>
      </w:r>
      <w:r>
        <w:t>– the approved provider ensures all consumers are provided</w:t>
      </w:r>
      <w:r w:rsidR="002B318D">
        <w:t xml:space="preserve"> personal</w:t>
      </w:r>
      <w:r w:rsidR="00AC76B7">
        <w:t xml:space="preserve"> care</w:t>
      </w:r>
      <w:r w:rsidR="00F8109E">
        <w:t xml:space="preserve">, clinical care, or both personal care and clinical care that </w:t>
      </w:r>
      <w:r w:rsidR="00C456E0">
        <w:t>meets their own individual needs, goals and preferences and that optimises their health and well-being.</w:t>
      </w:r>
    </w:p>
    <w:p w14:paraId="261D7EBF" w14:textId="329EEF52" w:rsidR="00C456E0" w:rsidRDefault="00C456E0" w:rsidP="00EC368A">
      <w:pPr>
        <w:pStyle w:val="ListBullet"/>
        <w:spacing w:before="100" w:beforeAutospacing="1" w:after="120" w:line="22" w:lineRule="atLeast"/>
        <w:ind w:left="425" w:hanging="425"/>
      </w:pPr>
      <w:r>
        <w:rPr>
          <w:u w:val="single"/>
        </w:rPr>
        <w:t xml:space="preserve">Requirement 3(3)(b) </w:t>
      </w:r>
      <w:r>
        <w:t xml:space="preserve">– the approved provider ensures </w:t>
      </w:r>
      <w:r w:rsidR="00127BE1">
        <w:t>high-risk and high-prevalence risks are managed effectively</w:t>
      </w:r>
      <w:r w:rsidR="003C7BA1">
        <w:t xml:space="preserve">, with best practice guidance applied </w:t>
      </w:r>
      <w:r w:rsidR="001242A4">
        <w:t>whilst supporting the consumer’s independence and self-determination to make their own choices</w:t>
      </w:r>
      <w:r w:rsidR="00AD0C62">
        <w:t xml:space="preserve"> including to take some risks in their life.</w:t>
      </w:r>
    </w:p>
    <w:p w14:paraId="164FE134" w14:textId="01061B05" w:rsidR="000D5381" w:rsidRDefault="000D5381" w:rsidP="00EC368A">
      <w:pPr>
        <w:pStyle w:val="ListBullet"/>
        <w:spacing w:before="100" w:beforeAutospacing="1" w:after="120" w:line="22" w:lineRule="atLeast"/>
        <w:ind w:left="425" w:hanging="425"/>
      </w:pPr>
      <w:r>
        <w:rPr>
          <w:u w:val="single"/>
        </w:rPr>
        <w:t>Requirement 6</w:t>
      </w:r>
      <w:r w:rsidR="00547206">
        <w:rPr>
          <w:u w:val="single"/>
        </w:rPr>
        <w:t>(3)(c)</w:t>
      </w:r>
      <w:r w:rsidR="00547206">
        <w:t xml:space="preserve"> – the approved provider</w:t>
      </w:r>
      <w:r w:rsidR="00293467">
        <w:t xml:space="preserve"> ensures appropriate action is taken in response to complaints and an open disclosure process is used when things go wrong.</w:t>
      </w:r>
    </w:p>
    <w:p w14:paraId="06300ABD" w14:textId="1B2D4C07" w:rsidR="00547206" w:rsidRDefault="00547206" w:rsidP="00EC368A">
      <w:pPr>
        <w:pStyle w:val="ListBullet"/>
        <w:spacing w:before="100" w:beforeAutospacing="1" w:after="120" w:line="22" w:lineRule="atLeast"/>
        <w:ind w:left="425" w:hanging="425"/>
      </w:pPr>
      <w:r>
        <w:rPr>
          <w:u w:val="single"/>
        </w:rPr>
        <w:t xml:space="preserve">Requirement 6(3)(d) </w:t>
      </w:r>
      <w:r>
        <w:t xml:space="preserve">– the approved provider </w:t>
      </w:r>
      <w:r w:rsidR="00293467">
        <w:t xml:space="preserve">ensures feedback and complaints are reviewed and used to improve the quality of care and services for consumers, including providing feedback to consumers about improvements made </w:t>
      </w:r>
      <w:proofErr w:type="gramStart"/>
      <w:r w:rsidR="00BB1F0C">
        <w:t>as a result of</w:t>
      </w:r>
      <w:proofErr w:type="gramEnd"/>
      <w:r w:rsidR="009E785A">
        <w:t xml:space="preserve"> their suggestions.</w:t>
      </w:r>
    </w:p>
    <w:p w14:paraId="0E6C4D2E" w14:textId="16DD46CB" w:rsidR="00616932" w:rsidRDefault="009E785A" w:rsidP="00616932">
      <w:pPr>
        <w:pStyle w:val="ListBullet"/>
      </w:pPr>
      <w:r>
        <w:rPr>
          <w:u w:val="single"/>
        </w:rPr>
        <w:lastRenderedPageBreak/>
        <w:t>Requirement</w:t>
      </w:r>
      <w:r w:rsidR="00AE3A0C">
        <w:rPr>
          <w:u w:val="single"/>
        </w:rPr>
        <w:t xml:space="preserve"> 8</w:t>
      </w:r>
      <w:r w:rsidR="00235389">
        <w:rPr>
          <w:u w:val="single"/>
        </w:rPr>
        <w:t>(3)(c)</w:t>
      </w:r>
      <w:r w:rsidR="00235389">
        <w:t xml:space="preserve"> – the approved provider </w:t>
      </w:r>
      <w:proofErr w:type="gramStart"/>
      <w:r w:rsidR="00235389">
        <w:t>ensure</w:t>
      </w:r>
      <w:proofErr w:type="gramEnd"/>
      <w:r w:rsidR="00235389">
        <w:t xml:space="preserve"> effective organisation wide governance systems in place for information management</w:t>
      </w:r>
      <w:r w:rsidR="00094918">
        <w:t>,</w:t>
      </w:r>
      <w:r w:rsidR="00235389">
        <w:t xml:space="preserve"> continuous improvement, workforce governance, regula</w:t>
      </w:r>
      <w:r w:rsidR="00094918">
        <w:t>tor</w:t>
      </w:r>
      <w:r w:rsidR="00235389">
        <w:t>y compliance and complaints and feedback.</w:t>
      </w:r>
    </w:p>
    <w:p w14:paraId="37F4D0D1" w14:textId="1D074074" w:rsidR="009E785A" w:rsidRDefault="00126A1D" w:rsidP="00616932">
      <w:pPr>
        <w:pStyle w:val="ListBullet"/>
      </w:pPr>
      <w:r w:rsidRPr="00616932">
        <w:rPr>
          <w:u w:val="single"/>
        </w:rPr>
        <w:t>Requirement 8(3)(d)</w:t>
      </w:r>
      <w:r>
        <w:t xml:space="preserve"> – the approved provider</w:t>
      </w:r>
      <w:r w:rsidR="00E7460D">
        <w:t xml:space="preserve"> </w:t>
      </w:r>
      <w:proofErr w:type="gramStart"/>
      <w:r w:rsidR="00E7460D">
        <w:t>implement</w:t>
      </w:r>
      <w:proofErr w:type="gramEnd"/>
      <w:r w:rsidR="00E7460D">
        <w:t xml:space="preserve"> </w:t>
      </w:r>
      <w:r w:rsidR="00A52D5B">
        <w:t xml:space="preserve">effective risk management systems and practices, including but not limited to management high-impact or high-prevalence risks associated with the care of consumers, identifying and </w:t>
      </w:r>
      <w:r w:rsidR="0069294D">
        <w:t>responding to abuse and neglect of consumers and supporting consumers to live the best life they can</w:t>
      </w:r>
      <w:r w:rsidR="00B0679D">
        <w:t>.</w:t>
      </w:r>
    </w:p>
    <w:p w14:paraId="4A1FC8A5" w14:textId="6ADC6DD4" w:rsidR="00E7460D" w:rsidRDefault="00E7460D" w:rsidP="00616932">
      <w:pPr>
        <w:pStyle w:val="ListBullet"/>
      </w:pPr>
      <w:r>
        <w:rPr>
          <w:u w:val="single"/>
        </w:rPr>
        <w:t xml:space="preserve">Requirement 8(3)(e) </w:t>
      </w:r>
      <w:r>
        <w:t>– the approved provider</w:t>
      </w:r>
      <w:r w:rsidR="0069294D">
        <w:t xml:space="preserve"> </w:t>
      </w:r>
      <w:proofErr w:type="gramStart"/>
      <w:r w:rsidR="0069294D">
        <w:t>implement</w:t>
      </w:r>
      <w:proofErr w:type="gramEnd"/>
      <w:r w:rsidR="0069294D">
        <w:t xml:space="preserve"> a clinical governance framework, including but not limited to antimicrobial stewardship, minimising the use of restraint and open disclosure</w:t>
      </w:r>
      <w:r w:rsidR="00480340">
        <w:t xml:space="preserve"> </w:t>
      </w:r>
      <w:r w:rsidR="00D424AB">
        <w:t>to ensure</w:t>
      </w:r>
      <w:r w:rsidR="0045050E">
        <w:t xml:space="preserve"> systems are in place for the delivery of safe, quality clinical care services to consumers</w:t>
      </w:r>
      <w:r w:rsidR="00480340">
        <w:t>.</w:t>
      </w:r>
    </w:p>
    <w:p w14:paraId="19D15E33" w14:textId="704C9DE7" w:rsidR="00575A0B" w:rsidRDefault="00575A0B" w:rsidP="0058648A">
      <w:pPr>
        <w:spacing w:after="240" w:line="22" w:lineRule="atLeast"/>
      </w:pPr>
      <w:r>
        <w:br w:type="page"/>
      </w:r>
    </w:p>
    <w:p w14:paraId="525EA8BE" w14:textId="74B52200" w:rsidR="000A6B31" w:rsidRDefault="000A6B31" w:rsidP="00341026">
      <w:pPr>
        <w:pStyle w:val="Heading1"/>
        <w:spacing w:before="120" w:after="240" w:line="22" w:lineRule="atLeast"/>
      </w:pPr>
      <w: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7233"/>
        <w:gridCol w:w="1245"/>
      </w:tblGrid>
      <w:tr w:rsidR="008C0189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Default="008C0189" w:rsidP="002D5918">
            <w:pPr>
              <w:spacing w:before="0" w:after="120" w:line="22" w:lineRule="atLeast"/>
            </w:pPr>
            <w:r w:rsidRPr="00AE2002">
              <w:t>Consumer dignity and choice</w:t>
            </w:r>
          </w:p>
        </w:tc>
        <w:tc>
          <w:tcPr>
            <w:tcW w:w="0" w:type="auto"/>
          </w:tcPr>
          <w:p w14:paraId="00637139" w14:textId="4315B1FD" w:rsidR="008C0189" w:rsidRPr="00C073CB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3CB">
              <w:rPr>
                <w:rFonts w:ascii="Fira Sans Light" w:hAnsi="Fira Sans Light"/>
              </w:rPr>
              <w:t>Compliant</w:t>
            </w:r>
          </w:p>
        </w:tc>
      </w:tr>
      <w:tr w:rsidR="00E14092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14722A" w:rsidRDefault="00ED5075" w:rsidP="0014722A">
            <w:pPr>
              <w:spacing w:before="0" w:after="120"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2002"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460633D5" w:rsidR="00EC1B66" w:rsidRPr="004C054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546">
              <w:rPr>
                <w:color w:val="auto"/>
              </w:rPr>
              <w:t>Compliant</w:t>
            </w:r>
          </w:p>
        </w:tc>
      </w:tr>
      <w:tr w:rsidR="00E14092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E2002"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3AE66AEF" w:rsidR="00EC1B66" w:rsidRPr="00EB4AA1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B4AA1">
              <w:rPr>
                <w:color w:val="auto"/>
              </w:rPr>
              <w:t>Compliant</w:t>
            </w:r>
          </w:p>
        </w:tc>
      </w:tr>
      <w:tr w:rsidR="00E14092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Each consumer is supported to exercise choice and independence, including to: </w:t>
            </w:r>
          </w:p>
          <w:p w14:paraId="6BFF5FAF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decisions about their own care and the way care and services are delivered; and</w:t>
            </w:r>
          </w:p>
          <w:p w14:paraId="3F06A3D3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decisions about when family, friends, carers or others should be involved in their care; and</w:t>
            </w:r>
          </w:p>
          <w:p w14:paraId="7CC7BB2D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communicate their decisions; and </w:t>
            </w:r>
          </w:p>
          <w:p w14:paraId="1564B246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2E2FC478" w:rsidR="00EC1B66" w:rsidRPr="00C4528F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528F">
              <w:rPr>
                <w:color w:val="auto"/>
              </w:rPr>
              <w:t>Compliant</w:t>
            </w:r>
          </w:p>
        </w:tc>
      </w:tr>
      <w:tr w:rsidR="00E14092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27F20CAF" w:rsidR="00EC1B66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13EFD">
              <w:rPr>
                <w:color w:val="auto"/>
              </w:rPr>
              <w:t>Compliant</w:t>
            </w:r>
          </w:p>
        </w:tc>
      </w:tr>
      <w:tr w:rsidR="00E14092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 xml:space="preserve">Information provided to each consumer is current, accurate and timely, and communicated </w:t>
            </w:r>
            <w:proofErr w:type="gramStart"/>
            <w:r w:rsidRPr="000A6B31">
              <w:t>in a way that is clear</w:t>
            </w:r>
            <w:proofErr w:type="gramEnd"/>
            <w:r w:rsidRPr="000A6B31"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06628C13" w:rsidR="00EC1B66" w:rsidRPr="00B92F9C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92F9C">
              <w:rPr>
                <w:color w:val="auto"/>
              </w:rPr>
              <w:t>Compliant</w:t>
            </w:r>
          </w:p>
        </w:tc>
      </w:tr>
      <w:tr w:rsidR="00E14092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 xml:space="preserve">Each consumer’s privacy is </w:t>
            </w:r>
            <w:proofErr w:type="gramStart"/>
            <w:r w:rsidRPr="000A6B31">
              <w:t>respected</w:t>
            </w:r>
            <w:proofErr w:type="gramEnd"/>
            <w:r w:rsidRPr="000A6B31"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3AEB9E58" w:rsidR="00EC1B66" w:rsidRPr="00E14092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14092">
              <w:rPr>
                <w:color w:val="auto"/>
              </w:rPr>
              <w:t>Compliant</w:t>
            </w:r>
          </w:p>
        </w:tc>
      </w:tr>
    </w:tbl>
    <w:p w14:paraId="0252CBCB" w14:textId="77777777" w:rsidR="000A6B31" w:rsidRDefault="000A6B31" w:rsidP="00341026">
      <w:pPr>
        <w:pStyle w:val="Heading2"/>
        <w:spacing w:before="120" w:after="120" w:line="22" w:lineRule="atLeast"/>
      </w:pPr>
      <w:r>
        <w:t>Findings</w:t>
      </w:r>
    </w:p>
    <w:p w14:paraId="5D5719E9" w14:textId="04E7DCCC" w:rsidR="00117ADB" w:rsidRDefault="00117ADB" w:rsidP="007758A5">
      <w:pPr>
        <w:pStyle w:val="CommentText"/>
        <w:rPr>
          <w:color w:val="auto"/>
        </w:rPr>
      </w:pPr>
      <w:bookmarkStart w:id="1" w:name="_Hlk102658135"/>
      <w:r w:rsidRPr="000F009D">
        <w:rPr>
          <w:rFonts w:eastAsia="Calibri"/>
        </w:rPr>
        <w:t>The Quality Standard is assessed as Compliant as six of the six specific requirements have been assessed as Compliant.</w:t>
      </w:r>
    </w:p>
    <w:p w14:paraId="4CC09605" w14:textId="6E98C564" w:rsidR="00821345" w:rsidRPr="002D12FD" w:rsidRDefault="00821345" w:rsidP="007758A5">
      <w:pPr>
        <w:pStyle w:val="CommentText"/>
        <w:rPr>
          <w:color w:val="auto"/>
        </w:rPr>
      </w:pPr>
      <w:r w:rsidRPr="002D12FD">
        <w:rPr>
          <w:color w:val="auto"/>
        </w:rPr>
        <w:t xml:space="preserve">All consumers interviewed </w:t>
      </w:r>
      <w:r w:rsidR="00175047" w:rsidRPr="002D12FD">
        <w:rPr>
          <w:color w:val="auto"/>
        </w:rPr>
        <w:t xml:space="preserve">by the Assessment Team </w:t>
      </w:r>
      <w:r w:rsidR="00172BD1" w:rsidRPr="002D12FD">
        <w:rPr>
          <w:color w:val="auto"/>
        </w:rPr>
        <w:t>said they were treated with dignity and respect and felt valued as individuals</w:t>
      </w:r>
      <w:r w:rsidR="00E47AB3" w:rsidRPr="002D12FD">
        <w:rPr>
          <w:color w:val="auto"/>
        </w:rPr>
        <w:t xml:space="preserve">, noting staff </w:t>
      </w:r>
      <w:r w:rsidR="004D1BAD" w:rsidRPr="002D12FD">
        <w:rPr>
          <w:color w:val="auto"/>
        </w:rPr>
        <w:t xml:space="preserve">have discussions with them about their backgrounds and other things that interest them. Staff were observed to speak to </w:t>
      </w:r>
      <w:r w:rsidR="0002100F" w:rsidRPr="002D12FD">
        <w:rPr>
          <w:color w:val="auto"/>
        </w:rPr>
        <w:t xml:space="preserve">and engage with </w:t>
      </w:r>
      <w:r w:rsidR="004D1BAD" w:rsidRPr="002D12FD">
        <w:rPr>
          <w:color w:val="auto"/>
        </w:rPr>
        <w:t>consumers</w:t>
      </w:r>
      <w:r w:rsidR="00E95C19" w:rsidRPr="002D12FD">
        <w:rPr>
          <w:color w:val="auto"/>
        </w:rPr>
        <w:t xml:space="preserve"> and consumers representatives</w:t>
      </w:r>
      <w:r w:rsidR="004D1BAD" w:rsidRPr="002D12FD">
        <w:rPr>
          <w:color w:val="auto"/>
        </w:rPr>
        <w:t xml:space="preserve"> in a respectful way</w:t>
      </w:r>
      <w:r w:rsidR="009C498C" w:rsidRPr="002D12FD">
        <w:rPr>
          <w:color w:val="auto"/>
        </w:rPr>
        <w:t xml:space="preserve"> and demonstrated an understanding </w:t>
      </w:r>
      <w:r w:rsidR="00012D54" w:rsidRPr="002D12FD">
        <w:rPr>
          <w:color w:val="auto"/>
        </w:rPr>
        <w:t>of individual consumer preferences</w:t>
      </w:r>
      <w:r w:rsidR="0047652B" w:rsidRPr="002D12FD">
        <w:rPr>
          <w:color w:val="auto"/>
        </w:rPr>
        <w:t xml:space="preserve">, likes and dislikes. Care documentation </w:t>
      </w:r>
      <w:r w:rsidR="009D31F3" w:rsidRPr="002D12FD">
        <w:rPr>
          <w:color w:val="auto"/>
        </w:rPr>
        <w:t xml:space="preserve">captured </w:t>
      </w:r>
      <w:r w:rsidR="00C073CB" w:rsidRPr="002D12FD">
        <w:rPr>
          <w:color w:val="auto"/>
        </w:rPr>
        <w:t xml:space="preserve">information about consumer </w:t>
      </w:r>
      <w:r w:rsidR="009150D4" w:rsidRPr="002D12FD">
        <w:rPr>
          <w:color w:val="auto"/>
        </w:rPr>
        <w:t>background</w:t>
      </w:r>
      <w:r w:rsidR="00AC7ABB">
        <w:rPr>
          <w:color w:val="auto"/>
        </w:rPr>
        <w:t>s</w:t>
      </w:r>
      <w:r w:rsidR="009150D4" w:rsidRPr="002D12FD">
        <w:rPr>
          <w:color w:val="auto"/>
        </w:rPr>
        <w:t xml:space="preserve">, identity and culture including </w:t>
      </w:r>
      <w:r w:rsidR="002460B3" w:rsidRPr="002D12FD">
        <w:rPr>
          <w:color w:val="auto"/>
        </w:rPr>
        <w:t>leisure activities</w:t>
      </w:r>
      <w:r w:rsidR="004C0546" w:rsidRPr="002D12FD">
        <w:rPr>
          <w:color w:val="auto"/>
        </w:rPr>
        <w:t xml:space="preserve"> and </w:t>
      </w:r>
      <w:r w:rsidR="002460B3" w:rsidRPr="002D12FD">
        <w:rPr>
          <w:color w:val="auto"/>
        </w:rPr>
        <w:t xml:space="preserve">religious </w:t>
      </w:r>
      <w:r w:rsidR="004C0546" w:rsidRPr="002D12FD">
        <w:rPr>
          <w:color w:val="auto"/>
        </w:rPr>
        <w:t>preferences.</w:t>
      </w:r>
    </w:p>
    <w:p w14:paraId="0627AA26" w14:textId="773E8983" w:rsidR="00AF7447" w:rsidRPr="002D12FD" w:rsidRDefault="00AF7447" w:rsidP="007758A5">
      <w:pPr>
        <w:pStyle w:val="CommentText"/>
        <w:rPr>
          <w:color w:val="auto"/>
        </w:rPr>
      </w:pPr>
      <w:r w:rsidRPr="002D12FD">
        <w:rPr>
          <w:color w:val="auto"/>
        </w:rPr>
        <w:t>All consumers interviewed described they felt safe at the service</w:t>
      </w:r>
      <w:r w:rsidR="002C415E" w:rsidRPr="002D12FD">
        <w:rPr>
          <w:color w:val="auto"/>
        </w:rPr>
        <w:t xml:space="preserve"> and </w:t>
      </w:r>
      <w:r w:rsidR="00BF0721" w:rsidRPr="002D12FD">
        <w:rPr>
          <w:color w:val="auto"/>
        </w:rPr>
        <w:t xml:space="preserve">were able to express their individuality. </w:t>
      </w:r>
      <w:r w:rsidR="00456124" w:rsidRPr="002D12FD">
        <w:rPr>
          <w:color w:val="auto"/>
        </w:rPr>
        <w:t>Staff d</w:t>
      </w:r>
      <w:r w:rsidR="007174F1">
        <w:rPr>
          <w:color w:val="auto"/>
        </w:rPr>
        <w:t xml:space="preserve">iscussed </w:t>
      </w:r>
      <w:r w:rsidR="00456124" w:rsidRPr="002D12FD">
        <w:rPr>
          <w:color w:val="auto"/>
        </w:rPr>
        <w:t xml:space="preserve">consumer preferences including personal care needs and </w:t>
      </w:r>
      <w:r w:rsidR="007174F1">
        <w:rPr>
          <w:color w:val="auto"/>
        </w:rPr>
        <w:t>described</w:t>
      </w:r>
      <w:r w:rsidR="00456124" w:rsidRPr="002D12FD">
        <w:rPr>
          <w:color w:val="auto"/>
        </w:rPr>
        <w:t xml:space="preserve"> calling consumers by their preferred names. </w:t>
      </w:r>
      <w:r w:rsidR="00117842" w:rsidRPr="002D12FD">
        <w:rPr>
          <w:color w:val="auto"/>
        </w:rPr>
        <w:t>The religious, spiritual and cultural needs of consumers were detailed in care planning documentation</w:t>
      </w:r>
      <w:r w:rsidR="00BF00C0" w:rsidRPr="002D12FD">
        <w:rPr>
          <w:color w:val="auto"/>
        </w:rPr>
        <w:t xml:space="preserve"> and newsletters detailed various cultural festivities such as </w:t>
      </w:r>
      <w:r w:rsidR="00BA21C3" w:rsidRPr="002D12FD">
        <w:rPr>
          <w:color w:val="auto"/>
        </w:rPr>
        <w:t xml:space="preserve">St Patrick’s Day, Easter, Anzac Day, Earth Day and </w:t>
      </w:r>
      <w:r w:rsidR="00EB4AA1" w:rsidRPr="002D12FD">
        <w:rPr>
          <w:color w:val="auto"/>
        </w:rPr>
        <w:t>Mother’s Day</w:t>
      </w:r>
      <w:r w:rsidR="00BA21C3" w:rsidRPr="002D12FD">
        <w:rPr>
          <w:color w:val="auto"/>
        </w:rPr>
        <w:t xml:space="preserve"> were acknowledged by the service.</w:t>
      </w:r>
    </w:p>
    <w:p w14:paraId="09465D17" w14:textId="722E9D61" w:rsidR="00EB4AA1" w:rsidRPr="00DA3328" w:rsidRDefault="00F03431" w:rsidP="007758A5">
      <w:pPr>
        <w:pStyle w:val="CommentText"/>
        <w:rPr>
          <w:color w:val="auto"/>
        </w:rPr>
      </w:pPr>
      <w:r w:rsidRPr="00DA3328">
        <w:rPr>
          <w:color w:val="auto"/>
        </w:rPr>
        <w:t>Consumers and consumer representatives described being supported t</w:t>
      </w:r>
      <w:r w:rsidR="00CD75B7" w:rsidRPr="00DA3328">
        <w:rPr>
          <w:color w:val="auto"/>
        </w:rPr>
        <w:t xml:space="preserve">o </w:t>
      </w:r>
      <w:r w:rsidR="00C214D8" w:rsidRPr="00DA3328">
        <w:rPr>
          <w:color w:val="auto"/>
        </w:rPr>
        <w:t>exercise choice</w:t>
      </w:r>
      <w:r w:rsidR="00EC5D6B" w:rsidRPr="00DA3328">
        <w:rPr>
          <w:color w:val="auto"/>
        </w:rPr>
        <w:t xml:space="preserve"> and independence and maintain relationships important to them. </w:t>
      </w:r>
      <w:r w:rsidR="00491412" w:rsidRPr="00DA3328">
        <w:rPr>
          <w:color w:val="auto"/>
        </w:rPr>
        <w:t xml:space="preserve">Staff described supporting consumers </w:t>
      </w:r>
      <w:r w:rsidR="00491412" w:rsidRPr="00DA3328">
        <w:rPr>
          <w:color w:val="auto"/>
        </w:rPr>
        <w:lastRenderedPageBreak/>
        <w:t xml:space="preserve">exercise choice about their </w:t>
      </w:r>
      <w:r w:rsidR="00A73C65" w:rsidRPr="00DA3328">
        <w:rPr>
          <w:color w:val="auto"/>
        </w:rPr>
        <w:t xml:space="preserve">personal care needs, </w:t>
      </w:r>
      <w:r w:rsidR="00491412" w:rsidRPr="00DA3328">
        <w:rPr>
          <w:color w:val="auto"/>
        </w:rPr>
        <w:t xml:space="preserve">meal </w:t>
      </w:r>
      <w:r w:rsidR="00C92FB4" w:rsidRPr="00DA3328">
        <w:rPr>
          <w:color w:val="auto"/>
        </w:rPr>
        <w:t>selection</w:t>
      </w:r>
      <w:r w:rsidR="00A73C65" w:rsidRPr="00DA3328">
        <w:rPr>
          <w:color w:val="auto"/>
        </w:rPr>
        <w:t xml:space="preserve"> and </w:t>
      </w:r>
      <w:r w:rsidR="00491412" w:rsidRPr="00DA3328">
        <w:rPr>
          <w:color w:val="auto"/>
        </w:rPr>
        <w:t xml:space="preserve">activity attendance </w:t>
      </w:r>
      <w:r w:rsidR="006E11A2" w:rsidRPr="00DA3328">
        <w:rPr>
          <w:color w:val="auto"/>
        </w:rPr>
        <w:t xml:space="preserve">and provided examples including </w:t>
      </w:r>
      <w:r w:rsidR="00760ADA" w:rsidRPr="00DA3328">
        <w:rPr>
          <w:color w:val="auto"/>
        </w:rPr>
        <w:t>accommodat</w:t>
      </w:r>
      <w:r w:rsidR="00563118">
        <w:rPr>
          <w:color w:val="auto"/>
        </w:rPr>
        <w:t>ing</w:t>
      </w:r>
      <w:r w:rsidR="00760ADA" w:rsidRPr="00DA3328">
        <w:rPr>
          <w:color w:val="auto"/>
        </w:rPr>
        <w:t xml:space="preserve"> showers in the afternoon and evenings</w:t>
      </w:r>
      <w:r w:rsidR="00A73C65" w:rsidRPr="00DA3328">
        <w:rPr>
          <w:color w:val="auto"/>
        </w:rPr>
        <w:t xml:space="preserve"> during the winter months</w:t>
      </w:r>
      <w:r w:rsidR="00760ADA" w:rsidRPr="00DA3328">
        <w:rPr>
          <w:color w:val="auto"/>
        </w:rPr>
        <w:t>,</w:t>
      </w:r>
      <w:r w:rsidR="00A73C65" w:rsidRPr="00DA3328">
        <w:rPr>
          <w:color w:val="auto"/>
        </w:rPr>
        <w:t xml:space="preserve"> </w:t>
      </w:r>
      <w:r w:rsidR="009878D4" w:rsidRPr="00DA3328">
        <w:rPr>
          <w:color w:val="auto"/>
        </w:rPr>
        <w:t xml:space="preserve">offering </w:t>
      </w:r>
      <w:r w:rsidR="00C54DB3" w:rsidRPr="00DA3328">
        <w:rPr>
          <w:color w:val="auto"/>
        </w:rPr>
        <w:t>different meal choices</w:t>
      </w:r>
      <w:r w:rsidR="00481B1D" w:rsidRPr="00DA3328">
        <w:rPr>
          <w:color w:val="auto"/>
        </w:rPr>
        <w:t xml:space="preserve"> </w:t>
      </w:r>
      <w:r w:rsidR="00070FFF" w:rsidRPr="00DA3328">
        <w:rPr>
          <w:color w:val="auto"/>
        </w:rPr>
        <w:t>and activities</w:t>
      </w:r>
      <w:r w:rsidR="00B36B22">
        <w:rPr>
          <w:color w:val="auto"/>
        </w:rPr>
        <w:t xml:space="preserve">, </w:t>
      </w:r>
      <w:r w:rsidR="00A139A5" w:rsidRPr="00DA3328">
        <w:rPr>
          <w:color w:val="auto"/>
        </w:rPr>
        <w:t>involv</w:t>
      </w:r>
      <w:r w:rsidR="009878D4" w:rsidRPr="00DA3328">
        <w:rPr>
          <w:color w:val="auto"/>
        </w:rPr>
        <w:t>ing</w:t>
      </w:r>
      <w:r w:rsidR="00A139A5" w:rsidRPr="00DA3328">
        <w:rPr>
          <w:color w:val="auto"/>
        </w:rPr>
        <w:t xml:space="preserve"> family members</w:t>
      </w:r>
      <w:r w:rsidR="00C54DB3" w:rsidRPr="00DA3328">
        <w:rPr>
          <w:color w:val="auto"/>
        </w:rPr>
        <w:t xml:space="preserve"> in consumer care</w:t>
      </w:r>
      <w:r w:rsidR="00A139A5" w:rsidRPr="00DA3328">
        <w:rPr>
          <w:color w:val="auto"/>
        </w:rPr>
        <w:t xml:space="preserve"> and conducting case conferences.</w:t>
      </w:r>
      <w:r w:rsidR="001171D3" w:rsidRPr="00DA3328">
        <w:rPr>
          <w:color w:val="auto"/>
        </w:rPr>
        <w:t xml:space="preserve"> </w:t>
      </w:r>
      <w:r w:rsidR="0061200B" w:rsidRPr="00DA3328">
        <w:rPr>
          <w:color w:val="auto"/>
        </w:rPr>
        <w:t xml:space="preserve">Consumer care documentation detailed important family relationships </w:t>
      </w:r>
      <w:r w:rsidR="005D7CAD" w:rsidRPr="00DA3328">
        <w:rPr>
          <w:color w:val="auto"/>
        </w:rPr>
        <w:t xml:space="preserve">were maintained and </w:t>
      </w:r>
      <w:r w:rsidR="00152374" w:rsidRPr="00DA3328">
        <w:rPr>
          <w:color w:val="auto"/>
        </w:rPr>
        <w:t>confirme</w:t>
      </w:r>
      <w:r w:rsidR="000D39D7" w:rsidRPr="00DA3328">
        <w:rPr>
          <w:color w:val="auto"/>
        </w:rPr>
        <w:t xml:space="preserve">d communication of choices </w:t>
      </w:r>
      <w:r w:rsidR="0073113A" w:rsidRPr="00DA3328">
        <w:rPr>
          <w:color w:val="auto"/>
        </w:rPr>
        <w:t xml:space="preserve">by consumers </w:t>
      </w:r>
      <w:r w:rsidR="00746535" w:rsidRPr="00DA3328">
        <w:rPr>
          <w:color w:val="auto"/>
        </w:rPr>
        <w:t>for meals and activities.</w:t>
      </w:r>
    </w:p>
    <w:p w14:paraId="450D5929" w14:textId="42594909" w:rsidR="00746535" w:rsidRDefault="005A67CC" w:rsidP="007758A5">
      <w:pPr>
        <w:pStyle w:val="CommentText"/>
        <w:rPr>
          <w:color w:val="auto"/>
        </w:rPr>
      </w:pPr>
      <w:r w:rsidRPr="002A5BC5">
        <w:rPr>
          <w:color w:val="auto"/>
        </w:rPr>
        <w:t xml:space="preserve">Staff </w:t>
      </w:r>
      <w:r w:rsidR="00350696">
        <w:rPr>
          <w:color w:val="auto"/>
        </w:rPr>
        <w:t>discussed</w:t>
      </w:r>
      <w:r w:rsidRPr="002A5BC5">
        <w:rPr>
          <w:color w:val="auto"/>
        </w:rPr>
        <w:t xml:space="preserve"> </w:t>
      </w:r>
      <w:r w:rsidR="0043444F" w:rsidRPr="002A5BC5">
        <w:rPr>
          <w:color w:val="auto"/>
        </w:rPr>
        <w:t>supporting consumers to take risks and this was consistent with advice from consumers</w:t>
      </w:r>
      <w:r w:rsidR="00285089" w:rsidRPr="002A5BC5">
        <w:rPr>
          <w:color w:val="auto"/>
        </w:rPr>
        <w:t xml:space="preserve"> who described </w:t>
      </w:r>
      <w:r w:rsidR="004E105D" w:rsidRPr="002A5BC5">
        <w:rPr>
          <w:color w:val="auto"/>
        </w:rPr>
        <w:t xml:space="preserve">remaining independent with personal care needs like showering themselves and </w:t>
      </w:r>
      <w:r w:rsidR="001843A4" w:rsidRPr="002A5BC5">
        <w:rPr>
          <w:color w:val="auto"/>
        </w:rPr>
        <w:t xml:space="preserve">taking walks outside. </w:t>
      </w:r>
      <w:r w:rsidR="00691126">
        <w:rPr>
          <w:color w:val="auto"/>
        </w:rPr>
        <w:t>Whilst care</w:t>
      </w:r>
      <w:r w:rsidR="004F38C7">
        <w:rPr>
          <w:color w:val="auto"/>
        </w:rPr>
        <w:t xml:space="preserve"> planning documentation evidenced risk discussions and planning in sampled care plans, s</w:t>
      </w:r>
      <w:r w:rsidR="004F5C44" w:rsidRPr="00285C02">
        <w:rPr>
          <w:color w:val="auto"/>
        </w:rPr>
        <w:t xml:space="preserve">ome inconsistencies were noted by the Assessment Team in the </w:t>
      </w:r>
      <w:r w:rsidR="002A5BC5" w:rsidRPr="00285C02">
        <w:rPr>
          <w:color w:val="auto"/>
        </w:rPr>
        <w:t>risk assessment documentation</w:t>
      </w:r>
      <w:r w:rsidR="00961838">
        <w:rPr>
          <w:color w:val="auto"/>
        </w:rPr>
        <w:t xml:space="preserve"> </w:t>
      </w:r>
      <w:r w:rsidR="002A5BC5" w:rsidRPr="00285C02">
        <w:rPr>
          <w:color w:val="auto"/>
        </w:rPr>
        <w:t xml:space="preserve">with </w:t>
      </w:r>
      <w:r w:rsidR="00A60BF0" w:rsidRPr="00285C02">
        <w:rPr>
          <w:color w:val="auto"/>
        </w:rPr>
        <w:t>risk assessment</w:t>
      </w:r>
      <w:r w:rsidR="00902692" w:rsidRPr="00285C02">
        <w:rPr>
          <w:color w:val="auto"/>
        </w:rPr>
        <w:t>s not</w:t>
      </w:r>
      <w:r w:rsidR="00A60BF0" w:rsidRPr="00285C02">
        <w:rPr>
          <w:color w:val="auto"/>
        </w:rPr>
        <w:t xml:space="preserve"> completed for</w:t>
      </w:r>
      <w:r w:rsidR="00902692" w:rsidRPr="00285C02">
        <w:rPr>
          <w:color w:val="auto"/>
        </w:rPr>
        <w:t xml:space="preserve"> </w:t>
      </w:r>
      <w:r w:rsidR="00A60BF0" w:rsidRPr="00285C02">
        <w:rPr>
          <w:color w:val="auto"/>
        </w:rPr>
        <w:t>some consumers with reduced cognition and insight</w:t>
      </w:r>
      <w:r w:rsidR="00285C02" w:rsidRPr="00285C02">
        <w:rPr>
          <w:color w:val="auto"/>
        </w:rPr>
        <w:t>.</w:t>
      </w:r>
    </w:p>
    <w:p w14:paraId="09ADE4AD" w14:textId="56436443" w:rsidR="00EA7DB6" w:rsidRDefault="00EA7DB6" w:rsidP="007758A5">
      <w:pPr>
        <w:pStyle w:val="CommentText"/>
        <w:rPr>
          <w:color w:val="FF0000"/>
        </w:rPr>
      </w:pPr>
      <w:r w:rsidRPr="00B92F9C">
        <w:rPr>
          <w:color w:val="auto"/>
        </w:rPr>
        <w:t xml:space="preserve">Consumers </w:t>
      </w:r>
      <w:r w:rsidR="00C812C7" w:rsidRPr="00B92F9C">
        <w:rPr>
          <w:color w:val="auto"/>
        </w:rPr>
        <w:t xml:space="preserve">and consumer representatives </w:t>
      </w:r>
      <w:r w:rsidR="00DA00A0" w:rsidRPr="00B92F9C">
        <w:rPr>
          <w:color w:val="auto"/>
        </w:rPr>
        <w:t xml:space="preserve">discussed receiving </w:t>
      </w:r>
      <w:r w:rsidR="00003128" w:rsidRPr="00B92F9C">
        <w:rPr>
          <w:color w:val="auto"/>
        </w:rPr>
        <w:t xml:space="preserve">verbal and written information from staff </w:t>
      </w:r>
      <w:r w:rsidR="00586B65" w:rsidRPr="00B92F9C">
        <w:rPr>
          <w:color w:val="auto"/>
        </w:rPr>
        <w:t>to support them with their choices about care</w:t>
      </w:r>
      <w:r w:rsidR="0043359D" w:rsidRPr="00B92F9C">
        <w:rPr>
          <w:color w:val="auto"/>
        </w:rPr>
        <w:t xml:space="preserve"> planning</w:t>
      </w:r>
      <w:r w:rsidR="00586B65" w:rsidRPr="00B92F9C">
        <w:rPr>
          <w:color w:val="auto"/>
        </w:rPr>
        <w:t>, leisure activities and food</w:t>
      </w:r>
      <w:r w:rsidR="00C338E4" w:rsidRPr="00B92F9C">
        <w:rPr>
          <w:color w:val="auto"/>
        </w:rPr>
        <w:t xml:space="preserve"> and confirmed </w:t>
      </w:r>
      <w:r w:rsidR="00586B65" w:rsidRPr="00B92F9C">
        <w:rPr>
          <w:color w:val="auto"/>
        </w:rPr>
        <w:t>receiv</w:t>
      </w:r>
      <w:r w:rsidR="00C338E4" w:rsidRPr="00B92F9C">
        <w:rPr>
          <w:color w:val="auto"/>
        </w:rPr>
        <w:t>ing</w:t>
      </w:r>
      <w:r w:rsidR="00586B65" w:rsidRPr="00B92F9C">
        <w:rPr>
          <w:color w:val="auto"/>
        </w:rPr>
        <w:t xml:space="preserve"> </w:t>
      </w:r>
      <w:r w:rsidR="00585043" w:rsidRPr="00B92F9C">
        <w:rPr>
          <w:color w:val="auto"/>
        </w:rPr>
        <w:t xml:space="preserve">information from consumer meetings and through </w:t>
      </w:r>
      <w:r w:rsidR="00586B65" w:rsidRPr="00B92F9C">
        <w:rPr>
          <w:color w:val="auto"/>
        </w:rPr>
        <w:t>regular newsletters, menus and activity schedules</w:t>
      </w:r>
      <w:r w:rsidR="00585043" w:rsidRPr="00B92F9C">
        <w:rPr>
          <w:color w:val="auto"/>
        </w:rPr>
        <w:t>.</w:t>
      </w:r>
      <w:r w:rsidR="00DA00A0" w:rsidRPr="00B92F9C">
        <w:rPr>
          <w:color w:val="auto"/>
        </w:rPr>
        <w:t xml:space="preserve"> </w:t>
      </w:r>
      <w:r w:rsidR="00A31B70" w:rsidRPr="005F4563">
        <w:rPr>
          <w:color w:val="auto"/>
        </w:rPr>
        <w:t xml:space="preserve">Staff described consumers </w:t>
      </w:r>
      <w:r w:rsidR="000A27C8">
        <w:rPr>
          <w:color w:val="auto"/>
        </w:rPr>
        <w:t xml:space="preserve">received </w:t>
      </w:r>
      <w:r w:rsidR="00FA642E" w:rsidRPr="005F4563">
        <w:rPr>
          <w:color w:val="auto"/>
        </w:rPr>
        <w:t xml:space="preserve">hard copies of newsletters, activities schedules and menus and </w:t>
      </w:r>
      <w:r w:rsidR="000644F8" w:rsidRPr="005F4563">
        <w:rPr>
          <w:color w:val="auto"/>
        </w:rPr>
        <w:t xml:space="preserve">in different formats </w:t>
      </w:r>
      <w:r w:rsidR="007B6A52" w:rsidRPr="005F4563">
        <w:rPr>
          <w:color w:val="auto"/>
        </w:rPr>
        <w:t>including</w:t>
      </w:r>
      <w:r w:rsidR="000644F8" w:rsidRPr="005F4563">
        <w:rPr>
          <w:color w:val="auto"/>
        </w:rPr>
        <w:t xml:space="preserve"> larger print</w:t>
      </w:r>
      <w:r w:rsidR="00B92F9C" w:rsidRPr="005F4563">
        <w:rPr>
          <w:color w:val="auto"/>
        </w:rPr>
        <w:t>.</w:t>
      </w:r>
    </w:p>
    <w:p w14:paraId="2F7AB514" w14:textId="0A3CBB4A" w:rsidR="00B92F9C" w:rsidRDefault="005F4563" w:rsidP="007758A5">
      <w:pPr>
        <w:pStyle w:val="CommentText"/>
        <w:rPr>
          <w:color w:val="auto"/>
        </w:rPr>
      </w:pPr>
      <w:r w:rsidRPr="00E14092">
        <w:rPr>
          <w:color w:val="auto"/>
        </w:rPr>
        <w:t xml:space="preserve">Feedback from consumers and consumer representatives </w:t>
      </w:r>
      <w:r w:rsidR="00170904" w:rsidRPr="00E14092">
        <w:rPr>
          <w:color w:val="auto"/>
        </w:rPr>
        <w:t xml:space="preserve">support personal privacy is respected and information is kept confidential. </w:t>
      </w:r>
      <w:r w:rsidR="0013291C" w:rsidRPr="00E14092">
        <w:rPr>
          <w:color w:val="auto"/>
        </w:rPr>
        <w:t xml:space="preserve">Consumers </w:t>
      </w:r>
      <w:r w:rsidR="00441130" w:rsidRPr="00E14092">
        <w:rPr>
          <w:color w:val="auto"/>
        </w:rPr>
        <w:t>described</w:t>
      </w:r>
      <w:r w:rsidR="00363E47" w:rsidRPr="00E14092">
        <w:rPr>
          <w:color w:val="auto"/>
        </w:rPr>
        <w:t xml:space="preserve"> how</w:t>
      </w:r>
      <w:r w:rsidR="0013291C" w:rsidRPr="00E14092">
        <w:rPr>
          <w:color w:val="auto"/>
        </w:rPr>
        <w:t xml:space="preserve"> staff always knock before entering their rooms</w:t>
      </w:r>
      <w:r w:rsidR="00FF1C7A">
        <w:rPr>
          <w:color w:val="auto"/>
        </w:rPr>
        <w:t xml:space="preserve"> and </w:t>
      </w:r>
      <w:r w:rsidR="0013291C" w:rsidRPr="00E14092">
        <w:rPr>
          <w:color w:val="auto"/>
        </w:rPr>
        <w:t>wait</w:t>
      </w:r>
      <w:r w:rsidR="00363E47" w:rsidRPr="00E14092">
        <w:rPr>
          <w:color w:val="auto"/>
        </w:rPr>
        <w:t xml:space="preserve"> for an invitation before entering</w:t>
      </w:r>
      <w:r w:rsidR="000F1AAD">
        <w:rPr>
          <w:color w:val="auto"/>
        </w:rPr>
        <w:t>, they also discuss their care with them in private</w:t>
      </w:r>
      <w:r w:rsidR="006A2C96">
        <w:rPr>
          <w:color w:val="auto"/>
        </w:rPr>
        <w:t xml:space="preserve">. </w:t>
      </w:r>
      <w:r w:rsidR="00653E56" w:rsidRPr="00E14092">
        <w:rPr>
          <w:color w:val="auto"/>
        </w:rPr>
        <w:t xml:space="preserve">Staff </w:t>
      </w:r>
      <w:r w:rsidR="00757B29" w:rsidRPr="00E14092">
        <w:rPr>
          <w:color w:val="auto"/>
        </w:rPr>
        <w:t>were observed to knock on consumer’s</w:t>
      </w:r>
      <w:r w:rsidR="00A0709D">
        <w:rPr>
          <w:color w:val="auto"/>
        </w:rPr>
        <w:t xml:space="preserve"> </w:t>
      </w:r>
      <w:r w:rsidR="00757B29" w:rsidRPr="00E14092">
        <w:rPr>
          <w:color w:val="auto"/>
        </w:rPr>
        <w:t xml:space="preserve">doors prior to </w:t>
      </w:r>
      <w:r w:rsidR="00877F80">
        <w:rPr>
          <w:color w:val="auto"/>
        </w:rPr>
        <w:t>entry</w:t>
      </w:r>
      <w:r w:rsidR="00757B29" w:rsidRPr="00E14092">
        <w:rPr>
          <w:color w:val="auto"/>
        </w:rPr>
        <w:t xml:space="preserve"> </w:t>
      </w:r>
      <w:r w:rsidR="005C2B0E" w:rsidRPr="00E14092">
        <w:rPr>
          <w:color w:val="auto"/>
        </w:rPr>
        <w:t xml:space="preserve">and </w:t>
      </w:r>
      <w:r w:rsidR="0052620A" w:rsidRPr="00E14092">
        <w:rPr>
          <w:color w:val="auto"/>
        </w:rPr>
        <w:t xml:space="preserve">sought permission from consumers before providing personal care. </w:t>
      </w:r>
      <w:r w:rsidR="000D1CA8">
        <w:rPr>
          <w:color w:val="auto"/>
        </w:rPr>
        <w:t>Staff handover occurred in private</w:t>
      </w:r>
      <w:r w:rsidR="000F1AAD">
        <w:rPr>
          <w:color w:val="auto"/>
        </w:rPr>
        <w:t xml:space="preserve"> offices</w:t>
      </w:r>
      <w:r w:rsidR="009A7A18">
        <w:rPr>
          <w:color w:val="auto"/>
        </w:rPr>
        <w:t xml:space="preserve"> and c</w:t>
      </w:r>
      <w:r w:rsidR="0063691F" w:rsidRPr="00E14092">
        <w:rPr>
          <w:color w:val="auto"/>
        </w:rPr>
        <w:t xml:space="preserve">onsumer care documentation </w:t>
      </w:r>
      <w:r w:rsidR="000F1AAD">
        <w:rPr>
          <w:color w:val="auto"/>
        </w:rPr>
        <w:t>was</w:t>
      </w:r>
      <w:r w:rsidR="0063691F" w:rsidRPr="00E14092">
        <w:rPr>
          <w:color w:val="auto"/>
        </w:rPr>
        <w:t xml:space="preserve"> observed to be </w:t>
      </w:r>
      <w:r w:rsidR="0052620A" w:rsidRPr="00E14092">
        <w:rPr>
          <w:color w:val="auto"/>
        </w:rPr>
        <w:t xml:space="preserve">stored in a </w:t>
      </w:r>
      <w:r w:rsidR="0063691F" w:rsidRPr="00E14092">
        <w:rPr>
          <w:color w:val="auto"/>
        </w:rPr>
        <w:t>password protected</w:t>
      </w:r>
      <w:r w:rsidR="0052620A" w:rsidRPr="00E14092">
        <w:rPr>
          <w:color w:val="auto"/>
        </w:rPr>
        <w:t xml:space="preserve"> care management system</w:t>
      </w:r>
      <w:r w:rsidR="005A1195" w:rsidRPr="00E14092">
        <w:rPr>
          <w:color w:val="auto"/>
        </w:rPr>
        <w:t>.</w:t>
      </w:r>
    </w:p>
    <w:bookmarkEnd w:id="1"/>
    <w:p w14:paraId="39D07397" w14:textId="63FE672C" w:rsidR="00A45AD0" w:rsidRDefault="00A45AD0">
      <w:pPr>
        <w:rPr>
          <w:rFonts w:ascii="Fira Sans" w:eastAsiaTheme="majorEastAsia" w:hAnsi="Fira Sans" w:cstheme="majorBidi"/>
          <w:b/>
          <w:bCs/>
          <w:sz w:val="30"/>
          <w:szCs w:val="28"/>
        </w:rPr>
      </w:pPr>
      <w:r>
        <w:br w:type="page"/>
      </w:r>
    </w:p>
    <w:p w14:paraId="50F9A800" w14:textId="3E0AA7B4" w:rsidR="00FA049A" w:rsidRDefault="00AE2002" w:rsidP="00341026">
      <w:pPr>
        <w:pStyle w:val="Heading1"/>
        <w:spacing w:before="120" w:after="240" w:line="22" w:lineRule="atLeast"/>
      </w:pPr>
      <w:r>
        <w:lastRenderedPageBreak/>
        <w:t xml:space="preserve">Standard </w:t>
      </w:r>
      <w:r w:rsidR="000A6B31"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Default="009A1DF7" w:rsidP="002D5918">
            <w:pPr>
              <w:spacing w:before="0" w:after="120" w:line="22" w:lineRule="atLeast"/>
            </w:pPr>
            <w:r w:rsidRPr="000A6B31">
              <w:t>Ongoing assessment and planning with consumers</w:t>
            </w:r>
          </w:p>
        </w:tc>
        <w:tc>
          <w:tcPr>
            <w:tcW w:w="902" w:type="pct"/>
          </w:tcPr>
          <w:p w14:paraId="16B2C8E8" w14:textId="6EE29FC7" w:rsidR="009A1DF7" w:rsidRPr="00081252" w:rsidRDefault="0023220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Fira Sans Light" w:hAnsi="Fira Sans Light"/>
              </w:rPr>
              <w:t>N</w:t>
            </w:r>
            <w:r w:rsidR="009A1DF7" w:rsidRPr="00081252">
              <w:rPr>
                <w:rFonts w:ascii="Fira Sans Light" w:hAnsi="Fira Sans Light"/>
              </w:rPr>
              <w:t>on-compliant</w:t>
            </w:r>
          </w:p>
        </w:tc>
      </w:tr>
      <w:tr w:rsidR="0021781E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10953760" w:rsidR="00A54A38" w:rsidRPr="00474D61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D61">
              <w:rPr>
                <w:color w:val="auto"/>
              </w:rPr>
              <w:t>Non-compliant</w:t>
            </w:r>
          </w:p>
        </w:tc>
      </w:tr>
      <w:tr w:rsidR="00CB2962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 xml:space="preserve">Assessment and planning </w:t>
            </w:r>
            <w:proofErr w:type="gramStart"/>
            <w:r w:rsidRPr="000A6B31">
              <w:t>identifies</w:t>
            </w:r>
            <w:proofErr w:type="gramEnd"/>
            <w:r w:rsidRPr="000A6B31"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59F149D5" w:rsidR="00A54A38" w:rsidRPr="00C04F5C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04F5C">
              <w:rPr>
                <w:color w:val="auto"/>
              </w:rPr>
              <w:t>Compliant</w:t>
            </w:r>
          </w:p>
        </w:tc>
      </w:tr>
      <w:tr w:rsidR="0021781E" w:rsidRPr="000A6B31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0A6B31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The organisation demonstrates that assessment and planning:</w:t>
            </w:r>
          </w:p>
          <w:p w14:paraId="02738D97" w14:textId="77777777" w:rsidR="00A54A38" w:rsidRPr="000A6B31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0A6B31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7C1A0825" w:rsidR="00A54A38" w:rsidRPr="00F87F6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87F67">
              <w:rPr>
                <w:color w:val="auto"/>
              </w:rPr>
              <w:t>Complian</w:t>
            </w:r>
            <w:r w:rsidR="00F87F67" w:rsidRPr="00F87F67">
              <w:rPr>
                <w:color w:val="auto"/>
              </w:rPr>
              <w:t>t</w:t>
            </w:r>
          </w:p>
        </w:tc>
      </w:tr>
      <w:tr w:rsidR="00CB2962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61FDC"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074B3944" w:rsidR="00A54A38" w:rsidRPr="00CA2653" w:rsidRDefault="00A54A38" w:rsidP="00CA265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A2653">
              <w:rPr>
                <w:color w:val="auto"/>
              </w:rPr>
              <w:t>Compliant</w:t>
            </w:r>
          </w:p>
        </w:tc>
      </w:tr>
      <w:tr w:rsidR="0021781E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1FDC"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28233A44" w:rsidR="00A54A38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5CA8">
              <w:rPr>
                <w:color w:val="auto"/>
              </w:rPr>
              <w:t>Non-compliant</w:t>
            </w:r>
          </w:p>
        </w:tc>
      </w:tr>
    </w:tbl>
    <w:p w14:paraId="2F582DC5" w14:textId="77777777" w:rsidR="00952645" w:rsidRDefault="000A6B31" w:rsidP="00341026">
      <w:pPr>
        <w:pStyle w:val="Heading2"/>
        <w:spacing w:before="120" w:after="120" w:line="22" w:lineRule="atLeast"/>
      </w:pPr>
      <w:r>
        <w:t>Findings</w:t>
      </w:r>
    </w:p>
    <w:p w14:paraId="1505EB83" w14:textId="4C838D53" w:rsidR="00316117" w:rsidRPr="000F4433" w:rsidRDefault="00316117" w:rsidP="00316117">
      <w:pPr>
        <w:rPr>
          <w:color w:val="auto"/>
        </w:rPr>
      </w:pPr>
      <w:bookmarkStart w:id="2" w:name="_Hlk103068262"/>
      <w:r w:rsidRPr="000F4433">
        <w:t xml:space="preserve">I have assessed this Quality Standard </w:t>
      </w:r>
      <w:r w:rsidRPr="000F4433">
        <w:rPr>
          <w:color w:val="auto"/>
        </w:rPr>
        <w:t xml:space="preserve">as non-compliant as I am satisfied the following </w:t>
      </w:r>
      <w:r w:rsidR="00542D2D">
        <w:rPr>
          <w:color w:val="auto"/>
        </w:rPr>
        <w:t xml:space="preserve">two </w:t>
      </w:r>
      <w:r w:rsidRPr="00542D2D">
        <w:rPr>
          <w:color w:val="auto"/>
        </w:rPr>
        <w:t>requirement</w:t>
      </w:r>
      <w:r w:rsidR="004108A3" w:rsidRPr="00542D2D">
        <w:rPr>
          <w:color w:val="auto"/>
        </w:rPr>
        <w:t>s</w:t>
      </w:r>
      <w:r w:rsidRPr="00542D2D">
        <w:rPr>
          <w:color w:val="auto"/>
        </w:rPr>
        <w:t xml:space="preserve"> </w:t>
      </w:r>
      <w:r w:rsidR="004108A3" w:rsidRPr="00542D2D">
        <w:rPr>
          <w:color w:val="auto"/>
        </w:rPr>
        <w:t>are</w:t>
      </w:r>
      <w:r w:rsidRPr="000F4433">
        <w:rPr>
          <w:color w:val="auto"/>
        </w:rPr>
        <w:t xml:space="preserve"> non-compliant:</w:t>
      </w:r>
    </w:p>
    <w:p w14:paraId="07188C82" w14:textId="196ABC46" w:rsidR="00316117" w:rsidRPr="005F5F76" w:rsidRDefault="00316117" w:rsidP="005F5F76">
      <w:pPr>
        <w:pStyle w:val="CommentText"/>
        <w:numPr>
          <w:ilvl w:val="0"/>
          <w:numId w:val="37"/>
        </w:numPr>
        <w:rPr>
          <w:color w:val="auto"/>
        </w:rPr>
      </w:pPr>
      <w:r w:rsidRPr="00F548EB">
        <w:rPr>
          <w:color w:val="auto"/>
          <w:u w:val="single"/>
        </w:rPr>
        <w:t>Requirement 2(3)(a)</w:t>
      </w:r>
      <w:r w:rsidRPr="005F5F76">
        <w:rPr>
          <w:color w:val="auto"/>
        </w:rPr>
        <w:t xml:space="preserve"> – Assessment and planning, including consideration of risks to the consumer’s health and well-being, informs the delivery of safe and effective care and services.</w:t>
      </w:r>
    </w:p>
    <w:p w14:paraId="288DFCA5" w14:textId="03C10742" w:rsidR="000A5CA8" w:rsidRPr="005F5F76" w:rsidRDefault="000A5CA8" w:rsidP="005F5F76">
      <w:pPr>
        <w:pStyle w:val="CommentText"/>
        <w:numPr>
          <w:ilvl w:val="0"/>
          <w:numId w:val="37"/>
        </w:numPr>
        <w:rPr>
          <w:color w:val="auto"/>
        </w:rPr>
      </w:pPr>
      <w:r w:rsidRPr="00F548EB">
        <w:rPr>
          <w:color w:val="auto"/>
          <w:u w:val="single"/>
        </w:rPr>
        <w:t>Requirement 2(3)(e)</w:t>
      </w:r>
      <w:r w:rsidRPr="005F5F76">
        <w:rPr>
          <w:color w:val="auto"/>
        </w:rPr>
        <w:t xml:space="preserve"> – Care and services are reviewed regularly for effectiveness, and when circumstances change or when incidents impact on the needs, goals and preferences of the consumer.</w:t>
      </w:r>
    </w:p>
    <w:p w14:paraId="26C26947" w14:textId="63F6EDFF" w:rsidR="00F90823" w:rsidRPr="006352E6" w:rsidRDefault="00B83B3E" w:rsidP="00316117">
      <w:pPr>
        <w:pStyle w:val="CommentText"/>
        <w:rPr>
          <w:color w:val="auto"/>
        </w:rPr>
      </w:pPr>
      <w:r w:rsidRPr="006352E6">
        <w:rPr>
          <w:color w:val="auto"/>
        </w:rPr>
        <w:t xml:space="preserve">The Assessment Team </w:t>
      </w:r>
      <w:r w:rsidR="00EE3CEC" w:rsidRPr="006352E6">
        <w:rPr>
          <w:color w:val="auto"/>
        </w:rPr>
        <w:t xml:space="preserve">found </w:t>
      </w:r>
      <w:r w:rsidR="004660F4" w:rsidRPr="006352E6">
        <w:rPr>
          <w:color w:val="auto"/>
        </w:rPr>
        <w:t>discrepancies</w:t>
      </w:r>
      <w:r w:rsidR="00102AE1" w:rsidRPr="006352E6">
        <w:rPr>
          <w:color w:val="auto"/>
        </w:rPr>
        <w:t xml:space="preserve"> </w:t>
      </w:r>
      <w:r w:rsidR="00EE3CEC" w:rsidRPr="006352E6">
        <w:rPr>
          <w:color w:val="auto"/>
        </w:rPr>
        <w:t xml:space="preserve">in </w:t>
      </w:r>
      <w:r w:rsidR="00183DC0" w:rsidRPr="006352E6">
        <w:rPr>
          <w:color w:val="auto"/>
        </w:rPr>
        <w:t>risk</w:t>
      </w:r>
      <w:r w:rsidR="00EE3CEC" w:rsidRPr="006352E6">
        <w:rPr>
          <w:color w:val="auto"/>
        </w:rPr>
        <w:t xml:space="preserve"> assessment and planning</w:t>
      </w:r>
      <w:r w:rsidR="004660F4" w:rsidRPr="006352E6">
        <w:rPr>
          <w:color w:val="auto"/>
        </w:rPr>
        <w:t>,</w:t>
      </w:r>
      <w:r w:rsidR="00775DC5" w:rsidRPr="006352E6">
        <w:rPr>
          <w:color w:val="auto"/>
        </w:rPr>
        <w:t xml:space="preserve"> with care planning documentation for some consumers incomplete or missing information related to risks including </w:t>
      </w:r>
      <w:r w:rsidR="00EE5A9E" w:rsidRPr="006352E6">
        <w:rPr>
          <w:color w:val="auto"/>
        </w:rPr>
        <w:t>for skin integrity</w:t>
      </w:r>
      <w:r w:rsidR="00236B92" w:rsidRPr="006352E6">
        <w:rPr>
          <w:color w:val="auto"/>
        </w:rPr>
        <w:t xml:space="preserve">, communication and cognition, behaviour management, falls </w:t>
      </w:r>
      <w:r w:rsidR="009529D7" w:rsidRPr="006352E6">
        <w:rPr>
          <w:color w:val="auto"/>
        </w:rPr>
        <w:t>management</w:t>
      </w:r>
      <w:r w:rsidR="009301CA" w:rsidRPr="006352E6">
        <w:rPr>
          <w:color w:val="auto"/>
        </w:rPr>
        <w:t xml:space="preserve">, </w:t>
      </w:r>
      <w:r w:rsidR="00275F81" w:rsidRPr="006352E6">
        <w:rPr>
          <w:color w:val="auto"/>
        </w:rPr>
        <w:t>pain management</w:t>
      </w:r>
      <w:r w:rsidR="00783B91">
        <w:rPr>
          <w:color w:val="auto"/>
        </w:rPr>
        <w:t xml:space="preserve"> and </w:t>
      </w:r>
      <w:r w:rsidR="009301CA" w:rsidRPr="006352E6">
        <w:rPr>
          <w:color w:val="auto"/>
        </w:rPr>
        <w:t>medication management</w:t>
      </w:r>
      <w:r w:rsidR="00275F81" w:rsidRPr="006352E6">
        <w:rPr>
          <w:color w:val="auto"/>
        </w:rPr>
        <w:t>.</w:t>
      </w:r>
      <w:r w:rsidR="00857798" w:rsidRPr="006352E6">
        <w:rPr>
          <w:color w:val="auto"/>
        </w:rPr>
        <w:t xml:space="preserve"> </w:t>
      </w:r>
      <w:r w:rsidR="00857798" w:rsidRPr="0081364C">
        <w:rPr>
          <w:color w:val="auto"/>
        </w:rPr>
        <w:t xml:space="preserve">Dignity of risk </w:t>
      </w:r>
      <w:r w:rsidR="00A97BC8" w:rsidRPr="0081364C">
        <w:rPr>
          <w:color w:val="auto"/>
        </w:rPr>
        <w:t>information</w:t>
      </w:r>
      <w:r w:rsidR="00857798" w:rsidRPr="0081364C">
        <w:rPr>
          <w:color w:val="auto"/>
        </w:rPr>
        <w:t xml:space="preserve"> was </w:t>
      </w:r>
      <w:r w:rsidR="00A9234C" w:rsidRPr="0081364C">
        <w:rPr>
          <w:color w:val="auto"/>
        </w:rPr>
        <w:t xml:space="preserve">incomplete or missing from </w:t>
      </w:r>
      <w:r w:rsidR="004660F4" w:rsidRPr="0081364C">
        <w:rPr>
          <w:color w:val="auto"/>
        </w:rPr>
        <w:t xml:space="preserve">some </w:t>
      </w:r>
      <w:r w:rsidR="00A9234C" w:rsidRPr="0081364C">
        <w:rPr>
          <w:color w:val="auto"/>
        </w:rPr>
        <w:t>consumer care plans</w:t>
      </w:r>
      <w:r w:rsidR="00FC0382" w:rsidRPr="0081364C">
        <w:rPr>
          <w:color w:val="auto"/>
        </w:rPr>
        <w:t xml:space="preserve"> and </w:t>
      </w:r>
      <w:r w:rsidR="001E1860" w:rsidRPr="0081364C">
        <w:rPr>
          <w:color w:val="auto"/>
        </w:rPr>
        <w:t xml:space="preserve">some palliative care plans </w:t>
      </w:r>
      <w:r w:rsidR="00852F08" w:rsidRPr="0081364C">
        <w:rPr>
          <w:color w:val="auto"/>
        </w:rPr>
        <w:t xml:space="preserve">were </w:t>
      </w:r>
      <w:r w:rsidR="00B25CA7" w:rsidRPr="0081364C">
        <w:rPr>
          <w:color w:val="auto"/>
        </w:rPr>
        <w:t xml:space="preserve">deficient in </w:t>
      </w:r>
      <w:r w:rsidR="00994A21" w:rsidRPr="0081364C">
        <w:rPr>
          <w:color w:val="auto"/>
        </w:rPr>
        <w:t xml:space="preserve">information relating to </w:t>
      </w:r>
      <w:r w:rsidR="00DC1E7D" w:rsidRPr="0081364C">
        <w:rPr>
          <w:color w:val="auto"/>
        </w:rPr>
        <w:t xml:space="preserve">consumer </w:t>
      </w:r>
      <w:r w:rsidR="00994A21" w:rsidRPr="0081364C">
        <w:rPr>
          <w:color w:val="auto"/>
        </w:rPr>
        <w:t xml:space="preserve">needs, goals and risks around choices and </w:t>
      </w:r>
      <w:r w:rsidR="009673DB" w:rsidRPr="0081364C">
        <w:rPr>
          <w:color w:val="auto"/>
        </w:rPr>
        <w:t>risk management</w:t>
      </w:r>
      <w:r w:rsidR="00B25CA7" w:rsidRPr="0081364C">
        <w:rPr>
          <w:color w:val="auto"/>
        </w:rPr>
        <w:t>.</w:t>
      </w:r>
    </w:p>
    <w:p w14:paraId="3C061C4D" w14:textId="7F053BB0" w:rsidR="00EA5960" w:rsidRPr="008B22E3" w:rsidRDefault="00EA5960" w:rsidP="00316117">
      <w:pPr>
        <w:pStyle w:val="CommentText"/>
        <w:rPr>
          <w:color w:val="auto"/>
        </w:rPr>
      </w:pPr>
      <w:r w:rsidRPr="008B22E3">
        <w:rPr>
          <w:color w:val="auto"/>
        </w:rPr>
        <w:lastRenderedPageBreak/>
        <w:t xml:space="preserve">Staff </w:t>
      </w:r>
      <w:r w:rsidR="00C43A26" w:rsidRPr="008B22E3">
        <w:rPr>
          <w:color w:val="auto"/>
        </w:rPr>
        <w:t>sampled</w:t>
      </w:r>
      <w:r w:rsidRPr="008B22E3">
        <w:rPr>
          <w:color w:val="auto"/>
        </w:rPr>
        <w:t xml:space="preserve"> described </w:t>
      </w:r>
      <w:r w:rsidR="0061441D" w:rsidRPr="008B22E3">
        <w:rPr>
          <w:color w:val="auto"/>
        </w:rPr>
        <w:t xml:space="preserve">assessment of consumers </w:t>
      </w:r>
      <w:r w:rsidR="00B229DF" w:rsidRPr="008B22E3">
        <w:rPr>
          <w:color w:val="auto"/>
        </w:rPr>
        <w:t>for risk and care planning to deliver safe and effective care to consumers</w:t>
      </w:r>
      <w:r w:rsidR="00030AA1" w:rsidRPr="008B22E3">
        <w:rPr>
          <w:color w:val="auto"/>
        </w:rPr>
        <w:t xml:space="preserve"> </w:t>
      </w:r>
      <w:r w:rsidR="004C72CA">
        <w:rPr>
          <w:color w:val="auto"/>
        </w:rPr>
        <w:t xml:space="preserve">and are </w:t>
      </w:r>
      <w:r w:rsidR="00030AA1" w:rsidRPr="008B22E3">
        <w:rPr>
          <w:color w:val="auto"/>
        </w:rPr>
        <w:t xml:space="preserve">guided in care delivery by information </w:t>
      </w:r>
      <w:r w:rsidR="00542D2D" w:rsidRPr="008B22E3">
        <w:rPr>
          <w:color w:val="auto"/>
        </w:rPr>
        <w:t xml:space="preserve">for new consumers </w:t>
      </w:r>
      <w:r w:rsidR="00905461" w:rsidRPr="008B22E3">
        <w:rPr>
          <w:color w:val="auto"/>
        </w:rPr>
        <w:t>obtained</w:t>
      </w:r>
      <w:r w:rsidR="00542D2D" w:rsidRPr="008B22E3">
        <w:rPr>
          <w:color w:val="auto"/>
        </w:rPr>
        <w:t xml:space="preserve"> during the admissions assessment process</w:t>
      </w:r>
      <w:r w:rsidR="00B50E98">
        <w:rPr>
          <w:color w:val="auto"/>
        </w:rPr>
        <w:t xml:space="preserve"> and regularly monitor consumer well-being, food intake, bowel movements and weight. </w:t>
      </w:r>
      <w:r w:rsidR="00101C21" w:rsidRPr="008B22E3">
        <w:rPr>
          <w:color w:val="auto"/>
        </w:rPr>
        <w:t xml:space="preserve">Staff </w:t>
      </w:r>
      <w:r w:rsidR="006B17D7">
        <w:rPr>
          <w:color w:val="auto"/>
        </w:rPr>
        <w:t>discussed receiving</w:t>
      </w:r>
      <w:r w:rsidR="00101C21" w:rsidRPr="008B22E3">
        <w:rPr>
          <w:color w:val="auto"/>
        </w:rPr>
        <w:t xml:space="preserve"> advice and assistance</w:t>
      </w:r>
      <w:r w:rsidR="006B17D7">
        <w:rPr>
          <w:color w:val="auto"/>
        </w:rPr>
        <w:t xml:space="preserve"> on care planning and assessment</w:t>
      </w:r>
      <w:r w:rsidR="00101C21" w:rsidRPr="008B22E3">
        <w:rPr>
          <w:color w:val="auto"/>
        </w:rPr>
        <w:t xml:space="preserve"> from an external consultant</w:t>
      </w:r>
      <w:r w:rsidR="00A02577">
        <w:rPr>
          <w:color w:val="auto"/>
        </w:rPr>
        <w:t xml:space="preserve">, with </w:t>
      </w:r>
      <w:r w:rsidR="00101C21" w:rsidRPr="008B22E3">
        <w:rPr>
          <w:color w:val="auto"/>
        </w:rPr>
        <w:t>new polic</w:t>
      </w:r>
      <w:r w:rsidR="00155305">
        <w:rPr>
          <w:color w:val="auto"/>
        </w:rPr>
        <w:t>i</w:t>
      </w:r>
      <w:r w:rsidR="00101C21" w:rsidRPr="008B22E3">
        <w:rPr>
          <w:color w:val="auto"/>
        </w:rPr>
        <w:t xml:space="preserve">es and procedures on </w:t>
      </w:r>
      <w:r w:rsidR="00EC0C1A">
        <w:rPr>
          <w:color w:val="auto"/>
        </w:rPr>
        <w:t xml:space="preserve">care </w:t>
      </w:r>
      <w:r w:rsidR="00101C21" w:rsidRPr="008B22E3">
        <w:rPr>
          <w:color w:val="auto"/>
        </w:rPr>
        <w:t xml:space="preserve">assessment and care planning </w:t>
      </w:r>
      <w:r w:rsidR="00A02577">
        <w:rPr>
          <w:color w:val="auto"/>
        </w:rPr>
        <w:t xml:space="preserve">being </w:t>
      </w:r>
      <w:r w:rsidR="00746628">
        <w:rPr>
          <w:color w:val="auto"/>
        </w:rPr>
        <w:t>acquired</w:t>
      </w:r>
      <w:r w:rsidR="00101C21" w:rsidRPr="008B22E3">
        <w:rPr>
          <w:color w:val="auto"/>
        </w:rPr>
        <w:t>.</w:t>
      </w:r>
    </w:p>
    <w:p w14:paraId="43A7958D" w14:textId="1BE5AE20" w:rsidR="00DD657B" w:rsidRPr="00E1280A" w:rsidRDefault="00FB2D58" w:rsidP="00FB2D58">
      <w:pPr>
        <w:pStyle w:val="CommentText"/>
        <w:rPr>
          <w:color w:val="FF0000"/>
        </w:rPr>
      </w:pPr>
      <w:r w:rsidRPr="005F5F76">
        <w:rPr>
          <w:color w:val="auto"/>
        </w:rPr>
        <w:t xml:space="preserve">The Assessment Team </w:t>
      </w:r>
      <w:r w:rsidR="00603286" w:rsidRPr="005F5F76">
        <w:rPr>
          <w:color w:val="auto"/>
        </w:rPr>
        <w:t xml:space="preserve">found </w:t>
      </w:r>
      <w:r w:rsidR="00301821" w:rsidRPr="005F5F76">
        <w:rPr>
          <w:color w:val="auto"/>
        </w:rPr>
        <w:t xml:space="preserve">care and </w:t>
      </w:r>
      <w:r w:rsidR="00B2073D" w:rsidRPr="005F5F76">
        <w:rPr>
          <w:color w:val="auto"/>
        </w:rPr>
        <w:t xml:space="preserve">service records </w:t>
      </w:r>
      <w:r w:rsidR="00061676" w:rsidRPr="005F5F76">
        <w:rPr>
          <w:color w:val="auto"/>
        </w:rPr>
        <w:t xml:space="preserve">for some sampled consumers </w:t>
      </w:r>
      <w:r w:rsidR="00CF14C3" w:rsidRPr="005F5F76">
        <w:rPr>
          <w:color w:val="auto"/>
        </w:rPr>
        <w:t>showed</w:t>
      </w:r>
      <w:r w:rsidR="007E46A1" w:rsidRPr="005F5F76">
        <w:rPr>
          <w:color w:val="auto"/>
        </w:rPr>
        <w:t xml:space="preserve"> incidents were occurring and incident reports </w:t>
      </w:r>
      <w:r w:rsidR="00DE5F00" w:rsidRPr="005F5F76">
        <w:rPr>
          <w:color w:val="auto"/>
        </w:rPr>
        <w:t xml:space="preserve">and investigations </w:t>
      </w:r>
      <w:r w:rsidR="007E46A1" w:rsidRPr="005F5F76">
        <w:rPr>
          <w:color w:val="auto"/>
        </w:rPr>
        <w:t xml:space="preserve">were not </w:t>
      </w:r>
      <w:r w:rsidR="00ED304E" w:rsidRPr="005F5F76">
        <w:rPr>
          <w:color w:val="auto"/>
        </w:rPr>
        <w:t>completed</w:t>
      </w:r>
      <w:r w:rsidR="002431CC" w:rsidRPr="005F5F76">
        <w:rPr>
          <w:color w:val="auto"/>
        </w:rPr>
        <w:t xml:space="preserve">. For example, </w:t>
      </w:r>
      <w:r w:rsidR="00DD6C7A" w:rsidRPr="005F5F76">
        <w:rPr>
          <w:color w:val="auto"/>
        </w:rPr>
        <w:t xml:space="preserve">consumers with unexplained bruising were not reviewed </w:t>
      </w:r>
      <w:r w:rsidR="00E84E14" w:rsidRPr="005F5F76">
        <w:rPr>
          <w:color w:val="auto"/>
        </w:rPr>
        <w:t xml:space="preserve">by senior staff, </w:t>
      </w:r>
      <w:r w:rsidR="00CD3973">
        <w:rPr>
          <w:color w:val="auto"/>
        </w:rPr>
        <w:t>were not monitored for changes</w:t>
      </w:r>
      <w:r w:rsidR="0036038A">
        <w:rPr>
          <w:color w:val="auto"/>
        </w:rPr>
        <w:t xml:space="preserve"> in consumer condition</w:t>
      </w:r>
      <w:r w:rsidR="00E84E14" w:rsidRPr="005F5F76">
        <w:rPr>
          <w:color w:val="auto"/>
        </w:rPr>
        <w:t>, incident report</w:t>
      </w:r>
      <w:r w:rsidR="00463F6F">
        <w:rPr>
          <w:color w:val="auto"/>
        </w:rPr>
        <w:t>s</w:t>
      </w:r>
      <w:r w:rsidR="00E84E14" w:rsidRPr="005F5F76">
        <w:rPr>
          <w:color w:val="auto"/>
        </w:rPr>
        <w:t xml:space="preserve"> </w:t>
      </w:r>
      <w:r w:rsidR="00463F6F">
        <w:rPr>
          <w:color w:val="auto"/>
        </w:rPr>
        <w:t>were</w:t>
      </w:r>
      <w:r w:rsidR="009550CD" w:rsidRPr="005F5F76">
        <w:rPr>
          <w:color w:val="auto"/>
        </w:rPr>
        <w:t xml:space="preserve"> </w:t>
      </w:r>
      <w:r w:rsidR="0030541A">
        <w:rPr>
          <w:color w:val="auto"/>
        </w:rPr>
        <w:t xml:space="preserve">not </w:t>
      </w:r>
      <w:r w:rsidR="009550CD" w:rsidRPr="005F5F76">
        <w:rPr>
          <w:color w:val="auto"/>
        </w:rPr>
        <w:t>completed,</w:t>
      </w:r>
      <w:r w:rsidR="00E84E14" w:rsidRPr="005F5F76">
        <w:rPr>
          <w:color w:val="auto"/>
        </w:rPr>
        <w:t xml:space="preserve"> and </w:t>
      </w:r>
      <w:r w:rsidR="009550CD" w:rsidRPr="005F5F76">
        <w:rPr>
          <w:color w:val="auto"/>
        </w:rPr>
        <w:t>notifications</w:t>
      </w:r>
      <w:r w:rsidR="00A41E4D">
        <w:rPr>
          <w:color w:val="auto"/>
        </w:rPr>
        <w:t xml:space="preserve"> were </w:t>
      </w:r>
      <w:r w:rsidR="00CC320D">
        <w:rPr>
          <w:color w:val="auto"/>
        </w:rPr>
        <w:t xml:space="preserve">not made </w:t>
      </w:r>
      <w:r w:rsidR="009550CD" w:rsidRPr="005F5F76">
        <w:rPr>
          <w:color w:val="auto"/>
        </w:rPr>
        <w:t xml:space="preserve">to consumer representatives. </w:t>
      </w:r>
      <w:r w:rsidR="00355DB0" w:rsidRPr="00DF08AE">
        <w:rPr>
          <w:color w:val="auto"/>
        </w:rPr>
        <w:t>For consumers</w:t>
      </w:r>
      <w:r w:rsidR="002A4A8B" w:rsidRPr="00DF08AE">
        <w:rPr>
          <w:color w:val="auto"/>
        </w:rPr>
        <w:t xml:space="preserve"> with </w:t>
      </w:r>
      <w:r w:rsidR="00914E66" w:rsidRPr="00DF08AE">
        <w:rPr>
          <w:color w:val="auto"/>
        </w:rPr>
        <w:t xml:space="preserve">increased </w:t>
      </w:r>
      <w:r w:rsidR="00972085" w:rsidRPr="00DF08AE">
        <w:rPr>
          <w:color w:val="auto"/>
        </w:rPr>
        <w:t>falls risks</w:t>
      </w:r>
      <w:r w:rsidR="008D1040" w:rsidRPr="00DF08AE">
        <w:rPr>
          <w:color w:val="auto"/>
        </w:rPr>
        <w:t xml:space="preserve">, falls assessments </w:t>
      </w:r>
      <w:r w:rsidR="00F20EC1" w:rsidRPr="00DF08AE">
        <w:rPr>
          <w:color w:val="auto"/>
        </w:rPr>
        <w:t xml:space="preserve">and reviews </w:t>
      </w:r>
      <w:r w:rsidR="00E56796" w:rsidRPr="00DF08AE">
        <w:rPr>
          <w:color w:val="auto"/>
        </w:rPr>
        <w:t xml:space="preserve">were not completed </w:t>
      </w:r>
      <w:r w:rsidR="00F50ECF" w:rsidRPr="00DF08AE">
        <w:rPr>
          <w:color w:val="auto"/>
        </w:rPr>
        <w:t xml:space="preserve">and </w:t>
      </w:r>
      <w:r w:rsidR="008D1040" w:rsidRPr="00DF08AE">
        <w:rPr>
          <w:color w:val="auto"/>
        </w:rPr>
        <w:t xml:space="preserve">pain assessments were not completed </w:t>
      </w:r>
      <w:r w:rsidR="00F93D43" w:rsidRPr="00DF08AE">
        <w:rPr>
          <w:color w:val="auto"/>
        </w:rPr>
        <w:t>for consumers</w:t>
      </w:r>
      <w:r w:rsidR="000C37F0" w:rsidRPr="00DF08AE">
        <w:rPr>
          <w:color w:val="auto"/>
        </w:rPr>
        <w:t xml:space="preserve"> </w:t>
      </w:r>
      <w:r w:rsidR="00136EDF" w:rsidRPr="00DF08AE">
        <w:rPr>
          <w:color w:val="auto"/>
        </w:rPr>
        <w:t>with pain-related behaviours</w:t>
      </w:r>
      <w:r w:rsidR="00E56796" w:rsidRPr="00DF08AE">
        <w:rPr>
          <w:color w:val="auto"/>
        </w:rPr>
        <w:t>.</w:t>
      </w:r>
    </w:p>
    <w:p w14:paraId="05EAE4F2" w14:textId="31E5FC3F" w:rsidR="00A45AD0" w:rsidRDefault="0061441D" w:rsidP="007D125D">
      <w:pPr>
        <w:pStyle w:val="CommentText"/>
        <w:rPr>
          <w:color w:val="FF0000"/>
        </w:rPr>
      </w:pPr>
      <w:r w:rsidRPr="00AF1498">
        <w:rPr>
          <w:color w:val="auto"/>
        </w:rPr>
        <w:t xml:space="preserve">The Approved Provider responded to the Assessment Team report and acknowledged the </w:t>
      </w:r>
      <w:r w:rsidR="003A1C85" w:rsidRPr="00AF1498">
        <w:rPr>
          <w:color w:val="auto"/>
        </w:rPr>
        <w:t>areas of non-compliance</w:t>
      </w:r>
      <w:r w:rsidR="00260940">
        <w:rPr>
          <w:color w:val="auto"/>
        </w:rPr>
        <w:t xml:space="preserve"> in this Standard</w:t>
      </w:r>
      <w:r w:rsidR="005F7437">
        <w:rPr>
          <w:color w:val="auto"/>
        </w:rPr>
        <w:t>, noting work had begun</w:t>
      </w:r>
      <w:r w:rsidR="00525429">
        <w:rPr>
          <w:color w:val="auto"/>
        </w:rPr>
        <w:t xml:space="preserve"> to rectify the issues identified.</w:t>
      </w:r>
    </w:p>
    <w:p w14:paraId="0D2B0307" w14:textId="3036B847" w:rsidR="00025528" w:rsidRDefault="00025528" w:rsidP="00025528">
      <w:pPr>
        <w:spacing w:line="22" w:lineRule="atLeast"/>
        <w:rPr>
          <w:color w:val="auto"/>
        </w:rPr>
      </w:pPr>
      <w:r w:rsidRPr="00A84247">
        <w:rPr>
          <w:color w:val="auto"/>
        </w:rPr>
        <w:t xml:space="preserve">I am satisfied the remaining </w:t>
      </w:r>
      <w:r w:rsidR="00B12FB0">
        <w:rPr>
          <w:color w:val="auto"/>
        </w:rPr>
        <w:t>three</w:t>
      </w:r>
      <w:r w:rsidRPr="00A84247">
        <w:rPr>
          <w:color w:val="auto"/>
        </w:rPr>
        <w:t xml:space="preserve"> requirements of Standard </w:t>
      </w:r>
      <w:r>
        <w:rPr>
          <w:color w:val="auto"/>
        </w:rPr>
        <w:t>2 Ongoing assessment and planning with consumers</w:t>
      </w:r>
      <w:r w:rsidRPr="00A84247">
        <w:rPr>
          <w:color w:val="auto"/>
        </w:rPr>
        <w:t xml:space="preserve">, are compliant. </w:t>
      </w:r>
    </w:p>
    <w:p w14:paraId="1E42B3C4" w14:textId="68C7DB0E" w:rsidR="00B965B4" w:rsidRDefault="009B6953" w:rsidP="00025528">
      <w:pPr>
        <w:spacing w:line="22" w:lineRule="atLeast"/>
        <w:rPr>
          <w:color w:val="auto"/>
        </w:rPr>
      </w:pPr>
      <w:r>
        <w:rPr>
          <w:color w:val="auto"/>
        </w:rPr>
        <w:t xml:space="preserve">Consumers </w:t>
      </w:r>
      <w:r w:rsidR="00E515ED">
        <w:rPr>
          <w:color w:val="auto"/>
        </w:rPr>
        <w:t xml:space="preserve">and consumer representatives </w:t>
      </w:r>
      <w:r w:rsidR="009073AF">
        <w:rPr>
          <w:color w:val="auto"/>
        </w:rPr>
        <w:t xml:space="preserve">interviewed </w:t>
      </w:r>
      <w:r w:rsidR="00646E39">
        <w:rPr>
          <w:color w:val="auto"/>
        </w:rPr>
        <w:t>confirmed they discussed</w:t>
      </w:r>
      <w:r w:rsidR="009073AF">
        <w:rPr>
          <w:color w:val="auto"/>
        </w:rPr>
        <w:t xml:space="preserve"> </w:t>
      </w:r>
      <w:r>
        <w:rPr>
          <w:color w:val="auto"/>
        </w:rPr>
        <w:t>advanced care directives</w:t>
      </w:r>
      <w:r w:rsidR="0008102A">
        <w:rPr>
          <w:color w:val="auto"/>
        </w:rPr>
        <w:t xml:space="preserve"> </w:t>
      </w:r>
      <w:r w:rsidR="009073AF">
        <w:rPr>
          <w:color w:val="auto"/>
        </w:rPr>
        <w:t>with staff</w:t>
      </w:r>
      <w:r w:rsidR="00082E09">
        <w:rPr>
          <w:color w:val="auto"/>
        </w:rPr>
        <w:t xml:space="preserve"> </w:t>
      </w:r>
      <w:r w:rsidR="00D10D7A">
        <w:rPr>
          <w:color w:val="auto"/>
        </w:rPr>
        <w:t>and</w:t>
      </w:r>
      <w:r w:rsidR="00082E09">
        <w:rPr>
          <w:color w:val="auto"/>
        </w:rPr>
        <w:t xml:space="preserve"> </w:t>
      </w:r>
      <w:r w:rsidR="0066342D">
        <w:rPr>
          <w:color w:val="auto"/>
        </w:rPr>
        <w:t>their</w:t>
      </w:r>
      <w:r w:rsidR="00646E39">
        <w:rPr>
          <w:color w:val="auto"/>
        </w:rPr>
        <w:t xml:space="preserve"> palliative care preferences. </w:t>
      </w:r>
      <w:r w:rsidR="000F3C89">
        <w:rPr>
          <w:color w:val="auto"/>
        </w:rPr>
        <w:t xml:space="preserve">Staff interviewed described providing care to consumers </w:t>
      </w:r>
      <w:r w:rsidR="002A721D">
        <w:rPr>
          <w:color w:val="auto"/>
        </w:rPr>
        <w:t>consistent</w:t>
      </w:r>
      <w:r w:rsidR="000F3C89">
        <w:rPr>
          <w:color w:val="auto"/>
        </w:rPr>
        <w:t xml:space="preserve"> with the consumer’s current needs and preferences.</w:t>
      </w:r>
      <w:r w:rsidR="00E772C7">
        <w:rPr>
          <w:color w:val="auto"/>
        </w:rPr>
        <w:t xml:space="preserve"> </w:t>
      </w:r>
      <w:r w:rsidR="008D650D">
        <w:rPr>
          <w:color w:val="auto"/>
        </w:rPr>
        <w:t xml:space="preserve">The Assessment Team observed </w:t>
      </w:r>
      <w:r w:rsidR="0084350C">
        <w:rPr>
          <w:color w:val="auto"/>
        </w:rPr>
        <w:t xml:space="preserve">most </w:t>
      </w:r>
      <w:r w:rsidR="008D650D">
        <w:rPr>
          <w:color w:val="auto"/>
        </w:rPr>
        <w:t xml:space="preserve">consumer </w:t>
      </w:r>
      <w:r w:rsidR="00B965B4">
        <w:rPr>
          <w:color w:val="auto"/>
        </w:rPr>
        <w:t xml:space="preserve">assessment and care plans </w:t>
      </w:r>
      <w:r w:rsidR="00C76074">
        <w:rPr>
          <w:color w:val="auto"/>
        </w:rPr>
        <w:t>capture</w:t>
      </w:r>
      <w:r w:rsidR="00A655CE">
        <w:rPr>
          <w:color w:val="auto"/>
        </w:rPr>
        <w:t>d</w:t>
      </w:r>
      <w:r w:rsidR="00C76074">
        <w:rPr>
          <w:color w:val="auto"/>
        </w:rPr>
        <w:t xml:space="preserve"> consumer goals and preferences,</w:t>
      </w:r>
      <w:r w:rsidR="0084350C">
        <w:rPr>
          <w:color w:val="auto"/>
        </w:rPr>
        <w:t xml:space="preserve"> a</w:t>
      </w:r>
      <w:r w:rsidR="00FD17AB">
        <w:rPr>
          <w:color w:val="auto"/>
        </w:rPr>
        <w:t xml:space="preserve">nd </w:t>
      </w:r>
      <w:r w:rsidR="009D12AA">
        <w:rPr>
          <w:color w:val="auto"/>
        </w:rPr>
        <w:t xml:space="preserve">for some consumers plans were driven by nursing goals </w:t>
      </w:r>
      <w:r w:rsidR="00753A02">
        <w:rPr>
          <w:color w:val="auto"/>
        </w:rPr>
        <w:t>in lieu</w:t>
      </w:r>
      <w:r w:rsidR="009D12AA">
        <w:rPr>
          <w:color w:val="auto"/>
        </w:rPr>
        <w:t xml:space="preserve"> of consumer </w:t>
      </w:r>
      <w:r w:rsidR="000F3C89">
        <w:rPr>
          <w:color w:val="auto"/>
        </w:rPr>
        <w:t xml:space="preserve">needs, </w:t>
      </w:r>
      <w:r w:rsidR="009D12AA">
        <w:rPr>
          <w:color w:val="auto"/>
        </w:rPr>
        <w:t>goals and preferences.</w:t>
      </w:r>
    </w:p>
    <w:p w14:paraId="614D4BDC" w14:textId="75FEAC44" w:rsidR="009656C7" w:rsidRDefault="00EF4E34" w:rsidP="00025528">
      <w:pPr>
        <w:spacing w:line="22" w:lineRule="atLeast"/>
        <w:rPr>
          <w:color w:val="auto"/>
        </w:rPr>
      </w:pPr>
      <w:r>
        <w:rPr>
          <w:color w:val="auto"/>
        </w:rPr>
        <w:t>Consumers and consumer representatives sampled confirmed involvement in care planning and assessment</w:t>
      </w:r>
      <w:r w:rsidR="00262C0D">
        <w:rPr>
          <w:color w:val="auto"/>
        </w:rPr>
        <w:t xml:space="preserve"> </w:t>
      </w:r>
      <w:r w:rsidR="009114CF">
        <w:rPr>
          <w:color w:val="auto"/>
        </w:rPr>
        <w:t xml:space="preserve">and </w:t>
      </w:r>
      <w:r w:rsidR="00C05A6E">
        <w:rPr>
          <w:color w:val="auto"/>
        </w:rPr>
        <w:t xml:space="preserve">care and service records </w:t>
      </w:r>
      <w:r w:rsidR="003B0FB9">
        <w:rPr>
          <w:color w:val="auto"/>
        </w:rPr>
        <w:t xml:space="preserve">detailed involvement with </w:t>
      </w:r>
      <w:r w:rsidR="00337EDC">
        <w:rPr>
          <w:color w:val="auto"/>
        </w:rPr>
        <w:t xml:space="preserve">consumer </w:t>
      </w:r>
      <w:r w:rsidR="003B0FB9">
        <w:rPr>
          <w:color w:val="auto"/>
        </w:rPr>
        <w:t>families</w:t>
      </w:r>
      <w:r w:rsidR="00337EDC">
        <w:rPr>
          <w:color w:val="auto"/>
        </w:rPr>
        <w:t xml:space="preserve">, </w:t>
      </w:r>
      <w:r w:rsidR="00AA35EE">
        <w:rPr>
          <w:color w:val="auto"/>
        </w:rPr>
        <w:t>doctors</w:t>
      </w:r>
      <w:r w:rsidR="0007574A">
        <w:rPr>
          <w:color w:val="auto"/>
        </w:rPr>
        <w:t xml:space="preserve"> and other allied health professionals including </w:t>
      </w:r>
      <w:r w:rsidR="0020216F">
        <w:rPr>
          <w:color w:val="auto"/>
        </w:rPr>
        <w:t>podiatrists, audio</w:t>
      </w:r>
      <w:r w:rsidR="00914D56">
        <w:rPr>
          <w:color w:val="auto"/>
        </w:rPr>
        <w:t xml:space="preserve">logists and speech pathologists. </w:t>
      </w:r>
      <w:r w:rsidR="00314034">
        <w:rPr>
          <w:color w:val="auto"/>
        </w:rPr>
        <w:t xml:space="preserve">Staff interviewed discussed case conferences for consumers </w:t>
      </w:r>
      <w:r w:rsidR="002C10D6">
        <w:rPr>
          <w:color w:val="auto"/>
        </w:rPr>
        <w:t xml:space="preserve">were held </w:t>
      </w:r>
      <w:r w:rsidR="00AF4528">
        <w:rPr>
          <w:color w:val="auto"/>
        </w:rPr>
        <w:t>to discuss assessment and care planning and the clinical documentation system confirmed case conference</w:t>
      </w:r>
      <w:r w:rsidR="00612C7B">
        <w:rPr>
          <w:color w:val="auto"/>
        </w:rPr>
        <w:t>s</w:t>
      </w:r>
      <w:r w:rsidR="00AF4528">
        <w:rPr>
          <w:color w:val="auto"/>
        </w:rPr>
        <w:t xml:space="preserve"> </w:t>
      </w:r>
      <w:r w:rsidR="00874FB9">
        <w:rPr>
          <w:color w:val="auto"/>
        </w:rPr>
        <w:t>w</w:t>
      </w:r>
      <w:r w:rsidR="00612C7B">
        <w:rPr>
          <w:color w:val="auto"/>
        </w:rPr>
        <w:t>ere</w:t>
      </w:r>
      <w:r w:rsidR="00874FB9">
        <w:rPr>
          <w:color w:val="auto"/>
        </w:rPr>
        <w:t xml:space="preserve"> </w:t>
      </w:r>
      <w:r w:rsidR="00612C7B">
        <w:rPr>
          <w:color w:val="auto"/>
        </w:rPr>
        <w:t xml:space="preserve">being </w:t>
      </w:r>
      <w:r w:rsidR="00874FB9">
        <w:rPr>
          <w:color w:val="auto"/>
        </w:rPr>
        <w:t>scheduled</w:t>
      </w:r>
      <w:r w:rsidR="00AF4528">
        <w:rPr>
          <w:color w:val="auto"/>
        </w:rPr>
        <w:t xml:space="preserve">. </w:t>
      </w:r>
    </w:p>
    <w:p w14:paraId="5E899627" w14:textId="77777777" w:rsidR="00D43883" w:rsidRDefault="00F26900" w:rsidP="00025528">
      <w:pPr>
        <w:spacing w:line="22" w:lineRule="atLeast"/>
        <w:rPr>
          <w:color w:val="auto"/>
        </w:rPr>
        <w:sectPr w:rsidR="00D43883" w:rsidSect="00D66A62">
          <w:headerReference w:type="default" r:id="rId11"/>
          <w:footerReference w:type="default" r:id="rId12"/>
          <w:headerReference w:type="first" r:id="rId13"/>
          <w:pgSz w:w="11906" w:h="16838" w:code="9"/>
          <w:pgMar w:top="1871" w:right="851" w:bottom="851" w:left="851" w:header="850" w:footer="850" w:gutter="0"/>
          <w:pgNumType w:start="1"/>
          <w:cols w:space="708"/>
          <w:titlePg/>
          <w:docGrid w:linePitch="360"/>
        </w:sectPr>
      </w:pPr>
      <w:r>
        <w:rPr>
          <w:color w:val="auto"/>
        </w:rPr>
        <w:t xml:space="preserve">Consumers and consumer representatives interviewed </w:t>
      </w:r>
      <w:r w:rsidR="009D733B">
        <w:rPr>
          <w:color w:val="auto"/>
        </w:rPr>
        <w:t>expressed</w:t>
      </w:r>
      <w:r w:rsidR="00C10B40">
        <w:rPr>
          <w:color w:val="auto"/>
        </w:rPr>
        <w:t xml:space="preserve"> their</w:t>
      </w:r>
      <w:r w:rsidR="009D733B">
        <w:rPr>
          <w:color w:val="auto"/>
        </w:rPr>
        <w:t xml:space="preserve"> satisfaction with communication </w:t>
      </w:r>
      <w:r w:rsidR="0086637A">
        <w:rPr>
          <w:color w:val="auto"/>
        </w:rPr>
        <w:t>in relation to their care and services outcomes</w:t>
      </w:r>
      <w:r w:rsidR="0031508F">
        <w:rPr>
          <w:color w:val="auto"/>
        </w:rPr>
        <w:t xml:space="preserve">, with some consumer representatives advising </w:t>
      </w:r>
      <w:r w:rsidR="00B544B1">
        <w:rPr>
          <w:color w:val="auto"/>
        </w:rPr>
        <w:t xml:space="preserve">they were confident they could access clinical documentation of their consumer if they requested it. </w:t>
      </w:r>
      <w:r w:rsidR="00B247D3">
        <w:rPr>
          <w:color w:val="auto"/>
        </w:rPr>
        <w:t xml:space="preserve">Staff discussed care plans and clinical information were available to consumers and consumer representatives on </w:t>
      </w:r>
      <w:r w:rsidR="00EA4478">
        <w:rPr>
          <w:color w:val="auto"/>
        </w:rPr>
        <w:t>re</w:t>
      </w:r>
      <w:r w:rsidR="00B247D3">
        <w:rPr>
          <w:color w:val="auto"/>
        </w:rPr>
        <w:t>quest</w:t>
      </w:r>
      <w:r w:rsidR="00283042">
        <w:rPr>
          <w:color w:val="auto"/>
        </w:rPr>
        <w:t xml:space="preserve"> and described how </w:t>
      </w:r>
      <w:r w:rsidR="00F7172F">
        <w:rPr>
          <w:color w:val="auto"/>
        </w:rPr>
        <w:t xml:space="preserve">care planning outcomes were </w:t>
      </w:r>
      <w:r w:rsidR="00CA2653">
        <w:rPr>
          <w:color w:val="auto"/>
        </w:rPr>
        <w:t>communicated</w:t>
      </w:r>
      <w:r w:rsidR="00F7172F">
        <w:rPr>
          <w:color w:val="auto"/>
        </w:rPr>
        <w:t xml:space="preserve"> with consumers</w:t>
      </w:r>
      <w:r w:rsidR="00CA2653">
        <w:rPr>
          <w:color w:val="auto"/>
        </w:rPr>
        <w:t xml:space="preserve"> and/or the consumer representatives.</w:t>
      </w:r>
    </w:p>
    <w:bookmarkEnd w:id="2"/>
    <w:p w14:paraId="4415513A" w14:textId="65538B96" w:rsidR="007209A1" w:rsidRDefault="007209A1" w:rsidP="00A45AD0">
      <w:pPr>
        <w:pStyle w:val="Heading1"/>
        <w:spacing w:before="120" w:after="240" w:line="22" w:lineRule="atLeast"/>
      </w:pPr>
      <w: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6659"/>
        <w:gridCol w:w="1840"/>
      </w:tblGrid>
      <w:tr w:rsidR="00CB2962" w14:paraId="5B109F5D" w14:textId="77777777" w:rsidTr="008E6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00D9FC56" w14:textId="2738D4D5" w:rsidR="00CB2962" w:rsidRDefault="00CB2962" w:rsidP="002D5918">
            <w:pPr>
              <w:spacing w:before="0" w:after="120" w:line="22" w:lineRule="atLeast"/>
            </w:pPr>
            <w:r w:rsidRPr="007209A1">
              <w:t>Personal care and clinical care</w:t>
            </w:r>
          </w:p>
        </w:tc>
        <w:tc>
          <w:tcPr>
            <w:tcW w:w="1840" w:type="dxa"/>
          </w:tcPr>
          <w:p w14:paraId="45B20FB0" w14:textId="5FEAACA5" w:rsidR="00CB2962" w:rsidRPr="00081252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1252">
              <w:rPr>
                <w:rFonts w:ascii="Fira Sans Light" w:hAnsi="Fira Sans Light"/>
              </w:rPr>
              <w:t>Non-compliant</w:t>
            </w:r>
          </w:p>
        </w:tc>
      </w:tr>
      <w:tr w:rsidR="00CB2962" w14:paraId="29D71897" w14:textId="77777777" w:rsidTr="008E6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3(3)(a)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27BEA294" w14:textId="1084555D" w:rsidR="00CB2962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Each consumer gets safe and effective personal care, clinical care, or both personal care and clinical care, that:</w:t>
            </w:r>
          </w:p>
          <w:p w14:paraId="576FE1E7" w14:textId="77777777" w:rsidR="00CB2962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best practice; and</w:t>
            </w:r>
          </w:p>
          <w:p w14:paraId="7A3A4876" w14:textId="77777777" w:rsidR="00CB2962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tailored to their needs; and</w:t>
            </w:r>
          </w:p>
          <w:p w14:paraId="28FAC623" w14:textId="77777777" w:rsidR="00CB2962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optimises their health and well-being.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378FFC84" w14:textId="61DB4DEB" w:rsidR="00CB2962" w:rsidRPr="003455B0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5B0">
              <w:rPr>
                <w:color w:val="auto"/>
              </w:rPr>
              <w:t>Non-compliant</w:t>
            </w:r>
          </w:p>
        </w:tc>
      </w:tr>
      <w:tr w:rsidR="00CB2962" w14:paraId="601C0F2E" w14:textId="77777777" w:rsidTr="008E6A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3(3)(b)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3BD71B05" w14:textId="4D0E7F91" w:rsidR="00CB2962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209A1">
              <w:t>Effective management of high</w:t>
            </w:r>
            <w:r w:rsidR="003E1B8E">
              <w:t>-</w:t>
            </w:r>
            <w:r w:rsidRPr="007209A1">
              <w:t>impact or high</w:t>
            </w:r>
            <w:r w:rsidR="003E1B8E">
              <w:t>-</w:t>
            </w:r>
            <w:r w:rsidRPr="007209A1">
              <w:t>prevalence risks associated with the care of each consumer.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6345134" w14:textId="4A9D9583" w:rsidR="00CB2962" w:rsidRPr="00AD6910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AD6910">
              <w:rPr>
                <w:color w:val="auto"/>
              </w:rPr>
              <w:t>Non-compliant</w:t>
            </w:r>
          </w:p>
        </w:tc>
      </w:tr>
      <w:tr w:rsidR="00CB2962" w:rsidRPr="000A6B31" w14:paraId="1592055D" w14:textId="77777777" w:rsidTr="008E6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14722A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color w:val="auto"/>
              </w:rPr>
            </w:pPr>
            <w:r w:rsidRPr="0014722A">
              <w:rPr>
                <w:color w:val="auto"/>
              </w:rPr>
              <w:t>Requirement 3(3)(c)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2F7F4901" w14:textId="074797BB" w:rsidR="00CB2962" w:rsidRPr="000A6B31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A1">
              <w:t xml:space="preserve">The needs, goals and preferences of consumers nearing the end of life are recognised and addressed, their comfort </w:t>
            </w:r>
            <w:proofErr w:type="gramStart"/>
            <w:r w:rsidRPr="007209A1">
              <w:t>maximised</w:t>
            </w:r>
            <w:proofErr w:type="gramEnd"/>
            <w:r w:rsidRPr="007209A1">
              <w:t xml:space="preserve"> and their dignity preserved.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120776A" w14:textId="1CD00444" w:rsidR="00CB2962" w:rsidRPr="00E35D15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5D15">
              <w:rPr>
                <w:color w:val="auto"/>
              </w:rPr>
              <w:t>Compliant</w:t>
            </w:r>
          </w:p>
        </w:tc>
      </w:tr>
      <w:tr w:rsidR="00CB2962" w14:paraId="3E5E2E42" w14:textId="77777777" w:rsidTr="008E6A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3(3)(d)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1DE46AD3" w14:textId="1E8F9A4C" w:rsidR="00CB2962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209A1"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5EE2D04E" w14:textId="689C2311" w:rsidR="00CB2962" w:rsidRPr="00260BFB" w:rsidRDefault="00CB2962" w:rsidP="00260BF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60BFB">
              <w:rPr>
                <w:color w:val="auto"/>
              </w:rPr>
              <w:t>Compliant</w:t>
            </w:r>
          </w:p>
        </w:tc>
      </w:tr>
      <w:tr w:rsidR="00CB2962" w14:paraId="3571DCD2" w14:textId="77777777" w:rsidTr="008E6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3(3)(e)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3E215F5C" w14:textId="5D94D1EA" w:rsidR="00CB2962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A1"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1542DE8" w14:textId="639867C2" w:rsidR="00CB2962" w:rsidRPr="008E6A3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E6A37">
              <w:rPr>
                <w:color w:val="auto"/>
              </w:rPr>
              <w:t>Compliant</w:t>
            </w:r>
          </w:p>
        </w:tc>
      </w:tr>
      <w:tr w:rsidR="00CB2962" w14:paraId="1CB9BB50" w14:textId="77777777" w:rsidTr="008E6A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3(3)(f)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76CB1032" w14:textId="7608BA19" w:rsidR="00CB2962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6797C">
              <w:t>Timely and appropriate referrals to individuals, other organisations and providers of other care and services.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7394FDD" w14:textId="06886DA3" w:rsidR="00CB2962" w:rsidRPr="008E6A3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8E6A37">
              <w:rPr>
                <w:color w:val="auto"/>
              </w:rPr>
              <w:t>Compliant</w:t>
            </w:r>
          </w:p>
        </w:tc>
      </w:tr>
      <w:tr w:rsidR="00CB2962" w14:paraId="77C19852" w14:textId="77777777" w:rsidTr="008E6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3(3)(g)</w:t>
            </w:r>
          </w:p>
        </w:tc>
        <w:tc>
          <w:tcPr>
            <w:tcW w:w="6659" w:type="dxa"/>
            <w:tcBorders>
              <w:right w:val="single" w:sz="4" w:space="0" w:color="auto"/>
            </w:tcBorders>
          </w:tcPr>
          <w:p w14:paraId="6C313F53" w14:textId="0928031C" w:rsidR="00CB2962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Minimisation of infection related risks through implementing:</w:t>
            </w:r>
          </w:p>
          <w:p w14:paraId="38574797" w14:textId="77777777" w:rsidR="00CB2962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standard and </w:t>
            </w:r>
            <w:proofErr w:type="gramStart"/>
            <w:r>
              <w:t>transmission based</w:t>
            </w:r>
            <w:proofErr w:type="gramEnd"/>
            <w:r>
              <w:t xml:space="preserve"> precautions to prevent and control infection; and</w:t>
            </w:r>
          </w:p>
          <w:p w14:paraId="07625030" w14:textId="77777777" w:rsidR="00CB2962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1AAFD3B" w14:textId="5AEF30D7" w:rsidR="00CB2962" w:rsidRPr="008E6A3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E6A37">
              <w:rPr>
                <w:color w:val="auto"/>
              </w:rPr>
              <w:t>Compliant</w:t>
            </w:r>
          </w:p>
        </w:tc>
      </w:tr>
    </w:tbl>
    <w:p w14:paraId="58FD8476" w14:textId="77777777" w:rsidR="007209A1" w:rsidRDefault="007209A1" w:rsidP="00341026">
      <w:pPr>
        <w:pStyle w:val="Heading2"/>
        <w:spacing w:before="120" w:after="120" w:line="22" w:lineRule="atLeast"/>
      </w:pPr>
      <w:r>
        <w:t>Findings</w:t>
      </w:r>
    </w:p>
    <w:p w14:paraId="3FF08219" w14:textId="77777777" w:rsidR="00212F1B" w:rsidRPr="00212F1B" w:rsidRDefault="00212F1B" w:rsidP="00212F1B">
      <w:pPr>
        <w:rPr>
          <w:color w:val="auto"/>
        </w:rPr>
      </w:pPr>
      <w:bookmarkStart w:id="3" w:name="_Hlk103330062"/>
      <w:r w:rsidRPr="000F4433">
        <w:t xml:space="preserve">I have assessed this Quality Standard </w:t>
      </w:r>
      <w:r w:rsidRPr="00212F1B">
        <w:rPr>
          <w:color w:val="auto"/>
        </w:rPr>
        <w:t xml:space="preserve">as non-compliant as I am satisfied the </w:t>
      </w:r>
      <w:r w:rsidRPr="00031855">
        <w:rPr>
          <w:color w:val="auto"/>
        </w:rPr>
        <w:t>following two</w:t>
      </w:r>
      <w:r w:rsidRPr="00212F1B">
        <w:rPr>
          <w:color w:val="auto"/>
        </w:rPr>
        <w:t xml:space="preserve"> requirements are non-compliant:</w:t>
      </w:r>
    </w:p>
    <w:p w14:paraId="32288F26" w14:textId="77777777" w:rsidR="00212F1B" w:rsidRPr="00766AE9" w:rsidRDefault="00212F1B" w:rsidP="00766AE9">
      <w:pPr>
        <w:pStyle w:val="CommentText"/>
        <w:numPr>
          <w:ilvl w:val="0"/>
          <w:numId w:val="38"/>
        </w:numPr>
        <w:rPr>
          <w:color w:val="auto"/>
        </w:rPr>
      </w:pPr>
      <w:r w:rsidRPr="00634B6C">
        <w:rPr>
          <w:color w:val="auto"/>
          <w:u w:val="single"/>
        </w:rPr>
        <w:t>Requirement 3(3)(a)</w:t>
      </w:r>
      <w:r w:rsidRPr="00766AE9">
        <w:rPr>
          <w:color w:val="auto"/>
        </w:rPr>
        <w:t xml:space="preserve"> – Each consumer gets safe and effective personal care, clinical care, or both personal care and clinical care, that:</w:t>
      </w:r>
    </w:p>
    <w:p w14:paraId="26CF8BAA" w14:textId="2597C9D2" w:rsidR="00212F1B" w:rsidRPr="00766AE9" w:rsidRDefault="00212F1B" w:rsidP="00212F1B">
      <w:pPr>
        <w:pStyle w:val="CommentText"/>
        <w:numPr>
          <w:ilvl w:val="1"/>
          <w:numId w:val="35"/>
        </w:numPr>
        <w:rPr>
          <w:color w:val="auto"/>
        </w:rPr>
      </w:pPr>
      <w:r w:rsidRPr="00766AE9">
        <w:rPr>
          <w:color w:val="auto"/>
        </w:rPr>
        <w:t>is best practice; and</w:t>
      </w:r>
    </w:p>
    <w:p w14:paraId="6408174C" w14:textId="16543C68" w:rsidR="00212F1B" w:rsidRPr="00766AE9" w:rsidRDefault="00212F1B" w:rsidP="00212F1B">
      <w:pPr>
        <w:pStyle w:val="CommentText"/>
        <w:numPr>
          <w:ilvl w:val="1"/>
          <w:numId w:val="35"/>
        </w:numPr>
        <w:rPr>
          <w:color w:val="auto"/>
        </w:rPr>
      </w:pPr>
      <w:r w:rsidRPr="00766AE9">
        <w:rPr>
          <w:color w:val="auto"/>
        </w:rPr>
        <w:t>is tailored to their needs; and</w:t>
      </w:r>
    </w:p>
    <w:p w14:paraId="20EBAB05" w14:textId="27A1A89C" w:rsidR="00212F1B" w:rsidRPr="00766AE9" w:rsidRDefault="00212F1B" w:rsidP="00212F1B">
      <w:pPr>
        <w:pStyle w:val="CommentText"/>
        <w:numPr>
          <w:ilvl w:val="1"/>
          <w:numId w:val="35"/>
        </w:numPr>
        <w:rPr>
          <w:color w:val="auto"/>
        </w:rPr>
      </w:pPr>
      <w:r w:rsidRPr="00766AE9">
        <w:rPr>
          <w:color w:val="auto"/>
        </w:rPr>
        <w:t>optimises their health and well-being.</w:t>
      </w:r>
    </w:p>
    <w:p w14:paraId="2B0D0079" w14:textId="77777777" w:rsidR="00AD6910" w:rsidRPr="000D799C" w:rsidRDefault="00AD6910" w:rsidP="00766AE9">
      <w:pPr>
        <w:pStyle w:val="CommentText"/>
        <w:numPr>
          <w:ilvl w:val="0"/>
          <w:numId w:val="38"/>
        </w:numPr>
        <w:rPr>
          <w:color w:val="auto"/>
        </w:rPr>
      </w:pPr>
      <w:r w:rsidRPr="00634B6C">
        <w:rPr>
          <w:color w:val="auto"/>
          <w:u w:val="single"/>
        </w:rPr>
        <w:lastRenderedPageBreak/>
        <w:t>Requirement 3(3)(b)</w:t>
      </w:r>
      <w:r w:rsidRPr="000D799C">
        <w:rPr>
          <w:color w:val="auto"/>
        </w:rPr>
        <w:t xml:space="preserve"> – Effective management of high-impact or high-prevalence risks associated with the care of each consumer.</w:t>
      </w:r>
    </w:p>
    <w:p w14:paraId="5F88BFFD" w14:textId="506E0A80" w:rsidR="003E4A57" w:rsidRDefault="00DC5322" w:rsidP="00212F1B">
      <w:pPr>
        <w:pStyle w:val="CommentText"/>
        <w:rPr>
          <w:color w:val="auto"/>
        </w:rPr>
      </w:pPr>
      <w:r w:rsidRPr="00F07196">
        <w:rPr>
          <w:color w:val="auto"/>
        </w:rPr>
        <w:t>The Assessment Team found consumers and consumer representatives interviewed felt they receive</w:t>
      </w:r>
      <w:r w:rsidR="00FD5760">
        <w:rPr>
          <w:color w:val="auto"/>
        </w:rPr>
        <w:t>d</w:t>
      </w:r>
      <w:r w:rsidR="002E2E70" w:rsidRPr="00F07196">
        <w:rPr>
          <w:color w:val="auto"/>
        </w:rPr>
        <w:t xml:space="preserve"> the care they need and provided examples of receiving pain medication and </w:t>
      </w:r>
      <w:r w:rsidR="00072827" w:rsidRPr="00F07196">
        <w:rPr>
          <w:color w:val="auto"/>
        </w:rPr>
        <w:t xml:space="preserve">social supports tailored to their needs. </w:t>
      </w:r>
      <w:r w:rsidR="003E4A57" w:rsidRPr="00F07196">
        <w:rPr>
          <w:color w:val="auto"/>
        </w:rPr>
        <w:t xml:space="preserve">Whilst consumers and consumer representatives indicated satisfaction with pain management </w:t>
      </w:r>
      <w:r w:rsidR="00090217" w:rsidRPr="00F07196">
        <w:rPr>
          <w:color w:val="auto"/>
        </w:rPr>
        <w:t>support</w:t>
      </w:r>
      <w:r w:rsidR="003E4A57" w:rsidRPr="00F07196">
        <w:rPr>
          <w:color w:val="auto"/>
        </w:rPr>
        <w:t>, the Assessment Team found medication charts lacked appropriate use indicators and pain</w:t>
      </w:r>
      <w:r w:rsidR="003A0750">
        <w:rPr>
          <w:color w:val="auto"/>
        </w:rPr>
        <w:t xml:space="preserve"> management</w:t>
      </w:r>
      <w:r w:rsidR="003E4A57" w:rsidRPr="00F07196">
        <w:rPr>
          <w:color w:val="auto"/>
        </w:rPr>
        <w:t xml:space="preserve"> follow up and</w:t>
      </w:r>
      <w:r w:rsidR="0067699D" w:rsidRPr="00F07196">
        <w:rPr>
          <w:color w:val="auto"/>
        </w:rPr>
        <w:t xml:space="preserve"> review of</w:t>
      </w:r>
      <w:r w:rsidR="003E4A57" w:rsidRPr="00F07196">
        <w:rPr>
          <w:color w:val="auto"/>
        </w:rPr>
        <w:t xml:space="preserve"> intervention effectiveness was not demonstrated.</w:t>
      </w:r>
    </w:p>
    <w:p w14:paraId="49ECDDBC" w14:textId="1479577A" w:rsidR="00AD33E1" w:rsidRDefault="00325B2D" w:rsidP="00325B2D">
      <w:pPr>
        <w:pStyle w:val="CommentText"/>
        <w:rPr>
          <w:color w:val="auto"/>
        </w:rPr>
      </w:pPr>
      <w:r w:rsidRPr="00E46C31">
        <w:rPr>
          <w:color w:val="auto"/>
        </w:rPr>
        <w:t xml:space="preserve">The Assessment Team found behaviour support plans for some consumers were not updated with each behaviour </w:t>
      </w:r>
      <w:r w:rsidR="0090181B" w:rsidRPr="00E46C31">
        <w:rPr>
          <w:color w:val="auto"/>
        </w:rPr>
        <w:t>incident</w:t>
      </w:r>
      <w:r w:rsidRPr="00E46C31">
        <w:rPr>
          <w:color w:val="auto"/>
        </w:rPr>
        <w:t xml:space="preserve"> and behaviour charts were incomplete. Observations in care plans were inconsistent with behaviour charting and staff feedback and </w:t>
      </w:r>
      <w:r w:rsidR="009A0873" w:rsidRPr="00E46C31">
        <w:rPr>
          <w:color w:val="auto"/>
        </w:rPr>
        <w:t>not all behaviour</w:t>
      </w:r>
      <w:r w:rsidR="003746EF" w:rsidRPr="00E46C31">
        <w:rPr>
          <w:color w:val="auto"/>
        </w:rPr>
        <w:t xml:space="preserve">s </w:t>
      </w:r>
      <w:r w:rsidR="0023194E" w:rsidRPr="00E46C31">
        <w:rPr>
          <w:color w:val="auto"/>
        </w:rPr>
        <w:t xml:space="preserve">and medical diagnoses </w:t>
      </w:r>
      <w:r w:rsidR="009A0873" w:rsidRPr="00E46C31">
        <w:rPr>
          <w:color w:val="auto"/>
        </w:rPr>
        <w:t>were captured</w:t>
      </w:r>
      <w:r w:rsidR="003746EF" w:rsidRPr="00E46C31">
        <w:rPr>
          <w:color w:val="auto"/>
        </w:rPr>
        <w:t>.</w:t>
      </w:r>
      <w:r w:rsidR="00CE72CE">
        <w:rPr>
          <w:color w:val="auto"/>
        </w:rPr>
        <w:t xml:space="preserve"> </w:t>
      </w:r>
      <w:r w:rsidR="003F192E">
        <w:rPr>
          <w:color w:val="auto"/>
        </w:rPr>
        <w:t>A</w:t>
      </w:r>
      <w:r w:rsidR="007C624F" w:rsidRPr="00B01F91">
        <w:rPr>
          <w:color w:val="auto"/>
        </w:rPr>
        <w:t xml:space="preserve">lternative interventions to manage behaviours </w:t>
      </w:r>
      <w:r w:rsidR="003B00EA" w:rsidRPr="00B01F91">
        <w:rPr>
          <w:color w:val="auto"/>
        </w:rPr>
        <w:t>and unmet needs</w:t>
      </w:r>
      <w:r w:rsidR="005B0801" w:rsidRPr="00B01F91">
        <w:rPr>
          <w:color w:val="auto"/>
        </w:rPr>
        <w:t>, like pain assessments, were</w:t>
      </w:r>
      <w:r w:rsidR="003B00EA" w:rsidRPr="00B01F91">
        <w:rPr>
          <w:color w:val="auto"/>
        </w:rPr>
        <w:t xml:space="preserve"> not </w:t>
      </w:r>
      <w:r w:rsidR="00956AC5">
        <w:rPr>
          <w:color w:val="auto"/>
        </w:rPr>
        <w:t>completed</w:t>
      </w:r>
      <w:r w:rsidR="00B01F91">
        <w:rPr>
          <w:color w:val="auto"/>
        </w:rPr>
        <w:t xml:space="preserve"> to optimise consumer health and well-being</w:t>
      </w:r>
      <w:r w:rsidR="001207CF" w:rsidRPr="00B01F91">
        <w:rPr>
          <w:color w:val="auto"/>
        </w:rPr>
        <w:t xml:space="preserve">. </w:t>
      </w:r>
      <w:r w:rsidR="009263FF" w:rsidRPr="009263FF">
        <w:rPr>
          <w:color w:val="auto"/>
        </w:rPr>
        <w:t>Appropriate informed consent for the use of chemical restraint was not demonstrated for some consumers.</w:t>
      </w:r>
    </w:p>
    <w:p w14:paraId="3CDAE2A2" w14:textId="58210416" w:rsidR="000E571C" w:rsidRPr="00031855" w:rsidRDefault="000204DB" w:rsidP="000204DB">
      <w:pPr>
        <w:pStyle w:val="CommentText"/>
        <w:rPr>
          <w:color w:val="auto"/>
        </w:rPr>
      </w:pPr>
      <w:r w:rsidRPr="00031855">
        <w:rPr>
          <w:color w:val="auto"/>
        </w:rPr>
        <w:t xml:space="preserve">Falls risk assessments were not completed in a timely manner after admission to the service or </w:t>
      </w:r>
      <w:r w:rsidR="0017763A">
        <w:rPr>
          <w:color w:val="auto"/>
        </w:rPr>
        <w:t>after</w:t>
      </w:r>
      <w:r w:rsidRPr="00031855">
        <w:rPr>
          <w:color w:val="auto"/>
        </w:rPr>
        <w:t xml:space="preserve"> falls</w:t>
      </w:r>
      <w:r w:rsidR="0017763A">
        <w:rPr>
          <w:color w:val="auto"/>
        </w:rPr>
        <w:t xml:space="preserve"> occurred</w:t>
      </w:r>
      <w:r w:rsidR="001D6DF9" w:rsidRPr="00031855">
        <w:rPr>
          <w:color w:val="auto"/>
        </w:rPr>
        <w:t xml:space="preserve">, particularly for </w:t>
      </w:r>
      <w:r w:rsidR="000036A4" w:rsidRPr="00031855">
        <w:rPr>
          <w:color w:val="auto"/>
        </w:rPr>
        <w:t xml:space="preserve">sampled </w:t>
      </w:r>
      <w:r w:rsidR="001D6DF9" w:rsidRPr="00031855">
        <w:rPr>
          <w:color w:val="auto"/>
        </w:rPr>
        <w:t>consumers with an increased risk of falls</w:t>
      </w:r>
      <w:r w:rsidR="00CC6A50" w:rsidRPr="00031855">
        <w:rPr>
          <w:color w:val="auto"/>
        </w:rPr>
        <w:t xml:space="preserve"> and fracture histories</w:t>
      </w:r>
      <w:r w:rsidRPr="00031855">
        <w:rPr>
          <w:color w:val="auto"/>
        </w:rPr>
        <w:t>. Care plan documentation noted inconsistencies in post-fall monitoring and observations were not completed in line with policies and procedures.</w:t>
      </w:r>
      <w:r w:rsidR="00CF240C" w:rsidRPr="00031855">
        <w:rPr>
          <w:color w:val="auto"/>
        </w:rPr>
        <w:t xml:space="preserve"> Staff training on new </w:t>
      </w:r>
      <w:r w:rsidR="002B65C7" w:rsidRPr="00031855">
        <w:rPr>
          <w:color w:val="auto"/>
        </w:rPr>
        <w:t xml:space="preserve">hoist </w:t>
      </w:r>
      <w:r w:rsidR="00CF240C" w:rsidRPr="00031855">
        <w:rPr>
          <w:color w:val="auto"/>
        </w:rPr>
        <w:t>lifting equipment</w:t>
      </w:r>
      <w:r w:rsidR="002B65C7" w:rsidRPr="00031855">
        <w:rPr>
          <w:color w:val="auto"/>
        </w:rPr>
        <w:t xml:space="preserve"> </w:t>
      </w:r>
      <w:r w:rsidR="00183128">
        <w:rPr>
          <w:color w:val="auto"/>
        </w:rPr>
        <w:t>had not been conducted</w:t>
      </w:r>
      <w:r w:rsidR="001D6DF9" w:rsidRPr="00031855">
        <w:rPr>
          <w:color w:val="auto"/>
        </w:rPr>
        <w:t>.</w:t>
      </w:r>
    </w:p>
    <w:p w14:paraId="5413CAF2" w14:textId="32B40A9D" w:rsidR="00DF4061" w:rsidRPr="00031855" w:rsidRDefault="00CB69B0" w:rsidP="000D799C">
      <w:pPr>
        <w:pStyle w:val="CommentText"/>
        <w:rPr>
          <w:color w:val="auto"/>
        </w:rPr>
      </w:pPr>
      <w:r w:rsidRPr="00031855">
        <w:rPr>
          <w:color w:val="auto"/>
        </w:rPr>
        <w:t xml:space="preserve">The Assessment Team observed care plans for </w:t>
      </w:r>
      <w:r w:rsidR="006F5193" w:rsidRPr="00031855">
        <w:rPr>
          <w:color w:val="auto"/>
        </w:rPr>
        <w:t xml:space="preserve">sampled </w:t>
      </w:r>
      <w:r w:rsidRPr="00031855">
        <w:rPr>
          <w:color w:val="auto"/>
        </w:rPr>
        <w:t xml:space="preserve">consumers </w:t>
      </w:r>
      <w:r w:rsidR="00F726CE" w:rsidRPr="00031855">
        <w:rPr>
          <w:color w:val="auto"/>
        </w:rPr>
        <w:t xml:space="preserve">subject to restraint did not identify the type of restraint used and monitoring </w:t>
      </w:r>
      <w:r w:rsidR="00945131" w:rsidRPr="00031855">
        <w:rPr>
          <w:color w:val="auto"/>
        </w:rPr>
        <w:t xml:space="preserve">to be </w:t>
      </w:r>
      <w:r w:rsidR="00F726CE" w:rsidRPr="00031855">
        <w:rPr>
          <w:color w:val="auto"/>
        </w:rPr>
        <w:t>undertaken.</w:t>
      </w:r>
      <w:r w:rsidR="000D799C" w:rsidRPr="00031855">
        <w:rPr>
          <w:color w:val="auto"/>
        </w:rPr>
        <w:t xml:space="preserve"> </w:t>
      </w:r>
      <w:r w:rsidR="005D1378" w:rsidRPr="00031855">
        <w:rPr>
          <w:color w:val="auto"/>
        </w:rPr>
        <w:t>Some c</w:t>
      </w:r>
      <w:r w:rsidR="000D799C" w:rsidRPr="00031855">
        <w:rPr>
          <w:color w:val="auto"/>
        </w:rPr>
        <w:t xml:space="preserve">onsumers </w:t>
      </w:r>
      <w:r w:rsidR="00F709C9">
        <w:rPr>
          <w:color w:val="auto"/>
        </w:rPr>
        <w:t xml:space="preserve">who required </w:t>
      </w:r>
      <w:r w:rsidR="000D799C" w:rsidRPr="00031855">
        <w:rPr>
          <w:color w:val="auto"/>
        </w:rPr>
        <w:t xml:space="preserve">behaviour management </w:t>
      </w:r>
      <w:r w:rsidR="005D1378" w:rsidRPr="00031855">
        <w:rPr>
          <w:color w:val="auto"/>
        </w:rPr>
        <w:t xml:space="preserve">were not assessed for additional risks </w:t>
      </w:r>
      <w:r w:rsidR="0038574B" w:rsidRPr="00031855">
        <w:rPr>
          <w:color w:val="auto"/>
        </w:rPr>
        <w:t>including</w:t>
      </w:r>
      <w:r w:rsidR="00EA5116" w:rsidRPr="00031855">
        <w:rPr>
          <w:color w:val="auto"/>
        </w:rPr>
        <w:t xml:space="preserve"> falls </w:t>
      </w:r>
      <w:r w:rsidR="006577F4">
        <w:rPr>
          <w:color w:val="auto"/>
        </w:rPr>
        <w:t xml:space="preserve">management </w:t>
      </w:r>
      <w:r w:rsidR="00EA5116" w:rsidRPr="00031855">
        <w:rPr>
          <w:color w:val="auto"/>
        </w:rPr>
        <w:t>or pain</w:t>
      </w:r>
      <w:r w:rsidR="00CA7BCF" w:rsidRPr="00031855">
        <w:rPr>
          <w:color w:val="auto"/>
        </w:rPr>
        <w:t xml:space="preserve"> </w:t>
      </w:r>
      <w:r w:rsidR="00980D5B">
        <w:rPr>
          <w:color w:val="auto"/>
        </w:rPr>
        <w:t xml:space="preserve">management </w:t>
      </w:r>
      <w:r w:rsidR="00CA7BCF" w:rsidRPr="00031855">
        <w:rPr>
          <w:color w:val="auto"/>
        </w:rPr>
        <w:t xml:space="preserve">and </w:t>
      </w:r>
      <w:r w:rsidR="00BF4077" w:rsidRPr="00031855">
        <w:rPr>
          <w:color w:val="auto"/>
        </w:rPr>
        <w:t>d</w:t>
      </w:r>
      <w:r w:rsidR="00321F47" w:rsidRPr="00031855">
        <w:rPr>
          <w:color w:val="auto"/>
        </w:rPr>
        <w:t>ignity of risk</w:t>
      </w:r>
      <w:r w:rsidR="00C03DF7" w:rsidRPr="00031855">
        <w:rPr>
          <w:color w:val="auto"/>
        </w:rPr>
        <w:t xml:space="preserve"> information was </w:t>
      </w:r>
      <w:r w:rsidR="00D21684">
        <w:rPr>
          <w:color w:val="auto"/>
        </w:rPr>
        <w:t>not completed</w:t>
      </w:r>
      <w:r w:rsidR="00C03DF7" w:rsidRPr="00031855">
        <w:rPr>
          <w:color w:val="auto"/>
        </w:rPr>
        <w:t xml:space="preserve"> in care plans for some consumers.</w:t>
      </w:r>
    </w:p>
    <w:p w14:paraId="19B5874D" w14:textId="5F0AD706" w:rsidR="00AD6910" w:rsidRPr="00260940" w:rsidRDefault="00AD6910" w:rsidP="00AD6910">
      <w:pPr>
        <w:pStyle w:val="CommentText"/>
        <w:rPr>
          <w:color w:val="FF0000"/>
        </w:rPr>
      </w:pPr>
      <w:r w:rsidRPr="00C03DF7">
        <w:rPr>
          <w:color w:val="auto"/>
        </w:rPr>
        <w:t>The Approved Provider responded to the Assessment Team report and acknowledged the areas of non-compliance</w:t>
      </w:r>
      <w:r w:rsidR="00C2286E" w:rsidRPr="00C03DF7">
        <w:rPr>
          <w:color w:val="auto"/>
        </w:rPr>
        <w:t xml:space="preserve"> in this Standard</w:t>
      </w:r>
      <w:r w:rsidR="00260940">
        <w:rPr>
          <w:color w:val="auto"/>
        </w:rPr>
        <w:t>, noting work had begun to rectify the issues identified.</w:t>
      </w:r>
    </w:p>
    <w:p w14:paraId="64146718" w14:textId="6E362F62" w:rsidR="00AD6910" w:rsidRDefault="00AD6910" w:rsidP="00AD6910">
      <w:pPr>
        <w:spacing w:line="22" w:lineRule="atLeast"/>
        <w:rPr>
          <w:color w:val="auto"/>
        </w:rPr>
      </w:pPr>
      <w:r w:rsidRPr="00A84247">
        <w:rPr>
          <w:color w:val="auto"/>
        </w:rPr>
        <w:t xml:space="preserve">I am satisfied the </w:t>
      </w:r>
      <w:r w:rsidRPr="00C03DF7">
        <w:rPr>
          <w:color w:val="auto"/>
        </w:rPr>
        <w:t xml:space="preserve">remaining five requirements </w:t>
      </w:r>
      <w:r w:rsidRPr="00A84247">
        <w:rPr>
          <w:color w:val="auto"/>
        </w:rPr>
        <w:t xml:space="preserve">of Standard </w:t>
      </w:r>
      <w:r>
        <w:rPr>
          <w:color w:val="auto"/>
        </w:rPr>
        <w:t>3 Personal care and clinical care,</w:t>
      </w:r>
      <w:r w:rsidRPr="00A84247">
        <w:rPr>
          <w:color w:val="auto"/>
        </w:rPr>
        <w:t xml:space="preserve"> are compliant. </w:t>
      </w:r>
    </w:p>
    <w:p w14:paraId="0A1E6372" w14:textId="4695D6B4" w:rsidR="00C115C0" w:rsidRPr="00EE63A3" w:rsidRDefault="004D3CD8" w:rsidP="00C115C0">
      <w:pPr>
        <w:pStyle w:val="CommentText"/>
        <w:rPr>
          <w:color w:val="auto"/>
        </w:rPr>
      </w:pPr>
      <w:r w:rsidRPr="00EE63A3">
        <w:rPr>
          <w:color w:val="auto"/>
        </w:rPr>
        <w:t xml:space="preserve">The </w:t>
      </w:r>
      <w:r w:rsidR="005132AC" w:rsidRPr="00EE63A3">
        <w:rPr>
          <w:color w:val="auto"/>
        </w:rPr>
        <w:t xml:space="preserve">generic </w:t>
      </w:r>
      <w:r w:rsidRPr="00EE63A3">
        <w:rPr>
          <w:color w:val="auto"/>
        </w:rPr>
        <w:t>needs</w:t>
      </w:r>
      <w:r w:rsidR="00871EB0" w:rsidRPr="00EE63A3">
        <w:rPr>
          <w:color w:val="auto"/>
        </w:rPr>
        <w:t>, goals and preferences of c</w:t>
      </w:r>
      <w:r w:rsidR="004800B3" w:rsidRPr="00EE63A3">
        <w:rPr>
          <w:color w:val="auto"/>
        </w:rPr>
        <w:t>onsumers</w:t>
      </w:r>
      <w:r w:rsidR="00DA1F76" w:rsidRPr="00EE63A3">
        <w:rPr>
          <w:color w:val="auto"/>
        </w:rPr>
        <w:t xml:space="preserve"> </w:t>
      </w:r>
      <w:r w:rsidR="00B14F9D" w:rsidRPr="00EE63A3">
        <w:rPr>
          <w:color w:val="auto"/>
        </w:rPr>
        <w:t xml:space="preserve">were </w:t>
      </w:r>
      <w:r w:rsidR="006D0C58">
        <w:rPr>
          <w:color w:val="auto"/>
        </w:rPr>
        <w:t>captured</w:t>
      </w:r>
      <w:r w:rsidR="00B14F9D" w:rsidRPr="00EE63A3">
        <w:rPr>
          <w:color w:val="auto"/>
        </w:rPr>
        <w:t xml:space="preserve"> in c</w:t>
      </w:r>
      <w:r w:rsidR="009641B5" w:rsidRPr="00EE63A3">
        <w:rPr>
          <w:color w:val="auto"/>
        </w:rPr>
        <w:t xml:space="preserve">are planning documentation, including </w:t>
      </w:r>
      <w:r w:rsidR="005132AC" w:rsidRPr="00EE63A3">
        <w:rPr>
          <w:color w:val="auto"/>
        </w:rPr>
        <w:t xml:space="preserve">for consumers </w:t>
      </w:r>
      <w:r w:rsidR="00494C8C" w:rsidRPr="00EE63A3">
        <w:rPr>
          <w:color w:val="auto"/>
        </w:rPr>
        <w:t xml:space="preserve">nearing end of life </w:t>
      </w:r>
      <w:r w:rsidR="00871EB0" w:rsidRPr="00EE63A3">
        <w:rPr>
          <w:color w:val="auto"/>
        </w:rPr>
        <w:t xml:space="preserve">on palliative pathways </w:t>
      </w:r>
      <w:r w:rsidR="0075226C" w:rsidRPr="00EE63A3">
        <w:rPr>
          <w:color w:val="auto"/>
        </w:rPr>
        <w:t>and advanced care directives</w:t>
      </w:r>
      <w:r w:rsidR="0074381E" w:rsidRPr="00EE63A3">
        <w:rPr>
          <w:color w:val="auto"/>
        </w:rPr>
        <w:t xml:space="preserve"> were in place</w:t>
      </w:r>
      <w:r w:rsidR="00393402">
        <w:rPr>
          <w:color w:val="auto"/>
        </w:rPr>
        <w:t xml:space="preserve"> when requested</w:t>
      </w:r>
      <w:r w:rsidR="0075226C" w:rsidRPr="00EE63A3">
        <w:rPr>
          <w:color w:val="auto"/>
        </w:rPr>
        <w:t xml:space="preserve">. </w:t>
      </w:r>
      <w:r w:rsidR="003B0918" w:rsidRPr="00EE63A3">
        <w:rPr>
          <w:color w:val="auto"/>
        </w:rPr>
        <w:t>Consumers and c</w:t>
      </w:r>
      <w:r w:rsidR="00DA1F76" w:rsidRPr="00EE63A3">
        <w:rPr>
          <w:color w:val="auto"/>
        </w:rPr>
        <w:t xml:space="preserve">onsumer representatives </w:t>
      </w:r>
      <w:r w:rsidR="000B0407" w:rsidRPr="00EE63A3">
        <w:rPr>
          <w:color w:val="auto"/>
        </w:rPr>
        <w:t>interviewed</w:t>
      </w:r>
      <w:r w:rsidR="00DA1F76" w:rsidRPr="00EE63A3">
        <w:rPr>
          <w:color w:val="auto"/>
        </w:rPr>
        <w:t xml:space="preserve"> </w:t>
      </w:r>
      <w:r w:rsidR="00AB16B1" w:rsidRPr="00EE63A3">
        <w:rPr>
          <w:color w:val="auto"/>
        </w:rPr>
        <w:t xml:space="preserve">confirmed </w:t>
      </w:r>
      <w:r w:rsidR="003B0918" w:rsidRPr="00EE63A3">
        <w:rPr>
          <w:color w:val="auto"/>
        </w:rPr>
        <w:t xml:space="preserve">discussions </w:t>
      </w:r>
      <w:r w:rsidR="00E40FAB" w:rsidRPr="00EE63A3">
        <w:rPr>
          <w:color w:val="auto"/>
        </w:rPr>
        <w:t xml:space="preserve">occurred about advanced care directives and </w:t>
      </w:r>
      <w:r w:rsidR="00AB1FD0">
        <w:rPr>
          <w:color w:val="auto"/>
        </w:rPr>
        <w:t>staff were aware of</w:t>
      </w:r>
      <w:r w:rsidR="001B78AE" w:rsidRPr="00EE63A3">
        <w:rPr>
          <w:color w:val="auto"/>
        </w:rPr>
        <w:t xml:space="preserve"> consumer</w:t>
      </w:r>
      <w:r w:rsidR="0063239C">
        <w:rPr>
          <w:color w:val="auto"/>
        </w:rPr>
        <w:t xml:space="preserve"> palliation </w:t>
      </w:r>
      <w:r w:rsidR="001B78AE" w:rsidRPr="00EE63A3">
        <w:rPr>
          <w:color w:val="auto"/>
        </w:rPr>
        <w:t>preferences</w:t>
      </w:r>
      <w:r w:rsidR="00E40FAB" w:rsidRPr="00EE63A3">
        <w:rPr>
          <w:color w:val="auto"/>
        </w:rPr>
        <w:t>.</w:t>
      </w:r>
      <w:r w:rsidR="001B78AE" w:rsidRPr="00EE63A3">
        <w:rPr>
          <w:color w:val="auto"/>
        </w:rPr>
        <w:t xml:space="preserve"> Staff described care provision to consumers</w:t>
      </w:r>
      <w:r w:rsidR="00CC5E25" w:rsidRPr="00EE63A3">
        <w:rPr>
          <w:color w:val="auto"/>
        </w:rPr>
        <w:t xml:space="preserve"> in line with their needs and preferences and clinical documentation confirmed</w:t>
      </w:r>
      <w:r w:rsidR="003946DC" w:rsidRPr="00EE63A3">
        <w:rPr>
          <w:color w:val="auto"/>
        </w:rPr>
        <w:t xml:space="preserve"> </w:t>
      </w:r>
      <w:r w:rsidR="00B93678" w:rsidRPr="00EE63A3">
        <w:rPr>
          <w:color w:val="auto"/>
        </w:rPr>
        <w:t>comfort maximisation</w:t>
      </w:r>
      <w:r w:rsidR="00E35D15" w:rsidRPr="00EE63A3">
        <w:rPr>
          <w:color w:val="auto"/>
        </w:rPr>
        <w:t>, dignity preservation</w:t>
      </w:r>
      <w:r w:rsidR="00033062" w:rsidRPr="00EE63A3">
        <w:rPr>
          <w:color w:val="auto"/>
        </w:rPr>
        <w:t xml:space="preserve"> and</w:t>
      </w:r>
      <w:r w:rsidR="001E56F2" w:rsidRPr="00EE63A3">
        <w:rPr>
          <w:color w:val="auto"/>
        </w:rPr>
        <w:t xml:space="preserve"> provision of</w:t>
      </w:r>
      <w:r w:rsidR="00033062" w:rsidRPr="00EE63A3">
        <w:rPr>
          <w:color w:val="auto"/>
        </w:rPr>
        <w:t xml:space="preserve"> </w:t>
      </w:r>
      <w:r w:rsidR="001E56F2" w:rsidRPr="00EE63A3">
        <w:rPr>
          <w:color w:val="auto"/>
        </w:rPr>
        <w:t xml:space="preserve">emotional support </w:t>
      </w:r>
      <w:r w:rsidR="001C5534" w:rsidRPr="00EE63A3">
        <w:rPr>
          <w:color w:val="auto"/>
        </w:rPr>
        <w:t xml:space="preserve">for consumers requiring </w:t>
      </w:r>
      <w:r w:rsidR="001E56F2" w:rsidRPr="00EE63A3">
        <w:rPr>
          <w:color w:val="auto"/>
        </w:rPr>
        <w:t>end of life care</w:t>
      </w:r>
      <w:r w:rsidR="002A7388">
        <w:rPr>
          <w:color w:val="auto"/>
        </w:rPr>
        <w:t xml:space="preserve"> was provided.</w:t>
      </w:r>
    </w:p>
    <w:p w14:paraId="534115C3" w14:textId="31E090C8" w:rsidR="001C5534" w:rsidRPr="00EE63A3" w:rsidRDefault="008B5BB3" w:rsidP="00C115C0">
      <w:pPr>
        <w:pStyle w:val="CommentText"/>
        <w:rPr>
          <w:color w:val="auto"/>
        </w:rPr>
      </w:pPr>
      <w:r w:rsidRPr="00EE63A3">
        <w:rPr>
          <w:color w:val="auto"/>
        </w:rPr>
        <w:t xml:space="preserve">The Assessment Team observed </w:t>
      </w:r>
      <w:r w:rsidR="00975EED" w:rsidRPr="00EE63A3">
        <w:rPr>
          <w:color w:val="auto"/>
        </w:rPr>
        <w:t xml:space="preserve">clinical documentation for some sampled consumers </w:t>
      </w:r>
      <w:r w:rsidR="00E35D15" w:rsidRPr="00EE63A3">
        <w:rPr>
          <w:color w:val="auto"/>
        </w:rPr>
        <w:t>captured deterioration</w:t>
      </w:r>
      <w:r w:rsidR="00591101" w:rsidRPr="00EE63A3">
        <w:rPr>
          <w:color w:val="auto"/>
        </w:rPr>
        <w:t xml:space="preserve"> or change</w:t>
      </w:r>
      <w:r w:rsidR="007A304C">
        <w:rPr>
          <w:color w:val="auto"/>
        </w:rPr>
        <w:t>s</w:t>
      </w:r>
      <w:r w:rsidR="00E35D15" w:rsidRPr="00EE63A3">
        <w:rPr>
          <w:color w:val="auto"/>
        </w:rPr>
        <w:t xml:space="preserve"> in </w:t>
      </w:r>
      <w:r w:rsidR="00591101" w:rsidRPr="00EE63A3">
        <w:rPr>
          <w:color w:val="auto"/>
        </w:rPr>
        <w:t>mental health, cognitive or physical function</w:t>
      </w:r>
      <w:r w:rsidR="00E96E6C" w:rsidRPr="00EE63A3">
        <w:rPr>
          <w:color w:val="auto"/>
        </w:rPr>
        <w:t xml:space="preserve">, capacity or condition and </w:t>
      </w:r>
      <w:r w:rsidR="00284E90" w:rsidRPr="00EE63A3">
        <w:rPr>
          <w:color w:val="auto"/>
        </w:rPr>
        <w:t xml:space="preserve">showed appropriate </w:t>
      </w:r>
      <w:r w:rsidR="00DC0A75" w:rsidRPr="00EE63A3">
        <w:rPr>
          <w:color w:val="auto"/>
        </w:rPr>
        <w:t xml:space="preserve">assessments and </w:t>
      </w:r>
      <w:r w:rsidR="00284E90" w:rsidRPr="00EE63A3">
        <w:rPr>
          <w:color w:val="auto"/>
        </w:rPr>
        <w:t>referrals to hospital</w:t>
      </w:r>
      <w:r w:rsidR="00DC0A75" w:rsidRPr="00EE63A3">
        <w:rPr>
          <w:color w:val="auto"/>
        </w:rPr>
        <w:t xml:space="preserve"> were completed. Staff </w:t>
      </w:r>
      <w:r w:rsidR="009F594B" w:rsidRPr="00EE63A3">
        <w:rPr>
          <w:color w:val="auto"/>
        </w:rPr>
        <w:t>discussed</w:t>
      </w:r>
      <w:r w:rsidR="00DC0A75" w:rsidRPr="00EE63A3">
        <w:rPr>
          <w:color w:val="auto"/>
        </w:rPr>
        <w:t xml:space="preserve"> </w:t>
      </w:r>
      <w:r w:rsidR="002E66DC">
        <w:rPr>
          <w:color w:val="auto"/>
        </w:rPr>
        <w:t>observing</w:t>
      </w:r>
      <w:r w:rsidR="00814DA5" w:rsidRPr="00EE63A3">
        <w:rPr>
          <w:color w:val="auto"/>
        </w:rPr>
        <w:t xml:space="preserve"> </w:t>
      </w:r>
      <w:r w:rsidR="00D923E5" w:rsidRPr="00EE63A3">
        <w:rPr>
          <w:color w:val="auto"/>
        </w:rPr>
        <w:t xml:space="preserve">changes or deterioration in </w:t>
      </w:r>
      <w:r w:rsidR="00814DA5" w:rsidRPr="00EE63A3">
        <w:rPr>
          <w:color w:val="auto"/>
        </w:rPr>
        <w:t>consumer</w:t>
      </w:r>
      <w:r w:rsidR="00D923E5" w:rsidRPr="00EE63A3">
        <w:rPr>
          <w:color w:val="auto"/>
        </w:rPr>
        <w:t xml:space="preserve"> </w:t>
      </w:r>
      <w:r w:rsidR="00166123" w:rsidRPr="00EE63A3">
        <w:rPr>
          <w:color w:val="auto"/>
        </w:rPr>
        <w:t>conditions and</w:t>
      </w:r>
      <w:r w:rsidR="00481898">
        <w:rPr>
          <w:color w:val="auto"/>
        </w:rPr>
        <w:t xml:space="preserve"> described</w:t>
      </w:r>
      <w:r w:rsidR="00C93710" w:rsidRPr="00EE63A3">
        <w:rPr>
          <w:color w:val="auto"/>
        </w:rPr>
        <w:t xml:space="preserve"> </w:t>
      </w:r>
      <w:r w:rsidR="009F594B" w:rsidRPr="00EE63A3">
        <w:rPr>
          <w:color w:val="auto"/>
        </w:rPr>
        <w:t xml:space="preserve">how they </w:t>
      </w:r>
      <w:r w:rsidR="00C93710" w:rsidRPr="00EE63A3">
        <w:rPr>
          <w:color w:val="auto"/>
        </w:rPr>
        <w:t>undert</w:t>
      </w:r>
      <w:r w:rsidR="00C83979">
        <w:rPr>
          <w:color w:val="auto"/>
        </w:rPr>
        <w:t>ook</w:t>
      </w:r>
      <w:r w:rsidR="00D923E5" w:rsidRPr="00EE63A3">
        <w:rPr>
          <w:color w:val="auto"/>
        </w:rPr>
        <w:t xml:space="preserve"> </w:t>
      </w:r>
      <w:r w:rsidR="00643979" w:rsidRPr="00EE63A3">
        <w:rPr>
          <w:color w:val="auto"/>
        </w:rPr>
        <w:t>urinalysis for infection monitoring</w:t>
      </w:r>
      <w:r w:rsidR="00C93710" w:rsidRPr="00EE63A3">
        <w:rPr>
          <w:color w:val="auto"/>
        </w:rPr>
        <w:t xml:space="preserve"> and </w:t>
      </w:r>
      <w:r w:rsidR="004E6608">
        <w:rPr>
          <w:color w:val="auto"/>
        </w:rPr>
        <w:t>arrange</w:t>
      </w:r>
      <w:r w:rsidR="00C83979">
        <w:rPr>
          <w:color w:val="auto"/>
        </w:rPr>
        <w:t>d</w:t>
      </w:r>
      <w:r w:rsidR="004E6608">
        <w:rPr>
          <w:color w:val="auto"/>
        </w:rPr>
        <w:t xml:space="preserve"> hospital transfers </w:t>
      </w:r>
      <w:r w:rsidR="001E4E45" w:rsidRPr="00EE63A3">
        <w:rPr>
          <w:color w:val="auto"/>
        </w:rPr>
        <w:t xml:space="preserve">for post-falls </w:t>
      </w:r>
      <w:r w:rsidR="009F594B" w:rsidRPr="00EE63A3">
        <w:rPr>
          <w:color w:val="auto"/>
        </w:rPr>
        <w:t>checks</w:t>
      </w:r>
      <w:r w:rsidR="001E4E45" w:rsidRPr="00EE63A3">
        <w:rPr>
          <w:color w:val="auto"/>
        </w:rPr>
        <w:t>.</w:t>
      </w:r>
    </w:p>
    <w:p w14:paraId="19DABC16" w14:textId="0F708C60" w:rsidR="00286DDE" w:rsidRPr="00344E69" w:rsidRDefault="00425057" w:rsidP="00C115C0">
      <w:pPr>
        <w:pStyle w:val="CommentText"/>
        <w:rPr>
          <w:color w:val="auto"/>
        </w:rPr>
      </w:pPr>
      <w:r w:rsidRPr="00344E69">
        <w:rPr>
          <w:color w:val="auto"/>
        </w:rPr>
        <w:t xml:space="preserve">Care planning and clinical documentation </w:t>
      </w:r>
      <w:r w:rsidR="007D3769" w:rsidRPr="00344E69">
        <w:rPr>
          <w:color w:val="auto"/>
        </w:rPr>
        <w:t>contained information about</w:t>
      </w:r>
      <w:r w:rsidRPr="00344E69">
        <w:rPr>
          <w:color w:val="auto"/>
        </w:rPr>
        <w:t xml:space="preserve"> </w:t>
      </w:r>
      <w:r w:rsidR="007D3769" w:rsidRPr="00344E69">
        <w:rPr>
          <w:color w:val="auto"/>
        </w:rPr>
        <w:t xml:space="preserve">sampled </w:t>
      </w:r>
      <w:r w:rsidRPr="00344E69">
        <w:rPr>
          <w:color w:val="auto"/>
        </w:rPr>
        <w:t>consumer</w:t>
      </w:r>
      <w:r w:rsidR="007D3769" w:rsidRPr="00344E69">
        <w:rPr>
          <w:color w:val="auto"/>
        </w:rPr>
        <w:t>’s</w:t>
      </w:r>
      <w:r w:rsidRPr="00344E69">
        <w:rPr>
          <w:color w:val="auto"/>
        </w:rPr>
        <w:t xml:space="preserve"> </w:t>
      </w:r>
      <w:r w:rsidR="00544C96" w:rsidRPr="00344E69">
        <w:rPr>
          <w:color w:val="auto"/>
        </w:rPr>
        <w:t xml:space="preserve">condition, needs and preferences and was readily available </w:t>
      </w:r>
      <w:r w:rsidR="00557397" w:rsidRPr="00344E69">
        <w:rPr>
          <w:color w:val="auto"/>
        </w:rPr>
        <w:t xml:space="preserve">for review by others providing care including medical officers, </w:t>
      </w:r>
      <w:r w:rsidR="004801FB">
        <w:rPr>
          <w:color w:val="auto"/>
        </w:rPr>
        <w:t>specialists,</w:t>
      </w:r>
      <w:r w:rsidR="0029633D">
        <w:rPr>
          <w:color w:val="auto"/>
        </w:rPr>
        <w:t xml:space="preserve"> and allied health professionals. </w:t>
      </w:r>
      <w:r w:rsidR="005B5F07" w:rsidRPr="00344E69">
        <w:rPr>
          <w:color w:val="auto"/>
        </w:rPr>
        <w:t xml:space="preserve">Consumer representatives interviewed confirmed </w:t>
      </w:r>
      <w:r w:rsidR="005B5F07" w:rsidRPr="00344E69">
        <w:rPr>
          <w:color w:val="auto"/>
        </w:rPr>
        <w:lastRenderedPageBreak/>
        <w:t>staff communicate with them about</w:t>
      </w:r>
      <w:r w:rsidR="00E30E1F" w:rsidRPr="00344E69">
        <w:rPr>
          <w:color w:val="auto"/>
        </w:rPr>
        <w:t xml:space="preserve"> </w:t>
      </w:r>
      <w:r w:rsidR="00EE63A3" w:rsidRPr="00344E69">
        <w:rPr>
          <w:color w:val="auto"/>
        </w:rPr>
        <w:t>changes in care needs</w:t>
      </w:r>
      <w:r w:rsidR="002251A7" w:rsidRPr="00344E69">
        <w:rPr>
          <w:color w:val="auto"/>
        </w:rPr>
        <w:t xml:space="preserve"> </w:t>
      </w:r>
      <w:r w:rsidR="0088408A">
        <w:rPr>
          <w:color w:val="auto"/>
        </w:rPr>
        <w:t xml:space="preserve">and </w:t>
      </w:r>
      <w:r w:rsidR="00584604" w:rsidRPr="00344E69">
        <w:rPr>
          <w:color w:val="auto"/>
        </w:rPr>
        <w:t>any changes in condition of their consumers</w:t>
      </w:r>
      <w:r w:rsidR="00CD61DE" w:rsidRPr="00344E69">
        <w:rPr>
          <w:color w:val="auto"/>
        </w:rPr>
        <w:t xml:space="preserve">. Staff </w:t>
      </w:r>
      <w:r w:rsidR="00286DDE" w:rsidRPr="00344E69">
        <w:rPr>
          <w:color w:val="auto"/>
        </w:rPr>
        <w:t xml:space="preserve">communicate changes in consumer condition through the </w:t>
      </w:r>
      <w:r w:rsidR="00CD61DE" w:rsidRPr="00344E69">
        <w:rPr>
          <w:color w:val="auto"/>
        </w:rPr>
        <w:t>handover process</w:t>
      </w:r>
      <w:r w:rsidR="00286DDE" w:rsidRPr="00344E69">
        <w:rPr>
          <w:color w:val="auto"/>
        </w:rPr>
        <w:t xml:space="preserve"> which</w:t>
      </w:r>
      <w:r w:rsidR="00CD61DE" w:rsidRPr="00344E69">
        <w:rPr>
          <w:color w:val="auto"/>
        </w:rPr>
        <w:t xml:space="preserve"> was observed </w:t>
      </w:r>
      <w:r w:rsidR="00923E3B">
        <w:rPr>
          <w:color w:val="auto"/>
        </w:rPr>
        <w:t xml:space="preserve">by the Assessment Team </w:t>
      </w:r>
      <w:r w:rsidR="00CD61DE" w:rsidRPr="00344E69">
        <w:rPr>
          <w:color w:val="auto"/>
        </w:rPr>
        <w:t>to be private</w:t>
      </w:r>
      <w:r w:rsidR="00286DDE" w:rsidRPr="00344E69">
        <w:rPr>
          <w:color w:val="auto"/>
        </w:rPr>
        <w:t xml:space="preserve"> and </w:t>
      </w:r>
      <w:r w:rsidR="00CD61DE" w:rsidRPr="00344E69">
        <w:rPr>
          <w:color w:val="auto"/>
        </w:rPr>
        <w:t>effective</w:t>
      </w:r>
      <w:r w:rsidR="00286DDE" w:rsidRPr="00344E69">
        <w:rPr>
          <w:color w:val="auto"/>
        </w:rPr>
        <w:t xml:space="preserve">. </w:t>
      </w:r>
    </w:p>
    <w:p w14:paraId="5457FD98" w14:textId="42B0E73D" w:rsidR="00EF387F" w:rsidRPr="00344E69" w:rsidRDefault="003862B7" w:rsidP="00C115C0">
      <w:pPr>
        <w:pStyle w:val="CommentText"/>
        <w:rPr>
          <w:color w:val="auto"/>
        </w:rPr>
      </w:pPr>
      <w:r w:rsidRPr="00344E69">
        <w:rPr>
          <w:color w:val="auto"/>
        </w:rPr>
        <w:t>Consumers and consumer representatives interviewed confirmed they have access to doctors and other relevant health professionals when they need it</w:t>
      </w:r>
      <w:r w:rsidR="00B027F1" w:rsidRPr="00344E69">
        <w:rPr>
          <w:color w:val="auto"/>
        </w:rPr>
        <w:t>,</w:t>
      </w:r>
      <w:r w:rsidR="004D3A37" w:rsidRPr="00344E69">
        <w:rPr>
          <w:color w:val="auto"/>
        </w:rPr>
        <w:t xml:space="preserve"> with care planning documentation confirming referrals to speech pathologists and </w:t>
      </w:r>
      <w:r w:rsidR="00676A4A" w:rsidRPr="00344E69">
        <w:rPr>
          <w:color w:val="auto"/>
        </w:rPr>
        <w:t xml:space="preserve">a </w:t>
      </w:r>
      <w:r w:rsidR="004D3A37" w:rsidRPr="00344E69">
        <w:rPr>
          <w:color w:val="auto"/>
        </w:rPr>
        <w:t>palliative health care nurse</w:t>
      </w:r>
      <w:r w:rsidR="006D4D04">
        <w:rPr>
          <w:color w:val="auto"/>
        </w:rPr>
        <w:t xml:space="preserve"> for </w:t>
      </w:r>
      <w:r w:rsidR="00F86BC1">
        <w:rPr>
          <w:color w:val="auto"/>
        </w:rPr>
        <w:t xml:space="preserve">some </w:t>
      </w:r>
      <w:r w:rsidR="006D4D04">
        <w:rPr>
          <w:color w:val="auto"/>
        </w:rPr>
        <w:t>sampled consumers</w:t>
      </w:r>
      <w:r w:rsidRPr="00344E69">
        <w:rPr>
          <w:color w:val="auto"/>
        </w:rPr>
        <w:t xml:space="preserve">. </w:t>
      </w:r>
      <w:r w:rsidR="008D3096" w:rsidRPr="00344E69">
        <w:rPr>
          <w:color w:val="auto"/>
        </w:rPr>
        <w:t>Staff described the process of referring consumers to other health professionals</w:t>
      </w:r>
      <w:r w:rsidR="001A2B98" w:rsidRPr="00344E69">
        <w:rPr>
          <w:color w:val="auto"/>
        </w:rPr>
        <w:t>, including geriatricians</w:t>
      </w:r>
      <w:r w:rsidR="00A2463F" w:rsidRPr="00344E69">
        <w:rPr>
          <w:color w:val="auto"/>
        </w:rPr>
        <w:t>,</w:t>
      </w:r>
      <w:r w:rsidR="006459F5" w:rsidRPr="00344E69">
        <w:rPr>
          <w:color w:val="auto"/>
        </w:rPr>
        <w:t xml:space="preserve"> </w:t>
      </w:r>
      <w:r w:rsidR="001A2B98" w:rsidRPr="00344E69">
        <w:rPr>
          <w:color w:val="auto"/>
        </w:rPr>
        <w:t xml:space="preserve">and progress notes confirmed </w:t>
      </w:r>
      <w:r w:rsidR="008A029B" w:rsidRPr="00344E69">
        <w:rPr>
          <w:color w:val="auto"/>
        </w:rPr>
        <w:t>contribution</w:t>
      </w:r>
      <w:r w:rsidR="00054517">
        <w:rPr>
          <w:color w:val="auto"/>
        </w:rPr>
        <w:t>s</w:t>
      </w:r>
      <w:r w:rsidR="008A029B">
        <w:rPr>
          <w:color w:val="auto"/>
        </w:rPr>
        <w:t xml:space="preserve"> were made by</w:t>
      </w:r>
      <w:r w:rsidR="00EE6CE1" w:rsidRPr="00344E69">
        <w:rPr>
          <w:color w:val="auto"/>
        </w:rPr>
        <w:t xml:space="preserve"> specialists and other allied health professionals</w:t>
      </w:r>
      <w:r w:rsidR="000A5823">
        <w:rPr>
          <w:color w:val="auto"/>
        </w:rPr>
        <w:t xml:space="preserve"> to the care of consumers</w:t>
      </w:r>
      <w:r w:rsidR="0021273A" w:rsidRPr="00344E69">
        <w:rPr>
          <w:color w:val="auto"/>
        </w:rPr>
        <w:t>. C</w:t>
      </w:r>
      <w:r w:rsidR="00A2463F" w:rsidRPr="00344E69">
        <w:rPr>
          <w:color w:val="auto"/>
        </w:rPr>
        <w:t xml:space="preserve">linical staff </w:t>
      </w:r>
      <w:r w:rsidR="0021273A" w:rsidRPr="00344E69">
        <w:rPr>
          <w:color w:val="auto"/>
        </w:rPr>
        <w:t xml:space="preserve">were noted to </w:t>
      </w:r>
      <w:r w:rsidR="00A2463F" w:rsidRPr="00344E69">
        <w:rPr>
          <w:color w:val="auto"/>
        </w:rPr>
        <w:t xml:space="preserve">document </w:t>
      </w:r>
      <w:r w:rsidR="00420217" w:rsidRPr="00344E69">
        <w:rPr>
          <w:color w:val="auto"/>
        </w:rPr>
        <w:t xml:space="preserve">information from </w:t>
      </w:r>
      <w:r w:rsidR="00A2463F" w:rsidRPr="00344E69">
        <w:rPr>
          <w:color w:val="auto"/>
        </w:rPr>
        <w:t>hospital discharge summaries, follow</w:t>
      </w:r>
      <w:r w:rsidR="00420217" w:rsidRPr="00344E69">
        <w:rPr>
          <w:color w:val="auto"/>
        </w:rPr>
        <w:t>s</w:t>
      </w:r>
      <w:r w:rsidR="00A2463F" w:rsidRPr="00344E69">
        <w:rPr>
          <w:color w:val="auto"/>
        </w:rPr>
        <w:t xml:space="preserve"> up appointments and </w:t>
      </w:r>
      <w:r w:rsidR="00420217" w:rsidRPr="00344E69">
        <w:rPr>
          <w:color w:val="auto"/>
        </w:rPr>
        <w:t xml:space="preserve">records medication and other </w:t>
      </w:r>
      <w:r w:rsidR="000A11CC" w:rsidRPr="00344E69">
        <w:rPr>
          <w:color w:val="auto"/>
        </w:rPr>
        <w:t>changes.</w:t>
      </w:r>
    </w:p>
    <w:p w14:paraId="3B0E5E7C" w14:textId="44793276" w:rsidR="00B377C7" w:rsidRPr="00344E69" w:rsidRDefault="000B1739" w:rsidP="00C115C0">
      <w:pPr>
        <w:pStyle w:val="CommentText"/>
        <w:rPr>
          <w:color w:val="auto"/>
        </w:rPr>
      </w:pPr>
      <w:r w:rsidRPr="00344E69">
        <w:rPr>
          <w:color w:val="auto"/>
        </w:rPr>
        <w:t>Consumer representatives interviewed</w:t>
      </w:r>
      <w:r w:rsidR="00557283" w:rsidRPr="00344E69">
        <w:rPr>
          <w:color w:val="auto"/>
        </w:rPr>
        <w:t xml:space="preserve"> felt the service managed infection control well and kept them informed about </w:t>
      </w:r>
      <w:r w:rsidR="00E81E6D" w:rsidRPr="00344E69">
        <w:rPr>
          <w:color w:val="auto"/>
        </w:rPr>
        <w:t>infections experienced by their consumer</w:t>
      </w:r>
      <w:r w:rsidR="00BB05FD">
        <w:rPr>
          <w:color w:val="auto"/>
        </w:rPr>
        <w:t>s</w:t>
      </w:r>
      <w:r w:rsidR="00E81E6D" w:rsidRPr="00344E69">
        <w:rPr>
          <w:color w:val="auto"/>
        </w:rPr>
        <w:t xml:space="preserve">. </w:t>
      </w:r>
      <w:r w:rsidR="00B377C7" w:rsidRPr="00344E69">
        <w:rPr>
          <w:color w:val="auto"/>
        </w:rPr>
        <w:t xml:space="preserve">Staff demonstrated </w:t>
      </w:r>
      <w:r w:rsidR="002539E1" w:rsidRPr="00344E69">
        <w:rPr>
          <w:color w:val="auto"/>
        </w:rPr>
        <w:t>a general understanding of infection control measures</w:t>
      </w:r>
      <w:r w:rsidR="00663BF3" w:rsidRPr="00344E69">
        <w:rPr>
          <w:color w:val="auto"/>
        </w:rPr>
        <w:t xml:space="preserve"> including encouraging fluids to prevent consumer infections due to dehydration and </w:t>
      </w:r>
      <w:r w:rsidR="00BB05FD">
        <w:rPr>
          <w:color w:val="auto"/>
        </w:rPr>
        <w:t>minimisation of</w:t>
      </w:r>
      <w:r w:rsidR="000676DE" w:rsidRPr="00344E69">
        <w:rPr>
          <w:color w:val="auto"/>
        </w:rPr>
        <w:t xml:space="preserve"> infection through handwashing. </w:t>
      </w:r>
      <w:r w:rsidR="00656D10" w:rsidRPr="00344E69">
        <w:rPr>
          <w:color w:val="auto"/>
        </w:rPr>
        <w:t xml:space="preserve">The Assessment Team noted </w:t>
      </w:r>
      <w:r w:rsidR="00BB05FD">
        <w:rPr>
          <w:color w:val="auto"/>
        </w:rPr>
        <w:t>i</w:t>
      </w:r>
      <w:r w:rsidR="000676DE" w:rsidRPr="00344E69">
        <w:rPr>
          <w:color w:val="auto"/>
        </w:rPr>
        <w:t xml:space="preserve">nfection control training </w:t>
      </w:r>
      <w:r w:rsidR="00BB05FD">
        <w:rPr>
          <w:color w:val="auto"/>
        </w:rPr>
        <w:t>was</w:t>
      </w:r>
      <w:r w:rsidR="000676DE" w:rsidRPr="00344E69">
        <w:rPr>
          <w:color w:val="auto"/>
        </w:rPr>
        <w:t xml:space="preserve"> mandatory for all staff, with </w:t>
      </w:r>
      <w:r w:rsidR="00C12B6E" w:rsidRPr="00344E69">
        <w:rPr>
          <w:color w:val="auto"/>
        </w:rPr>
        <w:t>an infection control lead in place</w:t>
      </w:r>
      <w:r w:rsidR="00CB21D8" w:rsidRPr="00344E69">
        <w:rPr>
          <w:color w:val="auto"/>
        </w:rPr>
        <w:t xml:space="preserve"> and </w:t>
      </w:r>
      <w:r w:rsidR="004626D5" w:rsidRPr="00344E69">
        <w:rPr>
          <w:color w:val="auto"/>
        </w:rPr>
        <w:t xml:space="preserve">policies for antimicrobial stewardship and infection prevention and control </w:t>
      </w:r>
      <w:r w:rsidR="00BB6FDC" w:rsidRPr="00344E69">
        <w:rPr>
          <w:color w:val="auto"/>
        </w:rPr>
        <w:t xml:space="preserve">also </w:t>
      </w:r>
      <w:r w:rsidR="004626D5" w:rsidRPr="00344E69">
        <w:rPr>
          <w:color w:val="auto"/>
        </w:rPr>
        <w:t>available.</w:t>
      </w:r>
    </w:p>
    <w:p w14:paraId="462F3A4F" w14:textId="535AB907" w:rsidR="003C3B5A" w:rsidRDefault="003C3B5A" w:rsidP="00C115C0">
      <w:pPr>
        <w:pStyle w:val="CommentText"/>
        <w:rPr>
          <w:color w:val="FF0000"/>
        </w:rPr>
      </w:pPr>
      <w:r>
        <w:rPr>
          <w:color w:val="FF0000"/>
        </w:rPr>
        <w:br w:type="page"/>
      </w:r>
      <w:bookmarkEnd w:id="3"/>
    </w:p>
    <w:p w14:paraId="68D4F963" w14:textId="77777777" w:rsidR="007209A1" w:rsidRDefault="007209A1" w:rsidP="00341026">
      <w:pPr>
        <w:pStyle w:val="Heading1"/>
        <w:spacing w:before="120" w:after="240" w:line="22" w:lineRule="atLeast"/>
      </w:pPr>
      <w: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7275"/>
        <w:gridCol w:w="1245"/>
      </w:tblGrid>
      <w:tr w:rsidR="00532C52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Default="00532C52" w:rsidP="002D5918">
            <w:pPr>
              <w:spacing w:before="0" w:after="120" w:line="22" w:lineRule="atLeast"/>
            </w:pPr>
            <w:r w:rsidRPr="00E206F2">
              <w:t>Services and supports for daily living</w:t>
            </w:r>
          </w:p>
        </w:tc>
        <w:tc>
          <w:tcPr>
            <w:tcW w:w="0" w:type="auto"/>
          </w:tcPr>
          <w:p w14:paraId="63D05288" w14:textId="3B9BDAA9" w:rsidR="00532C52" w:rsidRPr="00223D5A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3D5A">
              <w:rPr>
                <w:rFonts w:ascii="Fira Sans Light" w:hAnsi="Fira Sans Light"/>
              </w:rPr>
              <w:t>Compliant</w:t>
            </w:r>
            <w:r w:rsidR="0014722A" w:rsidRPr="00223D5A">
              <w:rPr>
                <w:rFonts w:ascii="Fira Sans Light" w:hAnsi="Fira Sans Light"/>
              </w:rPr>
              <w:t xml:space="preserve"> </w:t>
            </w:r>
          </w:p>
        </w:tc>
      </w:tr>
      <w:tr w:rsidR="00532C52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19CC8C65" w:rsidR="00532C52" w:rsidRPr="001750C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750C9">
              <w:rPr>
                <w:color w:val="auto"/>
              </w:rPr>
              <w:t>Compliant</w:t>
            </w:r>
          </w:p>
        </w:tc>
      </w:tr>
      <w:tr w:rsidR="00532C52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7B54B7C7" w:rsidR="00532C52" w:rsidRPr="00687FF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687FF2">
              <w:rPr>
                <w:color w:val="auto"/>
              </w:rPr>
              <w:t>Compliant</w:t>
            </w:r>
          </w:p>
        </w:tc>
      </w:tr>
      <w:tr w:rsidR="00532C52" w:rsidRPr="000A6B31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Services and supports for daily living assist each consumer to:</w:t>
            </w:r>
          </w:p>
          <w:p w14:paraId="660C8AF1" w14:textId="77777777" w:rsidR="00532C52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participate in their community within and outside the organisation’s service environment; and</w:t>
            </w:r>
          </w:p>
          <w:p w14:paraId="0A3B3052" w14:textId="77777777" w:rsidR="00532C52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have social and personal relationships; and</w:t>
            </w:r>
          </w:p>
          <w:p w14:paraId="1BB97B6E" w14:textId="77777777" w:rsidR="00532C52" w:rsidRPr="000A6B31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13AE2F1C" w:rsidR="00532C52" w:rsidRPr="00A219C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219C8">
              <w:rPr>
                <w:color w:val="auto"/>
              </w:rPr>
              <w:t>Compliant</w:t>
            </w:r>
          </w:p>
        </w:tc>
      </w:tr>
      <w:tr w:rsidR="00532C52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E206F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37C97"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29810109" w:rsidR="00532C52" w:rsidRPr="00E82123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82123">
              <w:rPr>
                <w:color w:val="auto"/>
              </w:rPr>
              <w:t>Compliant</w:t>
            </w:r>
          </w:p>
        </w:tc>
      </w:tr>
      <w:tr w:rsidR="00532C52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0D4C5E79" w:rsidR="00532C52" w:rsidRPr="009D5481" w:rsidRDefault="00532C52" w:rsidP="00AC585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D5481">
              <w:rPr>
                <w:color w:val="auto"/>
              </w:rPr>
              <w:t>Compliant</w:t>
            </w:r>
          </w:p>
        </w:tc>
      </w:tr>
      <w:tr w:rsidR="00532C52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7863626C" w:rsidR="00532C52" w:rsidRPr="008500C5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8500C5">
              <w:rPr>
                <w:color w:val="auto"/>
              </w:rPr>
              <w:t>Compliant</w:t>
            </w:r>
          </w:p>
        </w:tc>
      </w:tr>
      <w:tr w:rsidR="00532C52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5A40968E" w:rsidR="00532C52" w:rsidRPr="0090305A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0305A">
              <w:rPr>
                <w:color w:val="auto"/>
              </w:rPr>
              <w:t>Compliant</w:t>
            </w:r>
          </w:p>
        </w:tc>
      </w:tr>
    </w:tbl>
    <w:p w14:paraId="0FD918BB" w14:textId="77777777" w:rsidR="007209A1" w:rsidRDefault="007209A1" w:rsidP="00341026">
      <w:pPr>
        <w:pStyle w:val="Heading2"/>
        <w:spacing w:before="120" w:after="120" w:line="22" w:lineRule="atLeast"/>
      </w:pPr>
      <w:r>
        <w:t>Findings</w:t>
      </w:r>
    </w:p>
    <w:p w14:paraId="5B044B0B" w14:textId="00B5687E" w:rsidR="000D5381" w:rsidRDefault="000D5381" w:rsidP="000D5381">
      <w:pPr>
        <w:pStyle w:val="CommentText"/>
        <w:rPr>
          <w:color w:val="auto"/>
        </w:rPr>
      </w:pPr>
      <w:r w:rsidRPr="000F009D">
        <w:rPr>
          <w:rFonts w:eastAsia="Calibri"/>
        </w:rPr>
        <w:t xml:space="preserve">The Quality Standard is assessed as Compliant as </w:t>
      </w:r>
      <w:r>
        <w:rPr>
          <w:rFonts w:eastAsia="Calibri"/>
        </w:rPr>
        <w:t>seven</w:t>
      </w:r>
      <w:r w:rsidRPr="000F009D">
        <w:rPr>
          <w:rFonts w:eastAsia="Calibri"/>
        </w:rPr>
        <w:t xml:space="preserve"> of the s</w:t>
      </w:r>
      <w:r>
        <w:rPr>
          <w:rFonts w:eastAsia="Calibri"/>
        </w:rPr>
        <w:t>even</w:t>
      </w:r>
      <w:r w:rsidRPr="000F009D">
        <w:rPr>
          <w:rFonts w:eastAsia="Calibri"/>
        </w:rPr>
        <w:t xml:space="preserve"> specific requirements have been assessed as Compliant.</w:t>
      </w:r>
    </w:p>
    <w:p w14:paraId="6C631DFE" w14:textId="4FA2278E" w:rsidR="008E3A8A" w:rsidRPr="003C4E23" w:rsidRDefault="00705A10" w:rsidP="003C3B5A">
      <w:pPr>
        <w:pStyle w:val="CommentText"/>
        <w:rPr>
          <w:color w:val="auto"/>
        </w:rPr>
      </w:pPr>
      <w:r w:rsidRPr="003C4E23">
        <w:rPr>
          <w:color w:val="auto"/>
        </w:rPr>
        <w:t>Overall consumers interviewed provided positive feedback about staff support</w:t>
      </w:r>
      <w:r w:rsidR="007E6EEE" w:rsidRPr="003C4E23">
        <w:rPr>
          <w:color w:val="auto"/>
        </w:rPr>
        <w:t xml:space="preserve"> </w:t>
      </w:r>
      <w:r w:rsidR="005B0334" w:rsidRPr="003C4E23">
        <w:rPr>
          <w:color w:val="auto"/>
        </w:rPr>
        <w:t xml:space="preserve">received to optimise </w:t>
      </w:r>
      <w:r w:rsidR="007E6EEE" w:rsidRPr="003C4E23">
        <w:rPr>
          <w:color w:val="auto"/>
        </w:rPr>
        <w:t>their independence, health, well-being and quality of life.</w:t>
      </w:r>
      <w:r w:rsidR="00E6693B" w:rsidRPr="003C4E23">
        <w:rPr>
          <w:color w:val="auto"/>
        </w:rPr>
        <w:t xml:space="preserve"> Consumers described engagement in </w:t>
      </w:r>
      <w:r w:rsidR="005F6264" w:rsidRPr="003C4E23">
        <w:rPr>
          <w:color w:val="auto"/>
        </w:rPr>
        <w:t xml:space="preserve">activities </w:t>
      </w:r>
      <w:r w:rsidR="00142A99" w:rsidRPr="003C4E23">
        <w:rPr>
          <w:color w:val="auto"/>
        </w:rPr>
        <w:t>aligned with their preferences</w:t>
      </w:r>
      <w:r w:rsidR="003D4EAF" w:rsidRPr="003C4E23">
        <w:rPr>
          <w:color w:val="auto"/>
        </w:rPr>
        <w:t xml:space="preserve"> </w:t>
      </w:r>
      <w:r w:rsidR="00AA0577" w:rsidRPr="003C4E23">
        <w:rPr>
          <w:color w:val="auto"/>
        </w:rPr>
        <w:t>including</w:t>
      </w:r>
      <w:r w:rsidR="00DC6A2D" w:rsidRPr="003C4E23">
        <w:rPr>
          <w:color w:val="auto"/>
        </w:rPr>
        <w:t xml:space="preserve"> listening to music and </w:t>
      </w:r>
      <w:r w:rsidR="00F36401">
        <w:rPr>
          <w:color w:val="auto"/>
        </w:rPr>
        <w:t>engaging in</w:t>
      </w:r>
      <w:r w:rsidR="00DC6A2D" w:rsidRPr="003C4E23">
        <w:rPr>
          <w:color w:val="auto"/>
        </w:rPr>
        <w:t xml:space="preserve"> exercise</w:t>
      </w:r>
      <w:r w:rsidR="00EE4265">
        <w:rPr>
          <w:color w:val="auto"/>
        </w:rPr>
        <w:t>. T</w:t>
      </w:r>
      <w:r w:rsidR="004927BC" w:rsidRPr="003C4E23">
        <w:rPr>
          <w:color w:val="auto"/>
        </w:rPr>
        <w:t xml:space="preserve">he Assessment Team observed consumers </w:t>
      </w:r>
      <w:r w:rsidR="00D27D04" w:rsidRPr="003C4E23">
        <w:rPr>
          <w:color w:val="auto"/>
        </w:rPr>
        <w:t>provided input</w:t>
      </w:r>
      <w:r w:rsidR="00C3136C" w:rsidRPr="003C4E23">
        <w:rPr>
          <w:color w:val="auto"/>
        </w:rPr>
        <w:t xml:space="preserve"> into the activities schedule</w:t>
      </w:r>
      <w:r w:rsidR="00D27D04" w:rsidRPr="003C4E23">
        <w:rPr>
          <w:color w:val="auto"/>
        </w:rPr>
        <w:t xml:space="preserve"> through consumer meetings</w:t>
      </w:r>
      <w:r w:rsidR="00393A64">
        <w:rPr>
          <w:color w:val="auto"/>
        </w:rPr>
        <w:t xml:space="preserve"> and when engaged in activities</w:t>
      </w:r>
      <w:r w:rsidR="00DC6A2D" w:rsidRPr="003C4E23">
        <w:rPr>
          <w:color w:val="auto"/>
        </w:rPr>
        <w:t xml:space="preserve">. Staff interviewed </w:t>
      </w:r>
      <w:r w:rsidR="005C2D0D" w:rsidRPr="003C4E23">
        <w:rPr>
          <w:color w:val="auto"/>
        </w:rPr>
        <w:t>demonstrated an understanding of</w:t>
      </w:r>
      <w:r w:rsidR="0089295B" w:rsidRPr="003C4E23">
        <w:rPr>
          <w:color w:val="auto"/>
        </w:rPr>
        <w:t xml:space="preserve"> the needs, goals and preferences of individual consumers and </w:t>
      </w:r>
      <w:r w:rsidR="005C2D0D" w:rsidRPr="003C4E23">
        <w:rPr>
          <w:color w:val="auto"/>
        </w:rPr>
        <w:t>described how they</w:t>
      </w:r>
      <w:r w:rsidR="0089295B" w:rsidRPr="003C4E23">
        <w:rPr>
          <w:color w:val="auto"/>
        </w:rPr>
        <w:t xml:space="preserve"> support</w:t>
      </w:r>
      <w:r w:rsidR="00AB0320">
        <w:rPr>
          <w:color w:val="auto"/>
        </w:rPr>
        <w:t>ed</w:t>
      </w:r>
      <w:r w:rsidR="0089295B" w:rsidRPr="003C4E23">
        <w:rPr>
          <w:color w:val="auto"/>
        </w:rPr>
        <w:t xml:space="preserve"> </w:t>
      </w:r>
      <w:r w:rsidR="005F01B9" w:rsidRPr="003C4E23">
        <w:rPr>
          <w:color w:val="auto"/>
        </w:rPr>
        <w:t>consumers</w:t>
      </w:r>
      <w:r w:rsidR="0089295B" w:rsidRPr="003C4E23">
        <w:rPr>
          <w:color w:val="auto"/>
        </w:rPr>
        <w:t xml:space="preserve"> </w:t>
      </w:r>
      <w:r w:rsidR="00F66C35" w:rsidRPr="003C4E23">
        <w:rPr>
          <w:color w:val="auto"/>
        </w:rPr>
        <w:t>engage</w:t>
      </w:r>
      <w:r w:rsidR="00AB0320">
        <w:rPr>
          <w:color w:val="auto"/>
        </w:rPr>
        <w:t>ment</w:t>
      </w:r>
      <w:r w:rsidR="00F66C35" w:rsidRPr="003C4E23">
        <w:rPr>
          <w:color w:val="auto"/>
        </w:rPr>
        <w:t xml:space="preserve"> in activities</w:t>
      </w:r>
      <w:r w:rsidR="00B0539C" w:rsidRPr="003C4E23">
        <w:rPr>
          <w:color w:val="auto"/>
        </w:rPr>
        <w:t xml:space="preserve"> </w:t>
      </w:r>
      <w:r w:rsidR="00F66C35" w:rsidRPr="003C4E23">
        <w:rPr>
          <w:color w:val="auto"/>
        </w:rPr>
        <w:t xml:space="preserve">and </w:t>
      </w:r>
      <w:r w:rsidR="00AB0320">
        <w:rPr>
          <w:color w:val="auto"/>
        </w:rPr>
        <w:t xml:space="preserve">modified </w:t>
      </w:r>
      <w:r w:rsidR="00F66C35" w:rsidRPr="003C4E23">
        <w:rPr>
          <w:color w:val="auto"/>
        </w:rPr>
        <w:t xml:space="preserve">activities </w:t>
      </w:r>
      <w:r w:rsidR="0054264C" w:rsidRPr="003C4E23">
        <w:rPr>
          <w:color w:val="auto"/>
        </w:rPr>
        <w:t>for consumers with cognitive impairment and dementia.</w:t>
      </w:r>
    </w:p>
    <w:p w14:paraId="55764D88" w14:textId="11FCE207" w:rsidR="00C02A59" w:rsidRPr="00462891" w:rsidRDefault="00C048C9" w:rsidP="00281E47">
      <w:pPr>
        <w:pStyle w:val="CommentText"/>
        <w:rPr>
          <w:color w:val="auto"/>
        </w:rPr>
      </w:pPr>
      <w:r w:rsidRPr="00462891">
        <w:rPr>
          <w:color w:val="auto"/>
        </w:rPr>
        <w:t xml:space="preserve">Consumers interviewed </w:t>
      </w:r>
      <w:r w:rsidR="00F51F12" w:rsidRPr="00462891">
        <w:rPr>
          <w:color w:val="auto"/>
        </w:rPr>
        <w:t>described</w:t>
      </w:r>
      <w:r w:rsidRPr="00462891">
        <w:rPr>
          <w:color w:val="auto"/>
        </w:rPr>
        <w:t xml:space="preserve"> they felt emotionally supported </w:t>
      </w:r>
      <w:r w:rsidR="00A20F95" w:rsidRPr="00462891">
        <w:rPr>
          <w:color w:val="auto"/>
        </w:rPr>
        <w:t>by staff</w:t>
      </w:r>
      <w:r w:rsidR="00F51F12" w:rsidRPr="00462891">
        <w:rPr>
          <w:color w:val="auto"/>
        </w:rPr>
        <w:t xml:space="preserve"> </w:t>
      </w:r>
      <w:r w:rsidR="003D54DA" w:rsidRPr="00462891">
        <w:rPr>
          <w:color w:val="auto"/>
        </w:rPr>
        <w:t>and the service</w:t>
      </w:r>
      <w:r w:rsidR="00E41A6E">
        <w:rPr>
          <w:color w:val="auto"/>
        </w:rPr>
        <w:t xml:space="preserve"> and </w:t>
      </w:r>
      <w:r w:rsidR="003D54DA" w:rsidRPr="00462891">
        <w:rPr>
          <w:color w:val="auto"/>
        </w:rPr>
        <w:t>provid</w:t>
      </w:r>
      <w:r w:rsidR="00E41A6E">
        <w:rPr>
          <w:color w:val="auto"/>
        </w:rPr>
        <w:t>ed</w:t>
      </w:r>
      <w:r w:rsidR="003D54DA" w:rsidRPr="00462891">
        <w:rPr>
          <w:color w:val="auto"/>
        </w:rPr>
        <w:t xml:space="preserve"> examples of attend</w:t>
      </w:r>
      <w:r w:rsidR="00E41A6E">
        <w:rPr>
          <w:color w:val="auto"/>
        </w:rPr>
        <w:t xml:space="preserve">ance at </w:t>
      </w:r>
      <w:r w:rsidR="003D54DA" w:rsidRPr="00462891">
        <w:rPr>
          <w:color w:val="auto"/>
        </w:rPr>
        <w:t xml:space="preserve">church services and </w:t>
      </w:r>
      <w:r w:rsidR="00E41A6E">
        <w:rPr>
          <w:color w:val="auto"/>
        </w:rPr>
        <w:t xml:space="preserve">being able to talk with </w:t>
      </w:r>
      <w:r w:rsidR="003D54DA" w:rsidRPr="00462891">
        <w:rPr>
          <w:color w:val="auto"/>
        </w:rPr>
        <w:t xml:space="preserve">staff when </w:t>
      </w:r>
      <w:r w:rsidR="00E41A6E">
        <w:rPr>
          <w:color w:val="auto"/>
        </w:rPr>
        <w:t>required</w:t>
      </w:r>
      <w:r w:rsidR="003D54DA" w:rsidRPr="00462891">
        <w:rPr>
          <w:color w:val="auto"/>
        </w:rPr>
        <w:t xml:space="preserve">. </w:t>
      </w:r>
      <w:r w:rsidR="00317C05" w:rsidRPr="00462891">
        <w:rPr>
          <w:color w:val="auto"/>
        </w:rPr>
        <w:t xml:space="preserve">Staff </w:t>
      </w:r>
      <w:r w:rsidR="00907D42" w:rsidRPr="00462891">
        <w:rPr>
          <w:color w:val="auto"/>
        </w:rPr>
        <w:t>described supporting consumers with their well-being through talking to them</w:t>
      </w:r>
      <w:r w:rsidR="00224A3C" w:rsidRPr="00462891">
        <w:rPr>
          <w:color w:val="auto"/>
        </w:rPr>
        <w:t xml:space="preserve"> and </w:t>
      </w:r>
      <w:r w:rsidR="00755BA5">
        <w:rPr>
          <w:color w:val="auto"/>
        </w:rPr>
        <w:t>making referrals</w:t>
      </w:r>
      <w:r w:rsidR="00224A3C" w:rsidRPr="00462891">
        <w:rPr>
          <w:color w:val="auto"/>
        </w:rPr>
        <w:t xml:space="preserve"> to clinical staff if required</w:t>
      </w:r>
      <w:r w:rsidR="002B42F4" w:rsidRPr="00462891">
        <w:rPr>
          <w:color w:val="auto"/>
        </w:rPr>
        <w:t xml:space="preserve">. The Assessment Team observed </w:t>
      </w:r>
      <w:r w:rsidR="003D54DA" w:rsidRPr="00462891">
        <w:rPr>
          <w:color w:val="auto"/>
        </w:rPr>
        <w:t xml:space="preserve">most care plans </w:t>
      </w:r>
      <w:r w:rsidR="002B42F4" w:rsidRPr="00462891">
        <w:rPr>
          <w:color w:val="auto"/>
        </w:rPr>
        <w:t>included</w:t>
      </w:r>
      <w:r w:rsidR="003D54DA" w:rsidRPr="00462891">
        <w:rPr>
          <w:color w:val="auto"/>
        </w:rPr>
        <w:t xml:space="preserve"> information about the emotional, spiritual and psychological well-being of sampled consumers</w:t>
      </w:r>
      <w:r w:rsidR="00281E47" w:rsidRPr="00462891">
        <w:rPr>
          <w:color w:val="auto"/>
        </w:rPr>
        <w:t xml:space="preserve"> and </w:t>
      </w:r>
      <w:r w:rsidR="008D369F">
        <w:rPr>
          <w:color w:val="auto"/>
        </w:rPr>
        <w:t xml:space="preserve">detailed </w:t>
      </w:r>
      <w:r w:rsidR="00892C65" w:rsidRPr="00462891">
        <w:rPr>
          <w:color w:val="auto"/>
        </w:rPr>
        <w:t xml:space="preserve">strategies to support consumers </w:t>
      </w:r>
      <w:r w:rsidR="00C02A59" w:rsidRPr="00462891">
        <w:rPr>
          <w:color w:val="auto"/>
        </w:rPr>
        <w:t xml:space="preserve">maintain their </w:t>
      </w:r>
      <w:r w:rsidR="002F47EC">
        <w:rPr>
          <w:color w:val="auto"/>
        </w:rPr>
        <w:t xml:space="preserve">health and </w:t>
      </w:r>
      <w:r w:rsidR="00C02A59" w:rsidRPr="00462891">
        <w:rPr>
          <w:color w:val="auto"/>
        </w:rPr>
        <w:t>well-being.</w:t>
      </w:r>
    </w:p>
    <w:p w14:paraId="042CD617" w14:textId="3D56BC8C" w:rsidR="00C02A59" w:rsidRPr="00462891" w:rsidRDefault="00BA3838" w:rsidP="00281E47">
      <w:pPr>
        <w:pStyle w:val="CommentText"/>
        <w:rPr>
          <w:rFonts w:eastAsia="Calibri"/>
          <w:color w:val="auto"/>
        </w:rPr>
      </w:pPr>
      <w:r w:rsidRPr="00462891">
        <w:rPr>
          <w:rFonts w:eastAsia="Calibri"/>
          <w:color w:val="auto"/>
        </w:rPr>
        <w:lastRenderedPageBreak/>
        <w:t xml:space="preserve">Consumers and consumer representatives sampled said consumers are supported to engage in activities inside and outside the service and do things of interest to them, </w:t>
      </w:r>
      <w:r w:rsidR="00C1467F" w:rsidRPr="00462891">
        <w:rPr>
          <w:rFonts w:eastAsia="Calibri"/>
          <w:color w:val="auto"/>
        </w:rPr>
        <w:t xml:space="preserve">and included </w:t>
      </w:r>
      <w:r w:rsidR="0066022C" w:rsidRPr="00462891">
        <w:rPr>
          <w:rFonts w:eastAsia="Calibri"/>
          <w:color w:val="auto"/>
        </w:rPr>
        <w:t>attending social activities in the community, attending community groups</w:t>
      </w:r>
      <w:r w:rsidRPr="00462891">
        <w:rPr>
          <w:rFonts w:eastAsia="Calibri"/>
          <w:color w:val="auto"/>
        </w:rPr>
        <w:t xml:space="preserve"> </w:t>
      </w:r>
      <w:r w:rsidR="00C1467F" w:rsidRPr="00462891">
        <w:rPr>
          <w:rFonts w:eastAsia="Calibri"/>
          <w:color w:val="auto"/>
        </w:rPr>
        <w:t>and taking walks.</w:t>
      </w:r>
      <w:r w:rsidR="00836757" w:rsidRPr="00462891">
        <w:rPr>
          <w:rFonts w:eastAsia="Calibri"/>
          <w:color w:val="auto"/>
        </w:rPr>
        <w:t xml:space="preserve"> Care planning documentation captured </w:t>
      </w:r>
      <w:r w:rsidR="007A7E40" w:rsidRPr="00462891">
        <w:rPr>
          <w:rFonts w:eastAsia="Calibri"/>
          <w:color w:val="auto"/>
        </w:rPr>
        <w:t>consumer preferences for activities</w:t>
      </w:r>
      <w:r w:rsidR="00CD326E" w:rsidRPr="00462891">
        <w:rPr>
          <w:rFonts w:eastAsia="Calibri"/>
          <w:color w:val="auto"/>
        </w:rPr>
        <w:t xml:space="preserve"> and outings into the community and detailed </w:t>
      </w:r>
      <w:r w:rsidR="00482E9D" w:rsidRPr="00462891">
        <w:rPr>
          <w:rFonts w:eastAsia="Calibri"/>
          <w:color w:val="auto"/>
        </w:rPr>
        <w:t xml:space="preserve">social and family relationships important to </w:t>
      </w:r>
      <w:r w:rsidR="00FD5520" w:rsidRPr="00462891">
        <w:rPr>
          <w:rFonts w:eastAsia="Calibri"/>
          <w:color w:val="auto"/>
        </w:rPr>
        <w:t>consumers</w:t>
      </w:r>
      <w:r w:rsidR="00DB22F3">
        <w:rPr>
          <w:rFonts w:eastAsia="Calibri"/>
          <w:color w:val="auto"/>
        </w:rPr>
        <w:t xml:space="preserve">, including </w:t>
      </w:r>
      <w:r w:rsidR="007A5AEE" w:rsidRPr="00462891">
        <w:rPr>
          <w:rFonts w:eastAsia="Calibri"/>
          <w:color w:val="auto"/>
        </w:rPr>
        <w:t xml:space="preserve">details of family </w:t>
      </w:r>
      <w:r w:rsidR="00245E14">
        <w:rPr>
          <w:rFonts w:eastAsia="Calibri"/>
          <w:color w:val="auto"/>
        </w:rPr>
        <w:t xml:space="preserve">visitation </w:t>
      </w:r>
      <w:r w:rsidR="007A5AEE" w:rsidRPr="00462891">
        <w:rPr>
          <w:rFonts w:eastAsia="Calibri"/>
          <w:color w:val="auto"/>
        </w:rPr>
        <w:t xml:space="preserve">and communication strategies </w:t>
      </w:r>
      <w:r w:rsidR="00F27001" w:rsidRPr="00462891">
        <w:rPr>
          <w:rFonts w:eastAsia="Calibri"/>
          <w:color w:val="auto"/>
        </w:rPr>
        <w:t>like online meetings and telephone calls</w:t>
      </w:r>
      <w:r w:rsidR="006E4E53">
        <w:rPr>
          <w:rFonts w:eastAsia="Calibri"/>
          <w:color w:val="auto"/>
        </w:rPr>
        <w:t xml:space="preserve"> used</w:t>
      </w:r>
      <w:r w:rsidR="00F27001" w:rsidRPr="00462891">
        <w:rPr>
          <w:rFonts w:eastAsia="Calibri"/>
          <w:color w:val="auto"/>
        </w:rPr>
        <w:t xml:space="preserve"> </w:t>
      </w:r>
      <w:r w:rsidR="001D1F06" w:rsidRPr="00462891">
        <w:rPr>
          <w:rFonts w:eastAsia="Calibri"/>
          <w:color w:val="auto"/>
        </w:rPr>
        <w:t xml:space="preserve">to maintain contact with family </w:t>
      </w:r>
      <w:r w:rsidR="007A5AEE" w:rsidRPr="00462891">
        <w:rPr>
          <w:rFonts w:eastAsia="Calibri"/>
          <w:color w:val="auto"/>
        </w:rPr>
        <w:t>during COVID-19.</w:t>
      </w:r>
      <w:r w:rsidR="00836757" w:rsidRPr="00462891">
        <w:rPr>
          <w:rFonts w:eastAsia="Calibri"/>
          <w:color w:val="auto"/>
        </w:rPr>
        <w:t xml:space="preserve"> </w:t>
      </w:r>
    </w:p>
    <w:p w14:paraId="3DF0DDBA" w14:textId="5C94FB6F" w:rsidR="00712553" w:rsidRPr="00416131" w:rsidRDefault="00393BD5" w:rsidP="00281E47">
      <w:pPr>
        <w:pStyle w:val="CommentText"/>
        <w:rPr>
          <w:color w:val="auto"/>
        </w:rPr>
      </w:pPr>
      <w:r w:rsidRPr="00E8263E">
        <w:rPr>
          <w:color w:val="auto"/>
        </w:rPr>
        <w:t>The Assessment Team found consumers and consumer representatives interviewed felt informed</w:t>
      </w:r>
      <w:r w:rsidR="006259F3" w:rsidRPr="00E8263E">
        <w:rPr>
          <w:color w:val="auto"/>
        </w:rPr>
        <w:t xml:space="preserve"> </w:t>
      </w:r>
      <w:r w:rsidR="00462891" w:rsidRPr="00E8263E">
        <w:rPr>
          <w:color w:val="auto"/>
        </w:rPr>
        <w:t>about consumer care, services and supports</w:t>
      </w:r>
      <w:r w:rsidR="00A64B88" w:rsidRPr="00E8263E">
        <w:rPr>
          <w:color w:val="auto"/>
        </w:rPr>
        <w:t xml:space="preserve">. Staff interviewed were </w:t>
      </w:r>
      <w:r w:rsidR="004C6E22" w:rsidRPr="00E8263E">
        <w:rPr>
          <w:color w:val="auto"/>
        </w:rPr>
        <w:t>aware of sampled consumer’s condition</w:t>
      </w:r>
      <w:r w:rsidR="00733685" w:rsidRPr="00E8263E">
        <w:rPr>
          <w:color w:val="auto"/>
        </w:rPr>
        <w:t xml:space="preserve">s, needs and preferences </w:t>
      </w:r>
      <w:r w:rsidR="008E3DCC" w:rsidRPr="00E8263E">
        <w:rPr>
          <w:color w:val="auto"/>
        </w:rPr>
        <w:t xml:space="preserve">and discussed being </w:t>
      </w:r>
      <w:r w:rsidR="002E01CB" w:rsidRPr="00E8263E">
        <w:rPr>
          <w:color w:val="auto"/>
        </w:rPr>
        <w:t>advised</w:t>
      </w:r>
      <w:r w:rsidR="008E3DCC" w:rsidRPr="00E8263E">
        <w:rPr>
          <w:color w:val="auto"/>
        </w:rPr>
        <w:t xml:space="preserve"> of changes to a consumer’s condition at handover </w:t>
      </w:r>
      <w:r w:rsidR="008E3DCC" w:rsidRPr="00416131">
        <w:rPr>
          <w:color w:val="auto"/>
        </w:rPr>
        <w:t xml:space="preserve">and through </w:t>
      </w:r>
      <w:r w:rsidR="00E82123" w:rsidRPr="00416131">
        <w:rPr>
          <w:color w:val="auto"/>
        </w:rPr>
        <w:t xml:space="preserve">regular </w:t>
      </w:r>
      <w:r w:rsidR="008E3DCC" w:rsidRPr="00416131">
        <w:rPr>
          <w:color w:val="auto"/>
        </w:rPr>
        <w:t xml:space="preserve">review of </w:t>
      </w:r>
      <w:r w:rsidR="00E82123" w:rsidRPr="00416131">
        <w:rPr>
          <w:color w:val="auto"/>
        </w:rPr>
        <w:t>consumer</w:t>
      </w:r>
      <w:r w:rsidR="008E3DCC" w:rsidRPr="00416131">
        <w:rPr>
          <w:color w:val="auto"/>
        </w:rPr>
        <w:t xml:space="preserve"> care</w:t>
      </w:r>
      <w:r w:rsidR="00E82123" w:rsidRPr="00416131">
        <w:rPr>
          <w:color w:val="auto"/>
        </w:rPr>
        <w:t xml:space="preserve"> plans.</w:t>
      </w:r>
      <w:r w:rsidR="002E01CB" w:rsidRPr="00416131">
        <w:rPr>
          <w:color w:val="auto"/>
        </w:rPr>
        <w:t xml:space="preserve"> </w:t>
      </w:r>
      <w:r w:rsidR="0034446A" w:rsidRPr="00416131">
        <w:rPr>
          <w:color w:val="auto"/>
        </w:rPr>
        <w:t xml:space="preserve">Timely and appropriate referrals </w:t>
      </w:r>
      <w:r w:rsidR="00921215" w:rsidRPr="00416131">
        <w:rPr>
          <w:color w:val="auto"/>
        </w:rPr>
        <w:t xml:space="preserve">to </w:t>
      </w:r>
      <w:r w:rsidR="00CC78AF" w:rsidRPr="00416131">
        <w:rPr>
          <w:color w:val="auto"/>
        </w:rPr>
        <w:t>community organisations</w:t>
      </w:r>
      <w:r w:rsidR="005A78E7" w:rsidRPr="00416131">
        <w:rPr>
          <w:color w:val="auto"/>
        </w:rPr>
        <w:t xml:space="preserve"> and </w:t>
      </w:r>
      <w:r w:rsidR="005D1198" w:rsidRPr="00416131">
        <w:rPr>
          <w:color w:val="auto"/>
        </w:rPr>
        <w:t xml:space="preserve">allied health professionals like physiotherapists and speech pathologists </w:t>
      </w:r>
      <w:r w:rsidR="005A78E7" w:rsidRPr="00416131">
        <w:rPr>
          <w:color w:val="auto"/>
        </w:rPr>
        <w:t>were evidenced in care planning documentation for sampled consumers</w:t>
      </w:r>
      <w:r w:rsidR="00852986" w:rsidRPr="00416131">
        <w:rPr>
          <w:color w:val="auto"/>
        </w:rPr>
        <w:t xml:space="preserve"> and r</w:t>
      </w:r>
      <w:r w:rsidR="00122784" w:rsidRPr="00416131">
        <w:rPr>
          <w:color w:val="auto"/>
        </w:rPr>
        <w:t>eligious services and outside</w:t>
      </w:r>
      <w:r w:rsidR="00E71D58" w:rsidRPr="00416131">
        <w:rPr>
          <w:color w:val="auto"/>
        </w:rPr>
        <w:t xml:space="preserve"> </w:t>
      </w:r>
      <w:r w:rsidR="00122784" w:rsidRPr="00416131">
        <w:rPr>
          <w:color w:val="auto"/>
        </w:rPr>
        <w:t xml:space="preserve">entertainment </w:t>
      </w:r>
      <w:r w:rsidR="00987CDC" w:rsidRPr="00416131">
        <w:rPr>
          <w:color w:val="auto"/>
        </w:rPr>
        <w:t xml:space="preserve">were examples of </w:t>
      </w:r>
      <w:r w:rsidR="00640821" w:rsidRPr="00416131">
        <w:rPr>
          <w:color w:val="auto"/>
        </w:rPr>
        <w:t>activities and services available to consumers.</w:t>
      </w:r>
    </w:p>
    <w:p w14:paraId="3EB65D0B" w14:textId="066B7FBB" w:rsidR="002030B7" w:rsidRPr="00416131" w:rsidRDefault="007946A4" w:rsidP="00281E47">
      <w:pPr>
        <w:pStyle w:val="CommentText"/>
        <w:rPr>
          <w:color w:val="auto"/>
        </w:rPr>
      </w:pPr>
      <w:r w:rsidRPr="00416131">
        <w:rPr>
          <w:color w:val="auto"/>
        </w:rPr>
        <w:t xml:space="preserve">Consumers interviewed said </w:t>
      </w:r>
      <w:r w:rsidR="008500C5" w:rsidRPr="00416131">
        <w:rPr>
          <w:color w:val="auto"/>
        </w:rPr>
        <w:t xml:space="preserve">their meals </w:t>
      </w:r>
      <w:r w:rsidR="00B9514D">
        <w:rPr>
          <w:color w:val="auto"/>
        </w:rPr>
        <w:t>were</w:t>
      </w:r>
      <w:r w:rsidR="008500C5" w:rsidRPr="00416131">
        <w:rPr>
          <w:color w:val="auto"/>
        </w:rPr>
        <w:t xml:space="preserve"> </w:t>
      </w:r>
      <w:r w:rsidR="00447FBA" w:rsidRPr="00416131">
        <w:rPr>
          <w:color w:val="auto"/>
        </w:rPr>
        <w:t>varied and of suitable quality</w:t>
      </w:r>
      <w:r w:rsidR="00CB36FA" w:rsidRPr="00416131">
        <w:rPr>
          <w:color w:val="auto"/>
        </w:rPr>
        <w:t xml:space="preserve"> and</w:t>
      </w:r>
      <w:r w:rsidR="00B42167" w:rsidRPr="00416131">
        <w:rPr>
          <w:color w:val="auto"/>
        </w:rPr>
        <w:t xml:space="preserve"> </w:t>
      </w:r>
      <w:r w:rsidR="001C3AC7" w:rsidRPr="00416131">
        <w:rPr>
          <w:color w:val="auto"/>
        </w:rPr>
        <w:t xml:space="preserve">quantity. Care planning documentation identified consumer </w:t>
      </w:r>
      <w:r w:rsidR="00B9514D">
        <w:rPr>
          <w:color w:val="auto"/>
        </w:rPr>
        <w:t xml:space="preserve">food </w:t>
      </w:r>
      <w:r w:rsidR="001C3AC7" w:rsidRPr="00416131">
        <w:rPr>
          <w:color w:val="auto"/>
        </w:rPr>
        <w:t xml:space="preserve">preferences and dietary requirements </w:t>
      </w:r>
      <w:r w:rsidR="00B9514D">
        <w:rPr>
          <w:color w:val="auto"/>
        </w:rPr>
        <w:t>includ</w:t>
      </w:r>
      <w:r w:rsidR="00802A02">
        <w:rPr>
          <w:color w:val="auto"/>
        </w:rPr>
        <w:t>ed</w:t>
      </w:r>
      <w:r w:rsidR="001C3AC7" w:rsidRPr="00416131">
        <w:rPr>
          <w:color w:val="auto"/>
        </w:rPr>
        <w:t xml:space="preserve"> allergies and consumers with modified diets. </w:t>
      </w:r>
      <w:r w:rsidR="000B110B" w:rsidRPr="00416131">
        <w:rPr>
          <w:color w:val="auto"/>
        </w:rPr>
        <w:t xml:space="preserve">Kitchen staff discussed meals </w:t>
      </w:r>
      <w:r w:rsidR="00631449">
        <w:rPr>
          <w:color w:val="auto"/>
        </w:rPr>
        <w:t>were</w:t>
      </w:r>
      <w:r w:rsidR="000B110B" w:rsidRPr="00416131">
        <w:rPr>
          <w:color w:val="auto"/>
        </w:rPr>
        <w:t xml:space="preserve"> prepared fresh onsite </w:t>
      </w:r>
      <w:r w:rsidR="00172978" w:rsidRPr="00416131">
        <w:rPr>
          <w:color w:val="auto"/>
        </w:rPr>
        <w:t xml:space="preserve">and served in accordance with the preferences and dietary needs of the consumer. </w:t>
      </w:r>
      <w:r w:rsidR="00E30A16" w:rsidRPr="00416131">
        <w:rPr>
          <w:color w:val="auto"/>
        </w:rPr>
        <w:t xml:space="preserve">Additional snacks and alternative dinner options </w:t>
      </w:r>
      <w:r w:rsidR="00F709DF">
        <w:rPr>
          <w:color w:val="auto"/>
        </w:rPr>
        <w:t>were</w:t>
      </w:r>
      <w:r w:rsidR="00E30A16" w:rsidRPr="00416131">
        <w:rPr>
          <w:color w:val="auto"/>
        </w:rPr>
        <w:t xml:space="preserve"> </w:t>
      </w:r>
      <w:r w:rsidR="00F709DF" w:rsidRPr="00416131">
        <w:rPr>
          <w:color w:val="auto"/>
        </w:rPr>
        <w:t>available,</w:t>
      </w:r>
      <w:r w:rsidR="00F87018" w:rsidRPr="00416131">
        <w:rPr>
          <w:color w:val="auto"/>
        </w:rPr>
        <w:t xml:space="preserve"> and meals </w:t>
      </w:r>
      <w:r w:rsidR="00F709DF">
        <w:rPr>
          <w:color w:val="auto"/>
        </w:rPr>
        <w:t>were</w:t>
      </w:r>
      <w:r w:rsidR="002030B7" w:rsidRPr="00416131">
        <w:rPr>
          <w:color w:val="auto"/>
        </w:rPr>
        <w:t xml:space="preserve"> </w:t>
      </w:r>
      <w:r w:rsidR="00F709DF">
        <w:rPr>
          <w:color w:val="auto"/>
        </w:rPr>
        <w:t xml:space="preserve">noted as </w:t>
      </w:r>
      <w:r w:rsidR="002030B7" w:rsidRPr="00416131">
        <w:rPr>
          <w:color w:val="auto"/>
        </w:rPr>
        <w:t xml:space="preserve">a standing agenda item for </w:t>
      </w:r>
      <w:r w:rsidR="00DF09B8">
        <w:rPr>
          <w:color w:val="auto"/>
        </w:rPr>
        <w:t xml:space="preserve">discussion at </w:t>
      </w:r>
      <w:r w:rsidR="002030B7" w:rsidRPr="00416131">
        <w:rPr>
          <w:color w:val="auto"/>
        </w:rPr>
        <w:t>consumer meetin</w:t>
      </w:r>
      <w:r w:rsidR="00B36663" w:rsidRPr="00416131">
        <w:rPr>
          <w:color w:val="auto"/>
        </w:rPr>
        <w:t>gs</w:t>
      </w:r>
      <w:r w:rsidR="00C14CD3" w:rsidRPr="00416131">
        <w:rPr>
          <w:color w:val="auto"/>
        </w:rPr>
        <w:t>.</w:t>
      </w:r>
    </w:p>
    <w:p w14:paraId="257DC21B" w14:textId="5FEFC6A7" w:rsidR="00F87018" w:rsidRPr="00416131" w:rsidRDefault="0097054E" w:rsidP="00281E47">
      <w:pPr>
        <w:pStyle w:val="CommentText"/>
        <w:rPr>
          <w:color w:val="auto"/>
          <w:szCs w:val="22"/>
        </w:rPr>
      </w:pPr>
      <w:r w:rsidRPr="00416131">
        <w:rPr>
          <w:color w:val="auto"/>
        </w:rPr>
        <w:t xml:space="preserve">The Assessment Team observed </w:t>
      </w:r>
      <w:r w:rsidR="001E276E" w:rsidRPr="00416131">
        <w:rPr>
          <w:color w:val="auto"/>
        </w:rPr>
        <w:t xml:space="preserve">suitable equipment available for consumer use that was </w:t>
      </w:r>
      <w:r w:rsidR="00956C12" w:rsidRPr="00416131">
        <w:rPr>
          <w:color w:val="auto"/>
        </w:rPr>
        <w:t xml:space="preserve">safe, </w:t>
      </w:r>
      <w:r w:rsidR="001E276E" w:rsidRPr="00416131">
        <w:rPr>
          <w:color w:val="auto"/>
        </w:rPr>
        <w:t>clean and well</w:t>
      </w:r>
      <w:r w:rsidR="00933484" w:rsidRPr="00416131">
        <w:rPr>
          <w:color w:val="auto"/>
        </w:rPr>
        <w:t>-</w:t>
      </w:r>
      <w:r w:rsidR="001E276E" w:rsidRPr="00416131">
        <w:rPr>
          <w:color w:val="auto"/>
        </w:rPr>
        <w:t>maintained.</w:t>
      </w:r>
      <w:r w:rsidR="00A97687" w:rsidRPr="00416131">
        <w:rPr>
          <w:color w:val="auto"/>
        </w:rPr>
        <w:t xml:space="preserve"> Consumers described having access to </w:t>
      </w:r>
      <w:r w:rsidR="001D19AE" w:rsidRPr="00416131">
        <w:rPr>
          <w:color w:val="auto"/>
        </w:rPr>
        <w:t>equipment</w:t>
      </w:r>
      <w:r w:rsidR="002D738A" w:rsidRPr="00416131">
        <w:rPr>
          <w:color w:val="auto"/>
        </w:rPr>
        <w:t xml:space="preserve"> including mobility aids </w:t>
      </w:r>
      <w:r w:rsidR="00DF09B8">
        <w:rPr>
          <w:color w:val="auto"/>
        </w:rPr>
        <w:t>to</w:t>
      </w:r>
      <w:r w:rsidR="009D2994" w:rsidRPr="00416131">
        <w:rPr>
          <w:color w:val="auto"/>
        </w:rPr>
        <w:t xml:space="preserve"> assist with </w:t>
      </w:r>
      <w:r w:rsidR="001E2CF8" w:rsidRPr="00416131">
        <w:rPr>
          <w:color w:val="auto"/>
        </w:rPr>
        <w:t>their daily activities</w:t>
      </w:r>
      <w:r w:rsidR="007C11F3" w:rsidRPr="00416131">
        <w:rPr>
          <w:color w:val="auto"/>
        </w:rPr>
        <w:t xml:space="preserve"> and </w:t>
      </w:r>
      <w:r w:rsidR="00761A30">
        <w:rPr>
          <w:color w:val="auto"/>
        </w:rPr>
        <w:t>felt</w:t>
      </w:r>
      <w:r w:rsidR="007C11F3" w:rsidRPr="00416131">
        <w:rPr>
          <w:color w:val="auto"/>
        </w:rPr>
        <w:t xml:space="preserve"> safe </w:t>
      </w:r>
      <w:r w:rsidR="00440FE3" w:rsidRPr="00416131">
        <w:rPr>
          <w:color w:val="auto"/>
        </w:rPr>
        <w:t>using the equipment</w:t>
      </w:r>
      <w:r w:rsidR="009D2994" w:rsidRPr="00416131">
        <w:rPr>
          <w:color w:val="auto"/>
        </w:rPr>
        <w:t xml:space="preserve">. </w:t>
      </w:r>
      <w:r w:rsidR="00E82266" w:rsidRPr="00416131">
        <w:rPr>
          <w:color w:val="auto"/>
          <w:szCs w:val="22"/>
        </w:rPr>
        <w:t>Mobility aids such as four wheeled walkers and wheelchairs appeared clean and well</w:t>
      </w:r>
      <w:r w:rsidR="001E2CF8" w:rsidRPr="00416131">
        <w:rPr>
          <w:color w:val="auto"/>
          <w:szCs w:val="22"/>
        </w:rPr>
        <w:t>-</w:t>
      </w:r>
      <w:r w:rsidR="00E82266" w:rsidRPr="00416131">
        <w:rPr>
          <w:color w:val="auto"/>
          <w:szCs w:val="22"/>
        </w:rPr>
        <w:t>maintained.</w:t>
      </w:r>
      <w:r w:rsidR="009D2994" w:rsidRPr="00416131">
        <w:rPr>
          <w:color w:val="auto"/>
          <w:szCs w:val="22"/>
        </w:rPr>
        <w:t xml:space="preserve"> </w:t>
      </w:r>
      <w:r w:rsidR="00F056CB" w:rsidRPr="00416131">
        <w:rPr>
          <w:color w:val="auto"/>
          <w:szCs w:val="22"/>
        </w:rPr>
        <w:t xml:space="preserve">Staff described </w:t>
      </w:r>
      <w:r w:rsidR="00504493" w:rsidRPr="00416131">
        <w:rPr>
          <w:color w:val="auto"/>
          <w:szCs w:val="22"/>
        </w:rPr>
        <w:t xml:space="preserve">access to </w:t>
      </w:r>
      <w:r w:rsidR="00C26108" w:rsidRPr="00416131">
        <w:rPr>
          <w:color w:val="auto"/>
          <w:szCs w:val="22"/>
        </w:rPr>
        <w:t>adequate resources and suitable equipment</w:t>
      </w:r>
      <w:r w:rsidR="00416131" w:rsidRPr="00416131">
        <w:rPr>
          <w:color w:val="auto"/>
          <w:szCs w:val="22"/>
        </w:rPr>
        <w:t xml:space="preserve"> and maintenance mechanisms.</w:t>
      </w:r>
    </w:p>
    <w:p w14:paraId="373A651B" w14:textId="4FA3AED0" w:rsidR="00E206F2" w:rsidRPr="00C02A59" w:rsidRDefault="003C3B5A" w:rsidP="00C02A59">
      <w:pPr>
        <w:pStyle w:val="Heading1"/>
        <w:spacing w:before="120" w:after="240" w:line="22" w:lineRule="atLeast"/>
      </w:pPr>
      <w:r>
        <w:rPr>
          <w:color w:val="FF0000"/>
        </w:rPr>
        <w:br w:type="page"/>
      </w:r>
      <w:r w:rsidR="00E206F2"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3"/>
        <w:gridCol w:w="7206"/>
        <w:gridCol w:w="1245"/>
      </w:tblGrid>
      <w:tr w:rsidR="00532C52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Default="00532C52" w:rsidP="002D5918">
            <w:pPr>
              <w:spacing w:before="0" w:after="120" w:line="22" w:lineRule="atLeast"/>
            </w:pPr>
            <w:r w:rsidRPr="00E206F2"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71D8BC85" w:rsidR="00532C52" w:rsidRPr="0053405C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3405C">
              <w:rPr>
                <w:rFonts w:ascii="Fira Sans Light" w:hAnsi="Fira Sans Light"/>
              </w:rPr>
              <w:t>Compliant</w:t>
            </w:r>
          </w:p>
        </w:tc>
      </w:tr>
      <w:tr w:rsidR="00532C52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59A100AD" w:rsidR="00532C52" w:rsidRPr="00511DA6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11DA6">
              <w:rPr>
                <w:color w:val="auto"/>
              </w:rPr>
              <w:t>Compliant</w:t>
            </w:r>
          </w:p>
        </w:tc>
      </w:tr>
      <w:tr w:rsidR="00532C52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 service environment:</w:t>
            </w:r>
          </w:p>
          <w:p w14:paraId="3B108787" w14:textId="77777777" w:rsidR="00532C52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is safe, clean, well maintained and comfortable; and</w:t>
            </w:r>
          </w:p>
          <w:p w14:paraId="042C1B17" w14:textId="77777777" w:rsidR="00532C52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7183A705" w:rsidR="00532C52" w:rsidRPr="00542C8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542C8E">
              <w:rPr>
                <w:color w:val="auto"/>
              </w:rPr>
              <w:t>Compliant</w:t>
            </w:r>
          </w:p>
        </w:tc>
      </w:tr>
      <w:tr w:rsidR="00532C52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30F7CF8E" w:rsidR="00532C52" w:rsidRPr="00582284" w:rsidRDefault="00532C52" w:rsidP="0058228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284">
              <w:rPr>
                <w:color w:val="auto"/>
              </w:rPr>
              <w:t>Compliant</w:t>
            </w:r>
          </w:p>
        </w:tc>
      </w:tr>
    </w:tbl>
    <w:p w14:paraId="51469B4D" w14:textId="77777777" w:rsidR="00E206F2" w:rsidRDefault="00E206F2" w:rsidP="00341026">
      <w:pPr>
        <w:pStyle w:val="Heading2"/>
        <w:spacing w:before="120" w:after="120" w:line="22" w:lineRule="atLeast"/>
      </w:pPr>
      <w:r>
        <w:t>Findings</w:t>
      </w:r>
    </w:p>
    <w:p w14:paraId="28F3EAC4" w14:textId="38FAD297" w:rsidR="006A489C" w:rsidRDefault="006A489C" w:rsidP="006A489C">
      <w:pPr>
        <w:pStyle w:val="CommentText"/>
        <w:rPr>
          <w:color w:val="auto"/>
        </w:rPr>
      </w:pPr>
      <w:r w:rsidRPr="000F009D">
        <w:rPr>
          <w:rFonts w:eastAsia="Calibri"/>
        </w:rPr>
        <w:t xml:space="preserve">The Quality Standard is assessed as Compliant </w:t>
      </w:r>
      <w:r w:rsidRPr="00582284">
        <w:rPr>
          <w:rFonts w:eastAsia="Calibri"/>
        </w:rPr>
        <w:t>as three of the three specific</w:t>
      </w:r>
      <w:r w:rsidRPr="000F009D">
        <w:rPr>
          <w:rFonts w:eastAsia="Calibri"/>
        </w:rPr>
        <w:t xml:space="preserve"> requirements have been assessed as Compliant.</w:t>
      </w:r>
    </w:p>
    <w:p w14:paraId="62A44B11" w14:textId="65BEC8C1" w:rsidR="00447E6E" w:rsidRPr="00582284" w:rsidRDefault="00244ECD" w:rsidP="00244ECD">
      <w:pPr>
        <w:pStyle w:val="CommentText"/>
        <w:rPr>
          <w:color w:val="auto"/>
        </w:rPr>
      </w:pPr>
      <w:r w:rsidRPr="00582284">
        <w:rPr>
          <w:color w:val="auto"/>
        </w:rPr>
        <w:t xml:space="preserve">Consumers interviewed by the Assessment Team described the service environment </w:t>
      </w:r>
      <w:r w:rsidR="00942695">
        <w:rPr>
          <w:color w:val="auto"/>
        </w:rPr>
        <w:t>was</w:t>
      </w:r>
      <w:r w:rsidRPr="00582284">
        <w:rPr>
          <w:color w:val="auto"/>
        </w:rPr>
        <w:t xml:space="preserve"> </w:t>
      </w:r>
      <w:r w:rsidR="000A6E7F" w:rsidRPr="00582284">
        <w:rPr>
          <w:color w:val="auto"/>
        </w:rPr>
        <w:t>welcoming and</w:t>
      </w:r>
      <w:r w:rsidR="008539A8" w:rsidRPr="00582284">
        <w:rPr>
          <w:color w:val="auto"/>
        </w:rPr>
        <w:t xml:space="preserve"> discussed being able to personalise their rooms</w:t>
      </w:r>
      <w:r w:rsidR="0061505F" w:rsidRPr="00582284">
        <w:rPr>
          <w:color w:val="auto"/>
        </w:rPr>
        <w:t xml:space="preserve"> to feel like home. </w:t>
      </w:r>
      <w:r w:rsidR="00DE68EF" w:rsidRPr="00582284">
        <w:rPr>
          <w:color w:val="auto"/>
        </w:rPr>
        <w:t xml:space="preserve">Consumers were observed to access communal areas and engage with each other, and visitors were </w:t>
      </w:r>
      <w:r w:rsidR="00823F42" w:rsidRPr="00582284">
        <w:rPr>
          <w:color w:val="auto"/>
        </w:rPr>
        <w:t xml:space="preserve">also observed </w:t>
      </w:r>
      <w:r w:rsidR="0014237E">
        <w:rPr>
          <w:color w:val="auto"/>
        </w:rPr>
        <w:t xml:space="preserve">with consumers </w:t>
      </w:r>
      <w:r w:rsidR="00823F42" w:rsidRPr="00582284">
        <w:rPr>
          <w:color w:val="auto"/>
        </w:rPr>
        <w:t xml:space="preserve">in the lounge room. </w:t>
      </w:r>
      <w:r w:rsidR="00354EB6" w:rsidRPr="00582284">
        <w:rPr>
          <w:color w:val="auto"/>
        </w:rPr>
        <w:t>Corridors were spacious</w:t>
      </w:r>
      <w:r w:rsidR="00E40066" w:rsidRPr="00582284">
        <w:rPr>
          <w:color w:val="auto"/>
        </w:rPr>
        <w:t>, free from clutter</w:t>
      </w:r>
      <w:r w:rsidR="00D63C10" w:rsidRPr="00582284">
        <w:rPr>
          <w:color w:val="auto"/>
        </w:rPr>
        <w:t xml:space="preserve"> </w:t>
      </w:r>
      <w:r w:rsidR="0068052B" w:rsidRPr="00582284">
        <w:rPr>
          <w:color w:val="auto"/>
        </w:rPr>
        <w:t>and</w:t>
      </w:r>
      <w:r w:rsidR="00D63C10" w:rsidRPr="00582284">
        <w:rPr>
          <w:color w:val="auto"/>
        </w:rPr>
        <w:t xml:space="preserve"> large windows provid</w:t>
      </w:r>
      <w:r w:rsidR="0068052B" w:rsidRPr="00582284">
        <w:rPr>
          <w:color w:val="auto"/>
        </w:rPr>
        <w:t>ed</w:t>
      </w:r>
      <w:r w:rsidR="00D63C10" w:rsidRPr="00582284">
        <w:rPr>
          <w:color w:val="auto"/>
        </w:rPr>
        <w:t xml:space="preserve"> natural light into communal areas</w:t>
      </w:r>
      <w:r w:rsidR="00056E9A" w:rsidRPr="00582284">
        <w:rPr>
          <w:color w:val="auto"/>
        </w:rPr>
        <w:t xml:space="preserve"> with views of the outdoor gardens and community. </w:t>
      </w:r>
      <w:r w:rsidR="00447E6E" w:rsidRPr="00582284">
        <w:rPr>
          <w:color w:val="auto"/>
        </w:rPr>
        <w:t xml:space="preserve">Gardens were well-maintained and </w:t>
      </w:r>
      <w:r w:rsidR="00453903" w:rsidRPr="00582284">
        <w:rPr>
          <w:color w:val="auto"/>
        </w:rPr>
        <w:t xml:space="preserve">easy access </w:t>
      </w:r>
      <w:r w:rsidR="00A00F1D">
        <w:rPr>
          <w:color w:val="auto"/>
        </w:rPr>
        <w:t>for</w:t>
      </w:r>
      <w:r w:rsidR="00453903" w:rsidRPr="00582284">
        <w:rPr>
          <w:color w:val="auto"/>
        </w:rPr>
        <w:t xml:space="preserve"> consumers </w:t>
      </w:r>
      <w:r w:rsidR="00B06533" w:rsidRPr="00582284">
        <w:rPr>
          <w:color w:val="auto"/>
        </w:rPr>
        <w:t>to outdoor spaces</w:t>
      </w:r>
      <w:r w:rsidR="00A8537E">
        <w:rPr>
          <w:color w:val="auto"/>
        </w:rPr>
        <w:t xml:space="preserve"> was observed</w:t>
      </w:r>
      <w:r w:rsidR="00B06533" w:rsidRPr="00582284">
        <w:rPr>
          <w:color w:val="auto"/>
        </w:rPr>
        <w:t>.</w:t>
      </w:r>
    </w:p>
    <w:p w14:paraId="47904883" w14:textId="77777777" w:rsidR="00684B5F" w:rsidRPr="00582284" w:rsidRDefault="00413578" w:rsidP="00244ECD">
      <w:pPr>
        <w:pStyle w:val="CommentText"/>
        <w:rPr>
          <w:color w:val="auto"/>
        </w:rPr>
      </w:pPr>
      <w:r w:rsidRPr="00582284">
        <w:rPr>
          <w:color w:val="auto"/>
        </w:rPr>
        <w:t xml:space="preserve">Consumers </w:t>
      </w:r>
      <w:r w:rsidR="004A59D3" w:rsidRPr="00582284">
        <w:rPr>
          <w:color w:val="auto"/>
        </w:rPr>
        <w:t xml:space="preserve">interviewed </w:t>
      </w:r>
      <w:r w:rsidR="00284BC2" w:rsidRPr="00582284">
        <w:rPr>
          <w:color w:val="auto"/>
        </w:rPr>
        <w:t xml:space="preserve">discussed being able to </w:t>
      </w:r>
      <w:r w:rsidR="00714831" w:rsidRPr="00582284">
        <w:rPr>
          <w:color w:val="auto"/>
        </w:rPr>
        <w:t>safely mobilise both indoors and outdoors</w:t>
      </w:r>
      <w:r w:rsidR="00984AF4" w:rsidRPr="00582284">
        <w:rPr>
          <w:color w:val="auto"/>
        </w:rPr>
        <w:t xml:space="preserve"> in a clean, well-maintained and comfortable environment. The Assessment Team observed</w:t>
      </w:r>
      <w:r w:rsidR="00AA6EE7" w:rsidRPr="00582284">
        <w:rPr>
          <w:color w:val="auto"/>
        </w:rPr>
        <w:t xml:space="preserve"> </w:t>
      </w:r>
      <w:r w:rsidR="00A806C6" w:rsidRPr="00582284">
        <w:rPr>
          <w:color w:val="auto"/>
        </w:rPr>
        <w:t xml:space="preserve">furniture in communal areas was comfortable, stable and well-maintained and </w:t>
      </w:r>
      <w:r w:rsidR="00AA6EE7" w:rsidRPr="00582284">
        <w:rPr>
          <w:color w:val="auto"/>
        </w:rPr>
        <w:t xml:space="preserve">the </w:t>
      </w:r>
      <w:r w:rsidR="0015247C" w:rsidRPr="00582284">
        <w:rPr>
          <w:color w:val="auto"/>
        </w:rPr>
        <w:t xml:space="preserve">indoor and outdoor </w:t>
      </w:r>
      <w:r w:rsidR="00AA6EE7" w:rsidRPr="00582284">
        <w:rPr>
          <w:color w:val="auto"/>
        </w:rPr>
        <w:t>environment</w:t>
      </w:r>
      <w:r w:rsidR="0015247C" w:rsidRPr="00582284">
        <w:rPr>
          <w:color w:val="auto"/>
        </w:rPr>
        <w:t>s</w:t>
      </w:r>
      <w:r w:rsidR="00AA6EE7" w:rsidRPr="00582284">
        <w:rPr>
          <w:color w:val="auto"/>
        </w:rPr>
        <w:t xml:space="preserve"> to be clear of obstructions, steps and trip hazards</w:t>
      </w:r>
      <w:r w:rsidR="00A806C6" w:rsidRPr="00582284">
        <w:rPr>
          <w:color w:val="auto"/>
        </w:rPr>
        <w:t>.</w:t>
      </w:r>
      <w:r w:rsidR="0015247C" w:rsidRPr="00582284">
        <w:rPr>
          <w:color w:val="auto"/>
        </w:rPr>
        <w:t xml:space="preserve"> Cleaning </w:t>
      </w:r>
      <w:r w:rsidR="0060086F" w:rsidRPr="00582284">
        <w:rPr>
          <w:color w:val="auto"/>
        </w:rPr>
        <w:t>staff discussed</w:t>
      </w:r>
      <w:r w:rsidR="00CF5121" w:rsidRPr="00582284">
        <w:rPr>
          <w:color w:val="auto"/>
        </w:rPr>
        <w:t xml:space="preserve"> the daily cleaning schedule </w:t>
      </w:r>
      <w:r w:rsidR="008C4DE2" w:rsidRPr="00582284">
        <w:rPr>
          <w:color w:val="auto"/>
        </w:rPr>
        <w:t xml:space="preserve">which included all communal areas and equipment utilised by consumers. </w:t>
      </w:r>
      <w:r w:rsidR="00807C3E" w:rsidRPr="00582284">
        <w:rPr>
          <w:color w:val="auto"/>
        </w:rPr>
        <w:t xml:space="preserve">Management advised of a planned </w:t>
      </w:r>
      <w:r w:rsidR="00E103D9" w:rsidRPr="00582284">
        <w:rPr>
          <w:color w:val="auto"/>
        </w:rPr>
        <w:t>preventative</w:t>
      </w:r>
      <w:r w:rsidR="00807C3E" w:rsidRPr="00582284">
        <w:rPr>
          <w:color w:val="auto"/>
        </w:rPr>
        <w:t xml:space="preserve"> maintenance</w:t>
      </w:r>
      <w:r w:rsidR="00E103D9" w:rsidRPr="00582284">
        <w:rPr>
          <w:color w:val="auto"/>
        </w:rPr>
        <w:t xml:space="preserve"> schedule</w:t>
      </w:r>
      <w:r w:rsidR="00684B5F" w:rsidRPr="00582284">
        <w:rPr>
          <w:color w:val="auto"/>
        </w:rPr>
        <w:t>.</w:t>
      </w:r>
    </w:p>
    <w:p w14:paraId="19B2AC6D" w14:textId="68B312E2" w:rsidR="000204F6" w:rsidRPr="00582284" w:rsidRDefault="006279C1" w:rsidP="00244ECD">
      <w:pPr>
        <w:pStyle w:val="CommentText"/>
        <w:rPr>
          <w:color w:val="auto"/>
        </w:rPr>
      </w:pPr>
      <w:r w:rsidRPr="00582284">
        <w:rPr>
          <w:color w:val="auto"/>
        </w:rPr>
        <w:t xml:space="preserve">Furniture, fittings and </w:t>
      </w:r>
      <w:r w:rsidR="00061B1E" w:rsidRPr="00582284">
        <w:rPr>
          <w:color w:val="auto"/>
        </w:rPr>
        <w:t xml:space="preserve">equipment were observed to be suitable for consumer </w:t>
      </w:r>
      <w:r w:rsidR="00542C8E" w:rsidRPr="00582284">
        <w:rPr>
          <w:color w:val="auto"/>
        </w:rPr>
        <w:t xml:space="preserve">use and fit for purpose. Consumers and consumer representatives sampled </w:t>
      </w:r>
      <w:r w:rsidR="003E1486" w:rsidRPr="00582284">
        <w:rPr>
          <w:color w:val="auto"/>
        </w:rPr>
        <w:t>described</w:t>
      </w:r>
      <w:r w:rsidR="00542C8E" w:rsidRPr="00582284">
        <w:rPr>
          <w:color w:val="auto"/>
        </w:rPr>
        <w:t xml:space="preserve"> </w:t>
      </w:r>
      <w:r w:rsidR="00135F51" w:rsidRPr="00582284">
        <w:rPr>
          <w:color w:val="auto"/>
        </w:rPr>
        <w:t xml:space="preserve">knowing how to use the call bells and pendant alarms and felt </w:t>
      </w:r>
      <w:r w:rsidR="006E37D4" w:rsidRPr="00582284">
        <w:rPr>
          <w:color w:val="auto"/>
        </w:rPr>
        <w:t xml:space="preserve">comfortable </w:t>
      </w:r>
      <w:r w:rsidR="00A41E72">
        <w:rPr>
          <w:color w:val="auto"/>
        </w:rPr>
        <w:t xml:space="preserve">staff were knowledgeable </w:t>
      </w:r>
      <w:r w:rsidR="006E37D4" w:rsidRPr="00582284">
        <w:rPr>
          <w:color w:val="auto"/>
        </w:rPr>
        <w:t xml:space="preserve">on the proper use of equipment. </w:t>
      </w:r>
      <w:r w:rsidR="00E4518A" w:rsidRPr="00582284">
        <w:rPr>
          <w:color w:val="auto"/>
        </w:rPr>
        <w:t>The Assessment Team observed</w:t>
      </w:r>
      <w:r w:rsidR="002100E2" w:rsidRPr="00582284">
        <w:rPr>
          <w:color w:val="auto"/>
        </w:rPr>
        <w:t xml:space="preserve"> the</w:t>
      </w:r>
      <w:r w:rsidR="00E4518A" w:rsidRPr="00582284">
        <w:rPr>
          <w:color w:val="auto"/>
        </w:rPr>
        <w:t xml:space="preserve"> call bell and pendant alarm </w:t>
      </w:r>
      <w:r w:rsidR="002100E2" w:rsidRPr="00582284">
        <w:rPr>
          <w:color w:val="auto"/>
        </w:rPr>
        <w:t xml:space="preserve">systems </w:t>
      </w:r>
      <w:r w:rsidR="006F536D">
        <w:rPr>
          <w:color w:val="auto"/>
        </w:rPr>
        <w:t>were</w:t>
      </w:r>
      <w:r w:rsidR="002100E2" w:rsidRPr="00582284">
        <w:rPr>
          <w:color w:val="auto"/>
        </w:rPr>
        <w:t xml:space="preserve"> operational, with staff responding to calls when activated. </w:t>
      </w:r>
      <w:r w:rsidR="003E1486" w:rsidRPr="00582284">
        <w:rPr>
          <w:color w:val="auto"/>
        </w:rPr>
        <w:t xml:space="preserve">Consumers said they </w:t>
      </w:r>
      <w:r w:rsidR="006F536D">
        <w:rPr>
          <w:color w:val="auto"/>
        </w:rPr>
        <w:t>knew</w:t>
      </w:r>
      <w:r w:rsidR="003E1486" w:rsidRPr="00582284">
        <w:rPr>
          <w:color w:val="auto"/>
        </w:rPr>
        <w:t xml:space="preserve"> how to report </w:t>
      </w:r>
      <w:r w:rsidR="00790F7A" w:rsidRPr="00582284">
        <w:rPr>
          <w:color w:val="auto"/>
        </w:rPr>
        <w:t xml:space="preserve">equipment </w:t>
      </w:r>
      <w:r w:rsidR="003527F7" w:rsidRPr="00582284">
        <w:rPr>
          <w:color w:val="auto"/>
        </w:rPr>
        <w:t>maintenance and felt confident</w:t>
      </w:r>
      <w:r w:rsidR="006E531E" w:rsidRPr="00582284">
        <w:rPr>
          <w:color w:val="auto"/>
        </w:rPr>
        <w:t xml:space="preserve"> </w:t>
      </w:r>
      <w:r w:rsidR="00111C0C">
        <w:rPr>
          <w:color w:val="auto"/>
        </w:rPr>
        <w:t>equipment</w:t>
      </w:r>
      <w:r w:rsidR="00C62C27" w:rsidRPr="00582284">
        <w:rPr>
          <w:color w:val="auto"/>
        </w:rPr>
        <w:t xml:space="preserve"> would be fixed in a timely man</w:t>
      </w:r>
      <w:r w:rsidR="00E4518A" w:rsidRPr="00582284">
        <w:rPr>
          <w:color w:val="auto"/>
        </w:rPr>
        <w:t>n</w:t>
      </w:r>
      <w:r w:rsidR="00C62C27" w:rsidRPr="00582284">
        <w:rPr>
          <w:color w:val="auto"/>
        </w:rPr>
        <w:t>er.</w:t>
      </w:r>
    </w:p>
    <w:p w14:paraId="6D59E89F" w14:textId="52AA9730" w:rsidR="00E206F2" w:rsidRDefault="003C3B5A" w:rsidP="00EC368A">
      <w:r>
        <w:rPr>
          <w:color w:val="FF0000"/>
        </w:rPr>
        <w:br w:type="page"/>
      </w:r>
      <w:r w:rsidR="00E206F2" w:rsidRPr="009D0EC3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6541"/>
        <w:gridCol w:w="1840"/>
      </w:tblGrid>
      <w:tr w:rsidR="00532C52" w14:paraId="060F2B49" w14:textId="77777777" w:rsidTr="00386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2D3E074A" w14:textId="0B60E6BB" w:rsidR="00532C52" w:rsidRDefault="00532C52" w:rsidP="002D5918">
            <w:pPr>
              <w:spacing w:before="0" w:after="120" w:line="22" w:lineRule="atLeast"/>
            </w:pPr>
            <w:r w:rsidRPr="00E206F2">
              <w:t>Feedback and complaints</w:t>
            </w:r>
          </w:p>
        </w:tc>
        <w:tc>
          <w:tcPr>
            <w:tcW w:w="1840" w:type="dxa"/>
          </w:tcPr>
          <w:p w14:paraId="3FAA5F19" w14:textId="62617FB6" w:rsidR="00532C52" w:rsidRPr="0053405C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3405C">
              <w:rPr>
                <w:rFonts w:ascii="Fira Sans Light" w:hAnsi="Fira Sans Light"/>
              </w:rPr>
              <w:t>Non-compliant</w:t>
            </w:r>
          </w:p>
        </w:tc>
      </w:tr>
      <w:tr w:rsidR="00532C52" w14:paraId="79E960C6" w14:textId="77777777" w:rsidTr="00386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6(3)(a)</w:t>
            </w:r>
          </w:p>
        </w:tc>
        <w:tc>
          <w:tcPr>
            <w:tcW w:w="6541" w:type="dxa"/>
            <w:tcBorders>
              <w:right w:val="single" w:sz="4" w:space="0" w:color="auto"/>
            </w:tcBorders>
          </w:tcPr>
          <w:p w14:paraId="0EFC43E6" w14:textId="360F23DC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Consumers, their family, friends, carers and others are encouraged and supported to provide feedback and make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C580C1" w14:textId="703B78A1" w:rsidR="00532C52" w:rsidRPr="0092762D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762D">
              <w:rPr>
                <w:color w:val="auto"/>
              </w:rPr>
              <w:t>Compliant</w:t>
            </w:r>
          </w:p>
        </w:tc>
      </w:tr>
      <w:tr w:rsidR="00532C52" w14:paraId="197FABB8" w14:textId="77777777" w:rsidTr="003866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6(3)(b)</w:t>
            </w:r>
          </w:p>
        </w:tc>
        <w:tc>
          <w:tcPr>
            <w:tcW w:w="6541" w:type="dxa"/>
            <w:tcBorders>
              <w:right w:val="single" w:sz="4" w:space="0" w:color="auto"/>
            </w:tcBorders>
          </w:tcPr>
          <w:p w14:paraId="09328518" w14:textId="28E66D50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Consumers are made aware of and have access to advocates, language services and other methods for raising and resolving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2289241" w14:textId="323432A0" w:rsidR="00532C52" w:rsidRPr="0090465D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90465D">
              <w:rPr>
                <w:color w:val="auto"/>
              </w:rPr>
              <w:t>Compliant</w:t>
            </w:r>
          </w:p>
        </w:tc>
      </w:tr>
      <w:tr w:rsidR="00532C52" w:rsidRPr="000A6B31" w14:paraId="5240EEA5" w14:textId="77777777" w:rsidTr="00386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6(3)(c)</w:t>
            </w:r>
          </w:p>
        </w:tc>
        <w:tc>
          <w:tcPr>
            <w:tcW w:w="6541" w:type="dxa"/>
            <w:tcBorders>
              <w:right w:val="single" w:sz="4" w:space="0" w:color="auto"/>
            </w:tcBorders>
          </w:tcPr>
          <w:p w14:paraId="51EB7F18" w14:textId="7CE7D53A" w:rsidR="00532C52" w:rsidRPr="000A6B31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Appropriate action is taken in response to complaints and an open disclosure process is used when things go wrong.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52779FF9" w14:textId="28E78531" w:rsidR="00532C52" w:rsidRPr="000E22E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22EC">
              <w:rPr>
                <w:color w:val="auto"/>
              </w:rPr>
              <w:t>Non-compliant</w:t>
            </w:r>
          </w:p>
        </w:tc>
      </w:tr>
      <w:tr w:rsidR="00532C52" w14:paraId="0BD6E1BD" w14:textId="77777777" w:rsidTr="003866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6(3)(d)</w:t>
            </w:r>
          </w:p>
        </w:tc>
        <w:tc>
          <w:tcPr>
            <w:tcW w:w="6541" w:type="dxa"/>
            <w:tcBorders>
              <w:right w:val="single" w:sz="4" w:space="0" w:color="auto"/>
            </w:tcBorders>
          </w:tcPr>
          <w:p w14:paraId="20100BF5" w14:textId="7853E4F5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Feedback and complaints are reviewed and used to improve the quality of care and services.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2A76B94" w14:textId="2111C31D" w:rsidR="00532C52" w:rsidRPr="003866C2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3866C2">
              <w:rPr>
                <w:color w:val="auto"/>
              </w:rPr>
              <w:t>Non-compliant</w:t>
            </w:r>
          </w:p>
        </w:tc>
      </w:tr>
    </w:tbl>
    <w:p w14:paraId="4D9EC263" w14:textId="77777777" w:rsidR="00E206F2" w:rsidRDefault="00E206F2" w:rsidP="00173B92">
      <w:pPr>
        <w:pStyle w:val="Heading2"/>
        <w:spacing w:before="120" w:after="120" w:line="22" w:lineRule="atLeast"/>
      </w:pPr>
      <w:r>
        <w:t>Findings</w:t>
      </w:r>
    </w:p>
    <w:p w14:paraId="22A82850" w14:textId="77777777" w:rsidR="00E44245" w:rsidRPr="00212F1B" w:rsidRDefault="00E44245" w:rsidP="00E44245">
      <w:pPr>
        <w:rPr>
          <w:color w:val="auto"/>
        </w:rPr>
      </w:pPr>
      <w:r w:rsidRPr="000F4433">
        <w:t xml:space="preserve">I have assessed this Quality Standard </w:t>
      </w:r>
      <w:r w:rsidRPr="00212F1B">
        <w:rPr>
          <w:color w:val="auto"/>
        </w:rPr>
        <w:t xml:space="preserve">as non-compliant as I am satisfied the </w:t>
      </w:r>
      <w:r w:rsidRPr="00D2041B">
        <w:rPr>
          <w:color w:val="auto"/>
        </w:rPr>
        <w:t>following two r</w:t>
      </w:r>
      <w:r w:rsidRPr="00212F1B">
        <w:rPr>
          <w:color w:val="auto"/>
        </w:rPr>
        <w:t>equirements are non-compliant:</w:t>
      </w:r>
    </w:p>
    <w:p w14:paraId="5A7492DD" w14:textId="0ECD0BE9" w:rsidR="00E44245" w:rsidRPr="000B2E91" w:rsidRDefault="00E44245" w:rsidP="000B2E91">
      <w:pPr>
        <w:pStyle w:val="CommentText"/>
        <w:numPr>
          <w:ilvl w:val="0"/>
          <w:numId w:val="38"/>
        </w:numPr>
        <w:rPr>
          <w:color w:val="auto"/>
        </w:rPr>
      </w:pPr>
      <w:r w:rsidRPr="00634B6C">
        <w:rPr>
          <w:color w:val="auto"/>
          <w:u w:val="single"/>
        </w:rPr>
        <w:t>Requirement 6(3)(c)</w:t>
      </w:r>
      <w:r w:rsidRPr="000B2E91">
        <w:rPr>
          <w:color w:val="auto"/>
        </w:rPr>
        <w:t xml:space="preserve"> – Appropriate action is taken in response to complaints and an open disclosure process is used when things go wrong. </w:t>
      </w:r>
    </w:p>
    <w:p w14:paraId="08F80BB9" w14:textId="77777777" w:rsidR="00D2041B" w:rsidRPr="000B2E91" w:rsidRDefault="00D2041B" w:rsidP="000B2E91">
      <w:pPr>
        <w:pStyle w:val="CommentText"/>
        <w:numPr>
          <w:ilvl w:val="0"/>
          <w:numId w:val="38"/>
        </w:numPr>
        <w:rPr>
          <w:color w:val="auto"/>
        </w:rPr>
      </w:pPr>
      <w:r w:rsidRPr="00634B6C">
        <w:rPr>
          <w:color w:val="auto"/>
          <w:u w:val="single"/>
        </w:rPr>
        <w:t>Requirement 6(3)(d)</w:t>
      </w:r>
      <w:r w:rsidRPr="000B2E91">
        <w:rPr>
          <w:color w:val="auto"/>
        </w:rPr>
        <w:t xml:space="preserve"> – Feedback and complaints are reviewed and used to improve the quality of care and services.</w:t>
      </w:r>
    </w:p>
    <w:p w14:paraId="25EEA098" w14:textId="18E1995C" w:rsidR="00E44245" w:rsidRPr="00D2041B" w:rsidRDefault="00EB2F2B" w:rsidP="003C3B5A">
      <w:pPr>
        <w:pStyle w:val="CommentText"/>
        <w:rPr>
          <w:color w:val="auto"/>
        </w:rPr>
      </w:pPr>
      <w:r w:rsidRPr="00D2041B">
        <w:rPr>
          <w:color w:val="auto"/>
        </w:rPr>
        <w:t xml:space="preserve">The Assessment Team </w:t>
      </w:r>
      <w:r w:rsidR="001F351A" w:rsidRPr="00D2041B">
        <w:rPr>
          <w:color w:val="auto"/>
        </w:rPr>
        <w:t xml:space="preserve">found </w:t>
      </w:r>
      <w:r w:rsidR="00DA2B9C" w:rsidRPr="00D2041B">
        <w:rPr>
          <w:color w:val="auto"/>
        </w:rPr>
        <w:t>consumers</w:t>
      </w:r>
      <w:r w:rsidR="00D64CFE" w:rsidRPr="00D2041B">
        <w:rPr>
          <w:color w:val="auto"/>
        </w:rPr>
        <w:t xml:space="preserve"> and</w:t>
      </w:r>
      <w:r w:rsidR="00DA2B9C" w:rsidRPr="00D2041B">
        <w:rPr>
          <w:color w:val="auto"/>
        </w:rPr>
        <w:t xml:space="preserve"> consumer representatives </w:t>
      </w:r>
      <w:r w:rsidR="000F009D" w:rsidRPr="00D2041B">
        <w:rPr>
          <w:color w:val="auto"/>
        </w:rPr>
        <w:t xml:space="preserve">did not receive </w:t>
      </w:r>
      <w:r w:rsidR="008E55ED" w:rsidRPr="00D2041B">
        <w:rPr>
          <w:color w:val="auto"/>
        </w:rPr>
        <w:t xml:space="preserve">feedback </w:t>
      </w:r>
      <w:r w:rsidR="00EB77E8" w:rsidRPr="00D2041B">
        <w:rPr>
          <w:color w:val="auto"/>
        </w:rPr>
        <w:t xml:space="preserve">or apologies from the service under </w:t>
      </w:r>
      <w:r w:rsidR="00044C57" w:rsidRPr="00D2041B">
        <w:rPr>
          <w:color w:val="auto"/>
        </w:rPr>
        <w:t>an open disclosure process. Staff were generally unaware of the</w:t>
      </w:r>
      <w:r w:rsidR="00C758F8">
        <w:rPr>
          <w:color w:val="auto"/>
        </w:rPr>
        <w:t xml:space="preserve"> process of</w:t>
      </w:r>
      <w:r w:rsidR="00044C57" w:rsidRPr="00D2041B">
        <w:rPr>
          <w:color w:val="auto"/>
        </w:rPr>
        <w:t xml:space="preserve"> open disclosure</w:t>
      </w:r>
      <w:r w:rsidR="006D1EE9" w:rsidRPr="00D2041B">
        <w:rPr>
          <w:color w:val="auto"/>
        </w:rPr>
        <w:t xml:space="preserve">, had not received any training </w:t>
      </w:r>
      <w:r w:rsidR="005F1188" w:rsidRPr="00D2041B">
        <w:rPr>
          <w:color w:val="auto"/>
        </w:rPr>
        <w:t xml:space="preserve">in open disclosure </w:t>
      </w:r>
      <w:r w:rsidR="006D1EE9" w:rsidRPr="00D2041B">
        <w:rPr>
          <w:color w:val="auto"/>
        </w:rPr>
        <w:t xml:space="preserve">and </w:t>
      </w:r>
      <w:r w:rsidR="002F0065" w:rsidRPr="00D2041B">
        <w:rPr>
          <w:color w:val="auto"/>
        </w:rPr>
        <w:t>were un</w:t>
      </w:r>
      <w:r w:rsidR="00151DDF" w:rsidRPr="00D2041B">
        <w:rPr>
          <w:color w:val="auto"/>
        </w:rPr>
        <w:t>aware of any open disclosure policy at the service.</w:t>
      </w:r>
      <w:r w:rsidR="009F1B34" w:rsidRPr="00D2041B">
        <w:rPr>
          <w:color w:val="auto"/>
        </w:rPr>
        <w:t xml:space="preserve"> </w:t>
      </w:r>
    </w:p>
    <w:p w14:paraId="2200FC04" w14:textId="72DB5F44" w:rsidR="00705967" w:rsidRPr="00480EA7" w:rsidRDefault="00705967" w:rsidP="003C3B5A">
      <w:pPr>
        <w:pStyle w:val="CommentText"/>
        <w:rPr>
          <w:color w:val="auto"/>
        </w:rPr>
      </w:pPr>
      <w:r w:rsidRPr="00480EA7">
        <w:rPr>
          <w:color w:val="auto"/>
        </w:rPr>
        <w:t xml:space="preserve">The Assessment Team found the service was unable to demonstrate </w:t>
      </w:r>
      <w:r w:rsidR="004A28C3" w:rsidRPr="00480EA7">
        <w:rPr>
          <w:color w:val="auto"/>
        </w:rPr>
        <w:t xml:space="preserve">feedback and complaints were </w:t>
      </w:r>
      <w:r w:rsidR="00FB55D4" w:rsidRPr="00480EA7">
        <w:rPr>
          <w:color w:val="auto"/>
        </w:rPr>
        <w:t xml:space="preserve">reviewed and </w:t>
      </w:r>
      <w:r w:rsidR="004A28C3" w:rsidRPr="00480EA7">
        <w:rPr>
          <w:color w:val="auto"/>
        </w:rPr>
        <w:t>used to improve the quality of care and services provided to consumers.</w:t>
      </w:r>
      <w:r w:rsidR="00FD304D" w:rsidRPr="00480EA7">
        <w:rPr>
          <w:color w:val="auto"/>
        </w:rPr>
        <w:t xml:space="preserve"> </w:t>
      </w:r>
      <w:r w:rsidR="00FD304D" w:rsidRPr="00117B8C">
        <w:rPr>
          <w:color w:val="auto"/>
        </w:rPr>
        <w:t xml:space="preserve">Consumers interviewed who made suggestions </w:t>
      </w:r>
      <w:r w:rsidR="00D2041B" w:rsidRPr="00117B8C">
        <w:rPr>
          <w:color w:val="auto"/>
        </w:rPr>
        <w:t xml:space="preserve">were unaware if reviews had occurred and had not received any feedback about </w:t>
      </w:r>
      <w:r w:rsidR="001536B5">
        <w:rPr>
          <w:color w:val="auto"/>
        </w:rPr>
        <w:t>whether</w:t>
      </w:r>
      <w:r w:rsidR="00D2041B" w:rsidRPr="00117B8C">
        <w:rPr>
          <w:color w:val="auto"/>
        </w:rPr>
        <w:t xml:space="preserve"> improvements</w:t>
      </w:r>
      <w:r w:rsidR="000B4C6D">
        <w:rPr>
          <w:color w:val="auto"/>
        </w:rPr>
        <w:t xml:space="preserve"> to care and services</w:t>
      </w:r>
      <w:r w:rsidR="001536B5">
        <w:rPr>
          <w:color w:val="auto"/>
        </w:rPr>
        <w:t xml:space="preserve"> were</w:t>
      </w:r>
      <w:r w:rsidR="00D2041B" w:rsidRPr="00117B8C">
        <w:rPr>
          <w:color w:val="auto"/>
        </w:rPr>
        <w:t xml:space="preserve"> made</w:t>
      </w:r>
      <w:r w:rsidR="000B4C6D">
        <w:rPr>
          <w:color w:val="auto"/>
        </w:rPr>
        <w:t xml:space="preserve"> </w:t>
      </w:r>
      <w:r w:rsidR="001536B5">
        <w:rPr>
          <w:color w:val="auto"/>
        </w:rPr>
        <w:t>due to</w:t>
      </w:r>
      <w:r w:rsidR="000B4C6D">
        <w:rPr>
          <w:color w:val="auto"/>
        </w:rPr>
        <w:t xml:space="preserve"> their suggestions</w:t>
      </w:r>
      <w:r w:rsidR="00CB11E9" w:rsidRPr="00117B8C">
        <w:rPr>
          <w:color w:val="auto"/>
        </w:rPr>
        <w:t>.</w:t>
      </w:r>
      <w:r w:rsidR="00270D38" w:rsidRPr="00117B8C">
        <w:rPr>
          <w:color w:val="auto"/>
        </w:rPr>
        <w:t xml:space="preserve"> </w:t>
      </w:r>
      <w:r w:rsidR="00270D38" w:rsidRPr="00480EA7">
        <w:rPr>
          <w:color w:val="auto"/>
        </w:rPr>
        <w:t xml:space="preserve">Staff interviewed were aware of the suggestions </w:t>
      </w:r>
      <w:r w:rsidR="009A4B62" w:rsidRPr="00480EA7">
        <w:rPr>
          <w:color w:val="auto"/>
        </w:rPr>
        <w:t xml:space="preserve">raised by consumers </w:t>
      </w:r>
      <w:r w:rsidR="00270D38" w:rsidRPr="00480EA7">
        <w:rPr>
          <w:color w:val="auto"/>
        </w:rPr>
        <w:t xml:space="preserve">and noted </w:t>
      </w:r>
      <w:r w:rsidR="00153E32" w:rsidRPr="00480EA7">
        <w:rPr>
          <w:color w:val="auto"/>
        </w:rPr>
        <w:t>no action</w:t>
      </w:r>
      <w:r w:rsidR="0055565B">
        <w:rPr>
          <w:color w:val="auto"/>
        </w:rPr>
        <w:t>s</w:t>
      </w:r>
      <w:r w:rsidR="00153E32" w:rsidRPr="00480EA7">
        <w:rPr>
          <w:color w:val="auto"/>
        </w:rPr>
        <w:t xml:space="preserve"> </w:t>
      </w:r>
      <w:r w:rsidR="00516329">
        <w:rPr>
          <w:color w:val="auto"/>
        </w:rPr>
        <w:t>were</w:t>
      </w:r>
      <w:r w:rsidR="00153E32" w:rsidRPr="00480EA7">
        <w:rPr>
          <w:color w:val="auto"/>
        </w:rPr>
        <w:t xml:space="preserve"> taken </w:t>
      </w:r>
      <w:r w:rsidR="00480EA7" w:rsidRPr="00480EA7">
        <w:rPr>
          <w:color w:val="auto"/>
        </w:rPr>
        <w:t>including no entries made in the complaints register.</w:t>
      </w:r>
    </w:p>
    <w:p w14:paraId="07EB8898" w14:textId="33254F27" w:rsidR="00C869CC" w:rsidRPr="00634B6C" w:rsidRDefault="00C869CC" w:rsidP="00C869CC">
      <w:pPr>
        <w:pStyle w:val="CommentText"/>
        <w:rPr>
          <w:color w:val="FF0000"/>
        </w:rPr>
      </w:pPr>
      <w:r w:rsidRPr="00480EA7">
        <w:rPr>
          <w:color w:val="auto"/>
        </w:rPr>
        <w:t>The Approved Provider responded to the Assessment Team report and acknowledged the areas of non-compliance in this Standard</w:t>
      </w:r>
      <w:r w:rsidR="00634B6C">
        <w:rPr>
          <w:color w:val="auto"/>
        </w:rPr>
        <w:t>, noting work had begun to rectify the issues identified</w:t>
      </w:r>
      <w:r w:rsidRPr="00480EA7">
        <w:rPr>
          <w:color w:val="auto"/>
        </w:rPr>
        <w:t>.</w:t>
      </w:r>
    </w:p>
    <w:p w14:paraId="71E3D581" w14:textId="6E11E1A1" w:rsidR="00C869CC" w:rsidRDefault="00C869CC" w:rsidP="00C869CC">
      <w:pPr>
        <w:spacing w:line="22" w:lineRule="atLeast"/>
        <w:rPr>
          <w:color w:val="auto"/>
        </w:rPr>
      </w:pPr>
      <w:r w:rsidRPr="00A84247">
        <w:rPr>
          <w:color w:val="auto"/>
        </w:rPr>
        <w:t xml:space="preserve">I am satisfied the </w:t>
      </w:r>
      <w:r w:rsidRPr="00C03DF7">
        <w:rPr>
          <w:color w:val="auto"/>
        </w:rPr>
        <w:t xml:space="preserve">remaining </w:t>
      </w:r>
      <w:r w:rsidRPr="00480EA7">
        <w:rPr>
          <w:color w:val="auto"/>
        </w:rPr>
        <w:t>two requi</w:t>
      </w:r>
      <w:r w:rsidRPr="00C03DF7">
        <w:rPr>
          <w:color w:val="auto"/>
        </w:rPr>
        <w:t xml:space="preserve">rements </w:t>
      </w:r>
      <w:r w:rsidRPr="00A84247">
        <w:rPr>
          <w:color w:val="auto"/>
        </w:rPr>
        <w:t xml:space="preserve">of Standard </w:t>
      </w:r>
      <w:r>
        <w:rPr>
          <w:color w:val="auto"/>
        </w:rPr>
        <w:t>6 Feedback and complaints,</w:t>
      </w:r>
      <w:r w:rsidRPr="00A84247">
        <w:rPr>
          <w:color w:val="auto"/>
        </w:rPr>
        <w:t xml:space="preserve"> are compliant. </w:t>
      </w:r>
    </w:p>
    <w:p w14:paraId="0CE82660" w14:textId="348FAE47" w:rsidR="003C3B5A" w:rsidRPr="0092762D" w:rsidRDefault="00C869CC" w:rsidP="003C3B5A">
      <w:pPr>
        <w:pStyle w:val="CommentText"/>
        <w:rPr>
          <w:color w:val="auto"/>
        </w:rPr>
      </w:pPr>
      <w:r w:rsidRPr="0015359C">
        <w:rPr>
          <w:color w:val="auto"/>
        </w:rPr>
        <w:t xml:space="preserve">Consumers </w:t>
      </w:r>
      <w:r w:rsidR="006F6A0C" w:rsidRPr="0015359C">
        <w:rPr>
          <w:color w:val="auto"/>
        </w:rPr>
        <w:t xml:space="preserve">and consumer representatives interviewed </w:t>
      </w:r>
      <w:r w:rsidR="00E67AB9" w:rsidRPr="0015359C">
        <w:rPr>
          <w:color w:val="auto"/>
        </w:rPr>
        <w:t xml:space="preserve">described they felt comfortable providing feedback or raising concerns with staff or management and felt confident action would be taken. </w:t>
      </w:r>
      <w:r w:rsidR="005B74CC" w:rsidRPr="0092762D">
        <w:rPr>
          <w:color w:val="auto"/>
        </w:rPr>
        <w:t>Staff d</w:t>
      </w:r>
      <w:r w:rsidR="00B7787F" w:rsidRPr="0092762D">
        <w:rPr>
          <w:color w:val="auto"/>
        </w:rPr>
        <w:t xml:space="preserve">iscussed actively supporting consumers with concerns or complaints, either through resolving the issue directly with the consumer, escalating to management if required or </w:t>
      </w:r>
      <w:r w:rsidR="0015359C" w:rsidRPr="0092762D">
        <w:rPr>
          <w:color w:val="auto"/>
        </w:rPr>
        <w:t xml:space="preserve">assisting the consumer to make a complaint verbally or in writing. The Assessment </w:t>
      </w:r>
      <w:r w:rsidR="00A06D11" w:rsidRPr="0092762D">
        <w:rPr>
          <w:color w:val="auto"/>
        </w:rPr>
        <w:t xml:space="preserve">Team observed printed material about making complaints was </w:t>
      </w:r>
      <w:r w:rsidR="0092762D" w:rsidRPr="0092762D">
        <w:rPr>
          <w:color w:val="auto"/>
        </w:rPr>
        <w:t>displayed throughout the service.</w:t>
      </w:r>
    </w:p>
    <w:p w14:paraId="071DA1F4" w14:textId="11CAAB8B" w:rsidR="0092762D" w:rsidRPr="00480EA7" w:rsidRDefault="002550C3" w:rsidP="003C3B5A">
      <w:pPr>
        <w:pStyle w:val="CommentText"/>
        <w:rPr>
          <w:color w:val="auto"/>
        </w:rPr>
      </w:pPr>
      <w:r w:rsidRPr="00480EA7">
        <w:rPr>
          <w:color w:val="auto"/>
        </w:rPr>
        <w:lastRenderedPageBreak/>
        <w:t xml:space="preserve">Consumers and consumer representatives described how to make a complaint </w:t>
      </w:r>
      <w:r w:rsidR="00555B12" w:rsidRPr="00480EA7">
        <w:rPr>
          <w:color w:val="auto"/>
        </w:rPr>
        <w:t xml:space="preserve">and were </w:t>
      </w:r>
      <w:r w:rsidR="00001213" w:rsidRPr="00480EA7">
        <w:rPr>
          <w:color w:val="auto"/>
        </w:rPr>
        <w:t xml:space="preserve">aware </w:t>
      </w:r>
      <w:r w:rsidR="00E205AB" w:rsidRPr="00480EA7">
        <w:rPr>
          <w:color w:val="auto"/>
        </w:rPr>
        <w:t>that</w:t>
      </w:r>
      <w:r w:rsidR="00001213" w:rsidRPr="00480EA7">
        <w:rPr>
          <w:color w:val="auto"/>
        </w:rPr>
        <w:t xml:space="preserve"> </w:t>
      </w:r>
      <w:r w:rsidR="0081799B" w:rsidRPr="00480EA7">
        <w:rPr>
          <w:color w:val="auto"/>
        </w:rPr>
        <w:t>advocacy</w:t>
      </w:r>
      <w:r w:rsidR="00001213" w:rsidRPr="00480EA7">
        <w:rPr>
          <w:color w:val="auto"/>
        </w:rPr>
        <w:t xml:space="preserve"> and </w:t>
      </w:r>
      <w:r w:rsidR="00E205AB" w:rsidRPr="00480EA7">
        <w:rPr>
          <w:color w:val="auto"/>
        </w:rPr>
        <w:t>language services were available to support</w:t>
      </w:r>
      <w:r w:rsidR="0081799B" w:rsidRPr="00480EA7">
        <w:rPr>
          <w:color w:val="auto"/>
        </w:rPr>
        <w:t xml:space="preserve"> them.</w:t>
      </w:r>
      <w:r w:rsidR="00E544A6">
        <w:rPr>
          <w:color w:val="auto"/>
        </w:rPr>
        <w:t xml:space="preserve"> </w:t>
      </w:r>
      <w:r w:rsidR="0081799B" w:rsidRPr="00480EA7">
        <w:rPr>
          <w:color w:val="auto"/>
        </w:rPr>
        <w:t xml:space="preserve">Staff demonstrated an awareness of advocacy </w:t>
      </w:r>
      <w:r w:rsidR="00683FB0" w:rsidRPr="00480EA7">
        <w:rPr>
          <w:color w:val="auto"/>
        </w:rPr>
        <w:t xml:space="preserve">and language services available to consumers and </w:t>
      </w:r>
      <w:r w:rsidR="0090465D" w:rsidRPr="00480EA7">
        <w:rPr>
          <w:color w:val="auto"/>
        </w:rPr>
        <w:t>a</w:t>
      </w:r>
      <w:r w:rsidR="00A54086" w:rsidRPr="00480EA7">
        <w:rPr>
          <w:color w:val="auto"/>
        </w:rPr>
        <w:t xml:space="preserve"> consumer handbook </w:t>
      </w:r>
      <w:r w:rsidR="0090465D" w:rsidRPr="00480EA7">
        <w:rPr>
          <w:color w:val="auto"/>
        </w:rPr>
        <w:t xml:space="preserve">which </w:t>
      </w:r>
      <w:r w:rsidR="00A54086" w:rsidRPr="00480EA7">
        <w:rPr>
          <w:color w:val="auto"/>
        </w:rPr>
        <w:t>contained information about complaints, consumer rights, advocacy and language services</w:t>
      </w:r>
      <w:r w:rsidR="0090465D" w:rsidRPr="00480EA7">
        <w:rPr>
          <w:color w:val="auto"/>
        </w:rPr>
        <w:t xml:space="preserve"> was observed by the Assessment Team.</w:t>
      </w:r>
    </w:p>
    <w:p w14:paraId="11CCD8E7" w14:textId="1AD49922" w:rsidR="00E206F2" w:rsidRDefault="003C3B5A" w:rsidP="00EC368A">
      <w:r>
        <w:rPr>
          <w:color w:val="FF0000"/>
        </w:rPr>
        <w:br w:type="page"/>
      </w:r>
      <w:r w:rsidR="00E206F2" w:rsidRPr="00592D7B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7211"/>
        <w:gridCol w:w="1245"/>
      </w:tblGrid>
      <w:tr w:rsidR="00C9354C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Default="00C9354C" w:rsidP="002D5918">
            <w:pPr>
              <w:spacing w:before="0" w:after="120" w:line="22" w:lineRule="atLeast"/>
            </w:pPr>
            <w:r w:rsidRPr="00E206F2">
              <w:t>Human resources</w:t>
            </w:r>
          </w:p>
        </w:tc>
        <w:tc>
          <w:tcPr>
            <w:tcW w:w="0" w:type="auto"/>
          </w:tcPr>
          <w:p w14:paraId="6154C5B2" w14:textId="3F6E0616" w:rsidR="00C9354C" w:rsidRPr="006C4F80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C4F80">
              <w:rPr>
                <w:rFonts w:ascii="Fira Sans Light" w:hAnsi="Fira Sans Light"/>
              </w:rPr>
              <w:t>Compliant</w:t>
            </w:r>
          </w:p>
        </w:tc>
      </w:tr>
      <w:tr w:rsidR="00C9354C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338"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4B8D39CA" w:rsidR="00C9354C" w:rsidRPr="00051E0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1E0E">
              <w:rPr>
                <w:color w:val="auto"/>
              </w:rPr>
              <w:t>Compliant</w:t>
            </w:r>
          </w:p>
        </w:tc>
      </w:tr>
      <w:tr w:rsidR="00C9354C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2338"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14C0A3CC" w:rsidR="00C9354C" w:rsidRPr="002878A3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878A3">
              <w:rPr>
                <w:color w:val="auto"/>
              </w:rPr>
              <w:t>Compliant</w:t>
            </w:r>
          </w:p>
        </w:tc>
      </w:tr>
      <w:tr w:rsidR="00C9354C" w:rsidRPr="000A6B31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0A6B3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338">
              <w:t xml:space="preserve">The workforce is </w:t>
            </w:r>
            <w:proofErr w:type="gramStart"/>
            <w:r w:rsidRPr="00E72338">
              <w:t>competent</w:t>
            </w:r>
            <w:proofErr w:type="gramEnd"/>
            <w:r w:rsidRPr="00E72338"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19D6758B" w:rsidR="00C9354C" w:rsidRPr="000D4B40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D4B40">
              <w:rPr>
                <w:color w:val="auto"/>
              </w:rPr>
              <w:t>Compliant</w:t>
            </w:r>
          </w:p>
        </w:tc>
      </w:tr>
      <w:tr w:rsidR="00C9354C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75367"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6F15E41E" w:rsidR="00C9354C" w:rsidRPr="001402D4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1402D4">
              <w:rPr>
                <w:color w:val="auto"/>
              </w:rPr>
              <w:t>Compliant</w:t>
            </w:r>
          </w:p>
        </w:tc>
      </w:tr>
      <w:tr w:rsidR="00C9354C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07536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367"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233DC3F9" w:rsidR="00C9354C" w:rsidRPr="001402D4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402D4">
              <w:rPr>
                <w:color w:val="auto"/>
              </w:rPr>
              <w:t>Compliant</w:t>
            </w:r>
          </w:p>
        </w:tc>
      </w:tr>
    </w:tbl>
    <w:p w14:paraId="3C1A86A6" w14:textId="77777777" w:rsidR="00E206F2" w:rsidRDefault="00E206F2" w:rsidP="001D79BB">
      <w:pPr>
        <w:pStyle w:val="Heading2"/>
        <w:spacing w:before="120" w:after="120" w:line="22" w:lineRule="atLeast"/>
      </w:pPr>
      <w:r>
        <w:t>Findings</w:t>
      </w:r>
    </w:p>
    <w:p w14:paraId="48AA2BD8" w14:textId="6B67807B" w:rsidR="006C4F80" w:rsidRDefault="006C4F80" w:rsidP="006C4F80">
      <w:pPr>
        <w:pStyle w:val="CommentText"/>
        <w:rPr>
          <w:color w:val="auto"/>
        </w:rPr>
      </w:pPr>
      <w:r w:rsidRPr="000F009D">
        <w:rPr>
          <w:rFonts w:eastAsia="Calibri"/>
        </w:rPr>
        <w:t xml:space="preserve">The Quality Standard is assessed as Compliant </w:t>
      </w:r>
      <w:r w:rsidRPr="00582284">
        <w:rPr>
          <w:rFonts w:eastAsia="Calibri"/>
        </w:rPr>
        <w:t xml:space="preserve">as </w:t>
      </w:r>
      <w:r>
        <w:rPr>
          <w:rFonts w:eastAsia="Calibri"/>
        </w:rPr>
        <w:t>five</w:t>
      </w:r>
      <w:r w:rsidRPr="00582284">
        <w:rPr>
          <w:rFonts w:eastAsia="Calibri"/>
        </w:rPr>
        <w:t xml:space="preserve"> of the </w:t>
      </w:r>
      <w:r>
        <w:rPr>
          <w:rFonts w:eastAsia="Calibri"/>
        </w:rPr>
        <w:t>five</w:t>
      </w:r>
      <w:r w:rsidRPr="00582284">
        <w:rPr>
          <w:rFonts w:eastAsia="Calibri"/>
        </w:rPr>
        <w:t xml:space="preserve"> specific</w:t>
      </w:r>
      <w:r w:rsidRPr="000F009D">
        <w:rPr>
          <w:rFonts w:eastAsia="Calibri"/>
        </w:rPr>
        <w:t xml:space="preserve"> requirements have been assessed as Compliant.</w:t>
      </w:r>
    </w:p>
    <w:p w14:paraId="77898857" w14:textId="106B64D8" w:rsidR="006C4F80" w:rsidRPr="000566CE" w:rsidRDefault="00E024BA" w:rsidP="003C3B5A">
      <w:pPr>
        <w:pStyle w:val="CommentText"/>
        <w:rPr>
          <w:color w:val="auto"/>
        </w:rPr>
      </w:pPr>
      <w:r w:rsidRPr="000566CE">
        <w:rPr>
          <w:color w:val="auto"/>
        </w:rPr>
        <w:t xml:space="preserve">Consumers interviewed by the Assessment Team felt </w:t>
      </w:r>
      <w:r w:rsidR="00002047" w:rsidRPr="000566CE">
        <w:rPr>
          <w:color w:val="auto"/>
        </w:rPr>
        <w:t xml:space="preserve">staff </w:t>
      </w:r>
      <w:r w:rsidR="000A69D7" w:rsidRPr="000566CE">
        <w:rPr>
          <w:color w:val="auto"/>
        </w:rPr>
        <w:t>numbers were adequate</w:t>
      </w:r>
      <w:r w:rsidR="000B69EC">
        <w:rPr>
          <w:color w:val="auto"/>
        </w:rPr>
        <w:t xml:space="preserve">, </w:t>
      </w:r>
      <w:r w:rsidR="000A69D7" w:rsidRPr="000566CE">
        <w:rPr>
          <w:color w:val="auto"/>
        </w:rPr>
        <w:t xml:space="preserve">staff </w:t>
      </w:r>
      <w:r w:rsidR="00002047" w:rsidRPr="000566CE">
        <w:rPr>
          <w:color w:val="auto"/>
        </w:rPr>
        <w:t xml:space="preserve">were </w:t>
      </w:r>
      <w:r w:rsidR="00582558" w:rsidRPr="000566CE">
        <w:rPr>
          <w:color w:val="auto"/>
        </w:rPr>
        <w:t>well trained</w:t>
      </w:r>
      <w:r w:rsidR="00723C11" w:rsidRPr="000566CE">
        <w:rPr>
          <w:color w:val="auto"/>
        </w:rPr>
        <w:t xml:space="preserve"> and </w:t>
      </w:r>
      <w:r w:rsidR="000B69EC">
        <w:rPr>
          <w:color w:val="auto"/>
        </w:rPr>
        <w:t>discussed</w:t>
      </w:r>
      <w:r w:rsidR="00723C11" w:rsidRPr="000566CE">
        <w:rPr>
          <w:color w:val="auto"/>
        </w:rPr>
        <w:t xml:space="preserve"> staff responded </w:t>
      </w:r>
      <w:r w:rsidR="003B6AD1" w:rsidRPr="000566CE">
        <w:rPr>
          <w:color w:val="auto"/>
        </w:rPr>
        <w:t>to call bell requests in a timely manner</w:t>
      </w:r>
      <w:r w:rsidR="00582558" w:rsidRPr="000566CE">
        <w:rPr>
          <w:color w:val="auto"/>
        </w:rPr>
        <w:t>.</w:t>
      </w:r>
      <w:r w:rsidR="00391F8D" w:rsidRPr="000566CE">
        <w:rPr>
          <w:color w:val="auto"/>
        </w:rPr>
        <w:t xml:space="preserve"> </w:t>
      </w:r>
      <w:r w:rsidR="00AF7CDE" w:rsidRPr="000566CE">
        <w:rPr>
          <w:color w:val="auto"/>
        </w:rPr>
        <w:t xml:space="preserve">Staff interviewed felt staffing levels were appropriate and management confirmed </w:t>
      </w:r>
      <w:r w:rsidR="007B41D1">
        <w:rPr>
          <w:color w:val="auto"/>
        </w:rPr>
        <w:t xml:space="preserve">recent </w:t>
      </w:r>
      <w:r w:rsidR="004B62F5" w:rsidRPr="000566CE">
        <w:rPr>
          <w:color w:val="auto"/>
        </w:rPr>
        <w:t xml:space="preserve">increased staff levels </w:t>
      </w:r>
      <w:r w:rsidR="00ED7EC5" w:rsidRPr="000566CE">
        <w:rPr>
          <w:color w:val="auto"/>
        </w:rPr>
        <w:t>includ</w:t>
      </w:r>
      <w:r w:rsidR="007B41D1">
        <w:rPr>
          <w:color w:val="auto"/>
        </w:rPr>
        <w:t>ed</w:t>
      </w:r>
      <w:r w:rsidR="00ED7EC5" w:rsidRPr="000566CE">
        <w:rPr>
          <w:color w:val="auto"/>
        </w:rPr>
        <w:t xml:space="preserve"> additional </w:t>
      </w:r>
      <w:r w:rsidR="00EA29DF" w:rsidRPr="000566CE">
        <w:rPr>
          <w:color w:val="auto"/>
        </w:rPr>
        <w:t xml:space="preserve">clinical </w:t>
      </w:r>
      <w:r w:rsidR="00723C11" w:rsidRPr="000566CE">
        <w:rPr>
          <w:color w:val="auto"/>
        </w:rPr>
        <w:t xml:space="preserve">and care </w:t>
      </w:r>
      <w:r w:rsidR="00EA29DF" w:rsidRPr="000566CE">
        <w:rPr>
          <w:color w:val="auto"/>
        </w:rPr>
        <w:t>staff and kitchen assistance.</w:t>
      </w:r>
      <w:r w:rsidR="009F6B3D" w:rsidRPr="000566CE">
        <w:rPr>
          <w:color w:val="auto"/>
        </w:rPr>
        <w:t xml:space="preserve"> The Assessment team </w:t>
      </w:r>
      <w:r w:rsidR="00023698" w:rsidRPr="000566CE">
        <w:rPr>
          <w:color w:val="auto"/>
        </w:rPr>
        <w:t>observed</w:t>
      </w:r>
      <w:r w:rsidR="00E20187" w:rsidRPr="000566CE">
        <w:rPr>
          <w:color w:val="auto"/>
        </w:rPr>
        <w:t xml:space="preserve"> </w:t>
      </w:r>
      <w:r w:rsidR="00051E0E" w:rsidRPr="000566CE">
        <w:rPr>
          <w:color w:val="auto"/>
        </w:rPr>
        <w:t xml:space="preserve">accurate </w:t>
      </w:r>
      <w:r w:rsidR="00E20187" w:rsidRPr="000566CE">
        <w:rPr>
          <w:color w:val="auto"/>
        </w:rPr>
        <w:t>rosters</w:t>
      </w:r>
      <w:r w:rsidR="00FB5609" w:rsidRPr="000566CE">
        <w:rPr>
          <w:color w:val="auto"/>
        </w:rPr>
        <w:t xml:space="preserve"> </w:t>
      </w:r>
      <w:r w:rsidR="00051E0E" w:rsidRPr="000566CE">
        <w:rPr>
          <w:color w:val="auto"/>
        </w:rPr>
        <w:t>confirmed</w:t>
      </w:r>
      <w:r w:rsidR="00FB5609" w:rsidRPr="000566CE">
        <w:rPr>
          <w:color w:val="auto"/>
        </w:rPr>
        <w:t xml:space="preserve"> personnel working across</w:t>
      </w:r>
      <w:r w:rsidR="00051E0E" w:rsidRPr="000566CE">
        <w:rPr>
          <w:color w:val="auto"/>
        </w:rPr>
        <w:t xml:space="preserve"> all areas of</w:t>
      </w:r>
      <w:r w:rsidR="00FB5609" w:rsidRPr="000566CE">
        <w:rPr>
          <w:color w:val="auto"/>
        </w:rPr>
        <w:t xml:space="preserve"> the service</w:t>
      </w:r>
      <w:r w:rsidR="00A06A12" w:rsidRPr="000566CE">
        <w:rPr>
          <w:color w:val="auto"/>
        </w:rPr>
        <w:t>.</w:t>
      </w:r>
    </w:p>
    <w:p w14:paraId="5D6F8F95" w14:textId="77777777" w:rsidR="005A56CD" w:rsidRPr="000566CE" w:rsidRDefault="00A4421B" w:rsidP="003C3B5A">
      <w:pPr>
        <w:pStyle w:val="CommentText"/>
        <w:rPr>
          <w:color w:val="auto"/>
        </w:rPr>
      </w:pPr>
      <w:r w:rsidRPr="000566CE">
        <w:rPr>
          <w:color w:val="auto"/>
        </w:rPr>
        <w:t xml:space="preserve">All consumers interviewed confirmed staff are kind, caring and respectful and </w:t>
      </w:r>
      <w:r w:rsidR="005B5EAE" w:rsidRPr="000566CE">
        <w:rPr>
          <w:color w:val="auto"/>
        </w:rPr>
        <w:t xml:space="preserve">were </w:t>
      </w:r>
      <w:r w:rsidRPr="000566CE">
        <w:rPr>
          <w:color w:val="auto"/>
        </w:rPr>
        <w:t xml:space="preserve">gentle when providing care, </w:t>
      </w:r>
      <w:r w:rsidR="00B66322" w:rsidRPr="000566CE">
        <w:rPr>
          <w:color w:val="auto"/>
        </w:rPr>
        <w:t xml:space="preserve">which was </w:t>
      </w:r>
      <w:r w:rsidRPr="000566CE">
        <w:rPr>
          <w:color w:val="auto"/>
        </w:rPr>
        <w:t xml:space="preserve">consistent with observations made by the Assessment Team. </w:t>
      </w:r>
      <w:r w:rsidR="005B5EAE" w:rsidRPr="000566CE">
        <w:rPr>
          <w:color w:val="auto"/>
        </w:rPr>
        <w:t xml:space="preserve">Consumers discussed </w:t>
      </w:r>
      <w:r w:rsidR="00002411" w:rsidRPr="000566CE">
        <w:rPr>
          <w:color w:val="auto"/>
        </w:rPr>
        <w:t>staff were observant</w:t>
      </w:r>
      <w:r w:rsidR="004801BF" w:rsidRPr="000566CE">
        <w:rPr>
          <w:color w:val="auto"/>
        </w:rPr>
        <w:t xml:space="preserve">, affectionate and would </w:t>
      </w:r>
      <w:r w:rsidR="004A097E" w:rsidRPr="000566CE">
        <w:rPr>
          <w:color w:val="auto"/>
        </w:rPr>
        <w:t xml:space="preserve">engage with consumers </w:t>
      </w:r>
      <w:r w:rsidR="002878A3" w:rsidRPr="000566CE">
        <w:rPr>
          <w:color w:val="auto"/>
        </w:rPr>
        <w:t>before the end of their shifts.</w:t>
      </w:r>
      <w:r w:rsidR="00CF24B8" w:rsidRPr="000566CE">
        <w:rPr>
          <w:color w:val="auto"/>
        </w:rPr>
        <w:t xml:space="preserve"> </w:t>
      </w:r>
    </w:p>
    <w:p w14:paraId="7CFCD89E" w14:textId="1DB8713A" w:rsidR="00051E0E" w:rsidRPr="000566CE" w:rsidRDefault="00CF24B8" w:rsidP="003C3B5A">
      <w:pPr>
        <w:pStyle w:val="CommentText"/>
        <w:rPr>
          <w:color w:val="auto"/>
        </w:rPr>
      </w:pPr>
      <w:r w:rsidRPr="000566CE">
        <w:rPr>
          <w:color w:val="auto"/>
        </w:rPr>
        <w:t xml:space="preserve">Consumers </w:t>
      </w:r>
      <w:r w:rsidR="005A56CD" w:rsidRPr="000566CE">
        <w:rPr>
          <w:color w:val="auto"/>
        </w:rPr>
        <w:t xml:space="preserve">interviewed </w:t>
      </w:r>
      <w:r w:rsidRPr="000566CE">
        <w:rPr>
          <w:color w:val="auto"/>
        </w:rPr>
        <w:t>felt staff were skilled enough to perform their duties and were meeting their care needs.</w:t>
      </w:r>
      <w:r w:rsidR="00C638B2" w:rsidRPr="000566CE">
        <w:rPr>
          <w:color w:val="auto"/>
        </w:rPr>
        <w:t xml:space="preserve"> Management discussed mandatory qualifications were required for all clinical and care staff and systems were in place for </w:t>
      </w:r>
      <w:r w:rsidR="003F0453" w:rsidRPr="000566CE">
        <w:rPr>
          <w:color w:val="auto"/>
        </w:rPr>
        <w:t>monitoring</w:t>
      </w:r>
      <w:r w:rsidR="00C638B2" w:rsidRPr="000566CE">
        <w:rPr>
          <w:color w:val="auto"/>
        </w:rPr>
        <w:t xml:space="preserve"> and checking</w:t>
      </w:r>
      <w:r w:rsidR="003F0453" w:rsidRPr="000566CE">
        <w:rPr>
          <w:color w:val="auto"/>
        </w:rPr>
        <w:t xml:space="preserve"> staff qualifications and professional registrations.</w:t>
      </w:r>
      <w:r w:rsidR="00B568F3" w:rsidRPr="000566CE">
        <w:rPr>
          <w:color w:val="auto"/>
        </w:rPr>
        <w:t xml:space="preserve"> A comprehensive documented induction program was </w:t>
      </w:r>
      <w:r w:rsidR="008E66E0" w:rsidRPr="000566CE">
        <w:rPr>
          <w:color w:val="auto"/>
        </w:rPr>
        <w:t xml:space="preserve">available for completion by all staff joining the service, with associated mentoring </w:t>
      </w:r>
      <w:r w:rsidR="00E14B82" w:rsidRPr="000566CE">
        <w:rPr>
          <w:color w:val="auto"/>
        </w:rPr>
        <w:t xml:space="preserve">with experienced staff also available. </w:t>
      </w:r>
      <w:r w:rsidR="00A82DA5" w:rsidRPr="000566CE">
        <w:rPr>
          <w:color w:val="auto"/>
        </w:rPr>
        <w:t xml:space="preserve">Core competency training </w:t>
      </w:r>
      <w:r w:rsidR="00FD52AD" w:rsidRPr="000566CE">
        <w:rPr>
          <w:color w:val="auto"/>
        </w:rPr>
        <w:t>was noted for</w:t>
      </w:r>
      <w:r w:rsidR="000D7D81" w:rsidRPr="000566CE">
        <w:rPr>
          <w:color w:val="auto"/>
        </w:rPr>
        <w:t xml:space="preserve"> staff including</w:t>
      </w:r>
      <w:r w:rsidR="00FD52AD" w:rsidRPr="000566CE">
        <w:rPr>
          <w:color w:val="auto"/>
        </w:rPr>
        <w:t xml:space="preserve"> hand hygien</w:t>
      </w:r>
      <w:r w:rsidR="000D7D81" w:rsidRPr="000566CE">
        <w:rPr>
          <w:color w:val="auto"/>
        </w:rPr>
        <w:t>e, personal protective equipment, outbreak management, fire education and evacuation,</w:t>
      </w:r>
      <w:r w:rsidR="00B15AB5" w:rsidRPr="000566CE">
        <w:rPr>
          <w:color w:val="auto"/>
        </w:rPr>
        <w:t xml:space="preserve"> manual handling, </w:t>
      </w:r>
      <w:r w:rsidR="00A82DA5" w:rsidRPr="000566CE">
        <w:rPr>
          <w:color w:val="auto"/>
        </w:rPr>
        <w:t xml:space="preserve">cardiopulmonary resuscitation (CPR), first aid and </w:t>
      </w:r>
      <w:r w:rsidR="00337B0F" w:rsidRPr="000566CE">
        <w:rPr>
          <w:color w:val="auto"/>
        </w:rPr>
        <w:t>W</w:t>
      </w:r>
      <w:r w:rsidR="00A82DA5" w:rsidRPr="000566CE">
        <w:rPr>
          <w:color w:val="auto"/>
        </w:rPr>
        <w:t xml:space="preserve">orkplace </w:t>
      </w:r>
      <w:r w:rsidR="00337B0F" w:rsidRPr="000566CE">
        <w:rPr>
          <w:color w:val="auto"/>
        </w:rPr>
        <w:t>H</w:t>
      </w:r>
      <w:r w:rsidR="00A82DA5" w:rsidRPr="000566CE">
        <w:rPr>
          <w:color w:val="auto"/>
        </w:rPr>
        <w:t xml:space="preserve">ealth and </w:t>
      </w:r>
      <w:r w:rsidR="00337B0F" w:rsidRPr="000566CE">
        <w:rPr>
          <w:color w:val="auto"/>
        </w:rPr>
        <w:t>S</w:t>
      </w:r>
      <w:r w:rsidR="00A82DA5" w:rsidRPr="000566CE">
        <w:rPr>
          <w:color w:val="auto"/>
        </w:rPr>
        <w:t>afety.</w:t>
      </w:r>
    </w:p>
    <w:p w14:paraId="4EF11E19" w14:textId="74A6D918" w:rsidR="002878A3" w:rsidRPr="001402D4" w:rsidRDefault="000566CE" w:rsidP="003C3B5A">
      <w:pPr>
        <w:pStyle w:val="CommentText"/>
        <w:rPr>
          <w:color w:val="auto"/>
        </w:rPr>
      </w:pPr>
      <w:r w:rsidRPr="001402D4">
        <w:rPr>
          <w:color w:val="auto"/>
        </w:rPr>
        <w:t>C</w:t>
      </w:r>
      <w:r w:rsidR="003E4287" w:rsidRPr="001402D4">
        <w:rPr>
          <w:color w:val="auto"/>
        </w:rPr>
        <w:t xml:space="preserve">ompulsory </w:t>
      </w:r>
      <w:r w:rsidRPr="001402D4">
        <w:rPr>
          <w:color w:val="auto"/>
        </w:rPr>
        <w:t xml:space="preserve">staff </w:t>
      </w:r>
      <w:r w:rsidR="003E4287" w:rsidRPr="001402D4">
        <w:rPr>
          <w:color w:val="auto"/>
        </w:rPr>
        <w:t>training on the Quality Standards</w:t>
      </w:r>
      <w:r w:rsidR="00337B0F" w:rsidRPr="001402D4">
        <w:rPr>
          <w:color w:val="auto"/>
        </w:rPr>
        <w:t xml:space="preserve"> </w:t>
      </w:r>
      <w:r w:rsidRPr="001402D4">
        <w:rPr>
          <w:color w:val="auto"/>
        </w:rPr>
        <w:t xml:space="preserve">was evident and </w:t>
      </w:r>
      <w:r w:rsidR="00337B0F" w:rsidRPr="001402D4">
        <w:rPr>
          <w:color w:val="auto"/>
        </w:rPr>
        <w:t xml:space="preserve">topics covered </w:t>
      </w:r>
      <w:r w:rsidR="00060E84">
        <w:rPr>
          <w:color w:val="auto"/>
        </w:rPr>
        <w:t xml:space="preserve">included </w:t>
      </w:r>
      <w:r w:rsidR="00337B0F" w:rsidRPr="001402D4">
        <w:rPr>
          <w:color w:val="auto"/>
        </w:rPr>
        <w:t xml:space="preserve">elder abuse, unexplained absence, the Serious Incident Reporting Scheme (SIRS), Work Health and Safety, </w:t>
      </w:r>
      <w:r w:rsidR="00773573" w:rsidRPr="001402D4">
        <w:rPr>
          <w:color w:val="auto"/>
        </w:rPr>
        <w:t xml:space="preserve">infection control, guide to safe food handling, safe manual handling and pressure injuries. </w:t>
      </w:r>
      <w:r w:rsidR="008F10C5" w:rsidRPr="001402D4">
        <w:rPr>
          <w:color w:val="auto"/>
        </w:rPr>
        <w:t xml:space="preserve">Staff requested and were provided with </w:t>
      </w:r>
      <w:r w:rsidR="00035D0B" w:rsidRPr="001402D4">
        <w:rPr>
          <w:color w:val="auto"/>
        </w:rPr>
        <w:t>dementia-specific training</w:t>
      </w:r>
      <w:r w:rsidR="00455484" w:rsidRPr="001402D4">
        <w:rPr>
          <w:color w:val="auto"/>
        </w:rPr>
        <w:t xml:space="preserve"> and </w:t>
      </w:r>
      <w:r w:rsidR="00063529" w:rsidRPr="001402D4">
        <w:rPr>
          <w:color w:val="auto"/>
        </w:rPr>
        <w:t xml:space="preserve">training was provided to staff </w:t>
      </w:r>
      <w:r w:rsidR="00235476" w:rsidRPr="001402D4">
        <w:rPr>
          <w:color w:val="auto"/>
        </w:rPr>
        <w:t xml:space="preserve">from the manufacturer after </w:t>
      </w:r>
      <w:r w:rsidR="00063529" w:rsidRPr="001402D4">
        <w:rPr>
          <w:color w:val="auto"/>
        </w:rPr>
        <w:t>purchase of a new lifter</w:t>
      </w:r>
      <w:r w:rsidR="00235476" w:rsidRPr="001402D4">
        <w:rPr>
          <w:color w:val="auto"/>
        </w:rPr>
        <w:t>, its correct usage and maintenance.</w:t>
      </w:r>
      <w:r w:rsidR="00CF7FB2" w:rsidRPr="001402D4">
        <w:rPr>
          <w:color w:val="auto"/>
        </w:rPr>
        <w:t xml:space="preserve"> </w:t>
      </w:r>
      <w:r w:rsidR="007E79E9" w:rsidRPr="001402D4">
        <w:rPr>
          <w:color w:val="auto"/>
        </w:rPr>
        <w:t xml:space="preserve">The Assessment Team observed records </w:t>
      </w:r>
      <w:r w:rsidR="002F34A2" w:rsidRPr="001402D4">
        <w:rPr>
          <w:color w:val="auto"/>
        </w:rPr>
        <w:t xml:space="preserve">detailed staff qualifications, </w:t>
      </w:r>
      <w:r w:rsidR="00A45244" w:rsidRPr="001402D4">
        <w:rPr>
          <w:color w:val="auto"/>
        </w:rPr>
        <w:t>position descriptions, police records</w:t>
      </w:r>
      <w:r w:rsidR="00C86416">
        <w:rPr>
          <w:color w:val="auto"/>
        </w:rPr>
        <w:t>,</w:t>
      </w:r>
      <w:r w:rsidR="00A45244" w:rsidRPr="001402D4">
        <w:rPr>
          <w:color w:val="auto"/>
        </w:rPr>
        <w:t xml:space="preserve"> interview and induction </w:t>
      </w:r>
      <w:r w:rsidR="00A45244" w:rsidRPr="001402D4">
        <w:rPr>
          <w:color w:val="auto"/>
        </w:rPr>
        <w:lastRenderedPageBreak/>
        <w:t>documents, competency record</w:t>
      </w:r>
      <w:r w:rsidR="001071C4" w:rsidRPr="001402D4">
        <w:rPr>
          <w:color w:val="auto"/>
        </w:rPr>
        <w:t>s,</w:t>
      </w:r>
      <w:r w:rsidR="002F34A2" w:rsidRPr="001402D4">
        <w:rPr>
          <w:color w:val="auto"/>
        </w:rPr>
        <w:t xml:space="preserve"> training course completion</w:t>
      </w:r>
      <w:r w:rsidR="001071C4" w:rsidRPr="001402D4">
        <w:rPr>
          <w:color w:val="auto"/>
        </w:rPr>
        <w:t xml:space="preserve"> and confirmed most staff had completed or were undergoing mandatory training</w:t>
      </w:r>
      <w:r w:rsidR="002F34A2" w:rsidRPr="001402D4">
        <w:rPr>
          <w:color w:val="auto"/>
        </w:rPr>
        <w:t>.</w:t>
      </w:r>
      <w:r w:rsidR="00CF7FB2" w:rsidRPr="001402D4">
        <w:rPr>
          <w:color w:val="auto"/>
        </w:rPr>
        <w:t xml:space="preserve"> </w:t>
      </w:r>
    </w:p>
    <w:p w14:paraId="5265F169" w14:textId="0B40D5D2" w:rsidR="00A45244" w:rsidRPr="001402D4" w:rsidRDefault="00E91D1D" w:rsidP="003C3B5A">
      <w:pPr>
        <w:pStyle w:val="CommentText"/>
        <w:rPr>
          <w:color w:val="auto"/>
        </w:rPr>
      </w:pPr>
      <w:r w:rsidRPr="001402D4">
        <w:rPr>
          <w:color w:val="auto"/>
        </w:rPr>
        <w:t>Performance reviews for staff were evidenced</w:t>
      </w:r>
      <w:r w:rsidR="00A411AE" w:rsidRPr="001402D4">
        <w:rPr>
          <w:color w:val="auto"/>
        </w:rPr>
        <w:t xml:space="preserve"> a</w:t>
      </w:r>
      <w:r w:rsidR="00BE02F8" w:rsidRPr="001402D4">
        <w:rPr>
          <w:color w:val="auto"/>
        </w:rPr>
        <w:t xml:space="preserve">nd </w:t>
      </w:r>
      <w:r w:rsidR="006D5F04" w:rsidRPr="001402D4">
        <w:rPr>
          <w:color w:val="auto"/>
        </w:rPr>
        <w:t xml:space="preserve">staff confirmed undertaking performance appraisals with their supervisor. </w:t>
      </w:r>
      <w:r w:rsidR="00A6773A" w:rsidRPr="001402D4">
        <w:rPr>
          <w:color w:val="auto"/>
        </w:rPr>
        <w:t xml:space="preserve">Management advised consumer surveys and feedback </w:t>
      </w:r>
      <w:r w:rsidR="00446053">
        <w:rPr>
          <w:color w:val="auto"/>
        </w:rPr>
        <w:t>was</w:t>
      </w:r>
      <w:r w:rsidR="00A6773A" w:rsidRPr="001402D4">
        <w:rPr>
          <w:color w:val="auto"/>
        </w:rPr>
        <w:t xml:space="preserve"> utilised to identify any additional training needs for staff and </w:t>
      </w:r>
      <w:r w:rsidR="00ED2509" w:rsidRPr="001402D4">
        <w:rPr>
          <w:color w:val="auto"/>
        </w:rPr>
        <w:t>performance management mechanisms were in place to manage staff performance if required</w:t>
      </w:r>
      <w:r w:rsidR="00446053">
        <w:rPr>
          <w:color w:val="auto"/>
        </w:rPr>
        <w:t>,</w:t>
      </w:r>
      <w:r w:rsidR="006352A4" w:rsidRPr="001402D4">
        <w:rPr>
          <w:color w:val="auto"/>
        </w:rPr>
        <w:t xml:space="preserve"> and in line with the Employee Performance Review Policy. </w:t>
      </w:r>
    </w:p>
    <w:p w14:paraId="2BCF9EBC" w14:textId="3AB66E2C" w:rsidR="00075367" w:rsidRDefault="003C3B5A" w:rsidP="00EC368A">
      <w:r>
        <w:rPr>
          <w:color w:val="FF0000"/>
        </w:rPr>
        <w:br w:type="page"/>
      </w:r>
      <w:r w:rsidR="00075367" w:rsidRPr="00592D7B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Default="00C9354C" w:rsidP="002D5918">
            <w:pPr>
              <w:spacing w:before="0" w:after="120" w:line="22" w:lineRule="atLeast"/>
            </w:pPr>
            <w:r w:rsidRPr="00075367">
              <w:t>Organisational governance</w:t>
            </w:r>
          </w:p>
        </w:tc>
        <w:tc>
          <w:tcPr>
            <w:tcW w:w="1840" w:type="dxa"/>
          </w:tcPr>
          <w:p w14:paraId="1D80E3AB" w14:textId="6668EB8A" w:rsidR="00C9354C" w:rsidRPr="00174087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74087">
              <w:rPr>
                <w:rFonts w:ascii="Fira Sans Light" w:hAnsi="Fira Sans Light"/>
              </w:rPr>
              <w:t>Non-compliant</w:t>
            </w:r>
          </w:p>
        </w:tc>
      </w:tr>
      <w:tr w:rsidR="00C9354C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367"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223E5250" w:rsidR="00C9354C" w:rsidRPr="0017408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74087">
              <w:rPr>
                <w:color w:val="auto"/>
              </w:rPr>
              <w:t>Compliant</w:t>
            </w:r>
          </w:p>
        </w:tc>
      </w:tr>
      <w:tr w:rsidR="00C9354C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75367"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3C26D466" w:rsidR="00C9354C" w:rsidRPr="007A251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7A251B">
              <w:rPr>
                <w:color w:val="auto"/>
              </w:rPr>
              <w:t>Compliant</w:t>
            </w:r>
          </w:p>
        </w:tc>
      </w:tr>
      <w:tr w:rsidR="00C9354C" w:rsidRPr="000A6B31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Effective organisation wide governance systems relating to the following:</w:t>
            </w:r>
          </w:p>
          <w:p w14:paraId="2AD34917" w14:textId="77777777" w:rsidR="00C9354C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management;</w:t>
            </w:r>
          </w:p>
          <w:p w14:paraId="06A7B04E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continuous improvement;</w:t>
            </w:r>
          </w:p>
          <w:p w14:paraId="6A23559C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financial governance;</w:t>
            </w:r>
          </w:p>
          <w:p w14:paraId="68982121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workforce governance, including the assignment of clear responsibilities and accountabilities;</w:t>
            </w:r>
          </w:p>
          <w:p w14:paraId="2F3BD890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regulatory compliance;</w:t>
            </w:r>
          </w:p>
          <w:p w14:paraId="25EFE388" w14:textId="77777777" w:rsidR="00C9354C" w:rsidRPr="000A6B3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47405549" w:rsidR="00C9354C" w:rsidRPr="0017408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74087">
              <w:rPr>
                <w:color w:val="auto"/>
              </w:rPr>
              <w:t>Non-compliant</w:t>
            </w:r>
          </w:p>
        </w:tc>
      </w:tr>
      <w:tr w:rsidR="00C9354C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Effective risk management systems and practices, including but not limited to the following:</w:t>
            </w:r>
          </w:p>
          <w:p w14:paraId="3731335D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managing high impact or high prevalence risks associated with the care of consumers;</w:t>
            </w:r>
          </w:p>
          <w:p w14:paraId="758C592A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identifying and responding to abuse and neglect of consumers;</w:t>
            </w:r>
          </w:p>
          <w:p w14:paraId="24458D0E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supporting consumers to live the best life they can</w:t>
            </w:r>
          </w:p>
          <w:p w14:paraId="1B412209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7B4B6ED3" w:rsidR="00C9354C" w:rsidRPr="00436F32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436F32">
              <w:rPr>
                <w:color w:val="auto"/>
              </w:rPr>
              <w:t>Non-compliant</w:t>
            </w:r>
          </w:p>
        </w:tc>
      </w:tr>
      <w:tr w:rsidR="00C9354C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clinical care is provided—a clinical governance framework, including but not limited to the following:</w:t>
            </w:r>
          </w:p>
          <w:p w14:paraId="5A66797A" w14:textId="77777777" w:rsidR="00C9354C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antimicrobial stewardship;</w:t>
            </w:r>
          </w:p>
          <w:p w14:paraId="284F2BC4" w14:textId="77777777" w:rsidR="00C9354C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minimising the use of restraint;</w:t>
            </w:r>
          </w:p>
          <w:p w14:paraId="004ECE02" w14:textId="77777777" w:rsidR="00C9354C" w:rsidRPr="00075367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17E7984E" w:rsidR="00C9354C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6F32">
              <w:rPr>
                <w:color w:val="auto"/>
              </w:rPr>
              <w:t>Non-compliant</w:t>
            </w:r>
          </w:p>
        </w:tc>
      </w:tr>
    </w:tbl>
    <w:p w14:paraId="4B9F1F08" w14:textId="77777777" w:rsidR="00075367" w:rsidRDefault="00075367" w:rsidP="001D79BB">
      <w:pPr>
        <w:pStyle w:val="Heading2"/>
        <w:spacing w:before="120" w:after="120" w:line="22" w:lineRule="atLeast"/>
      </w:pPr>
      <w:r>
        <w:t>Findings</w:t>
      </w:r>
    </w:p>
    <w:p w14:paraId="7B376393" w14:textId="7C78B18D" w:rsidR="00AD4456" w:rsidRPr="00212F1B" w:rsidRDefault="00AD4456" w:rsidP="00AD4456">
      <w:pPr>
        <w:rPr>
          <w:color w:val="auto"/>
        </w:rPr>
      </w:pPr>
      <w:r w:rsidRPr="000F4433">
        <w:t xml:space="preserve">I have assessed this Quality Standard </w:t>
      </w:r>
      <w:r w:rsidRPr="00212F1B">
        <w:rPr>
          <w:color w:val="auto"/>
        </w:rPr>
        <w:t xml:space="preserve">as non-compliant as I am satisfied the </w:t>
      </w:r>
      <w:r w:rsidRPr="00D2041B">
        <w:rPr>
          <w:color w:val="auto"/>
        </w:rPr>
        <w:t xml:space="preserve">following </w:t>
      </w:r>
      <w:r w:rsidR="001B4FC3" w:rsidRPr="00436F32">
        <w:rPr>
          <w:color w:val="auto"/>
        </w:rPr>
        <w:t>three</w:t>
      </w:r>
      <w:r w:rsidRPr="00D2041B">
        <w:rPr>
          <w:color w:val="auto"/>
        </w:rPr>
        <w:t xml:space="preserve"> r</w:t>
      </w:r>
      <w:r w:rsidRPr="00212F1B">
        <w:rPr>
          <w:color w:val="auto"/>
        </w:rPr>
        <w:t>equirements are non-compliant:</w:t>
      </w:r>
    </w:p>
    <w:p w14:paraId="41DB8960" w14:textId="77777777" w:rsidR="00027A6D" w:rsidRPr="00927D5A" w:rsidRDefault="00027A6D" w:rsidP="00927D5A">
      <w:pPr>
        <w:pStyle w:val="CommentText"/>
        <w:numPr>
          <w:ilvl w:val="0"/>
          <w:numId w:val="39"/>
        </w:numPr>
        <w:rPr>
          <w:color w:val="auto"/>
        </w:rPr>
      </w:pPr>
      <w:r w:rsidRPr="00634B6C">
        <w:rPr>
          <w:color w:val="auto"/>
          <w:u w:val="single"/>
        </w:rPr>
        <w:t>Requirement 8(3)(c)</w:t>
      </w:r>
      <w:r w:rsidRPr="00927D5A">
        <w:rPr>
          <w:color w:val="auto"/>
        </w:rPr>
        <w:t xml:space="preserve"> – Effective organisation wide governance systems relating to the following: </w:t>
      </w:r>
    </w:p>
    <w:p w14:paraId="189647C0" w14:textId="17AA8183" w:rsidR="00E76C03" w:rsidRPr="00927D5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927D5A">
        <w:rPr>
          <w:color w:val="auto"/>
        </w:rPr>
        <w:lastRenderedPageBreak/>
        <w:t>i</w:t>
      </w:r>
      <w:r w:rsidR="00E76C03" w:rsidRPr="00927D5A">
        <w:rPr>
          <w:color w:val="auto"/>
        </w:rPr>
        <w:t>nformation management;</w:t>
      </w:r>
    </w:p>
    <w:p w14:paraId="78D5C9A5" w14:textId="7B59DBE0" w:rsidR="00E76C03" w:rsidRPr="00927D5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927D5A">
        <w:rPr>
          <w:color w:val="auto"/>
        </w:rPr>
        <w:t>c</w:t>
      </w:r>
      <w:r w:rsidR="00E76C03" w:rsidRPr="00927D5A">
        <w:rPr>
          <w:color w:val="auto"/>
        </w:rPr>
        <w:t>ontinuous improvement;</w:t>
      </w:r>
    </w:p>
    <w:p w14:paraId="1DC50F40" w14:textId="77777777" w:rsidR="00095A6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927D5A">
        <w:rPr>
          <w:color w:val="auto"/>
        </w:rPr>
        <w:t>financial governance;</w:t>
      </w:r>
    </w:p>
    <w:p w14:paraId="482987BA" w14:textId="3771A49E" w:rsidR="009F5007" w:rsidRPr="00095A6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095A6A">
        <w:rPr>
          <w:color w:val="auto"/>
        </w:rPr>
        <w:t>workforce governance, including the assignment of clear responsibilities and accountabilities;</w:t>
      </w:r>
    </w:p>
    <w:p w14:paraId="3C255DBA" w14:textId="77777777" w:rsidR="009F5007" w:rsidRPr="00927D5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927D5A">
        <w:rPr>
          <w:color w:val="auto"/>
        </w:rPr>
        <w:t>regulatory compliance;</w:t>
      </w:r>
    </w:p>
    <w:p w14:paraId="7037EF2A" w14:textId="2046D36D" w:rsidR="003C3B5A" w:rsidRPr="00927D5A" w:rsidRDefault="009F5007" w:rsidP="00312B1E">
      <w:pPr>
        <w:pStyle w:val="CommentText"/>
        <w:numPr>
          <w:ilvl w:val="1"/>
          <w:numId w:val="42"/>
        </w:numPr>
        <w:rPr>
          <w:color w:val="auto"/>
        </w:rPr>
      </w:pPr>
      <w:r w:rsidRPr="00927D5A">
        <w:rPr>
          <w:color w:val="auto"/>
        </w:rPr>
        <w:t>feedback and complaints.</w:t>
      </w:r>
      <w:r w:rsidR="003C3B5A" w:rsidRPr="00927D5A">
        <w:rPr>
          <w:color w:val="auto"/>
        </w:rPr>
        <w:t xml:space="preserve"> </w:t>
      </w:r>
    </w:p>
    <w:p w14:paraId="55BF2A93" w14:textId="77777777" w:rsidR="00FC64C2" w:rsidRPr="00095A6A" w:rsidRDefault="00FC64C2" w:rsidP="00095A6A">
      <w:pPr>
        <w:pStyle w:val="CommentText"/>
        <w:numPr>
          <w:ilvl w:val="0"/>
          <w:numId w:val="39"/>
        </w:numPr>
        <w:rPr>
          <w:color w:val="auto"/>
        </w:rPr>
      </w:pPr>
      <w:r w:rsidRPr="00634B6C">
        <w:rPr>
          <w:color w:val="auto"/>
          <w:u w:val="single"/>
        </w:rPr>
        <w:t>Requirement 8(3)(d)</w:t>
      </w:r>
      <w:r w:rsidRPr="00095A6A">
        <w:rPr>
          <w:color w:val="auto"/>
        </w:rPr>
        <w:t xml:space="preserve"> – Effective risk management systems and practices, including but not limited to the following:</w:t>
      </w:r>
    </w:p>
    <w:p w14:paraId="21D13E5E" w14:textId="77777777" w:rsidR="00FC64C2" w:rsidRPr="00095A6A" w:rsidRDefault="00FC64C2" w:rsidP="00095A6A">
      <w:pPr>
        <w:pStyle w:val="CommentText"/>
        <w:numPr>
          <w:ilvl w:val="1"/>
          <w:numId w:val="40"/>
        </w:numPr>
        <w:rPr>
          <w:color w:val="auto"/>
        </w:rPr>
      </w:pPr>
      <w:r w:rsidRPr="00095A6A">
        <w:rPr>
          <w:color w:val="auto"/>
        </w:rPr>
        <w:t>managing high-impact or high-prevalence risks associated with the care of consumers;</w:t>
      </w:r>
    </w:p>
    <w:p w14:paraId="73526460" w14:textId="77777777" w:rsidR="00FC64C2" w:rsidRPr="00095A6A" w:rsidRDefault="00FC64C2" w:rsidP="00095A6A">
      <w:pPr>
        <w:pStyle w:val="CommentText"/>
        <w:numPr>
          <w:ilvl w:val="1"/>
          <w:numId w:val="40"/>
        </w:numPr>
        <w:rPr>
          <w:color w:val="auto"/>
        </w:rPr>
      </w:pPr>
      <w:r w:rsidRPr="00095A6A">
        <w:rPr>
          <w:color w:val="auto"/>
        </w:rPr>
        <w:t xml:space="preserve"> identifying and responding to abuse and neglect of consumers;</w:t>
      </w:r>
    </w:p>
    <w:p w14:paraId="3AE1BAF9" w14:textId="77777777" w:rsidR="00FC64C2" w:rsidRPr="00095A6A" w:rsidRDefault="00FC64C2" w:rsidP="00095A6A">
      <w:pPr>
        <w:pStyle w:val="CommentText"/>
        <w:numPr>
          <w:ilvl w:val="1"/>
          <w:numId w:val="40"/>
        </w:numPr>
        <w:rPr>
          <w:color w:val="auto"/>
        </w:rPr>
      </w:pPr>
      <w:r w:rsidRPr="00095A6A">
        <w:rPr>
          <w:color w:val="auto"/>
        </w:rPr>
        <w:t>supporting consumers to live the best life they can;</w:t>
      </w:r>
    </w:p>
    <w:p w14:paraId="00CEC54B" w14:textId="77777777" w:rsidR="00FC64C2" w:rsidRPr="00095A6A" w:rsidRDefault="00FC64C2" w:rsidP="00095A6A">
      <w:pPr>
        <w:pStyle w:val="CommentText"/>
        <w:numPr>
          <w:ilvl w:val="1"/>
          <w:numId w:val="40"/>
        </w:numPr>
        <w:rPr>
          <w:color w:val="auto"/>
        </w:rPr>
      </w:pPr>
      <w:r w:rsidRPr="00095A6A">
        <w:rPr>
          <w:color w:val="auto"/>
        </w:rPr>
        <w:t xml:space="preserve">managing and preventing incidents, including the use of an incident management system. </w:t>
      </w:r>
    </w:p>
    <w:p w14:paraId="69EEE816" w14:textId="77777777" w:rsidR="00581444" w:rsidRPr="00095A6A" w:rsidRDefault="00581444" w:rsidP="00095A6A">
      <w:pPr>
        <w:pStyle w:val="CommentText"/>
        <w:numPr>
          <w:ilvl w:val="0"/>
          <w:numId w:val="39"/>
        </w:numPr>
        <w:rPr>
          <w:color w:val="auto"/>
        </w:rPr>
      </w:pPr>
      <w:r w:rsidRPr="00634B6C">
        <w:rPr>
          <w:color w:val="auto"/>
          <w:u w:val="single"/>
        </w:rPr>
        <w:t>Requirement 8(3)(e)</w:t>
      </w:r>
      <w:r w:rsidRPr="00095A6A">
        <w:rPr>
          <w:color w:val="auto"/>
        </w:rPr>
        <w:t xml:space="preserve"> – Where clinical care is provided – a clinical governance framework, including but not limited to the following:</w:t>
      </w:r>
    </w:p>
    <w:p w14:paraId="0D4A7374" w14:textId="77777777" w:rsidR="00581444" w:rsidRPr="00095A6A" w:rsidRDefault="00581444" w:rsidP="00095A6A">
      <w:pPr>
        <w:pStyle w:val="CommentText"/>
        <w:numPr>
          <w:ilvl w:val="1"/>
          <w:numId w:val="41"/>
        </w:numPr>
        <w:rPr>
          <w:color w:val="auto"/>
        </w:rPr>
      </w:pPr>
      <w:r w:rsidRPr="00095A6A">
        <w:rPr>
          <w:color w:val="auto"/>
        </w:rPr>
        <w:t>antimicrobial stewardship;</w:t>
      </w:r>
    </w:p>
    <w:p w14:paraId="7C3BEC59" w14:textId="77777777" w:rsidR="00581444" w:rsidRPr="00095A6A" w:rsidRDefault="00581444" w:rsidP="00095A6A">
      <w:pPr>
        <w:pStyle w:val="CommentText"/>
        <w:numPr>
          <w:ilvl w:val="1"/>
          <w:numId w:val="41"/>
        </w:numPr>
        <w:rPr>
          <w:color w:val="auto"/>
        </w:rPr>
      </w:pPr>
      <w:r w:rsidRPr="00095A6A">
        <w:rPr>
          <w:color w:val="auto"/>
        </w:rPr>
        <w:t>minimising the use of restraint;</w:t>
      </w:r>
    </w:p>
    <w:p w14:paraId="21E70FEA" w14:textId="77777777" w:rsidR="00581444" w:rsidRPr="00095A6A" w:rsidRDefault="00581444" w:rsidP="00095A6A">
      <w:pPr>
        <w:pStyle w:val="CommentText"/>
        <w:numPr>
          <w:ilvl w:val="1"/>
          <w:numId w:val="41"/>
        </w:numPr>
        <w:rPr>
          <w:color w:val="auto"/>
        </w:rPr>
      </w:pPr>
      <w:r w:rsidRPr="00095A6A">
        <w:rPr>
          <w:color w:val="auto"/>
        </w:rPr>
        <w:t>open disclosure.</w:t>
      </w:r>
    </w:p>
    <w:p w14:paraId="5BB7140D" w14:textId="716B7AA5" w:rsidR="00544F86" w:rsidRPr="008D5070" w:rsidRDefault="009F5007" w:rsidP="009F5007">
      <w:pPr>
        <w:pStyle w:val="CommentText"/>
        <w:rPr>
          <w:color w:val="auto"/>
        </w:rPr>
      </w:pPr>
      <w:r w:rsidRPr="008D5070">
        <w:rPr>
          <w:color w:val="auto"/>
        </w:rPr>
        <w:t xml:space="preserve">The Assessment Team found </w:t>
      </w:r>
      <w:r w:rsidR="00F776C0" w:rsidRPr="008D5070">
        <w:rPr>
          <w:color w:val="auto"/>
        </w:rPr>
        <w:t xml:space="preserve">the service </w:t>
      </w:r>
      <w:r w:rsidR="00800BE2" w:rsidRPr="008D5070">
        <w:rPr>
          <w:color w:val="auto"/>
        </w:rPr>
        <w:t>was unable</w:t>
      </w:r>
      <w:r w:rsidR="00F776C0" w:rsidRPr="008D5070">
        <w:rPr>
          <w:color w:val="auto"/>
        </w:rPr>
        <w:t xml:space="preserve"> </w:t>
      </w:r>
      <w:r w:rsidR="00800BE2" w:rsidRPr="008D5070">
        <w:rPr>
          <w:color w:val="auto"/>
        </w:rPr>
        <w:t>to demonstrate</w:t>
      </w:r>
      <w:r w:rsidR="00F776C0" w:rsidRPr="008D5070">
        <w:rPr>
          <w:color w:val="auto"/>
        </w:rPr>
        <w:t xml:space="preserve"> </w:t>
      </w:r>
      <w:r w:rsidR="004C092C" w:rsidRPr="008D5070">
        <w:rPr>
          <w:color w:val="auto"/>
        </w:rPr>
        <w:t>effective organisation wide governance systems in place for information management</w:t>
      </w:r>
      <w:r w:rsidR="00800BE2" w:rsidRPr="008D5070">
        <w:rPr>
          <w:color w:val="auto"/>
        </w:rPr>
        <w:t>,</w:t>
      </w:r>
      <w:r w:rsidR="004C092C" w:rsidRPr="008D5070">
        <w:rPr>
          <w:color w:val="auto"/>
        </w:rPr>
        <w:t xml:space="preserve"> continuous improvement, workforce governance, regula</w:t>
      </w:r>
      <w:r w:rsidR="001B491A">
        <w:rPr>
          <w:color w:val="auto"/>
        </w:rPr>
        <w:t>tory</w:t>
      </w:r>
      <w:r w:rsidR="004C092C" w:rsidRPr="008D5070">
        <w:rPr>
          <w:color w:val="auto"/>
        </w:rPr>
        <w:t xml:space="preserve"> compliance and complaints and feedback.</w:t>
      </w:r>
      <w:r w:rsidR="008778B9" w:rsidRPr="008D5070">
        <w:rPr>
          <w:color w:val="auto"/>
        </w:rPr>
        <w:t xml:space="preserve"> Information </w:t>
      </w:r>
      <w:r w:rsidR="005908CB" w:rsidRPr="008D5070">
        <w:rPr>
          <w:color w:val="auto"/>
        </w:rPr>
        <w:t xml:space="preserve">provided to the Assessment Team </w:t>
      </w:r>
      <w:r w:rsidR="001A25CA" w:rsidRPr="008D5070">
        <w:rPr>
          <w:color w:val="auto"/>
        </w:rPr>
        <w:t>pertinent to information management</w:t>
      </w:r>
      <w:r w:rsidR="005908CB" w:rsidRPr="008D5070">
        <w:rPr>
          <w:color w:val="auto"/>
        </w:rPr>
        <w:t xml:space="preserve">, </w:t>
      </w:r>
      <w:r w:rsidR="00094AC5" w:rsidRPr="008D5070">
        <w:rPr>
          <w:color w:val="auto"/>
        </w:rPr>
        <w:t xml:space="preserve">continuous improvement </w:t>
      </w:r>
      <w:r w:rsidR="005908CB" w:rsidRPr="008D5070">
        <w:rPr>
          <w:color w:val="auto"/>
        </w:rPr>
        <w:t xml:space="preserve">and feedback and complaints </w:t>
      </w:r>
      <w:r w:rsidR="00094AC5" w:rsidRPr="008D5070">
        <w:rPr>
          <w:color w:val="auto"/>
        </w:rPr>
        <w:t xml:space="preserve">was </w:t>
      </w:r>
      <w:r w:rsidR="00262EB9" w:rsidRPr="008D5070">
        <w:rPr>
          <w:color w:val="auto"/>
        </w:rPr>
        <w:t xml:space="preserve">significantly </w:t>
      </w:r>
      <w:r w:rsidR="00094AC5" w:rsidRPr="008D5070">
        <w:rPr>
          <w:color w:val="auto"/>
        </w:rPr>
        <w:t>outdated</w:t>
      </w:r>
      <w:r w:rsidR="001D0852" w:rsidRPr="008D5070">
        <w:rPr>
          <w:color w:val="auto"/>
        </w:rPr>
        <w:t xml:space="preserve">. </w:t>
      </w:r>
    </w:p>
    <w:p w14:paraId="37C027B3" w14:textId="4C593CCD" w:rsidR="0034265A" w:rsidRPr="00927D5A" w:rsidRDefault="00797127" w:rsidP="009F5007">
      <w:pPr>
        <w:pStyle w:val="CommentText"/>
        <w:rPr>
          <w:color w:val="auto"/>
        </w:rPr>
      </w:pPr>
      <w:r>
        <w:rPr>
          <w:color w:val="auto"/>
        </w:rPr>
        <w:t xml:space="preserve">The Assessment Team </w:t>
      </w:r>
      <w:r w:rsidR="0004490C">
        <w:rPr>
          <w:color w:val="auto"/>
        </w:rPr>
        <w:t>were provided with</w:t>
      </w:r>
      <w:r w:rsidR="00F846F8">
        <w:rPr>
          <w:color w:val="auto"/>
        </w:rPr>
        <w:t xml:space="preserve"> d</w:t>
      </w:r>
      <w:r w:rsidR="00E85375" w:rsidRPr="00927D5A">
        <w:rPr>
          <w:color w:val="auto"/>
        </w:rPr>
        <w:t xml:space="preserve">isplayed organisational charts </w:t>
      </w:r>
      <w:r w:rsidR="000F3A0E" w:rsidRPr="00927D5A">
        <w:rPr>
          <w:color w:val="auto"/>
        </w:rPr>
        <w:t xml:space="preserve">and </w:t>
      </w:r>
      <w:proofErr w:type="gramStart"/>
      <w:r w:rsidR="000F3A0E" w:rsidRPr="00927D5A">
        <w:rPr>
          <w:color w:val="auto"/>
        </w:rPr>
        <w:t>planning</w:t>
      </w:r>
      <w:proofErr w:type="gramEnd"/>
      <w:r w:rsidR="000F3A0E" w:rsidRPr="00927D5A">
        <w:rPr>
          <w:color w:val="auto"/>
        </w:rPr>
        <w:t xml:space="preserve"> and leadership documentation constituted </w:t>
      </w:r>
      <w:r w:rsidR="00E85375" w:rsidRPr="00927D5A">
        <w:rPr>
          <w:color w:val="auto"/>
        </w:rPr>
        <w:t>the w</w:t>
      </w:r>
      <w:r w:rsidR="00D130DB" w:rsidRPr="00927D5A">
        <w:rPr>
          <w:color w:val="auto"/>
        </w:rPr>
        <w:t xml:space="preserve">orkforce governance </w:t>
      </w:r>
      <w:r w:rsidR="00E85375" w:rsidRPr="00927D5A">
        <w:rPr>
          <w:color w:val="auto"/>
        </w:rPr>
        <w:t>framework</w:t>
      </w:r>
      <w:r w:rsidR="000F3A0E" w:rsidRPr="00927D5A">
        <w:rPr>
          <w:color w:val="auto"/>
        </w:rPr>
        <w:t xml:space="preserve"> of the service, with assignment of clear responsibilities and accountabilities</w:t>
      </w:r>
      <w:r>
        <w:rPr>
          <w:color w:val="auto"/>
        </w:rPr>
        <w:t xml:space="preserve"> </w:t>
      </w:r>
      <w:r w:rsidR="000F3A0E" w:rsidRPr="00927D5A">
        <w:rPr>
          <w:color w:val="auto"/>
        </w:rPr>
        <w:t xml:space="preserve">not </w:t>
      </w:r>
      <w:r w:rsidR="00544F86" w:rsidRPr="00927D5A">
        <w:rPr>
          <w:color w:val="auto"/>
        </w:rPr>
        <w:t>presented for review by the Assessment Team. Regulatory compliance</w:t>
      </w:r>
      <w:r w:rsidR="00773F32" w:rsidRPr="00927D5A">
        <w:rPr>
          <w:color w:val="auto"/>
        </w:rPr>
        <w:t xml:space="preserve"> was also not </w:t>
      </w:r>
      <w:r w:rsidR="00B0652F" w:rsidRPr="00927D5A">
        <w:rPr>
          <w:color w:val="auto"/>
        </w:rPr>
        <w:t>established</w:t>
      </w:r>
      <w:r w:rsidR="00773F32" w:rsidRPr="00927D5A">
        <w:rPr>
          <w:color w:val="auto"/>
        </w:rPr>
        <w:t xml:space="preserve">, with </w:t>
      </w:r>
      <w:r w:rsidR="00100E26" w:rsidRPr="00927D5A">
        <w:rPr>
          <w:color w:val="auto"/>
        </w:rPr>
        <w:t>staff unable to demonstrate a</w:t>
      </w:r>
      <w:r w:rsidR="00927D5A" w:rsidRPr="00927D5A">
        <w:rPr>
          <w:color w:val="auto"/>
        </w:rPr>
        <w:t xml:space="preserve"> </w:t>
      </w:r>
      <w:r w:rsidR="006E071D">
        <w:rPr>
          <w:color w:val="auto"/>
        </w:rPr>
        <w:t>thorough</w:t>
      </w:r>
      <w:r w:rsidR="00927D5A" w:rsidRPr="00927D5A">
        <w:rPr>
          <w:color w:val="auto"/>
        </w:rPr>
        <w:t xml:space="preserve"> u</w:t>
      </w:r>
      <w:r w:rsidR="00100E26" w:rsidRPr="00927D5A">
        <w:rPr>
          <w:color w:val="auto"/>
        </w:rPr>
        <w:t>nderstanding of the Quality Standards and relevance to their work.</w:t>
      </w:r>
    </w:p>
    <w:p w14:paraId="7D26FA45" w14:textId="5063A52F" w:rsidR="008E4B9D" w:rsidRPr="004818F1" w:rsidRDefault="008E4B9D" w:rsidP="00C77372">
      <w:pPr>
        <w:pStyle w:val="CommentText"/>
        <w:rPr>
          <w:color w:val="auto"/>
        </w:rPr>
      </w:pPr>
      <w:r w:rsidRPr="004818F1">
        <w:rPr>
          <w:color w:val="auto"/>
        </w:rPr>
        <w:t xml:space="preserve">Staff were unable to demonstrate a sound </w:t>
      </w:r>
      <w:r w:rsidR="000359B1" w:rsidRPr="004818F1">
        <w:rPr>
          <w:color w:val="auto"/>
        </w:rPr>
        <w:t>understanding of high-impact and high-prevalence risk</w:t>
      </w:r>
      <w:r w:rsidR="006E3339" w:rsidRPr="004818F1">
        <w:rPr>
          <w:color w:val="auto"/>
        </w:rPr>
        <w:t>s</w:t>
      </w:r>
      <w:r w:rsidR="000359B1" w:rsidRPr="004818F1">
        <w:rPr>
          <w:color w:val="auto"/>
        </w:rPr>
        <w:t>,</w:t>
      </w:r>
      <w:r w:rsidR="006E3339" w:rsidRPr="004818F1">
        <w:rPr>
          <w:color w:val="auto"/>
        </w:rPr>
        <w:t xml:space="preserve"> management and prevention of risks</w:t>
      </w:r>
      <w:r w:rsidR="000359B1" w:rsidRPr="004818F1">
        <w:rPr>
          <w:color w:val="auto"/>
        </w:rPr>
        <w:t xml:space="preserve"> identification and response to abuse and neglect of consumers and supporting consumers live the best life they can</w:t>
      </w:r>
      <w:r w:rsidR="004F385F" w:rsidRPr="004818F1">
        <w:rPr>
          <w:color w:val="auto"/>
        </w:rPr>
        <w:t>, with limited education provided to s</w:t>
      </w:r>
      <w:r w:rsidR="009840ED" w:rsidRPr="004818F1">
        <w:rPr>
          <w:color w:val="auto"/>
        </w:rPr>
        <w:t xml:space="preserve">taff on </w:t>
      </w:r>
      <w:r w:rsidR="004F385F" w:rsidRPr="004818F1">
        <w:rPr>
          <w:color w:val="auto"/>
        </w:rPr>
        <w:t xml:space="preserve">the </w:t>
      </w:r>
      <w:r w:rsidR="009840ED" w:rsidRPr="004818F1">
        <w:rPr>
          <w:color w:val="auto"/>
        </w:rPr>
        <w:t>Quality Standards</w:t>
      </w:r>
      <w:r w:rsidR="004F385F" w:rsidRPr="004818F1">
        <w:rPr>
          <w:color w:val="auto"/>
        </w:rPr>
        <w:t xml:space="preserve">. </w:t>
      </w:r>
      <w:r w:rsidR="006E3339" w:rsidRPr="004818F1">
        <w:rPr>
          <w:color w:val="auto"/>
        </w:rPr>
        <w:t>The Assessment Team</w:t>
      </w:r>
      <w:r w:rsidR="000F69CF" w:rsidRPr="004818F1">
        <w:rPr>
          <w:color w:val="auto"/>
        </w:rPr>
        <w:t xml:space="preserve"> observed a hazard and risk assessment form and supporting risk assessment matrix, however a documented risk management framework</w:t>
      </w:r>
      <w:r w:rsidR="009414F1" w:rsidRPr="004818F1">
        <w:rPr>
          <w:color w:val="auto"/>
        </w:rPr>
        <w:t xml:space="preserve"> and associated policies were not demonstrated.</w:t>
      </w:r>
    </w:p>
    <w:p w14:paraId="10C0790B" w14:textId="1416CACB" w:rsidR="00513C6A" w:rsidRPr="00436F32" w:rsidRDefault="00377419" w:rsidP="00AD4456">
      <w:pPr>
        <w:pStyle w:val="CommentText"/>
        <w:rPr>
          <w:color w:val="auto"/>
        </w:rPr>
      </w:pPr>
      <w:r w:rsidRPr="00436F32">
        <w:rPr>
          <w:color w:val="auto"/>
        </w:rPr>
        <w:t>The Assessment Team</w:t>
      </w:r>
      <w:r w:rsidR="005E4F80" w:rsidRPr="00436F32">
        <w:rPr>
          <w:color w:val="auto"/>
        </w:rPr>
        <w:t xml:space="preserve"> </w:t>
      </w:r>
      <w:r w:rsidR="005B3D4A" w:rsidRPr="00436F32">
        <w:rPr>
          <w:color w:val="auto"/>
        </w:rPr>
        <w:t xml:space="preserve">noted the comprehensive policy </w:t>
      </w:r>
      <w:r w:rsidR="007515E6" w:rsidRPr="00436F32">
        <w:rPr>
          <w:color w:val="auto"/>
        </w:rPr>
        <w:t>and procedure concerning</w:t>
      </w:r>
      <w:r w:rsidR="005B3D4A" w:rsidRPr="00436F32">
        <w:rPr>
          <w:color w:val="auto"/>
        </w:rPr>
        <w:t xml:space="preserve"> antimicrobial stewardship</w:t>
      </w:r>
      <w:r w:rsidR="006B44CF" w:rsidRPr="00436F32">
        <w:rPr>
          <w:color w:val="auto"/>
        </w:rPr>
        <w:t xml:space="preserve"> </w:t>
      </w:r>
      <w:r w:rsidR="005B3D4A" w:rsidRPr="00436F32">
        <w:rPr>
          <w:color w:val="auto"/>
        </w:rPr>
        <w:t>was still to be implemented</w:t>
      </w:r>
      <w:r w:rsidR="00EB1C63" w:rsidRPr="00436F32">
        <w:rPr>
          <w:color w:val="auto"/>
        </w:rPr>
        <w:t xml:space="preserve"> at the service. The ‘Minimising use of Restraint’ policy </w:t>
      </w:r>
      <w:r w:rsidR="007515E6" w:rsidRPr="00436F32">
        <w:rPr>
          <w:color w:val="auto"/>
        </w:rPr>
        <w:t>did</w:t>
      </w:r>
      <w:r w:rsidR="00EB1C63" w:rsidRPr="00436F32">
        <w:rPr>
          <w:color w:val="auto"/>
        </w:rPr>
        <w:t xml:space="preserve"> not comply with </w:t>
      </w:r>
      <w:r w:rsidR="00A47E34" w:rsidRPr="00436F32">
        <w:rPr>
          <w:color w:val="auto"/>
        </w:rPr>
        <w:t>contemporary restraint requirements</w:t>
      </w:r>
      <w:r w:rsidR="00573091" w:rsidRPr="00436F32">
        <w:rPr>
          <w:color w:val="auto"/>
        </w:rPr>
        <w:t xml:space="preserve"> and the ‘Restrictive Practices Prevention and </w:t>
      </w:r>
      <w:r w:rsidR="00573091" w:rsidRPr="00436F32">
        <w:rPr>
          <w:color w:val="auto"/>
        </w:rPr>
        <w:lastRenderedPageBreak/>
        <w:t xml:space="preserve">Management Policy and Procedure’ still required </w:t>
      </w:r>
      <w:r w:rsidR="007515E6" w:rsidRPr="00436F32">
        <w:rPr>
          <w:color w:val="auto"/>
        </w:rPr>
        <w:t>implementation</w:t>
      </w:r>
      <w:r w:rsidR="00573091" w:rsidRPr="00436F32">
        <w:rPr>
          <w:color w:val="auto"/>
        </w:rPr>
        <w:t xml:space="preserve">. </w:t>
      </w:r>
      <w:r w:rsidR="004A5140" w:rsidRPr="00436F32">
        <w:rPr>
          <w:color w:val="auto"/>
        </w:rPr>
        <w:t xml:space="preserve">Staff interviewed </w:t>
      </w:r>
      <w:r w:rsidR="00E97778" w:rsidRPr="00436F32">
        <w:rPr>
          <w:color w:val="auto"/>
        </w:rPr>
        <w:t xml:space="preserve">had limited knowledge about these </w:t>
      </w:r>
      <w:r w:rsidR="00AA014A" w:rsidRPr="00436F32">
        <w:rPr>
          <w:color w:val="auto"/>
        </w:rPr>
        <w:t xml:space="preserve">clinical </w:t>
      </w:r>
      <w:r w:rsidR="00E97778" w:rsidRPr="00436F32">
        <w:rPr>
          <w:color w:val="auto"/>
        </w:rPr>
        <w:t>governance areas and were unable to describe practical application</w:t>
      </w:r>
      <w:r w:rsidR="006E51B2" w:rsidRPr="00436F32">
        <w:rPr>
          <w:color w:val="auto"/>
        </w:rPr>
        <w:t xml:space="preserve"> of policies and procedures</w:t>
      </w:r>
      <w:r w:rsidR="00E97778" w:rsidRPr="00436F32">
        <w:rPr>
          <w:color w:val="auto"/>
        </w:rPr>
        <w:t xml:space="preserve"> in performing their duties. </w:t>
      </w:r>
    </w:p>
    <w:p w14:paraId="7FE745CD" w14:textId="32669A36" w:rsidR="00AD4456" w:rsidRPr="00634B6C" w:rsidRDefault="00AD4456" w:rsidP="00AD4456">
      <w:pPr>
        <w:pStyle w:val="CommentText"/>
        <w:rPr>
          <w:color w:val="FF0000"/>
        </w:rPr>
      </w:pPr>
      <w:r w:rsidRPr="00436F32">
        <w:rPr>
          <w:color w:val="auto"/>
        </w:rPr>
        <w:t>The Approved Provider responded to the Assessment Team report and acknowledged the areas of non-compliance in this Standard</w:t>
      </w:r>
      <w:r w:rsidR="00634B6C">
        <w:rPr>
          <w:color w:val="auto"/>
        </w:rPr>
        <w:t>, noting work had begun to rectify the issues identified.</w:t>
      </w:r>
    </w:p>
    <w:p w14:paraId="666DC421" w14:textId="7B7349C7" w:rsidR="00AD4456" w:rsidRPr="00436F32" w:rsidRDefault="00AD4456" w:rsidP="00AD4456">
      <w:pPr>
        <w:spacing w:line="22" w:lineRule="atLeast"/>
        <w:rPr>
          <w:color w:val="auto"/>
        </w:rPr>
      </w:pPr>
      <w:r w:rsidRPr="00436F32">
        <w:rPr>
          <w:color w:val="auto"/>
        </w:rPr>
        <w:t xml:space="preserve">I am satisfied the remaining </w:t>
      </w:r>
      <w:r w:rsidR="001B4FC3" w:rsidRPr="00436F32">
        <w:rPr>
          <w:color w:val="auto"/>
        </w:rPr>
        <w:t>two</w:t>
      </w:r>
      <w:r w:rsidRPr="00436F32">
        <w:rPr>
          <w:color w:val="auto"/>
        </w:rPr>
        <w:t xml:space="preserve"> requirements of Standard 8 </w:t>
      </w:r>
      <w:r w:rsidR="00495C80" w:rsidRPr="00436F32">
        <w:rPr>
          <w:color w:val="auto"/>
        </w:rPr>
        <w:t>Organisational governance</w:t>
      </w:r>
      <w:r w:rsidRPr="00436F32">
        <w:rPr>
          <w:color w:val="auto"/>
        </w:rPr>
        <w:t xml:space="preserve">, are compliant. </w:t>
      </w:r>
    </w:p>
    <w:p w14:paraId="442F5615" w14:textId="4D493A18" w:rsidR="00E83B3B" w:rsidRPr="007A251B" w:rsidRDefault="00AD460B" w:rsidP="00AD4456">
      <w:pPr>
        <w:pStyle w:val="CommentText"/>
        <w:rPr>
          <w:color w:val="auto"/>
        </w:rPr>
      </w:pPr>
      <w:r w:rsidRPr="00436F32">
        <w:rPr>
          <w:color w:val="auto"/>
        </w:rPr>
        <w:t xml:space="preserve">The Assessment Team found consumers and consumer representatives were engaged in the </w:t>
      </w:r>
      <w:r w:rsidRPr="007A251B">
        <w:rPr>
          <w:color w:val="auto"/>
        </w:rPr>
        <w:t>development, delivery and evaluation of care and services</w:t>
      </w:r>
      <w:r w:rsidR="000639DC" w:rsidRPr="007A251B">
        <w:rPr>
          <w:color w:val="auto"/>
        </w:rPr>
        <w:t xml:space="preserve"> and </w:t>
      </w:r>
      <w:r w:rsidR="00DA1CEE" w:rsidRPr="007A251B">
        <w:rPr>
          <w:color w:val="auto"/>
        </w:rPr>
        <w:t>were</w:t>
      </w:r>
      <w:r w:rsidR="000639DC" w:rsidRPr="007A251B">
        <w:rPr>
          <w:color w:val="auto"/>
        </w:rPr>
        <w:t xml:space="preserve"> supported in that engagement.</w:t>
      </w:r>
      <w:r w:rsidR="003C681A" w:rsidRPr="007A251B">
        <w:rPr>
          <w:color w:val="auto"/>
        </w:rPr>
        <w:t xml:space="preserve"> </w:t>
      </w:r>
      <w:r w:rsidR="00E83B3B" w:rsidRPr="007A251B">
        <w:rPr>
          <w:color w:val="auto"/>
        </w:rPr>
        <w:t xml:space="preserve">Consumer </w:t>
      </w:r>
      <w:r w:rsidR="00AA190D" w:rsidRPr="007A251B">
        <w:rPr>
          <w:color w:val="auto"/>
        </w:rPr>
        <w:t xml:space="preserve">and consumer representative </w:t>
      </w:r>
      <w:r w:rsidR="00E83B3B" w:rsidRPr="007A251B">
        <w:rPr>
          <w:color w:val="auto"/>
        </w:rPr>
        <w:t xml:space="preserve">engagement was demonstrated through consumer </w:t>
      </w:r>
      <w:r w:rsidR="006E3CCF" w:rsidRPr="007A251B">
        <w:rPr>
          <w:color w:val="auto"/>
        </w:rPr>
        <w:t xml:space="preserve">meetings and food </w:t>
      </w:r>
      <w:r w:rsidR="00E83B3B" w:rsidRPr="007A251B">
        <w:rPr>
          <w:color w:val="auto"/>
        </w:rPr>
        <w:t>committee meetings and consumer feedback and complaints</w:t>
      </w:r>
      <w:r w:rsidR="00AA1CC5" w:rsidRPr="007A251B">
        <w:rPr>
          <w:color w:val="auto"/>
        </w:rPr>
        <w:t>, with enhancements in care and services evident in</w:t>
      </w:r>
      <w:r w:rsidR="000464E4" w:rsidRPr="007A251B">
        <w:rPr>
          <w:color w:val="auto"/>
        </w:rPr>
        <w:t xml:space="preserve"> review of meal quality</w:t>
      </w:r>
      <w:r w:rsidR="00E37DD3" w:rsidRPr="007A251B">
        <w:rPr>
          <w:color w:val="auto"/>
        </w:rPr>
        <w:t xml:space="preserve">. Management </w:t>
      </w:r>
      <w:r w:rsidR="00E9527F" w:rsidRPr="007A251B">
        <w:rPr>
          <w:color w:val="auto"/>
        </w:rPr>
        <w:t>advised</w:t>
      </w:r>
      <w:r w:rsidR="00E37DD3" w:rsidRPr="007A251B">
        <w:rPr>
          <w:color w:val="auto"/>
        </w:rPr>
        <w:t xml:space="preserve"> continuous improvement plans were </w:t>
      </w:r>
      <w:r w:rsidR="00E9527F" w:rsidRPr="007A251B">
        <w:rPr>
          <w:color w:val="auto"/>
        </w:rPr>
        <w:t xml:space="preserve">discussed </w:t>
      </w:r>
      <w:r w:rsidR="005A0116" w:rsidRPr="007A251B">
        <w:rPr>
          <w:color w:val="auto"/>
        </w:rPr>
        <w:t>regularly</w:t>
      </w:r>
      <w:r w:rsidR="008E0744" w:rsidRPr="007A251B">
        <w:rPr>
          <w:color w:val="auto"/>
        </w:rPr>
        <w:t>,</w:t>
      </w:r>
      <w:r w:rsidR="005A0116" w:rsidRPr="007A251B">
        <w:rPr>
          <w:color w:val="auto"/>
        </w:rPr>
        <w:t xml:space="preserve"> and included review and update of care plans, changes to forms and charts and updating families and </w:t>
      </w:r>
      <w:r w:rsidR="005C0B87" w:rsidRPr="007A251B">
        <w:rPr>
          <w:color w:val="auto"/>
        </w:rPr>
        <w:t xml:space="preserve">consumer </w:t>
      </w:r>
      <w:r w:rsidR="005A0116" w:rsidRPr="007A251B">
        <w:rPr>
          <w:color w:val="auto"/>
        </w:rPr>
        <w:t>representatives of change implementation.</w:t>
      </w:r>
    </w:p>
    <w:p w14:paraId="717B26F7" w14:textId="68D7D355" w:rsidR="00EF3C8F" w:rsidRDefault="00D259CC" w:rsidP="00AD4456">
      <w:pPr>
        <w:pStyle w:val="CommentText"/>
        <w:rPr>
          <w:color w:val="FF0000"/>
        </w:rPr>
      </w:pPr>
      <w:r w:rsidRPr="00FA45A2">
        <w:rPr>
          <w:color w:val="auto"/>
        </w:rPr>
        <w:t xml:space="preserve">Management explained the </w:t>
      </w:r>
      <w:r w:rsidR="003B513D" w:rsidRPr="00FA45A2">
        <w:rPr>
          <w:color w:val="auto"/>
        </w:rPr>
        <w:t xml:space="preserve">role of the Board </w:t>
      </w:r>
      <w:r w:rsidRPr="00FA45A2">
        <w:rPr>
          <w:color w:val="auto"/>
        </w:rPr>
        <w:t xml:space="preserve">in </w:t>
      </w:r>
      <w:r w:rsidR="001042D1" w:rsidRPr="00FA45A2">
        <w:rPr>
          <w:color w:val="auto"/>
        </w:rPr>
        <w:t>providing the</w:t>
      </w:r>
      <w:r w:rsidRPr="00FA45A2">
        <w:rPr>
          <w:color w:val="auto"/>
        </w:rPr>
        <w:t xml:space="preserve"> strategic direction of the </w:t>
      </w:r>
      <w:r w:rsidR="001042D1" w:rsidRPr="00FA45A2">
        <w:rPr>
          <w:color w:val="auto"/>
        </w:rPr>
        <w:t xml:space="preserve">service </w:t>
      </w:r>
      <w:r w:rsidR="0024356F" w:rsidRPr="00FA45A2">
        <w:rPr>
          <w:color w:val="auto"/>
        </w:rPr>
        <w:t>the Assessment Team observed outcomes f</w:t>
      </w:r>
      <w:r w:rsidR="00623245" w:rsidRPr="00FA45A2">
        <w:rPr>
          <w:color w:val="auto"/>
        </w:rPr>
        <w:t>rom staff meetings, management meetings</w:t>
      </w:r>
      <w:r w:rsidR="0024356F" w:rsidRPr="00FA45A2">
        <w:rPr>
          <w:color w:val="auto"/>
        </w:rPr>
        <w:t>, risk management issues and safety and care of consumers were reported to the Board</w:t>
      </w:r>
      <w:r w:rsidR="00F80AD6" w:rsidRPr="00FA45A2">
        <w:rPr>
          <w:color w:val="auto"/>
        </w:rPr>
        <w:t xml:space="preserve">. The Board undertakes reviews of clinical quality and safety performance </w:t>
      </w:r>
      <w:r w:rsidR="00FA45A2" w:rsidRPr="00FA45A2">
        <w:rPr>
          <w:color w:val="auto"/>
        </w:rPr>
        <w:t xml:space="preserve">information </w:t>
      </w:r>
      <w:r w:rsidR="00F80AD6" w:rsidRPr="00FA45A2">
        <w:rPr>
          <w:color w:val="auto"/>
        </w:rPr>
        <w:t xml:space="preserve">and </w:t>
      </w:r>
      <w:r w:rsidR="004E1B80" w:rsidRPr="00FA45A2">
        <w:rPr>
          <w:color w:val="auto"/>
        </w:rPr>
        <w:t>facilitates actions for improvement</w:t>
      </w:r>
      <w:r w:rsidR="00FA45A2">
        <w:rPr>
          <w:color w:val="auto"/>
        </w:rPr>
        <w:t xml:space="preserve"> to consumer care and services</w:t>
      </w:r>
      <w:r w:rsidR="00F80AD6" w:rsidRPr="00FA45A2">
        <w:rPr>
          <w:color w:val="auto"/>
        </w:rPr>
        <w:t xml:space="preserve">. </w:t>
      </w:r>
      <w:r w:rsidR="00F80AD6" w:rsidRPr="000552BD">
        <w:rPr>
          <w:color w:val="auto"/>
        </w:rPr>
        <w:t xml:space="preserve">Data on the Serious Incident Reporting Scheme (SIRS) </w:t>
      </w:r>
      <w:r w:rsidR="007A251B" w:rsidRPr="000552BD">
        <w:rPr>
          <w:color w:val="auto"/>
        </w:rPr>
        <w:t>was</w:t>
      </w:r>
      <w:r w:rsidR="00F80AD6" w:rsidRPr="000552BD">
        <w:rPr>
          <w:color w:val="auto"/>
        </w:rPr>
        <w:t xml:space="preserve"> provided to the Board</w:t>
      </w:r>
      <w:r w:rsidR="007A251B" w:rsidRPr="000552BD">
        <w:rPr>
          <w:color w:val="auto"/>
        </w:rPr>
        <w:t xml:space="preserve"> for review</w:t>
      </w:r>
      <w:r w:rsidR="002E1ADF" w:rsidRPr="000552BD">
        <w:rPr>
          <w:color w:val="auto"/>
        </w:rPr>
        <w:t>, who also have oversight of all COVID-19 activities</w:t>
      </w:r>
      <w:r w:rsidR="00E30E19" w:rsidRPr="000552BD">
        <w:rPr>
          <w:color w:val="auto"/>
        </w:rPr>
        <w:t xml:space="preserve"> and expenditure.</w:t>
      </w:r>
      <w:r w:rsidR="004E3AC3">
        <w:rPr>
          <w:color w:val="auto"/>
        </w:rPr>
        <w:t xml:space="preserve"> The Board established the Finance and Governance Sub-Committee (FAGSC) to provide</w:t>
      </w:r>
      <w:r w:rsidR="0072244B">
        <w:rPr>
          <w:color w:val="auto"/>
        </w:rPr>
        <w:t xml:space="preserve"> oversight of income and expenditure</w:t>
      </w:r>
      <w:r w:rsidR="00394018">
        <w:rPr>
          <w:color w:val="auto"/>
        </w:rPr>
        <w:t xml:space="preserve"> within the organisation. </w:t>
      </w:r>
      <w:bookmarkStart w:id="4" w:name="_GoBack"/>
      <w:bookmarkEnd w:id="4"/>
    </w:p>
    <w:sectPr w:rsidR="00EF3C8F" w:rsidSect="00D43883">
      <w:pgSz w:w="11906" w:h="16838" w:code="9"/>
      <w:pgMar w:top="1871" w:right="851" w:bottom="851" w:left="851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834A3" w14:textId="77777777" w:rsidR="00D854B2" w:rsidRPr="000D4EDE" w:rsidRDefault="00D854B2" w:rsidP="000D4EDE">
      <w:r>
        <w:separator/>
      </w:r>
    </w:p>
  </w:endnote>
  <w:endnote w:type="continuationSeparator" w:id="0">
    <w:p w14:paraId="4F9A64B8" w14:textId="77777777" w:rsidR="00D854B2" w:rsidRPr="000D4EDE" w:rsidRDefault="00D854B2" w:rsidP="000D4EDE">
      <w:r>
        <w:continuationSeparator/>
      </w:r>
    </w:p>
  </w:endnote>
  <w:endnote w:type="continuationNotice" w:id="1">
    <w:p w14:paraId="103B7323" w14:textId="77777777" w:rsidR="00D854B2" w:rsidRDefault="00D854B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Default="005D0657" w:rsidP="005C410D">
            <w:pPr>
              <w:pStyle w:val="Footer"/>
            </w:pPr>
          </w:p>
          <w:p w14:paraId="0C88E2CA" w14:textId="49CCF679" w:rsidR="005C410D" w:rsidRDefault="005C410D" w:rsidP="005C410D">
            <w:pPr>
              <w:pStyle w:val="Footer"/>
            </w:pPr>
            <w:r w:rsidRPr="00A6698E">
              <w:rPr>
                <w:rStyle w:val="FooterBold"/>
              </w:rPr>
              <w:t>Name of service:</w:t>
            </w:r>
            <w:r>
              <w:t xml:space="preserve"> </w:t>
            </w:r>
            <w:proofErr w:type="spellStart"/>
            <w:r w:rsidR="0082274F">
              <w:t>Burrowa</w:t>
            </w:r>
            <w:proofErr w:type="spellEnd"/>
            <w:r w:rsidR="0082274F">
              <w:t xml:space="preserve"> House</w:t>
            </w:r>
            <w:r>
              <w:t xml:space="preserve"> </w:t>
            </w:r>
            <w:r w:rsidR="00F50CC5">
              <w:rPr>
                <w:b/>
              </w:rPr>
              <w:t>Commission</w:t>
            </w:r>
            <w:r w:rsidR="00F50CC5" w:rsidRPr="006C2E34">
              <w:rPr>
                <w:b/>
              </w:rPr>
              <w:t xml:space="preserve"> </w:t>
            </w:r>
            <w:r w:rsidRPr="006C2E34">
              <w:rPr>
                <w:b/>
              </w:rPr>
              <w:t>ID:</w:t>
            </w:r>
            <w:r w:rsidR="00E22008">
              <w:rPr>
                <w:b/>
              </w:rPr>
              <w:t xml:space="preserve"> </w:t>
            </w:r>
            <w:r w:rsidR="0082274F">
              <w:rPr>
                <w:b/>
              </w:rPr>
              <w:t>0260</w:t>
            </w:r>
            <w:r>
              <w:tab/>
            </w:r>
            <w:r w:rsidRPr="007E1D84">
              <w:t>RPT-ACC-</w:t>
            </w:r>
            <w:r w:rsidR="00524FFC" w:rsidRPr="007E1D84">
              <w:t>0122 v</w:t>
            </w:r>
            <w:r w:rsidR="00133026" w:rsidRPr="007E1D84">
              <w:t>3.0</w:t>
            </w:r>
          </w:p>
          <w:p w14:paraId="7A711E18" w14:textId="5A78DE23" w:rsidR="005C410D" w:rsidRDefault="005C410D" w:rsidP="005C410D">
            <w:pPr>
              <w:pStyle w:val="Footer"/>
            </w:pPr>
            <w:r>
              <w:tab/>
            </w:r>
            <w:r w:rsidRPr="00A6698E">
              <w:rPr>
                <w:rStyle w:val="FooterBold"/>
              </w:rPr>
              <w:t>Sensitive</w:t>
            </w:r>
          </w:p>
          <w:p w14:paraId="609C8031" w14:textId="77777777" w:rsidR="005C410D" w:rsidRPr="005C410D" w:rsidRDefault="005C410D" w:rsidP="004D7CEE">
            <w:pPr>
              <w:pStyle w:val="PGnumber"/>
            </w:pPr>
            <w:r>
              <w:t>Page</w:t>
            </w:r>
            <w:r w:rsidRPr="00E266BD">
              <w:rPr>
                <w:b/>
              </w:rPr>
              <w:t xml:space="preserve"> 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begin"/>
            </w:r>
            <w:r w:rsidRPr="00E266BD">
              <w:instrText xml:space="preserve"> PAGE </w:instrTex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end"/>
            </w:r>
            <w:r>
              <w:t xml:space="preserve"> of </w:t>
            </w:r>
            <w:r w:rsidR="00CF2B30">
              <w:rPr>
                <w:color w:val="2B579A"/>
                <w:shd w:val="clear" w:color="auto" w:fill="E6E6E6"/>
              </w:rPr>
              <w:fldChar w:fldCharType="begin"/>
            </w:r>
            <w:r w:rsidR="00CF2B30">
              <w:rPr>
                <w:noProof/>
              </w:rPr>
              <w:instrText xml:space="preserve"> NUMPAGES  </w:instrText>
            </w:r>
            <w:r w:rsidR="00CF2B30">
              <w:rPr>
                <w:color w:val="2B579A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="00CF2B30">
              <w:rPr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8A367" w14:textId="77777777" w:rsidR="00D854B2" w:rsidRPr="000D4EDE" w:rsidRDefault="00D854B2" w:rsidP="000D4EDE">
      <w:r>
        <w:separator/>
      </w:r>
    </w:p>
  </w:footnote>
  <w:footnote w:type="continuationSeparator" w:id="0">
    <w:p w14:paraId="4C1E7C3A" w14:textId="77777777" w:rsidR="00D854B2" w:rsidRPr="000D4EDE" w:rsidRDefault="00D854B2" w:rsidP="000D4EDE">
      <w:r>
        <w:continuationSeparator/>
      </w:r>
    </w:p>
  </w:footnote>
  <w:footnote w:type="continuationNotice" w:id="1">
    <w:p w14:paraId="6FA966EA" w14:textId="77777777" w:rsidR="00D854B2" w:rsidRDefault="00D854B2">
      <w:pPr>
        <w:spacing w:after="0"/>
      </w:pPr>
    </w:p>
  </w:footnote>
  <w:footnote w:id="2">
    <w:p w14:paraId="5C4BB5FC" w14:textId="17DDAD27" w:rsidR="00161A79" w:rsidRDefault="00161A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0465B" w:rsidRPr="0041260F">
        <w:rPr>
          <w:sz w:val="20"/>
          <w:szCs w:val="20"/>
        </w:rPr>
        <w:t xml:space="preserve">The preparation of the performance report </w:t>
      </w:r>
      <w:r w:rsidR="0001708F" w:rsidRPr="0041260F">
        <w:rPr>
          <w:sz w:val="20"/>
          <w:szCs w:val="20"/>
        </w:rPr>
        <w:t xml:space="preserve">is in accordance with section </w:t>
      </w:r>
      <w:r w:rsidR="0001708F" w:rsidRPr="00E33830">
        <w:rPr>
          <w:color w:val="auto"/>
          <w:sz w:val="20"/>
          <w:szCs w:val="20"/>
        </w:rPr>
        <w:t>40A</w:t>
      </w:r>
      <w:r w:rsidR="0001708F" w:rsidRPr="00E33830">
        <w:rPr>
          <w:b/>
          <w:color w:val="auto"/>
          <w:sz w:val="20"/>
          <w:szCs w:val="20"/>
        </w:rPr>
        <w:t xml:space="preserve"> </w:t>
      </w:r>
      <w:r w:rsidR="0001708F" w:rsidRPr="00E33830">
        <w:rPr>
          <w:color w:val="auto"/>
          <w:sz w:val="20"/>
          <w:szCs w:val="20"/>
        </w:rPr>
        <w:t xml:space="preserve">of </w:t>
      </w:r>
      <w:r w:rsidR="0001708F" w:rsidRPr="0041260F">
        <w:rPr>
          <w:sz w:val="20"/>
          <w:szCs w:val="20"/>
        </w:rPr>
        <w:t>the Aged Care Quality and Safety Commission Rules 2018</w:t>
      </w:r>
      <w:r w:rsidR="001D220F"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40202"/>
    <w:multiLevelType w:val="hybridMultilevel"/>
    <w:tmpl w:val="4680135E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65AABFA8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D187C18"/>
    <w:multiLevelType w:val="hybridMultilevel"/>
    <w:tmpl w:val="C3E4A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AABFA8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66AC0"/>
    <w:multiLevelType w:val="hybridMultilevel"/>
    <w:tmpl w:val="3678FF70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AA27117"/>
    <w:multiLevelType w:val="hybridMultilevel"/>
    <w:tmpl w:val="26921010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4C790001"/>
    <w:multiLevelType w:val="hybridMultilevel"/>
    <w:tmpl w:val="B7EA2FFE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65AABFA8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02A56"/>
    <w:multiLevelType w:val="hybridMultilevel"/>
    <w:tmpl w:val="E59AEB8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65AABFA8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84AB3"/>
    <w:multiLevelType w:val="hybridMultilevel"/>
    <w:tmpl w:val="169EF1D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65AABFA8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3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C1F74A0"/>
    <w:multiLevelType w:val="hybridMultilevel"/>
    <w:tmpl w:val="3AE600CC"/>
    <w:lvl w:ilvl="0" w:tplc="41ACED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8"/>
  </w:num>
  <w:num w:numId="4">
    <w:abstractNumId w:val="1"/>
  </w:num>
  <w:num w:numId="5">
    <w:abstractNumId w:val="0"/>
  </w:num>
  <w:num w:numId="6">
    <w:abstractNumId w:val="22"/>
  </w:num>
  <w:num w:numId="7">
    <w:abstractNumId w:val="34"/>
  </w:num>
  <w:num w:numId="8">
    <w:abstractNumId w:val="16"/>
  </w:num>
  <w:num w:numId="9">
    <w:abstractNumId w:val="7"/>
  </w:num>
  <w:num w:numId="10">
    <w:abstractNumId w:val="29"/>
  </w:num>
  <w:num w:numId="11">
    <w:abstractNumId w:val="15"/>
  </w:num>
  <w:num w:numId="12">
    <w:abstractNumId w:val="26"/>
  </w:num>
  <w:num w:numId="13">
    <w:abstractNumId w:val="2"/>
  </w:num>
  <w:num w:numId="14">
    <w:abstractNumId w:val="13"/>
  </w:num>
  <w:num w:numId="15">
    <w:abstractNumId w:val="3"/>
  </w:num>
  <w:num w:numId="16">
    <w:abstractNumId w:val="27"/>
  </w:num>
  <w:num w:numId="17">
    <w:abstractNumId w:val="6"/>
  </w:num>
  <w:num w:numId="18">
    <w:abstractNumId w:val="11"/>
  </w:num>
  <w:num w:numId="19">
    <w:abstractNumId w:val="4"/>
  </w:num>
  <w:num w:numId="20">
    <w:abstractNumId w:val="25"/>
  </w:num>
  <w:num w:numId="21">
    <w:abstractNumId w:val="36"/>
  </w:num>
  <w:num w:numId="22">
    <w:abstractNumId w:val="33"/>
  </w:num>
  <w:num w:numId="23">
    <w:abstractNumId w:val="10"/>
  </w:num>
  <w:num w:numId="24">
    <w:abstractNumId w:val="17"/>
  </w:num>
  <w:num w:numId="25">
    <w:abstractNumId w:val="8"/>
  </w:num>
  <w:num w:numId="26">
    <w:abstractNumId w:val="20"/>
  </w:num>
  <w:num w:numId="27">
    <w:abstractNumId w:val="30"/>
  </w:num>
  <w:num w:numId="28">
    <w:abstractNumId w:val="34"/>
  </w:num>
  <w:num w:numId="29">
    <w:abstractNumId w:val="34"/>
  </w:num>
  <w:num w:numId="30">
    <w:abstractNumId w:val="34"/>
  </w:num>
  <w:num w:numId="31">
    <w:abstractNumId w:val="34"/>
  </w:num>
  <w:num w:numId="32">
    <w:abstractNumId w:val="34"/>
  </w:num>
  <w:num w:numId="33">
    <w:abstractNumId w:val="32"/>
  </w:num>
  <w:num w:numId="34">
    <w:abstractNumId w:val="9"/>
  </w:num>
  <w:num w:numId="35">
    <w:abstractNumId w:val="28"/>
  </w:num>
  <w:num w:numId="36">
    <w:abstractNumId w:val="35"/>
  </w:num>
  <w:num w:numId="37">
    <w:abstractNumId w:val="21"/>
  </w:num>
  <w:num w:numId="38">
    <w:abstractNumId w:val="23"/>
  </w:num>
  <w:num w:numId="39">
    <w:abstractNumId w:val="19"/>
  </w:num>
  <w:num w:numId="40">
    <w:abstractNumId w:val="31"/>
  </w:num>
  <w:num w:numId="41">
    <w:abstractNumId w:val="12"/>
  </w:num>
  <w:num w:numId="42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1213"/>
    <w:rsid w:val="00002047"/>
    <w:rsid w:val="00002411"/>
    <w:rsid w:val="00003128"/>
    <w:rsid w:val="000036A4"/>
    <w:rsid w:val="0000465B"/>
    <w:rsid w:val="0000517C"/>
    <w:rsid w:val="00005D98"/>
    <w:rsid w:val="00011C96"/>
    <w:rsid w:val="00012D54"/>
    <w:rsid w:val="0001348A"/>
    <w:rsid w:val="000141B9"/>
    <w:rsid w:val="0001708F"/>
    <w:rsid w:val="000204DB"/>
    <w:rsid w:val="000204F6"/>
    <w:rsid w:val="0002100F"/>
    <w:rsid w:val="000234A2"/>
    <w:rsid w:val="00023698"/>
    <w:rsid w:val="00025528"/>
    <w:rsid w:val="00027955"/>
    <w:rsid w:val="00027A6D"/>
    <w:rsid w:val="00030AA1"/>
    <w:rsid w:val="00031855"/>
    <w:rsid w:val="000319B3"/>
    <w:rsid w:val="00031B91"/>
    <w:rsid w:val="00031C59"/>
    <w:rsid w:val="00031D93"/>
    <w:rsid w:val="00033062"/>
    <w:rsid w:val="00034919"/>
    <w:rsid w:val="00034A19"/>
    <w:rsid w:val="00034A80"/>
    <w:rsid w:val="000359B1"/>
    <w:rsid w:val="00035D0B"/>
    <w:rsid w:val="00036646"/>
    <w:rsid w:val="00036F9E"/>
    <w:rsid w:val="00037B1A"/>
    <w:rsid w:val="000413B3"/>
    <w:rsid w:val="00041C57"/>
    <w:rsid w:val="000428E1"/>
    <w:rsid w:val="00042B21"/>
    <w:rsid w:val="00044468"/>
    <w:rsid w:val="0004490C"/>
    <w:rsid w:val="00044C57"/>
    <w:rsid w:val="000464E4"/>
    <w:rsid w:val="0004744E"/>
    <w:rsid w:val="00047A8F"/>
    <w:rsid w:val="00050E94"/>
    <w:rsid w:val="00051E0E"/>
    <w:rsid w:val="0005238F"/>
    <w:rsid w:val="00052938"/>
    <w:rsid w:val="00054517"/>
    <w:rsid w:val="00054D0A"/>
    <w:rsid w:val="000552BD"/>
    <w:rsid w:val="000566CE"/>
    <w:rsid w:val="000568C3"/>
    <w:rsid w:val="00056DE9"/>
    <w:rsid w:val="00056E9A"/>
    <w:rsid w:val="00057B71"/>
    <w:rsid w:val="00060D51"/>
    <w:rsid w:val="00060E84"/>
    <w:rsid w:val="00061014"/>
    <w:rsid w:val="0006140D"/>
    <w:rsid w:val="00061676"/>
    <w:rsid w:val="00061B1E"/>
    <w:rsid w:val="00063082"/>
    <w:rsid w:val="00063529"/>
    <w:rsid w:val="000639DC"/>
    <w:rsid w:val="0006447B"/>
    <w:rsid w:val="000644F8"/>
    <w:rsid w:val="0006450A"/>
    <w:rsid w:val="00066EB9"/>
    <w:rsid w:val="000676DE"/>
    <w:rsid w:val="00070359"/>
    <w:rsid w:val="00070FFF"/>
    <w:rsid w:val="000710ED"/>
    <w:rsid w:val="00071157"/>
    <w:rsid w:val="00071596"/>
    <w:rsid w:val="0007202C"/>
    <w:rsid w:val="00072827"/>
    <w:rsid w:val="00072B30"/>
    <w:rsid w:val="0007319C"/>
    <w:rsid w:val="000732AA"/>
    <w:rsid w:val="00073BA2"/>
    <w:rsid w:val="00073CFE"/>
    <w:rsid w:val="00075367"/>
    <w:rsid w:val="0007574A"/>
    <w:rsid w:val="00076597"/>
    <w:rsid w:val="000767DD"/>
    <w:rsid w:val="00077732"/>
    <w:rsid w:val="0008102A"/>
    <w:rsid w:val="00081139"/>
    <w:rsid w:val="00081252"/>
    <w:rsid w:val="00081436"/>
    <w:rsid w:val="00082E09"/>
    <w:rsid w:val="00083282"/>
    <w:rsid w:val="00083485"/>
    <w:rsid w:val="0008375B"/>
    <w:rsid w:val="00084F8B"/>
    <w:rsid w:val="00086D07"/>
    <w:rsid w:val="00086F71"/>
    <w:rsid w:val="00090217"/>
    <w:rsid w:val="000904D1"/>
    <w:rsid w:val="000908A4"/>
    <w:rsid w:val="00090E2A"/>
    <w:rsid w:val="000910F0"/>
    <w:rsid w:val="0009280D"/>
    <w:rsid w:val="000932B2"/>
    <w:rsid w:val="00093915"/>
    <w:rsid w:val="00094918"/>
    <w:rsid w:val="000949AD"/>
    <w:rsid w:val="00094AC5"/>
    <w:rsid w:val="00095109"/>
    <w:rsid w:val="00095991"/>
    <w:rsid w:val="00095A6A"/>
    <w:rsid w:val="00095FA2"/>
    <w:rsid w:val="00096B0F"/>
    <w:rsid w:val="00096C32"/>
    <w:rsid w:val="00096D78"/>
    <w:rsid w:val="000A11CC"/>
    <w:rsid w:val="000A2795"/>
    <w:rsid w:val="000A27C8"/>
    <w:rsid w:val="000A2F5C"/>
    <w:rsid w:val="000A490E"/>
    <w:rsid w:val="000A5823"/>
    <w:rsid w:val="000A5CA8"/>
    <w:rsid w:val="000A69D7"/>
    <w:rsid w:val="000A6B31"/>
    <w:rsid w:val="000A6E7F"/>
    <w:rsid w:val="000B0407"/>
    <w:rsid w:val="000B04C5"/>
    <w:rsid w:val="000B0F5E"/>
    <w:rsid w:val="000B110B"/>
    <w:rsid w:val="000B1739"/>
    <w:rsid w:val="000B26FE"/>
    <w:rsid w:val="000B2E91"/>
    <w:rsid w:val="000B47D9"/>
    <w:rsid w:val="000B4C6D"/>
    <w:rsid w:val="000B5391"/>
    <w:rsid w:val="000B63CA"/>
    <w:rsid w:val="000B68A0"/>
    <w:rsid w:val="000B69EC"/>
    <w:rsid w:val="000B752A"/>
    <w:rsid w:val="000C14D9"/>
    <w:rsid w:val="000C15C7"/>
    <w:rsid w:val="000C1C6F"/>
    <w:rsid w:val="000C3466"/>
    <w:rsid w:val="000C37F0"/>
    <w:rsid w:val="000C55AD"/>
    <w:rsid w:val="000C6675"/>
    <w:rsid w:val="000D1CA8"/>
    <w:rsid w:val="000D39D7"/>
    <w:rsid w:val="000D4B40"/>
    <w:rsid w:val="000D4EDE"/>
    <w:rsid w:val="000D5381"/>
    <w:rsid w:val="000D784F"/>
    <w:rsid w:val="000D799C"/>
    <w:rsid w:val="000D7D81"/>
    <w:rsid w:val="000E00D6"/>
    <w:rsid w:val="000E094C"/>
    <w:rsid w:val="000E1AD5"/>
    <w:rsid w:val="000E22EC"/>
    <w:rsid w:val="000E2460"/>
    <w:rsid w:val="000E43AC"/>
    <w:rsid w:val="000E571C"/>
    <w:rsid w:val="000E64A3"/>
    <w:rsid w:val="000E66B7"/>
    <w:rsid w:val="000F009D"/>
    <w:rsid w:val="000F1AAD"/>
    <w:rsid w:val="000F3A0E"/>
    <w:rsid w:val="000F3C89"/>
    <w:rsid w:val="000F48CA"/>
    <w:rsid w:val="000F4D89"/>
    <w:rsid w:val="000F69CF"/>
    <w:rsid w:val="000F78FA"/>
    <w:rsid w:val="00100E26"/>
    <w:rsid w:val="00101C21"/>
    <w:rsid w:val="00101F4F"/>
    <w:rsid w:val="00102AE1"/>
    <w:rsid w:val="001042D1"/>
    <w:rsid w:val="00105B50"/>
    <w:rsid w:val="001071C4"/>
    <w:rsid w:val="0010721A"/>
    <w:rsid w:val="00111C0C"/>
    <w:rsid w:val="0011602E"/>
    <w:rsid w:val="001171D3"/>
    <w:rsid w:val="00117842"/>
    <w:rsid w:val="00117ADB"/>
    <w:rsid w:val="00117B8C"/>
    <w:rsid w:val="001207CF"/>
    <w:rsid w:val="001209DE"/>
    <w:rsid w:val="00121EAC"/>
    <w:rsid w:val="00122784"/>
    <w:rsid w:val="0012342B"/>
    <w:rsid w:val="00123576"/>
    <w:rsid w:val="00124034"/>
    <w:rsid w:val="001242A4"/>
    <w:rsid w:val="00124B21"/>
    <w:rsid w:val="001268ED"/>
    <w:rsid w:val="00126A1D"/>
    <w:rsid w:val="00127BE1"/>
    <w:rsid w:val="001327B8"/>
    <w:rsid w:val="0013291C"/>
    <w:rsid w:val="00133026"/>
    <w:rsid w:val="0013471B"/>
    <w:rsid w:val="001350C9"/>
    <w:rsid w:val="001352D4"/>
    <w:rsid w:val="00135F51"/>
    <w:rsid w:val="00136EDF"/>
    <w:rsid w:val="00137C97"/>
    <w:rsid w:val="001402D4"/>
    <w:rsid w:val="00140D35"/>
    <w:rsid w:val="00141572"/>
    <w:rsid w:val="0014237E"/>
    <w:rsid w:val="00142A99"/>
    <w:rsid w:val="00142FF8"/>
    <w:rsid w:val="0014378F"/>
    <w:rsid w:val="00145C92"/>
    <w:rsid w:val="0014722A"/>
    <w:rsid w:val="001477EE"/>
    <w:rsid w:val="00147B50"/>
    <w:rsid w:val="00150341"/>
    <w:rsid w:val="00150CF6"/>
    <w:rsid w:val="00151DDF"/>
    <w:rsid w:val="00152374"/>
    <w:rsid w:val="0015247C"/>
    <w:rsid w:val="00152862"/>
    <w:rsid w:val="0015359C"/>
    <w:rsid w:val="001536B5"/>
    <w:rsid w:val="00153E32"/>
    <w:rsid w:val="001543B3"/>
    <w:rsid w:val="001544DE"/>
    <w:rsid w:val="00154591"/>
    <w:rsid w:val="00154E2F"/>
    <w:rsid w:val="00155305"/>
    <w:rsid w:val="00157C98"/>
    <w:rsid w:val="00157F67"/>
    <w:rsid w:val="00161730"/>
    <w:rsid w:val="00161A79"/>
    <w:rsid w:val="00164B81"/>
    <w:rsid w:val="001653B6"/>
    <w:rsid w:val="00165C48"/>
    <w:rsid w:val="00166123"/>
    <w:rsid w:val="001661F1"/>
    <w:rsid w:val="00167E9C"/>
    <w:rsid w:val="00170904"/>
    <w:rsid w:val="00172978"/>
    <w:rsid w:val="00172BD1"/>
    <w:rsid w:val="00173B92"/>
    <w:rsid w:val="00174087"/>
    <w:rsid w:val="00174B0F"/>
    <w:rsid w:val="00174E46"/>
    <w:rsid w:val="00175047"/>
    <w:rsid w:val="001750C9"/>
    <w:rsid w:val="0017763A"/>
    <w:rsid w:val="00180E6B"/>
    <w:rsid w:val="001817EA"/>
    <w:rsid w:val="001820B1"/>
    <w:rsid w:val="0018235E"/>
    <w:rsid w:val="00183128"/>
    <w:rsid w:val="00183B64"/>
    <w:rsid w:val="00183DC0"/>
    <w:rsid w:val="001843A4"/>
    <w:rsid w:val="0018454E"/>
    <w:rsid w:val="00186503"/>
    <w:rsid w:val="00191BF5"/>
    <w:rsid w:val="00192C9D"/>
    <w:rsid w:val="001948CE"/>
    <w:rsid w:val="0019532D"/>
    <w:rsid w:val="001A0C8C"/>
    <w:rsid w:val="001A19B5"/>
    <w:rsid w:val="001A25CA"/>
    <w:rsid w:val="001A2B98"/>
    <w:rsid w:val="001A2D3E"/>
    <w:rsid w:val="001A2FC3"/>
    <w:rsid w:val="001A5EE4"/>
    <w:rsid w:val="001A614F"/>
    <w:rsid w:val="001A664F"/>
    <w:rsid w:val="001B2DB7"/>
    <w:rsid w:val="001B38D4"/>
    <w:rsid w:val="001B491A"/>
    <w:rsid w:val="001B4FC3"/>
    <w:rsid w:val="001B662B"/>
    <w:rsid w:val="001B78AE"/>
    <w:rsid w:val="001C0243"/>
    <w:rsid w:val="001C1E92"/>
    <w:rsid w:val="001C3AC7"/>
    <w:rsid w:val="001C5534"/>
    <w:rsid w:val="001C747A"/>
    <w:rsid w:val="001D0852"/>
    <w:rsid w:val="001D0C02"/>
    <w:rsid w:val="001D139D"/>
    <w:rsid w:val="001D19AE"/>
    <w:rsid w:val="001D1F06"/>
    <w:rsid w:val="001D220F"/>
    <w:rsid w:val="001D4C25"/>
    <w:rsid w:val="001D6AC1"/>
    <w:rsid w:val="001D6DF9"/>
    <w:rsid w:val="001D71AA"/>
    <w:rsid w:val="001D71E9"/>
    <w:rsid w:val="001D79BB"/>
    <w:rsid w:val="001E0F51"/>
    <w:rsid w:val="001E1860"/>
    <w:rsid w:val="001E237A"/>
    <w:rsid w:val="001E276E"/>
    <w:rsid w:val="001E2CF8"/>
    <w:rsid w:val="001E4DF8"/>
    <w:rsid w:val="001E4E45"/>
    <w:rsid w:val="001E55BF"/>
    <w:rsid w:val="001E56F2"/>
    <w:rsid w:val="001E62D8"/>
    <w:rsid w:val="001F351A"/>
    <w:rsid w:val="001F3E0B"/>
    <w:rsid w:val="001F6E1A"/>
    <w:rsid w:val="001F75A5"/>
    <w:rsid w:val="001F780A"/>
    <w:rsid w:val="001F7917"/>
    <w:rsid w:val="00200613"/>
    <w:rsid w:val="00201B88"/>
    <w:rsid w:val="0020216F"/>
    <w:rsid w:val="002030B7"/>
    <w:rsid w:val="00204FBA"/>
    <w:rsid w:val="00205A6B"/>
    <w:rsid w:val="00206B6B"/>
    <w:rsid w:val="00206E84"/>
    <w:rsid w:val="002100E2"/>
    <w:rsid w:val="00212264"/>
    <w:rsid w:val="0021273A"/>
    <w:rsid w:val="00212F1B"/>
    <w:rsid w:val="00213EFD"/>
    <w:rsid w:val="00214612"/>
    <w:rsid w:val="0021781E"/>
    <w:rsid w:val="00220550"/>
    <w:rsid w:val="00221347"/>
    <w:rsid w:val="002238D2"/>
    <w:rsid w:val="00223D5A"/>
    <w:rsid w:val="00224A3C"/>
    <w:rsid w:val="002251A7"/>
    <w:rsid w:val="002301A2"/>
    <w:rsid w:val="002316F2"/>
    <w:rsid w:val="0023194E"/>
    <w:rsid w:val="00232209"/>
    <w:rsid w:val="00232320"/>
    <w:rsid w:val="0023492B"/>
    <w:rsid w:val="002349A6"/>
    <w:rsid w:val="00235389"/>
    <w:rsid w:val="00235476"/>
    <w:rsid w:val="002367BB"/>
    <w:rsid w:val="00236B92"/>
    <w:rsid w:val="00236C2D"/>
    <w:rsid w:val="002374B7"/>
    <w:rsid w:val="00240126"/>
    <w:rsid w:val="00241D3E"/>
    <w:rsid w:val="0024304D"/>
    <w:rsid w:val="002431CC"/>
    <w:rsid w:val="0024336B"/>
    <w:rsid w:val="0024356F"/>
    <w:rsid w:val="00244826"/>
    <w:rsid w:val="00244B17"/>
    <w:rsid w:val="00244ECD"/>
    <w:rsid w:val="00245E14"/>
    <w:rsid w:val="002460B3"/>
    <w:rsid w:val="00246613"/>
    <w:rsid w:val="00247ACA"/>
    <w:rsid w:val="00251BE4"/>
    <w:rsid w:val="00252E6A"/>
    <w:rsid w:val="002538B8"/>
    <w:rsid w:val="002539E1"/>
    <w:rsid w:val="002550C3"/>
    <w:rsid w:val="00256FB0"/>
    <w:rsid w:val="0025782A"/>
    <w:rsid w:val="00257BC9"/>
    <w:rsid w:val="0026079D"/>
    <w:rsid w:val="00260940"/>
    <w:rsid w:val="00260A64"/>
    <w:rsid w:val="00260BFB"/>
    <w:rsid w:val="00261C79"/>
    <w:rsid w:val="00262C0D"/>
    <w:rsid w:val="00262EB9"/>
    <w:rsid w:val="00264479"/>
    <w:rsid w:val="002661A6"/>
    <w:rsid w:val="00266C23"/>
    <w:rsid w:val="00266EFB"/>
    <w:rsid w:val="00270D38"/>
    <w:rsid w:val="00273DE2"/>
    <w:rsid w:val="00274130"/>
    <w:rsid w:val="00275F81"/>
    <w:rsid w:val="00277F69"/>
    <w:rsid w:val="002800AF"/>
    <w:rsid w:val="00281E47"/>
    <w:rsid w:val="00283042"/>
    <w:rsid w:val="00283AA1"/>
    <w:rsid w:val="00284BC2"/>
    <w:rsid w:val="00284E90"/>
    <w:rsid w:val="00285089"/>
    <w:rsid w:val="00285868"/>
    <w:rsid w:val="00285C02"/>
    <w:rsid w:val="00286DDE"/>
    <w:rsid w:val="00286EAD"/>
    <w:rsid w:val="00286EC4"/>
    <w:rsid w:val="002878A3"/>
    <w:rsid w:val="0029328B"/>
    <w:rsid w:val="00293467"/>
    <w:rsid w:val="002934E3"/>
    <w:rsid w:val="0029389B"/>
    <w:rsid w:val="0029633D"/>
    <w:rsid w:val="00297081"/>
    <w:rsid w:val="002A10BF"/>
    <w:rsid w:val="002A1894"/>
    <w:rsid w:val="002A2188"/>
    <w:rsid w:val="002A36F2"/>
    <w:rsid w:val="002A4264"/>
    <w:rsid w:val="002A4A8B"/>
    <w:rsid w:val="002A5BC5"/>
    <w:rsid w:val="002A721D"/>
    <w:rsid w:val="002A7388"/>
    <w:rsid w:val="002A7D14"/>
    <w:rsid w:val="002B085B"/>
    <w:rsid w:val="002B0913"/>
    <w:rsid w:val="002B28E4"/>
    <w:rsid w:val="002B318D"/>
    <w:rsid w:val="002B42F4"/>
    <w:rsid w:val="002B655F"/>
    <w:rsid w:val="002B65C7"/>
    <w:rsid w:val="002B65EC"/>
    <w:rsid w:val="002B7504"/>
    <w:rsid w:val="002C0D97"/>
    <w:rsid w:val="002C10D6"/>
    <w:rsid w:val="002C1149"/>
    <w:rsid w:val="002C1984"/>
    <w:rsid w:val="002C1D79"/>
    <w:rsid w:val="002C2038"/>
    <w:rsid w:val="002C2563"/>
    <w:rsid w:val="002C2BB4"/>
    <w:rsid w:val="002C3D3F"/>
    <w:rsid w:val="002C3D7D"/>
    <w:rsid w:val="002C415E"/>
    <w:rsid w:val="002C608B"/>
    <w:rsid w:val="002C66D1"/>
    <w:rsid w:val="002C6C2D"/>
    <w:rsid w:val="002C7065"/>
    <w:rsid w:val="002C74C2"/>
    <w:rsid w:val="002C7F4A"/>
    <w:rsid w:val="002D12FD"/>
    <w:rsid w:val="002D24C6"/>
    <w:rsid w:val="002D2804"/>
    <w:rsid w:val="002D4B6C"/>
    <w:rsid w:val="002D5086"/>
    <w:rsid w:val="002D5274"/>
    <w:rsid w:val="002D5918"/>
    <w:rsid w:val="002D738A"/>
    <w:rsid w:val="002E01CB"/>
    <w:rsid w:val="002E037E"/>
    <w:rsid w:val="002E059C"/>
    <w:rsid w:val="002E13F9"/>
    <w:rsid w:val="002E1ADF"/>
    <w:rsid w:val="002E2E70"/>
    <w:rsid w:val="002E3643"/>
    <w:rsid w:val="002E3A46"/>
    <w:rsid w:val="002E3FB8"/>
    <w:rsid w:val="002E4559"/>
    <w:rsid w:val="002E4850"/>
    <w:rsid w:val="002E51C3"/>
    <w:rsid w:val="002E5630"/>
    <w:rsid w:val="002E6010"/>
    <w:rsid w:val="002E66DC"/>
    <w:rsid w:val="002F0065"/>
    <w:rsid w:val="002F0AFA"/>
    <w:rsid w:val="002F0C2C"/>
    <w:rsid w:val="002F1E80"/>
    <w:rsid w:val="002F34A2"/>
    <w:rsid w:val="002F47EC"/>
    <w:rsid w:val="002F77C1"/>
    <w:rsid w:val="00300655"/>
    <w:rsid w:val="0030148D"/>
    <w:rsid w:val="00301821"/>
    <w:rsid w:val="00303D18"/>
    <w:rsid w:val="00304C9F"/>
    <w:rsid w:val="0030541A"/>
    <w:rsid w:val="0030717A"/>
    <w:rsid w:val="00307ADD"/>
    <w:rsid w:val="00312A66"/>
    <w:rsid w:val="00312B1E"/>
    <w:rsid w:val="003130CA"/>
    <w:rsid w:val="00314034"/>
    <w:rsid w:val="0031508F"/>
    <w:rsid w:val="003159AD"/>
    <w:rsid w:val="00315D2A"/>
    <w:rsid w:val="00316117"/>
    <w:rsid w:val="0031699A"/>
    <w:rsid w:val="00317C05"/>
    <w:rsid w:val="00320353"/>
    <w:rsid w:val="00321142"/>
    <w:rsid w:val="00321F47"/>
    <w:rsid w:val="00324631"/>
    <w:rsid w:val="00325B2D"/>
    <w:rsid w:val="00330034"/>
    <w:rsid w:val="00331912"/>
    <w:rsid w:val="00332CC7"/>
    <w:rsid w:val="0033391F"/>
    <w:rsid w:val="003341B7"/>
    <w:rsid w:val="003373F4"/>
    <w:rsid w:val="00337B0F"/>
    <w:rsid w:val="00337EDC"/>
    <w:rsid w:val="00340283"/>
    <w:rsid w:val="00340E7C"/>
    <w:rsid w:val="00341026"/>
    <w:rsid w:val="003414D6"/>
    <w:rsid w:val="00341858"/>
    <w:rsid w:val="0034265A"/>
    <w:rsid w:val="0034323A"/>
    <w:rsid w:val="0034446A"/>
    <w:rsid w:val="00344E69"/>
    <w:rsid w:val="003455B0"/>
    <w:rsid w:val="0034623B"/>
    <w:rsid w:val="0034740C"/>
    <w:rsid w:val="00350696"/>
    <w:rsid w:val="003517AE"/>
    <w:rsid w:val="003527F7"/>
    <w:rsid w:val="00354629"/>
    <w:rsid w:val="00354EB6"/>
    <w:rsid w:val="00355DB0"/>
    <w:rsid w:val="00357041"/>
    <w:rsid w:val="0036038A"/>
    <w:rsid w:val="003608B7"/>
    <w:rsid w:val="00362E47"/>
    <w:rsid w:val="003637EB"/>
    <w:rsid w:val="00363E47"/>
    <w:rsid w:val="00366FA6"/>
    <w:rsid w:val="00370608"/>
    <w:rsid w:val="00371F54"/>
    <w:rsid w:val="003746EF"/>
    <w:rsid w:val="00374886"/>
    <w:rsid w:val="00377419"/>
    <w:rsid w:val="0037770C"/>
    <w:rsid w:val="00377AE2"/>
    <w:rsid w:val="00377C8B"/>
    <w:rsid w:val="003824E1"/>
    <w:rsid w:val="00383A95"/>
    <w:rsid w:val="003843D3"/>
    <w:rsid w:val="003852F5"/>
    <w:rsid w:val="0038574B"/>
    <w:rsid w:val="00385CA0"/>
    <w:rsid w:val="003862B7"/>
    <w:rsid w:val="003866C2"/>
    <w:rsid w:val="003906EE"/>
    <w:rsid w:val="00391F8D"/>
    <w:rsid w:val="00393402"/>
    <w:rsid w:val="00393A64"/>
    <w:rsid w:val="00393BD5"/>
    <w:rsid w:val="00394018"/>
    <w:rsid w:val="003946DC"/>
    <w:rsid w:val="003A0750"/>
    <w:rsid w:val="003A1C85"/>
    <w:rsid w:val="003A2733"/>
    <w:rsid w:val="003A3021"/>
    <w:rsid w:val="003A627E"/>
    <w:rsid w:val="003A79EE"/>
    <w:rsid w:val="003B00EA"/>
    <w:rsid w:val="003B0918"/>
    <w:rsid w:val="003B0FB9"/>
    <w:rsid w:val="003B268B"/>
    <w:rsid w:val="003B2E8F"/>
    <w:rsid w:val="003B513D"/>
    <w:rsid w:val="003B651A"/>
    <w:rsid w:val="003B6AD1"/>
    <w:rsid w:val="003B6E16"/>
    <w:rsid w:val="003C0A53"/>
    <w:rsid w:val="003C1202"/>
    <w:rsid w:val="003C180A"/>
    <w:rsid w:val="003C1E25"/>
    <w:rsid w:val="003C3B5A"/>
    <w:rsid w:val="003C3CD8"/>
    <w:rsid w:val="003C4E23"/>
    <w:rsid w:val="003C61AC"/>
    <w:rsid w:val="003C681A"/>
    <w:rsid w:val="003C6C9F"/>
    <w:rsid w:val="003C7BA1"/>
    <w:rsid w:val="003D27CB"/>
    <w:rsid w:val="003D329D"/>
    <w:rsid w:val="003D3AD9"/>
    <w:rsid w:val="003D3D2B"/>
    <w:rsid w:val="003D493B"/>
    <w:rsid w:val="003D4EAF"/>
    <w:rsid w:val="003D4F10"/>
    <w:rsid w:val="003D54DA"/>
    <w:rsid w:val="003E1486"/>
    <w:rsid w:val="003E1B8E"/>
    <w:rsid w:val="003E4287"/>
    <w:rsid w:val="003E4A57"/>
    <w:rsid w:val="003E6BF6"/>
    <w:rsid w:val="003F0453"/>
    <w:rsid w:val="003F0893"/>
    <w:rsid w:val="003F0F0D"/>
    <w:rsid w:val="003F192E"/>
    <w:rsid w:val="0040173E"/>
    <w:rsid w:val="004017D0"/>
    <w:rsid w:val="004018B8"/>
    <w:rsid w:val="004022F9"/>
    <w:rsid w:val="004054BC"/>
    <w:rsid w:val="004058DD"/>
    <w:rsid w:val="0040607E"/>
    <w:rsid w:val="004108A3"/>
    <w:rsid w:val="00411E5A"/>
    <w:rsid w:val="0041260F"/>
    <w:rsid w:val="00412CD3"/>
    <w:rsid w:val="00413090"/>
    <w:rsid w:val="00413578"/>
    <w:rsid w:val="00413C8B"/>
    <w:rsid w:val="004143EF"/>
    <w:rsid w:val="00415494"/>
    <w:rsid w:val="00415A6D"/>
    <w:rsid w:val="00416131"/>
    <w:rsid w:val="00417128"/>
    <w:rsid w:val="00420217"/>
    <w:rsid w:val="004203D5"/>
    <w:rsid w:val="00420441"/>
    <w:rsid w:val="00423221"/>
    <w:rsid w:val="00425057"/>
    <w:rsid w:val="0042753F"/>
    <w:rsid w:val="00430053"/>
    <w:rsid w:val="0043359D"/>
    <w:rsid w:val="0043444F"/>
    <w:rsid w:val="00435339"/>
    <w:rsid w:val="00436F32"/>
    <w:rsid w:val="00440FE3"/>
    <w:rsid w:val="00441130"/>
    <w:rsid w:val="00441A68"/>
    <w:rsid w:val="0044447D"/>
    <w:rsid w:val="00444E08"/>
    <w:rsid w:val="00445E9C"/>
    <w:rsid w:val="00446053"/>
    <w:rsid w:val="00447BA7"/>
    <w:rsid w:val="00447E6E"/>
    <w:rsid w:val="00447FBA"/>
    <w:rsid w:val="0045050E"/>
    <w:rsid w:val="00453403"/>
    <w:rsid w:val="00453903"/>
    <w:rsid w:val="00455484"/>
    <w:rsid w:val="00456124"/>
    <w:rsid w:val="00457590"/>
    <w:rsid w:val="0045770B"/>
    <w:rsid w:val="00457F91"/>
    <w:rsid w:val="0046087C"/>
    <w:rsid w:val="004626D5"/>
    <w:rsid w:val="00462891"/>
    <w:rsid w:val="004635CC"/>
    <w:rsid w:val="00463F6F"/>
    <w:rsid w:val="00463FA8"/>
    <w:rsid w:val="004660F4"/>
    <w:rsid w:val="00467263"/>
    <w:rsid w:val="00467544"/>
    <w:rsid w:val="00472CBC"/>
    <w:rsid w:val="00474D61"/>
    <w:rsid w:val="0047539E"/>
    <w:rsid w:val="00475D40"/>
    <w:rsid w:val="0047652B"/>
    <w:rsid w:val="004800B3"/>
    <w:rsid w:val="004801BF"/>
    <w:rsid w:val="004801FB"/>
    <w:rsid w:val="00480340"/>
    <w:rsid w:val="00480EA7"/>
    <w:rsid w:val="00481898"/>
    <w:rsid w:val="004818F1"/>
    <w:rsid w:val="00481B1D"/>
    <w:rsid w:val="0048207D"/>
    <w:rsid w:val="00482E9D"/>
    <w:rsid w:val="00487775"/>
    <w:rsid w:val="00491412"/>
    <w:rsid w:val="004927BC"/>
    <w:rsid w:val="00493DAA"/>
    <w:rsid w:val="00494335"/>
    <w:rsid w:val="00494C8C"/>
    <w:rsid w:val="00495A4C"/>
    <w:rsid w:val="00495C80"/>
    <w:rsid w:val="004967A1"/>
    <w:rsid w:val="004976EB"/>
    <w:rsid w:val="00497726"/>
    <w:rsid w:val="004A097E"/>
    <w:rsid w:val="004A274A"/>
    <w:rsid w:val="004A28C3"/>
    <w:rsid w:val="004A5140"/>
    <w:rsid w:val="004A584D"/>
    <w:rsid w:val="004A59D3"/>
    <w:rsid w:val="004A632F"/>
    <w:rsid w:val="004A68B0"/>
    <w:rsid w:val="004B5616"/>
    <w:rsid w:val="004B584E"/>
    <w:rsid w:val="004B5AE2"/>
    <w:rsid w:val="004B62F5"/>
    <w:rsid w:val="004B6E78"/>
    <w:rsid w:val="004C0546"/>
    <w:rsid w:val="004C092C"/>
    <w:rsid w:val="004C10FE"/>
    <w:rsid w:val="004C1106"/>
    <w:rsid w:val="004C26FD"/>
    <w:rsid w:val="004C3E36"/>
    <w:rsid w:val="004C6D4B"/>
    <w:rsid w:val="004C6E22"/>
    <w:rsid w:val="004C7151"/>
    <w:rsid w:val="004C72CA"/>
    <w:rsid w:val="004D09B4"/>
    <w:rsid w:val="004D1BAD"/>
    <w:rsid w:val="004D2527"/>
    <w:rsid w:val="004D2C51"/>
    <w:rsid w:val="004D3081"/>
    <w:rsid w:val="004D3A37"/>
    <w:rsid w:val="004D3CD8"/>
    <w:rsid w:val="004D440C"/>
    <w:rsid w:val="004D44B2"/>
    <w:rsid w:val="004D4A61"/>
    <w:rsid w:val="004D7A71"/>
    <w:rsid w:val="004D7CEE"/>
    <w:rsid w:val="004E105D"/>
    <w:rsid w:val="004E1B80"/>
    <w:rsid w:val="004E2269"/>
    <w:rsid w:val="004E3AC3"/>
    <w:rsid w:val="004E3BA5"/>
    <w:rsid w:val="004E6608"/>
    <w:rsid w:val="004E7B2A"/>
    <w:rsid w:val="004F1EBB"/>
    <w:rsid w:val="004F3339"/>
    <w:rsid w:val="004F385F"/>
    <w:rsid w:val="004F38C7"/>
    <w:rsid w:val="004F4FF7"/>
    <w:rsid w:val="004F5B0B"/>
    <w:rsid w:val="004F5C44"/>
    <w:rsid w:val="004F6379"/>
    <w:rsid w:val="004F6C06"/>
    <w:rsid w:val="004F72A2"/>
    <w:rsid w:val="00500FC7"/>
    <w:rsid w:val="0050157D"/>
    <w:rsid w:val="005026D4"/>
    <w:rsid w:val="00503A51"/>
    <w:rsid w:val="00504493"/>
    <w:rsid w:val="0050563D"/>
    <w:rsid w:val="00507372"/>
    <w:rsid w:val="00511DA6"/>
    <w:rsid w:val="00512309"/>
    <w:rsid w:val="005132AC"/>
    <w:rsid w:val="00513C6A"/>
    <w:rsid w:val="0051515F"/>
    <w:rsid w:val="00516329"/>
    <w:rsid w:val="0051759B"/>
    <w:rsid w:val="00520640"/>
    <w:rsid w:val="00521318"/>
    <w:rsid w:val="00523C5E"/>
    <w:rsid w:val="00524729"/>
    <w:rsid w:val="00524FFC"/>
    <w:rsid w:val="00525429"/>
    <w:rsid w:val="0052620A"/>
    <w:rsid w:val="00526966"/>
    <w:rsid w:val="005309B0"/>
    <w:rsid w:val="005318E4"/>
    <w:rsid w:val="005323C4"/>
    <w:rsid w:val="00532C52"/>
    <w:rsid w:val="0053405C"/>
    <w:rsid w:val="005352AA"/>
    <w:rsid w:val="00535518"/>
    <w:rsid w:val="00536D93"/>
    <w:rsid w:val="005407D2"/>
    <w:rsid w:val="00540E28"/>
    <w:rsid w:val="00542522"/>
    <w:rsid w:val="0054264C"/>
    <w:rsid w:val="00542C8E"/>
    <w:rsid w:val="00542D2D"/>
    <w:rsid w:val="00544C96"/>
    <w:rsid w:val="00544F86"/>
    <w:rsid w:val="0054526E"/>
    <w:rsid w:val="00547206"/>
    <w:rsid w:val="005476B5"/>
    <w:rsid w:val="00551255"/>
    <w:rsid w:val="00551F6C"/>
    <w:rsid w:val="0055565B"/>
    <w:rsid w:val="00555B12"/>
    <w:rsid w:val="00556C6D"/>
    <w:rsid w:val="00557283"/>
    <w:rsid w:val="00557397"/>
    <w:rsid w:val="005575E4"/>
    <w:rsid w:val="005602DA"/>
    <w:rsid w:val="00560B37"/>
    <w:rsid w:val="00563118"/>
    <w:rsid w:val="005666EE"/>
    <w:rsid w:val="005715A1"/>
    <w:rsid w:val="00573091"/>
    <w:rsid w:val="00573327"/>
    <w:rsid w:val="00574CDE"/>
    <w:rsid w:val="005756D1"/>
    <w:rsid w:val="00575A0B"/>
    <w:rsid w:val="00576605"/>
    <w:rsid w:val="005773BD"/>
    <w:rsid w:val="00577E0C"/>
    <w:rsid w:val="00581444"/>
    <w:rsid w:val="00582284"/>
    <w:rsid w:val="00582558"/>
    <w:rsid w:val="005827F8"/>
    <w:rsid w:val="00582A6B"/>
    <w:rsid w:val="00584456"/>
    <w:rsid w:val="00584604"/>
    <w:rsid w:val="00585043"/>
    <w:rsid w:val="00585C86"/>
    <w:rsid w:val="0058648A"/>
    <w:rsid w:val="00586B65"/>
    <w:rsid w:val="0059079E"/>
    <w:rsid w:val="005908CB"/>
    <w:rsid w:val="00590AC1"/>
    <w:rsid w:val="00591101"/>
    <w:rsid w:val="00592D7B"/>
    <w:rsid w:val="005932F9"/>
    <w:rsid w:val="00595AC7"/>
    <w:rsid w:val="00596CE3"/>
    <w:rsid w:val="005A0116"/>
    <w:rsid w:val="005A030B"/>
    <w:rsid w:val="005A1195"/>
    <w:rsid w:val="005A2A66"/>
    <w:rsid w:val="005A2C63"/>
    <w:rsid w:val="005A385B"/>
    <w:rsid w:val="005A3E37"/>
    <w:rsid w:val="005A3F63"/>
    <w:rsid w:val="005A56CD"/>
    <w:rsid w:val="005A59D0"/>
    <w:rsid w:val="005A5C97"/>
    <w:rsid w:val="005A61FE"/>
    <w:rsid w:val="005A67CC"/>
    <w:rsid w:val="005A78E7"/>
    <w:rsid w:val="005B0334"/>
    <w:rsid w:val="005B073E"/>
    <w:rsid w:val="005B0801"/>
    <w:rsid w:val="005B1BBD"/>
    <w:rsid w:val="005B227F"/>
    <w:rsid w:val="005B384F"/>
    <w:rsid w:val="005B3D4A"/>
    <w:rsid w:val="005B5EAE"/>
    <w:rsid w:val="005B5F07"/>
    <w:rsid w:val="005B6633"/>
    <w:rsid w:val="005B69D1"/>
    <w:rsid w:val="005B74CC"/>
    <w:rsid w:val="005B7801"/>
    <w:rsid w:val="005B7F69"/>
    <w:rsid w:val="005C0B87"/>
    <w:rsid w:val="005C2B0E"/>
    <w:rsid w:val="005C2D0D"/>
    <w:rsid w:val="005C319B"/>
    <w:rsid w:val="005C410D"/>
    <w:rsid w:val="005C4FD6"/>
    <w:rsid w:val="005C5891"/>
    <w:rsid w:val="005C7878"/>
    <w:rsid w:val="005D0657"/>
    <w:rsid w:val="005D1198"/>
    <w:rsid w:val="005D1378"/>
    <w:rsid w:val="005D39ED"/>
    <w:rsid w:val="005D5FAE"/>
    <w:rsid w:val="005D7C07"/>
    <w:rsid w:val="005D7CAD"/>
    <w:rsid w:val="005E1856"/>
    <w:rsid w:val="005E1D65"/>
    <w:rsid w:val="005E2330"/>
    <w:rsid w:val="005E2DE5"/>
    <w:rsid w:val="005E4F80"/>
    <w:rsid w:val="005F01B9"/>
    <w:rsid w:val="005F1188"/>
    <w:rsid w:val="005F23EC"/>
    <w:rsid w:val="005F29B7"/>
    <w:rsid w:val="005F3DDA"/>
    <w:rsid w:val="005F4563"/>
    <w:rsid w:val="005F5F76"/>
    <w:rsid w:val="005F6264"/>
    <w:rsid w:val="005F7437"/>
    <w:rsid w:val="005F773B"/>
    <w:rsid w:val="00600009"/>
    <w:rsid w:val="00600832"/>
    <w:rsid w:val="0060086F"/>
    <w:rsid w:val="00601921"/>
    <w:rsid w:val="00603286"/>
    <w:rsid w:val="00603A81"/>
    <w:rsid w:val="00606EB5"/>
    <w:rsid w:val="00607FFD"/>
    <w:rsid w:val="0061200B"/>
    <w:rsid w:val="00612C7B"/>
    <w:rsid w:val="00613FAF"/>
    <w:rsid w:val="0061441D"/>
    <w:rsid w:val="0061505F"/>
    <w:rsid w:val="00615BF1"/>
    <w:rsid w:val="006163EF"/>
    <w:rsid w:val="0061649E"/>
    <w:rsid w:val="00616932"/>
    <w:rsid w:val="00617FDA"/>
    <w:rsid w:val="0062116F"/>
    <w:rsid w:val="00621260"/>
    <w:rsid w:val="00621C23"/>
    <w:rsid w:val="00623245"/>
    <w:rsid w:val="006259F3"/>
    <w:rsid w:val="00626087"/>
    <w:rsid w:val="006270AA"/>
    <w:rsid w:val="006279C1"/>
    <w:rsid w:val="006309FA"/>
    <w:rsid w:val="00630AEE"/>
    <w:rsid w:val="00631449"/>
    <w:rsid w:val="00631B19"/>
    <w:rsid w:val="00631F0C"/>
    <w:rsid w:val="0063239C"/>
    <w:rsid w:val="00634B6C"/>
    <w:rsid w:val="00634E4C"/>
    <w:rsid w:val="006352A4"/>
    <w:rsid w:val="006352E6"/>
    <w:rsid w:val="0063691F"/>
    <w:rsid w:val="00636B8B"/>
    <w:rsid w:val="00640821"/>
    <w:rsid w:val="006427FE"/>
    <w:rsid w:val="00643979"/>
    <w:rsid w:val="006459F5"/>
    <w:rsid w:val="00645B1D"/>
    <w:rsid w:val="006462B7"/>
    <w:rsid w:val="006468FD"/>
    <w:rsid w:val="00646E39"/>
    <w:rsid w:val="00647B1F"/>
    <w:rsid w:val="00647F89"/>
    <w:rsid w:val="006506C1"/>
    <w:rsid w:val="00650997"/>
    <w:rsid w:val="00651115"/>
    <w:rsid w:val="00651CB5"/>
    <w:rsid w:val="00652158"/>
    <w:rsid w:val="00653E56"/>
    <w:rsid w:val="006549F2"/>
    <w:rsid w:val="00654A16"/>
    <w:rsid w:val="00656049"/>
    <w:rsid w:val="00656D10"/>
    <w:rsid w:val="0065747A"/>
    <w:rsid w:val="006577F4"/>
    <w:rsid w:val="0066022C"/>
    <w:rsid w:val="00661424"/>
    <w:rsid w:val="00662EC6"/>
    <w:rsid w:val="0066342D"/>
    <w:rsid w:val="00663698"/>
    <w:rsid w:val="006639F1"/>
    <w:rsid w:val="00663BF3"/>
    <w:rsid w:val="0066674D"/>
    <w:rsid w:val="00666A78"/>
    <w:rsid w:val="00666C9B"/>
    <w:rsid w:val="00670BBB"/>
    <w:rsid w:val="00670F92"/>
    <w:rsid w:val="006722BD"/>
    <w:rsid w:val="00672F67"/>
    <w:rsid w:val="00673CCB"/>
    <w:rsid w:val="00673ED7"/>
    <w:rsid w:val="00675703"/>
    <w:rsid w:val="0067699D"/>
    <w:rsid w:val="00676A4A"/>
    <w:rsid w:val="00676B8E"/>
    <w:rsid w:val="00676C12"/>
    <w:rsid w:val="0068052B"/>
    <w:rsid w:val="00683282"/>
    <w:rsid w:val="00683723"/>
    <w:rsid w:val="00683FB0"/>
    <w:rsid w:val="00684B5F"/>
    <w:rsid w:val="006856BA"/>
    <w:rsid w:val="00685936"/>
    <w:rsid w:val="00687FF2"/>
    <w:rsid w:val="00691126"/>
    <w:rsid w:val="0069294D"/>
    <w:rsid w:val="0069375D"/>
    <w:rsid w:val="0069407C"/>
    <w:rsid w:val="00694A73"/>
    <w:rsid w:val="0069574E"/>
    <w:rsid w:val="00697537"/>
    <w:rsid w:val="006A0269"/>
    <w:rsid w:val="006A04F2"/>
    <w:rsid w:val="006A1921"/>
    <w:rsid w:val="006A1945"/>
    <w:rsid w:val="006A2303"/>
    <w:rsid w:val="006A2A0F"/>
    <w:rsid w:val="006A2C96"/>
    <w:rsid w:val="006A489C"/>
    <w:rsid w:val="006A74DB"/>
    <w:rsid w:val="006B0C87"/>
    <w:rsid w:val="006B17D7"/>
    <w:rsid w:val="006B44CF"/>
    <w:rsid w:val="006B6CB1"/>
    <w:rsid w:val="006C07EB"/>
    <w:rsid w:val="006C2E34"/>
    <w:rsid w:val="006C4F80"/>
    <w:rsid w:val="006C6281"/>
    <w:rsid w:val="006D0C58"/>
    <w:rsid w:val="006D1EE9"/>
    <w:rsid w:val="006D4D04"/>
    <w:rsid w:val="006D5F04"/>
    <w:rsid w:val="006D5F30"/>
    <w:rsid w:val="006E071D"/>
    <w:rsid w:val="006E11A2"/>
    <w:rsid w:val="006E1882"/>
    <w:rsid w:val="006E232F"/>
    <w:rsid w:val="006E2B7B"/>
    <w:rsid w:val="006E3339"/>
    <w:rsid w:val="006E37D4"/>
    <w:rsid w:val="006E3CCF"/>
    <w:rsid w:val="006E4099"/>
    <w:rsid w:val="006E4E53"/>
    <w:rsid w:val="006E51B2"/>
    <w:rsid w:val="006E531E"/>
    <w:rsid w:val="006F145A"/>
    <w:rsid w:val="006F1469"/>
    <w:rsid w:val="006F15BD"/>
    <w:rsid w:val="006F27CB"/>
    <w:rsid w:val="006F359B"/>
    <w:rsid w:val="006F5193"/>
    <w:rsid w:val="006F536D"/>
    <w:rsid w:val="006F5865"/>
    <w:rsid w:val="006F6A0C"/>
    <w:rsid w:val="00701EC6"/>
    <w:rsid w:val="00705967"/>
    <w:rsid w:val="00705A10"/>
    <w:rsid w:val="00706179"/>
    <w:rsid w:val="00707868"/>
    <w:rsid w:val="007105A7"/>
    <w:rsid w:val="00710816"/>
    <w:rsid w:val="007117D4"/>
    <w:rsid w:val="00712113"/>
    <w:rsid w:val="00712553"/>
    <w:rsid w:val="007139BF"/>
    <w:rsid w:val="00714831"/>
    <w:rsid w:val="00714F78"/>
    <w:rsid w:val="007170F7"/>
    <w:rsid w:val="007174F1"/>
    <w:rsid w:val="007176A4"/>
    <w:rsid w:val="00720576"/>
    <w:rsid w:val="007209A1"/>
    <w:rsid w:val="0072244B"/>
    <w:rsid w:val="00723C11"/>
    <w:rsid w:val="007253B8"/>
    <w:rsid w:val="0072623D"/>
    <w:rsid w:val="00726AE1"/>
    <w:rsid w:val="0073093B"/>
    <w:rsid w:val="0073113A"/>
    <w:rsid w:val="0073128F"/>
    <w:rsid w:val="00733685"/>
    <w:rsid w:val="007339E9"/>
    <w:rsid w:val="00736E7D"/>
    <w:rsid w:val="00740387"/>
    <w:rsid w:val="00742683"/>
    <w:rsid w:val="00742FCF"/>
    <w:rsid w:val="0074381E"/>
    <w:rsid w:val="00743E7C"/>
    <w:rsid w:val="0074411A"/>
    <w:rsid w:val="00744923"/>
    <w:rsid w:val="00744F90"/>
    <w:rsid w:val="00746535"/>
    <w:rsid w:val="00746628"/>
    <w:rsid w:val="007509A6"/>
    <w:rsid w:val="007515E6"/>
    <w:rsid w:val="0075226C"/>
    <w:rsid w:val="00753A02"/>
    <w:rsid w:val="00753AB7"/>
    <w:rsid w:val="00753F83"/>
    <w:rsid w:val="007541B0"/>
    <w:rsid w:val="0075469B"/>
    <w:rsid w:val="007546F3"/>
    <w:rsid w:val="00754FCE"/>
    <w:rsid w:val="00755163"/>
    <w:rsid w:val="00755BA5"/>
    <w:rsid w:val="00756AAB"/>
    <w:rsid w:val="00757B29"/>
    <w:rsid w:val="00757F63"/>
    <w:rsid w:val="00760ADA"/>
    <w:rsid w:val="00761A30"/>
    <w:rsid w:val="00762CC8"/>
    <w:rsid w:val="007645AE"/>
    <w:rsid w:val="00764992"/>
    <w:rsid w:val="00766AE9"/>
    <w:rsid w:val="0076760D"/>
    <w:rsid w:val="007706FB"/>
    <w:rsid w:val="00770A31"/>
    <w:rsid w:val="0077242A"/>
    <w:rsid w:val="00773573"/>
    <w:rsid w:val="00773707"/>
    <w:rsid w:val="0077396A"/>
    <w:rsid w:val="00773F32"/>
    <w:rsid w:val="007758A5"/>
    <w:rsid w:val="00775AA0"/>
    <w:rsid w:val="00775DC5"/>
    <w:rsid w:val="007770FA"/>
    <w:rsid w:val="00777E88"/>
    <w:rsid w:val="00783B91"/>
    <w:rsid w:val="00787770"/>
    <w:rsid w:val="00790F7A"/>
    <w:rsid w:val="00791738"/>
    <w:rsid w:val="00791780"/>
    <w:rsid w:val="00792C3D"/>
    <w:rsid w:val="00793424"/>
    <w:rsid w:val="007946A4"/>
    <w:rsid w:val="00797127"/>
    <w:rsid w:val="00797CE0"/>
    <w:rsid w:val="007A0A7E"/>
    <w:rsid w:val="007A0EB7"/>
    <w:rsid w:val="007A224B"/>
    <w:rsid w:val="007A251B"/>
    <w:rsid w:val="007A304C"/>
    <w:rsid w:val="007A58CC"/>
    <w:rsid w:val="007A5AEE"/>
    <w:rsid w:val="007A631B"/>
    <w:rsid w:val="007A7E40"/>
    <w:rsid w:val="007B07BD"/>
    <w:rsid w:val="007B0CDD"/>
    <w:rsid w:val="007B1390"/>
    <w:rsid w:val="007B1CAA"/>
    <w:rsid w:val="007B3253"/>
    <w:rsid w:val="007B41D1"/>
    <w:rsid w:val="007B492F"/>
    <w:rsid w:val="007B6A52"/>
    <w:rsid w:val="007C08B1"/>
    <w:rsid w:val="007C11F3"/>
    <w:rsid w:val="007C2CC2"/>
    <w:rsid w:val="007C3879"/>
    <w:rsid w:val="007C38BD"/>
    <w:rsid w:val="007C3BD4"/>
    <w:rsid w:val="007C45B2"/>
    <w:rsid w:val="007C4629"/>
    <w:rsid w:val="007C4B1D"/>
    <w:rsid w:val="007C5918"/>
    <w:rsid w:val="007C614F"/>
    <w:rsid w:val="007C624F"/>
    <w:rsid w:val="007C79AA"/>
    <w:rsid w:val="007D125D"/>
    <w:rsid w:val="007D13C9"/>
    <w:rsid w:val="007D1F4A"/>
    <w:rsid w:val="007D31DA"/>
    <w:rsid w:val="007D3769"/>
    <w:rsid w:val="007D3829"/>
    <w:rsid w:val="007D72C5"/>
    <w:rsid w:val="007D7C0D"/>
    <w:rsid w:val="007E1A8E"/>
    <w:rsid w:val="007E1D84"/>
    <w:rsid w:val="007E1F07"/>
    <w:rsid w:val="007E3BD2"/>
    <w:rsid w:val="007E46A1"/>
    <w:rsid w:val="007E525D"/>
    <w:rsid w:val="007E6777"/>
    <w:rsid w:val="007E6EEE"/>
    <w:rsid w:val="007E79E9"/>
    <w:rsid w:val="007F0323"/>
    <w:rsid w:val="007F1FCC"/>
    <w:rsid w:val="007F379E"/>
    <w:rsid w:val="007F471C"/>
    <w:rsid w:val="007F479C"/>
    <w:rsid w:val="007F5402"/>
    <w:rsid w:val="007F7A9A"/>
    <w:rsid w:val="00800BE2"/>
    <w:rsid w:val="00800C90"/>
    <w:rsid w:val="00802A02"/>
    <w:rsid w:val="0080379D"/>
    <w:rsid w:val="00807C3E"/>
    <w:rsid w:val="00811B06"/>
    <w:rsid w:val="008125F8"/>
    <w:rsid w:val="0081274B"/>
    <w:rsid w:val="0081364C"/>
    <w:rsid w:val="0081421B"/>
    <w:rsid w:val="00814DA5"/>
    <w:rsid w:val="00816D71"/>
    <w:rsid w:val="0081799B"/>
    <w:rsid w:val="008204B8"/>
    <w:rsid w:val="00821345"/>
    <w:rsid w:val="00821AF9"/>
    <w:rsid w:val="0082274F"/>
    <w:rsid w:val="00823F42"/>
    <w:rsid w:val="00824733"/>
    <w:rsid w:val="008256F3"/>
    <w:rsid w:val="00825D31"/>
    <w:rsid w:val="00826E80"/>
    <w:rsid w:val="008302E2"/>
    <w:rsid w:val="00834340"/>
    <w:rsid w:val="00836757"/>
    <w:rsid w:val="00837592"/>
    <w:rsid w:val="00837601"/>
    <w:rsid w:val="0084350C"/>
    <w:rsid w:val="00844697"/>
    <w:rsid w:val="00844B1D"/>
    <w:rsid w:val="00844F5C"/>
    <w:rsid w:val="0084580E"/>
    <w:rsid w:val="00845843"/>
    <w:rsid w:val="00846D34"/>
    <w:rsid w:val="00847D8A"/>
    <w:rsid w:val="008500C5"/>
    <w:rsid w:val="00851463"/>
    <w:rsid w:val="00852986"/>
    <w:rsid w:val="00852F08"/>
    <w:rsid w:val="00852F20"/>
    <w:rsid w:val="0085380C"/>
    <w:rsid w:val="008539A8"/>
    <w:rsid w:val="00855B3C"/>
    <w:rsid w:val="00855E96"/>
    <w:rsid w:val="00857798"/>
    <w:rsid w:val="0086129F"/>
    <w:rsid w:val="00861E65"/>
    <w:rsid w:val="00862EC9"/>
    <w:rsid w:val="008637EC"/>
    <w:rsid w:val="00863A77"/>
    <w:rsid w:val="008654AE"/>
    <w:rsid w:val="00865BEA"/>
    <w:rsid w:val="0086637A"/>
    <w:rsid w:val="008665BE"/>
    <w:rsid w:val="0087078F"/>
    <w:rsid w:val="00870BC6"/>
    <w:rsid w:val="00871EB0"/>
    <w:rsid w:val="008745C3"/>
    <w:rsid w:val="00874964"/>
    <w:rsid w:val="00874D3B"/>
    <w:rsid w:val="00874FB9"/>
    <w:rsid w:val="00876F52"/>
    <w:rsid w:val="008778B9"/>
    <w:rsid w:val="008778C8"/>
    <w:rsid w:val="00877F80"/>
    <w:rsid w:val="0088036D"/>
    <w:rsid w:val="00881155"/>
    <w:rsid w:val="00882892"/>
    <w:rsid w:val="00883241"/>
    <w:rsid w:val="0088408A"/>
    <w:rsid w:val="00885A14"/>
    <w:rsid w:val="0088689B"/>
    <w:rsid w:val="00890FA0"/>
    <w:rsid w:val="0089295B"/>
    <w:rsid w:val="00892C65"/>
    <w:rsid w:val="00893AA3"/>
    <w:rsid w:val="008947BF"/>
    <w:rsid w:val="00895C87"/>
    <w:rsid w:val="008A029B"/>
    <w:rsid w:val="008A214D"/>
    <w:rsid w:val="008A257A"/>
    <w:rsid w:val="008A39D3"/>
    <w:rsid w:val="008A5796"/>
    <w:rsid w:val="008A72D2"/>
    <w:rsid w:val="008A74A3"/>
    <w:rsid w:val="008B0881"/>
    <w:rsid w:val="008B22E3"/>
    <w:rsid w:val="008B5BB3"/>
    <w:rsid w:val="008B6473"/>
    <w:rsid w:val="008B6868"/>
    <w:rsid w:val="008B6D24"/>
    <w:rsid w:val="008C0189"/>
    <w:rsid w:val="008C0BE9"/>
    <w:rsid w:val="008C19D5"/>
    <w:rsid w:val="008C3894"/>
    <w:rsid w:val="008C38DF"/>
    <w:rsid w:val="008C4271"/>
    <w:rsid w:val="008C4DE2"/>
    <w:rsid w:val="008C54B3"/>
    <w:rsid w:val="008C6A43"/>
    <w:rsid w:val="008D0091"/>
    <w:rsid w:val="008D080C"/>
    <w:rsid w:val="008D0D3A"/>
    <w:rsid w:val="008D1040"/>
    <w:rsid w:val="008D28D7"/>
    <w:rsid w:val="008D3096"/>
    <w:rsid w:val="008D32D8"/>
    <w:rsid w:val="008D369F"/>
    <w:rsid w:val="008D46AD"/>
    <w:rsid w:val="008D5070"/>
    <w:rsid w:val="008D5CB8"/>
    <w:rsid w:val="008D6437"/>
    <w:rsid w:val="008D650D"/>
    <w:rsid w:val="008D6EDF"/>
    <w:rsid w:val="008E0744"/>
    <w:rsid w:val="008E30B0"/>
    <w:rsid w:val="008E3A8A"/>
    <w:rsid w:val="008E3D54"/>
    <w:rsid w:val="008E3DCC"/>
    <w:rsid w:val="008E3EF5"/>
    <w:rsid w:val="008E4B9D"/>
    <w:rsid w:val="008E55ED"/>
    <w:rsid w:val="008E66E0"/>
    <w:rsid w:val="008E6A37"/>
    <w:rsid w:val="008F10C5"/>
    <w:rsid w:val="008F33B5"/>
    <w:rsid w:val="008F3D51"/>
    <w:rsid w:val="008F6D82"/>
    <w:rsid w:val="008F7336"/>
    <w:rsid w:val="008F7517"/>
    <w:rsid w:val="0090058F"/>
    <w:rsid w:val="009006D2"/>
    <w:rsid w:val="00901134"/>
    <w:rsid w:val="0090181B"/>
    <w:rsid w:val="00901A19"/>
    <w:rsid w:val="00901BE9"/>
    <w:rsid w:val="00902692"/>
    <w:rsid w:val="0090305A"/>
    <w:rsid w:val="0090465D"/>
    <w:rsid w:val="0090484D"/>
    <w:rsid w:val="00905461"/>
    <w:rsid w:val="00906799"/>
    <w:rsid w:val="009073AF"/>
    <w:rsid w:val="00907D42"/>
    <w:rsid w:val="009114CF"/>
    <w:rsid w:val="00912DD6"/>
    <w:rsid w:val="009136B8"/>
    <w:rsid w:val="0091443A"/>
    <w:rsid w:val="00914744"/>
    <w:rsid w:val="00914D56"/>
    <w:rsid w:val="00914E66"/>
    <w:rsid w:val="009150D4"/>
    <w:rsid w:val="009150FC"/>
    <w:rsid w:val="00916B81"/>
    <w:rsid w:val="00916F6D"/>
    <w:rsid w:val="009175DD"/>
    <w:rsid w:val="00921215"/>
    <w:rsid w:val="00922193"/>
    <w:rsid w:val="009232CD"/>
    <w:rsid w:val="00923710"/>
    <w:rsid w:val="00923E3B"/>
    <w:rsid w:val="00923FEF"/>
    <w:rsid w:val="00924152"/>
    <w:rsid w:val="009263FF"/>
    <w:rsid w:val="00926A69"/>
    <w:rsid w:val="0092762D"/>
    <w:rsid w:val="00927D5A"/>
    <w:rsid w:val="009301CA"/>
    <w:rsid w:val="00930503"/>
    <w:rsid w:val="009307B1"/>
    <w:rsid w:val="0093194D"/>
    <w:rsid w:val="00933484"/>
    <w:rsid w:val="0093447C"/>
    <w:rsid w:val="00934C3F"/>
    <w:rsid w:val="009401B8"/>
    <w:rsid w:val="009402C4"/>
    <w:rsid w:val="00940352"/>
    <w:rsid w:val="00940F5E"/>
    <w:rsid w:val="009414F1"/>
    <w:rsid w:val="009417AE"/>
    <w:rsid w:val="00942695"/>
    <w:rsid w:val="00943450"/>
    <w:rsid w:val="00945131"/>
    <w:rsid w:val="00945B3F"/>
    <w:rsid w:val="00947406"/>
    <w:rsid w:val="00947BBF"/>
    <w:rsid w:val="0095024B"/>
    <w:rsid w:val="009507E6"/>
    <w:rsid w:val="00950DCB"/>
    <w:rsid w:val="00952645"/>
    <w:rsid w:val="009529D7"/>
    <w:rsid w:val="00952D4C"/>
    <w:rsid w:val="00954EA7"/>
    <w:rsid w:val="00955049"/>
    <w:rsid w:val="009550CD"/>
    <w:rsid w:val="009559E2"/>
    <w:rsid w:val="00956AC5"/>
    <w:rsid w:val="00956C12"/>
    <w:rsid w:val="00957B7C"/>
    <w:rsid w:val="00960239"/>
    <w:rsid w:val="00960246"/>
    <w:rsid w:val="00961105"/>
    <w:rsid w:val="00961838"/>
    <w:rsid w:val="009641B5"/>
    <w:rsid w:val="00964E7A"/>
    <w:rsid w:val="009656C7"/>
    <w:rsid w:val="009666F7"/>
    <w:rsid w:val="009673DB"/>
    <w:rsid w:val="009676D4"/>
    <w:rsid w:val="0097054E"/>
    <w:rsid w:val="0097172A"/>
    <w:rsid w:val="00972085"/>
    <w:rsid w:val="009720E1"/>
    <w:rsid w:val="00973F6A"/>
    <w:rsid w:val="00974F0E"/>
    <w:rsid w:val="00975292"/>
    <w:rsid w:val="00975CD7"/>
    <w:rsid w:val="00975EED"/>
    <w:rsid w:val="009762CE"/>
    <w:rsid w:val="00980D5B"/>
    <w:rsid w:val="00981867"/>
    <w:rsid w:val="00983FEE"/>
    <w:rsid w:val="009840ED"/>
    <w:rsid w:val="00984AF4"/>
    <w:rsid w:val="0098535C"/>
    <w:rsid w:val="00985BBD"/>
    <w:rsid w:val="00985E70"/>
    <w:rsid w:val="00986013"/>
    <w:rsid w:val="009878D4"/>
    <w:rsid w:val="00987CDC"/>
    <w:rsid w:val="00994A21"/>
    <w:rsid w:val="00995BD7"/>
    <w:rsid w:val="009962A6"/>
    <w:rsid w:val="00996DD1"/>
    <w:rsid w:val="009979F4"/>
    <w:rsid w:val="009A0873"/>
    <w:rsid w:val="009A1DF7"/>
    <w:rsid w:val="009A45B2"/>
    <w:rsid w:val="009A4B62"/>
    <w:rsid w:val="009A53FF"/>
    <w:rsid w:val="009A5585"/>
    <w:rsid w:val="009A59D5"/>
    <w:rsid w:val="009A657E"/>
    <w:rsid w:val="009A7048"/>
    <w:rsid w:val="009A7A18"/>
    <w:rsid w:val="009B1095"/>
    <w:rsid w:val="009B2A30"/>
    <w:rsid w:val="009B3527"/>
    <w:rsid w:val="009B3DD4"/>
    <w:rsid w:val="009B6953"/>
    <w:rsid w:val="009C498C"/>
    <w:rsid w:val="009C4D56"/>
    <w:rsid w:val="009C6FA1"/>
    <w:rsid w:val="009C7B01"/>
    <w:rsid w:val="009D0EC3"/>
    <w:rsid w:val="009D12AA"/>
    <w:rsid w:val="009D20AA"/>
    <w:rsid w:val="009D2994"/>
    <w:rsid w:val="009D2DDD"/>
    <w:rsid w:val="009D31F3"/>
    <w:rsid w:val="009D4EBD"/>
    <w:rsid w:val="009D5481"/>
    <w:rsid w:val="009D5FD2"/>
    <w:rsid w:val="009D733B"/>
    <w:rsid w:val="009E2E0A"/>
    <w:rsid w:val="009E550B"/>
    <w:rsid w:val="009E5D48"/>
    <w:rsid w:val="009E753D"/>
    <w:rsid w:val="009E785A"/>
    <w:rsid w:val="009F1216"/>
    <w:rsid w:val="009F15BD"/>
    <w:rsid w:val="009F1B34"/>
    <w:rsid w:val="009F37C6"/>
    <w:rsid w:val="009F39B4"/>
    <w:rsid w:val="009F5007"/>
    <w:rsid w:val="009F586B"/>
    <w:rsid w:val="009F594B"/>
    <w:rsid w:val="009F6B3D"/>
    <w:rsid w:val="00A00F1D"/>
    <w:rsid w:val="00A02577"/>
    <w:rsid w:val="00A0485C"/>
    <w:rsid w:val="00A04E35"/>
    <w:rsid w:val="00A06A12"/>
    <w:rsid w:val="00A06D11"/>
    <w:rsid w:val="00A0709D"/>
    <w:rsid w:val="00A10DA6"/>
    <w:rsid w:val="00A1129A"/>
    <w:rsid w:val="00A11DC3"/>
    <w:rsid w:val="00A12C65"/>
    <w:rsid w:val="00A1337D"/>
    <w:rsid w:val="00A139A5"/>
    <w:rsid w:val="00A151E9"/>
    <w:rsid w:val="00A15DBB"/>
    <w:rsid w:val="00A173F1"/>
    <w:rsid w:val="00A179A6"/>
    <w:rsid w:val="00A20B6F"/>
    <w:rsid w:val="00A20F95"/>
    <w:rsid w:val="00A21752"/>
    <w:rsid w:val="00A219C8"/>
    <w:rsid w:val="00A2463F"/>
    <w:rsid w:val="00A25578"/>
    <w:rsid w:val="00A259F2"/>
    <w:rsid w:val="00A31B70"/>
    <w:rsid w:val="00A33802"/>
    <w:rsid w:val="00A33B6A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11AE"/>
    <w:rsid w:val="00A41E4D"/>
    <w:rsid w:val="00A41E72"/>
    <w:rsid w:val="00A4421B"/>
    <w:rsid w:val="00A45244"/>
    <w:rsid w:val="00A45464"/>
    <w:rsid w:val="00A45AD0"/>
    <w:rsid w:val="00A47633"/>
    <w:rsid w:val="00A47E34"/>
    <w:rsid w:val="00A52D5B"/>
    <w:rsid w:val="00A53690"/>
    <w:rsid w:val="00A54086"/>
    <w:rsid w:val="00A54748"/>
    <w:rsid w:val="00A549E4"/>
    <w:rsid w:val="00A54A38"/>
    <w:rsid w:val="00A60BF0"/>
    <w:rsid w:val="00A62D31"/>
    <w:rsid w:val="00A63380"/>
    <w:rsid w:val="00A63EE5"/>
    <w:rsid w:val="00A64B88"/>
    <w:rsid w:val="00A65039"/>
    <w:rsid w:val="00A655CE"/>
    <w:rsid w:val="00A662D0"/>
    <w:rsid w:val="00A6688B"/>
    <w:rsid w:val="00A6698E"/>
    <w:rsid w:val="00A67118"/>
    <w:rsid w:val="00A6773A"/>
    <w:rsid w:val="00A67CAC"/>
    <w:rsid w:val="00A72BE4"/>
    <w:rsid w:val="00A73C65"/>
    <w:rsid w:val="00A74ACF"/>
    <w:rsid w:val="00A777A4"/>
    <w:rsid w:val="00A806C6"/>
    <w:rsid w:val="00A82DA5"/>
    <w:rsid w:val="00A8537E"/>
    <w:rsid w:val="00A8638C"/>
    <w:rsid w:val="00A865C7"/>
    <w:rsid w:val="00A86608"/>
    <w:rsid w:val="00A86E58"/>
    <w:rsid w:val="00A9234C"/>
    <w:rsid w:val="00A95018"/>
    <w:rsid w:val="00A97687"/>
    <w:rsid w:val="00A97BC8"/>
    <w:rsid w:val="00A97E3B"/>
    <w:rsid w:val="00AA0091"/>
    <w:rsid w:val="00AA014A"/>
    <w:rsid w:val="00AA0577"/>
    <w:rsid w:val="00AA15F5"/>
    <w:rsid w:val="00AA190D"/>
    <w:rsid w:val="00AA1CC5"/>
    <w:rsid w:val="00AA20A1"/>
    <w:rsid w:val="00AA35EE"/>
    <w:rsid w:val="00AA41F2"/>
    <w:rsid w:val="00AA6EE7"/>
    <w:rsid w:val="00AB0320"/>
    <w:rsid w:val="00AB039E"/>
    <w:rsid w:val="00AB16B1"/>
    <w:rsid w:val="00AB1FD0"/>
    <w:rsid w:val="00AB237A"/>
    <w:rsid w:val="00AB4206"/>
    <w:rsid w:val="00AB63A5"/>
    <w:rsid w:val="00AC137F"/>
    <w:rsid w:val="00AC1F43"/>
    <w:rsid w:val="00AC4FA8"/>
    <w:rsid w:val="00AC5850"/>
    <w:rsid w:val="00AC76B7"/>
    <w:rsid w:val="00AC7ABB"/>
    <w:rsid w:val="00AC7E54"/>
    <w:rsid w:val="00AD071F"/>
    <w:rsid w:val="00AD0C62"/>
    <w:rsid w:val="00AD33E1"/>
    <w:rsid w:val="00AD4456"/>
    <w:rsid w:val="00AD460B"/>
    <w:rsid w:val="00AD5CEB"/>
    <w:rsid w:val="00AD61A0"/>
    <w:rsid w:val="00AD6910"/>
    <w:rsid w:val="00AD73AD"/>
    <w:rsid w:val="00AE2002"/>
    <w:rsid w:val="00AE347E"/>
    <w:rsid w:val="00AE37E6"/>
    <w:rsid w:val="00AE3A0C"/>
    <w:rsid w:val="00AE6174"/>
    <w:rsid w:val="00AE6A4E"/>
    <w:rsid w:val="00AE7B98"/>
    <w:rsid w:val="00AE7F19"/>
    <w:rsid w:val="00AF1114"/>
    <w:rsid w:val="00AF129F"/>
    <w:rsid w:val="00AF1498"/>
    <w:rsid w:val="00AF18AE"/>
    <w:rsid w:val="00AF2E5A"/>
    <w:rsid w:val="00AF4528"/>
    <w:rsid w:val="00AF4FC2"/>
    <w:rsid w:val="00AF5FEB"/>
    <w:rsid w:val="00AF7447"/>
    <w:rsid w:val="00AF7CDE"/>
    <w:rsid w:val="00B01F91"/>
    <w:rsid w:val="00B0207F"/>
    <w:rsid w:val="00B02202"/>
    <w:rsid w:val="00B027F1"/>
    <w:rsid w:val="00B0539C"/>
    <w:rsid w:val="00B05B09"/>
    <w:rsid w:val="00B0652F"/>
    <w:rsid w:val="00B06533"/>
    <w:rsid w:val="00B0679D"/>
    <w:rsid w:val="00B1287E"/>
    <w:rsid w:val="00B12DC9"/>
    <w:rsid w:val="00B12FB0"/>
    <w:rsid w:val="00B13272"/>
    <w:rsid w:val="00B13F84"/>
    <w:rsid w:val="00B14604"/>
    <w:rsid w:val="00B14F9D"/>
    <w:rsid w:val="00B155E7"/>
    <w:rsid w:val="00B15AB5"/>
    <w:rsid w:val="00B15ABA"/>
    <w:rsid w:val="00B163BC"/>
    <w:rsid w:val="00B2073D"/>
    <w:rsid w:val="00B21B98"/>
    <w:rsid w:val="00B229DF"/>
    <w:rsid w:val="00B22B75"/>
    <w:rsid w:val="00B23AB9"/>
    <w:rsid w:val="00B23E6A"/>
    <w:rsid w:val="00B24626"/>
    <w:rsid w:val="00B247D3"/>
    <w:rsid w:val="00B25CA7"/>
    <w:rsid w:val="00B27552"/>
    <w:rsid w:val="00B31844"/>
    <w:rsid w:val="00B32D05"/>
    <w:rsid w:val="00B33EE0"/>
    <w:rsid w:val="00B34339"/>
    <w:rsid w:val="00B34BB3"/>
    <w:rsid w:val="00B36663"/>
    <w:rsid w:val="00B36B22"/>
    <w:rsid w:val="00B377C7"/>
    <w:rsid w:val="00B40DBD"/>
    <w:rsid w:val="00B4131D"/>
    <w:rsid w:val="00B419F6"/>
    <w:rsid w:val="00B42167"/>
    <w:rsid w:val="00B42B2F"/>
    <w:rsid w:val="00B44037"/>
    <w:rsid w:val="00B44900"/>
    <w:rsid w:val="00B44F94"/>
    <w:rsid w:val="00B45472"/>
    <w:rsid w:val="00B472E1"/>
    <w:rsid w:val="00B50E98"/>
    <w:rsid w:val="00B5151A"/>
    <w:rsid w:val="00B52821"/>
    <w:rsid w:val="00B53C00"/>
    <w:rsid w:val="00B544B1"/>
    <w:rsid w:val="00B54500"/>
    <w:rsid w:val="00B568F3"/>
    <w:rsid w:val="00B60765"/>
    <w:rsid w:val="00B61D9C"/>
    <w:rsid w:val="00B61FDC"/>
    <w:rsid w:val="00B6356D"/>
    <w:rsid w:val="00B66322"/>
    <w:rsid w:val="00B679BF"/>
    <w:rsid w:val="00B71170"/>
    <w:rsid w:val="00B72237"/>
    <w:rsid w:val="00B72741"/>
    <w:rsid w:val="00B7635B"/>
    <w:rsid w:val="00B76B39"/>
    <w:rsid w:val="00B7787F"/>
    <w:rsid w:val="00B802F4"/>
    <w:rsid w:val="00B809E0"/>
    <w:rsid w:val="00B80BCE"/>
    <w:rsid w:val="00B81524"/>
    <w:rsid w:val="00B81740"/>
    <w:rsid w:val="00B81CAD"/>
    <w:rsid w:val="00B83B3E"/>
    <w:rsid w:val="00B84FF0"/>
    <w:rsid w:val="00B8541F"/>
    <w:rsid w:val="00B85D7B"/>
    <w:rsid w:val="00B8694B"/>
    <w:rsid w:val="00B900EA"/>
    <w:rsid w:val="00B90B6E"/>
    <w:rsid w:val="00B91069"/>
    <w:rsid w:val="00B9277D"/>
    <w:rsid w:val="00B92842"/>
    <w:rsid w:val="00B92F9C"/>
    <w:rsid w:val="00B93678"/>
    <w:rsid w:val="00B95138"/>
    <w:rsid w:val="00B9514D"/>
    <w:rsid w:val="00B965B4"/>
    <w:rsid w:val="00BA21C3"/>
    <w:rsid w:val="00BA2713"/>
    <w:rsid w:val="00BA2941"/>
    <w:rsid w:val="00BA3838"/>
    <w:rsid w:val="00BA3CCD"/>
    <w:rsid w:val="00BA4C61"/>
    <w:rsid w:val="00BA54C8"/>
    <w:rsid w:val="00BA5A71"/>
    <w:rsid w:val="00BA5D02"/>
    <w:rsid w:val="00BA627A"/>
    <w:rsid w:val="00BB05FD"/>
    <w:rsid w:val="00BB1F0C"/>
    <w:rsid w:val="00BB22FA"/>
    <w:rsid w:val="00BB6FDC"/>
    <w:rsid w:val="00BC031B"/>
    <w:rsid w:val="00BC05A6"/>
    <w:rsid w:val="00BC371C"/>
    <w:rsid w:val="00BC7B57"/>
    <w:rsid w:val="00BD0455"/>
    <w:rsid w:val="00BD1003"/>
    <w:rsid w:val="00BD12A1"/>
    <w:rsid w:val="00BD74E3"/>
    <w:rsid w:val="00BD76CE"/>
    <w:rsid w:val="00BD7B83"/>
    <w:rsid w:val="00BE02F8"/>
    <w:rsid w:val="00BF00C0"/>
    <w:rsid w:val="00BF0721"/>
    <w:rsid w:val="00BF17C6"/>
    <w:rsid w:val="00BF3420"/>
    <w:rsid w:val="00BF4077"/>
    <w:rsid w:val="00BF4D6C"/>
    <w:rsid w:val="00BF5591"/>
    <w:rsid w:val="00BF6E1A"/>
    <w:rsid w:val="00BF7650"/>
    <w:rsid w:val="00C00FDA"/>
    <w:rsid w:val="00C01823"/>
    <w:rsid w:val="00C02A59"/>
    <w:rsid w:val="00C02EB9"/>
    <w:rsid w:val="00C03AD5"/>
    <w:rsid w:val="00C03DF7"/>
    <w:rsid w:val="00C048C9"/>
    <w:rsid w:val="00C04B77"/>
    <w:rsid w:val="00C04E4B"/>
    <w:rsid w:val="00C04F5C"/>
    <w:rsid w:val="00C05A6E"/>
    <w:rsid w:val="00C05F73"/>
    <w:rsid w:val="00C073CB"/>
    <w:rsid w:val="00C07BF3"/>
    <w:rsid w:val="00C10B40"/>
    <w:rsid w:val="00C115C0"/>
    <w:rsid w:val="00C117C8"/>
    <w:rsid w:val="00C11B56"/>
    <w:rsid w:val="00C12B6E"/>
    <w:rsid w:val="00C141FC"/>
    <w:rsid w:val="00C1467F"/>
    <w:rsid w:val="00C14CD3"/>
    <w:rsid w:val="00C16045"/>
    <w:rsid w:val="00C161D2"/>
    <w:rsid w:val="00C214D8"/>
    <w:rsid w:val="00C216FA"/>
    <w:rsid w:val="00C21E27"/>
    <w:rsid w:val="00C2286E"/>
    <w:rsid w:val="00C22E3E"/>
    <w:rsid w:val="00C2382D"/>
    <w:rsid w:val="00C23F79"/>
    <w:rsid w:val="00C2593A"/>
    <w:rsid w:val="00C25DBC"/>
    <w:rsid w:val="00C26108"/>
    <w:rsid w:val="00C2626F"/>
    <w:rsid w:val="00C27C69"/>
    <w:rsid w:val="00C27DC7"/>
    <w:rsid w:val="00C30721"/>
    <w:rsid w:val="00C3136C"/>
    <w:rsid w:val="00C3243F"/>
    <w:rsid w:val="00C335C0"/>
    <w:rsid w:val="00C338E4"/>
    <w:rsid w:val="00C34C5B"/>
    <w:rsid w:val="00C3521C"/>
    <w:rsid w:val="00C37EB8"/>
    <w:rsid w:val="00C41D04"/>
    <w:rsid w:val="00C43942"/>
    <w:rsid w:val="00C43A26"/>
    <w:rsid w:val="00C4528F"/>
    <w:rsid w:val="00C456E0"/>
    <w:rsid w:val="00C503A0"/>
    <w:rsid w:val="00C5191E"/>
    <w:rsid w:val="00C51CE5"/>
    <w:rsid w:val="00C52DBB"/>
    <w:rsid w:val="00C54DB3"/>
    <w:rsid w:val="00C602FD"/>
    <w:rsid w:val="00C61CF6"/>
    <w:rsid w:val="00C62644"/>
    <w:rsid w:val="00C62BF5"/>
    <w:rsid w:val="00C62C27"/>
    <w:rsid w:val="00C636DA"/>
    <w:rsid w:val="00C638B2"/>
    <w:rsid w:val="00C658A2"/>
    <w:rsid w:val="00C663B9"/>
    <w:rsid w:val="00C6797C"/>
    <w:rsid w:val="00C67E22"/>
    <w:rsid w:val="00C7188F"/>
    <w:rsid w:val="00C72271"/>
    <w:rsid w:val="00C758F8"/>
    <w:rsid w:val="00C76074"/>
    <w:rsid w:val="00C7624C"/>
    <w:rsid w:val="00C76B27"/>
    <w:rsid w:val="00C77372"/>
    <w:rsid w:val="00C77F36"/>
    <w:rsid w:val="00C812C7"/>
    <w:rsid w:val="00C81356"/>
    <w:rsid w:val="00C83979"/>
    <w:rsid w:val="00C86416"/>
    <w:rsid w:val="00C869CC"/>
    <w:rsid w:val="00C87DA0"/>
    <w:rsid w:val="00C92FB4"/>
    <w:rsid w:val="00C9354C"/>
    <w:rsid w:val="00C93710"/>
    <w:rsid w:val="00CA0EB5"/>
    <w:rsid w:val="00CA2653"/>
    <w:rsid w:val="00CA2A4A"/>
    <w:rsid w:val="00CA4B16"/>
    <w:rsid w:val="00CA5873"/>
    <w:rsid w:val="00CA5CB5"/>
    <w:rsid w:val="00CA6EC4"/>
    <w:rsid w:val="00CA6FF9"/>
    <w:rsid w:val="00CA7BCF"/>
    <w:rsid w:val="00CB11E9"/>
    <w:rsid w:val="00CB21D8"/>
    <w:rsid w:val="00CB2962"/>
    <w:rsid w:val="00CB36FA"/>
    <w:rsid w:val="00CB4238"/>
    <w:rsid w:val="00CB5938"/>
    <w:rsid w:val="00CB69B0"/>
    <w:rsid w:val="00CC1A64"/>
    <w:rsid w:val="00CC320D"/>
    <w:rsid w:val="00CC333D"/>
    <w:rsid w:val="00CC34EB"/>
    <w:rsid w:val="00CC5E25"/>
    <w:rsid w:val="00CC66EA"/>
    <w:rsid w:val="00CC6A50"/>
    <w:rsid w:val="00CC71F8"/>
    <w:rsid w:val="00CC78AF"/>
    <w:rsid w:val="00CC7B36"/>
    <w:rsid w:val="00CD11D6"/>
    <w:rsid w:val="00CD326E"/>
    <w:rsid w:val="00CD3973"/>
    <w:rsid w:val="00CD39AC"/>
    <w:rsid w:val="00CD3C17"/>
    <w:rsid w:val="00CD3CBC"/>
    <w:rsid w:val="00CD61DE"/>
    <w:rsid w:val="00CD67B8"/>
    <w:rsid w:val="00CD75B7"/>
    <w:rsid w:val="00CE10E3"/>
    <w:rsid w:val="00CE1A1E"/>
    <w:rsid w:val="00CE1F9C"/>
    <w:rsid w:val="00CE2E48"/>
    <w:rsid w:val="00CE429C"/>
    <w:rsid w:val="00CE579C"/>
    <w:rsid w:val="00CE72CE"/>
    <w:rsid w:val="00CF089D"/>
    <w:rsid w:val="00CF10E5"/>
    <w:rsid w:val="00CF14C3"/>
    <w:rsid w:val="00CF240C"/>
    <w:rsid w:val="00CF24B8"/>
    <w:rsid w:val="00CF2B30"/>
    <w:rsid w:val="00CF3F00"/>
    <w:rsid w:val="00CF4C11"/>
    <w:rsid w:val="00CF5121"/>
    <w:rsid w:val="00CF6672"/>
    <w:rsid w:val="00CF6E71"/>
    <w:rsid w:val="00CF6FC2"/>
    <w:rsid w:val="00CF7FB2"/>
    <w:rsid w:val="00D00123"/>
    <w:rsid w:val="00D021F7"/>
    <w:rsid w:val="00D02E7A"/>
    <w:rsid w:val="00D069C7"/>
    <w:rsid w:val="00D078A2"/>
    <w:rsid w:val="00D10D7A"/>
    <w:rsid w:val="00D1271E"/>
    <w:rsid w:val="00D130DB"/>
    <w:rsid w:val="00D13D76"/>
    <w:rsid w:val="00D2041B"/>
    <w:rsid w:val="00D21123"/>
    <w:rsid w:val="00D21684"/>
    <w:rsid w:val="00D216D3"/>
    <w:rsid w:val="00D25448"/>
    <w:rsid w:val="00D259CC"/>
    <w:rsid w:val="00D25E4D"/>
    <w:rsid w:val="00D26BB7"/>
    <w:rsid w:val="00D27454"/>
    <w:rsid w:val="00D27D04"/>
    <w:rsid w:val="00D3037D"/>
    <w:rsid w:val="00D336B5"/>
    <w:rsid w:val="00D34074"/>
    <w:rsid w:val="00D342E3"/>
    <w:rsid w:val="00D367EB"/>
    <w:rsid w:val="00D36E95"/>
    <w:rsid w:val="00D40CC3"/>
    <w:rsid w:val="00D4244E"/>
    <w:rsid w:val="00D424AB"/>
    <w:rsid w:val="00D42907"/>
    <w:rsid w:val="00D43883"/>
    <w:rsid w:val="00D45954"/>
    <w:rsid w:val="00D461C2"/>
    <w:rsid w:val="00D47330"/>
    <w:rsid w:val="00D47F11"/>
    <w:rsid w:val="00D52556"/>
    <w:rsid w:val="00D5522C"/>
    <w:rsid w:val="00D56119"/>
    <w:rsid w:val="00D60705"/>
    <w:rsid w:val="00D60E0C"/>
    <w:rsid w:val="00D61AAE"/>
    <w:rsid w:val="00D61D08"/>
    <w:rsid w:val="00D626C3"/>
    <w:rsid w:val="00D63C10"/>
    <w:rsid w:val="00D64AD1"/>
    <w:rsid w:val="00D64CB8"/>
    <w:rsid w:val="00D64CFE"/>
    <w:rsid w:val="00D6567D"/>
    <w:rsid w:val="00D66A62"/>
    <w:rsid w:val="00D67F99"/>
    <w:rsid w:val="00D703D1"/>
    <w:rsid w:val="00D72FD8"/>
    <w:rsid w:val="00D7378E"/>
    <w:rsid w:val="00D75277"/>
    <w:rsid w:val="00D77EC1"/>
    <w:rsid w:val="00D81D34"/>
    <w:rsid w:val="00D854B2"/>
    <w:rsid w:val="00D86987"/>
    <w:rsid w:val="00D923E5"/>
    <w:rsid w:val="00D948F2"/>
    <w:rsid w:val="00D958C9"/>
    <w:rsid w:val="00D9697A"/>
    <w:rsid w:val="00DA00A0"/>
    <w:rsid w:val="00DA1CEE"/>
    <w:rsid w:val="00DA1F76"/>
    <w:rsid w:val="00DA24C8"/>
    <w:rsid w:val="00DA2B9C"/>
    <w:rsid w:val="00DA3328"/>
    <w:rsid w:val="00DA422B"/>
    <w:rsid w:val="00DA4C48"/>
    <w:rsid w:val="00DA727D"/>
    <w:rsid w:val="00DA746C"/>
    <w:rsid w:val="00DA7AA7"/>
    <w:rsid w:val="00DB14A7"/>
    <w:rsid w:val="00DB18AD"/>
    <w:rsid w:val="00DB22F3"/>
    <w:rsid w:val="00DB37AA"/>
    <w:rsid w:val="00DB53A7"/>
    <w:rsid w:val="00DB53A9"/>
    <w:rsid w:val="00DC0A75"/>
    <w:rsid w:val="00DC1E7D"/>
    <w:rsid w:val="00DC26FF"/>
    <w:rsid w:val="00DC44C9"/>
    <w:rsid w:val="00DC4DB2"/>
    <w:rsid w:val="00DC5322"/>
    <w:rsid w:val="00DC6A2D"/>
    <w:rsid w:val="00DC75C3"/>
    <w:rsid w:val="00DC7F56"/>
    <w:rsid w:val="00DD0D3D"/>
    <w:rsid w:val="00DD170F"/>
    <w:rsid w:val="00DD4A68"/>
    <w:rsid w:val="00DD5E42"/>
    <w:rsid w:val="00DD657B"/>
    <w:rsid w:val="00DD6C7A"/>
    <w:rsid w:val="00DE0A8A"/>
    <w:rsid w:val="00DE0E86"/>
    <w:rsid w:val="00DE4922"/>
    <w:rsid w:val="00DE5F00"/>
    <w:rsid w:val="00DE68EF"/>
    <w:rsid w:val="00DF08AE"/>
    <w:rsid w:val="00DF09B8"/>
    <w:rsid w:val="00DF1240"/>
    <w:rsid w:val="00DF4061"/>
    <w:rsid w:val="00DF4F1E"/>
    <w:rsid w:val="00DF5CA2"/>
    <w:rsid w:val="00DF6E54"/>
    <w:rsid w:val="00E006F8"/>
    <w:rsid w:val="00E017BA"/>
    <w:rsid w:val="00E01D7A"/>
    <w:rsid w:val="00E024BA"/>
    <w:rsid w:val="00E038F7"/>
    <w:rsid w:val="00E03C17"/>
    <w:rsid w:val="00E04228"/>
    <w:rsid w:val="00E04457"/>
    <w:rsid w:val="00E04BBC"/>
    <w:rsid w:val="00E04F45"/>
    <w:rsid w:val="00E103D9"/>
    <w:rsid w:val="00E10450"/>
    <w:rsid w:val="00E1183B"/>
    <w:rsid w:val="00E11A7A"/>
    <w:rsid w:val="00E1280A"/>
    <w:rsid w:val="00E139F8"/>
    <w:rsid w:val="00E14092"/>
    <w:rsid w:val="00E1478E"/>
    <w:rsid w:val="00E14B82"/>
    <w:rsid w:val="00E159D7"/>
    <w:rsid w:val="00E20187"/>
    <w:rsid w:val="00E205AB"/>
    <w:rsid w:val="00E206F2"/>
    <w:rsid w:val="00E21653"/>
    <w:rsid w:val="00E22008"/>
    <w:rsid w:val="00E2414E"/>
    <w:rsid w:val="00E266BD"/>
    <w:rsid w:val="00E26830"/>
    <w:rsid w:val="00E30A16"/>
    <w:rsid w:val="00E30E19"/>
    <w:rsid w:val="00E30E1F"/>
    <w:rsid w:val="00E31571"/>
    <w:rsid w:val="00E316E6"/>
    <w:rsid w:val="00E31E6E"/>
    <w:rsid w:val="00E33830"/>
    <w:rsid w:val="00E33949"/>
    <w:rsid w:val="00E34246"/>
    <w:rsid w:val="00E342D9"/>
    <w:rsid w:val="00E35D15"/>
    <w:rsid w:val="00E378B2"/>
    <w:rsid w:val="00E37DD3"/>
    <w:rsid w:val="00E40066"/>
    <w:rsid w:val="00E40B36"/>
    <w:rsid w:val="00E40FAB"/>
    <w:rsid w:val="00E41881"/>
    <w:rsid w:val="00E41A6E"/>
    <w:rsid w:val="00E44245"/>
    <w:rsid w:val="00E4518A"/>
    <w:rsid w:val="00E46C31"/>
    <w:rsid w:val="00E47AB3"/>
    <w:rsid w:val="00E50021"/>
    <w:rsid w:val="00E515ED"/>
    <w:rsid w:val="00E51672"/>
    <w:rsid w:val="00E51EB7"/>
    <w:rsid w:val="00E52DEE"/>
    <w:rsid w:val="00E52E12"/>
    <w:rsid w:val="00E544A6"/>
    <w:rsid w:val="00E5460B"/>
    <w:rsid w:val="00E55EE5"/>
    <w:rsid w:val="00E56796"/>
    <w:rsid w:val="00E570B4"/>
    <w:rsid w:val="00E577EE"/>
    <w:rsid w:val="00E60C33"/>
    <w:rsid w:val="00E61364"/>
    <w:rsid w:val="00E61772"/>
    <w:rsid w:val="00E61991"/>
    <w:rsid w:val="00E61C34"/>
    <w:rsid w:val="00E625B3"/>
    <w:rsid w:val="00E646E9"/>
    <w:rsid w:val="00E64743"/>
    <w:rsid w:val="00E65914"/>
    <w:rsid w:val="00E6693B"/>
    <w:rsid w:val="00E67AB9"/>
    <w:rsid w:val="00E71D58"/>
    <w:rsid w:val="00E72338"/>
    <w:rsid w:val="00E7257D"/>
    <w:rsid w:val="00E728CB"/>
    <w:rsid w:val="00E7336F"/>
    <w:rsid w:val="00E7460D"/>
    <w:rsid w:val="00E76262"/>
    <w:rsid w:val="00E76C03"/>
    <w:rsid w:val="00E76C8F"/>
    <w:rsid w:val="00E772C7"/>
    <w:rsid w:val="00E81D68"/>
    <w:rsid w:val="00E81E6D"/>
    <w:rsid w:val="00E82123"/>
    <w:rsid w:val="00E82266"/>
    <w:rsid w:val="00E8263E"/>
    <w:rsid w:val="00E83B3B"/>
    <w:rsid w:val="00E84A6B"/>
    <w:rsid w:val="00E84E14"/>
    <w:rsid w:val="00E850BD"/>
    <w:rsid w:val="00E85375"/>
    <w:rsid w:val="00E85AA2"/>
    <w:rsid w:val="00E90664"/>
    <w:rsid w:val="00E915FC"/>
    <w:rsid w:val="00E91D1D"/>
    <w:rsid w:val="00E92385"/>
    <w:rsid w:val="00E93F48"/>
    <w:rsid w:val="00E9527F"/>
    <w:rsid w:val="00E9590B"/>
    <w:rsid w:val="00E95972"/>
    <w:rsid w:val="00E95C19"/>
    <w:rsid w:val="00E96DEA"/>
    <w:rsid w:val="00E96E6C"/>
    <w:rsid w:val="00E97778"/>
    <w:rsid w:val="00EA1585"/>
    <w:rsid w:val="00EA29DF"/>
    <w:rsid w:val="00EA2AF3"/>
    <w:rsid w:val="00EA4478"/>
    <w:rsid w:val="00EA48AE"/>
    <w:rsid w:val="00EA5116"/>
    <w:rsid w:val="00EA5960"/>
    <w:rsid w:val="00EA672F"/>
    <w:rsid w:val="00EA7DB6"/>
    <w:rsid w:val="00EB09E2"/>
    <w:rsid w:val="00EB14E7"/>
    <w:rsid w:val="00EB1C63"/>
    <w:rsid w:val="00EB2915"/>
    <w:rsid w:val="00EB2F2B"/>
    <w:rsid w:val="00EB4160"/>
    <w:rsid w:val="00EB4AA1"/>
    <w:rsid w:val="00EB746A"/>
    <w:rsid w:val="00EB74A5"/>
    <w:rsid w:val="00EB77E8"/>
    <w:rsid w:val="00EB7EB3"/>
    <w:rsid w:val="00EC027A"/>
    <w:rsid w:val="00EC0C1A"/>
    <w:rsid w:val="00EC1B66"/>
    <w:rsid w:val="00EC3333"/>
    <w:rsid w:val="00EC368A"/>
    <w:rsid w:val="00EC4164"/>
    <w:rsid w:val="00EC42F9"/>
    <w:rsid w:val="00EC5D6B"/>
    <w:rsid w:val="00ED02AC"/>
    <w:rsid w:val="00ED2509"/>
    <w:rsid w:val="00ED304E"/>
    <w:rsid w:val="00ED3E79"/>
    <w:rsid w:val="00ED5075"/>
    <w:rsid w:val="00ED5B32"/>
    <w:rsid w:val="00ED69B4"/>
    <w:rsid w:val="00ED760C"/>
    <w:rsid w:val="00ED7A32"/>
    <w:rsid w:val="00ED7EC5"/>
    <w:rsid w:val="00EE0126"/>
    <w:rsid w:val="00EE06CC"/>
    <w:rsid w:val="00EE0C27"/>
    <w:rsid w:val="00EE107B"/>
    <w:rsid w:val="00EE2F01"/>
    <w:rsid w:val="00EE3CEC"/>
    <w:rsid w:val="00EE4265"/>
    <w:rsid w:val="00EE5A9E"/>
    <w:rsid w:val="00EE63A3"/>
    <w:rsid w:val="00EE6CE1"/>
    <w:rsid w:val="00EE70A5"/>
    <w:rsid w:val="00EF1D10"/>
    <w:rsid w:val="00EF274A"/>
    <w:rsid w:val="00EF2A15"/>
    <w:rsid w:val="00EF3217"/>
    <w:rsid w:val="00EF32DD"/>
    <w:rsid w:val="00EF387F"/>
    <w:rsid w:val="00EF3C8F"/>
    <w:rsid w:val="00EF4997"/>
    <w:rsid w:val="00EF4E34"/>
    <w:rsid w:val="00EF542E"/>
    <w:rsid w:val="00EF5BFD"/>
    <w:rsid w:val="00EF6E3E"/>
    <w:rsid w:val="00F01C6F"/>
    <w:rsid w:val="00F033EA"/>
    <w:rsid w:val="00F03431"/>
    <w:rsid w:val="00F056CB"/>
    <w:rsid w:val="00F06EE2"/>
    <w:rsid w:val="00F07196"/>
    <w:rsid w:val="00F074DC"/>
    <w:rsid w:val="00F07F49"/>
    <w:rsid w:val="00F1211E"/>
    <w:rsid w:val="00F13B2A"/>
    <w:rsid w:val="00F1519A"/>
    <w:rsid w:val="00F15A59"/>
    <w:rsid w:val="00F162DF"/>
    <w:rsid w:val="00F17FA8"/>
    <w:rsid w:val="00F20EC1"/>
    <w:rsid w:val="00F2267D"/>
    <w:rsid w:val="00F23598"/>
    <w:rsid w:val="00F24BE3"/>
    <w:rsid w:val="00F24F8F"/>
    <w:rsid w:val="00F25F3F"/>
    <w:rsid w:val="00F267C9"/>
    <w:rsid w:val="00F26900"/>
    <w:rsid w:val="00F26A45"/>
    <w:rsid w:val="00F27001"/>
    <w:rsid w:val="00F27B81"/>
    <w:rsid w:val="00F307E0"/>
    <w:rsid w:val="00F3297D"/>
    <w:rsid w:val="00F33CE8"/>
    <w:rsid w:val="00F33F8F"/>
    <w:rsid w:val="00F34D63"/>
    <w:rsid w:val="00F36401"/>
    <w:rsid w:val="00F37B4C"/>
    <w:rsid w:val="00F40C46"/>
    <w:rsid w:val="00F44A24"/>
    <w:rsid w:val="00F50CC5"/>
    <w:rsid w:val="00F50ECF"/>
    <w:rsid w:val="00F515F4"/>
    <w:rsid w:val="00F51F12"/>
    <w:rsid w:val="00F52AE6"/>
    <w:rsid w:val="00F548EB"/>
    <w:rsid w:val="00F548F2"/>
    <w:rsid w:val="00F57F7A"/>
    <w:rsid w:val="00F60289"/>
    <w:rsid w:val="00F60755"/>
    <w:rsid w:val="00F609F6"/>
    <w:rsid w:val="00F62D33"/>
    <w:rsid w:val="00F6570B"/>
    <w:rsid w:val="00F66C35"/>
    <w:rsid w:val="00F67615"/>
    <w:rsid w:val="00F709C9"/>
    <w:rsid w:val="00F709DF"/>
    <w:rsid w:val="00F7172F"/>
    <w:rsid w:val="00F717B3"/>
    <w:rsid w:val="00F72611"/>
    <w:rsid w:val="00F726CE"/>
    <w:rsid w:val="00F76BC4"/>
    <w:rsid w:val="00F76C98"/>
    <w:rsid w:val="00F776C0"/>
    <w:rsid w:val="00F804CD"/>
    <w:rsid w:val="00F80750"/>
    <w:rsid w:val="00F80AD6"/>
    <w:rsid w:val="00F8109E"/>
    <w:rsid w:val="00F82570"/>
    <w:rsid w:val="00F844F8"/>
    <w:rsid w:val="00F846F8"/>
    <w:rsid w:val="00F85F59"/>
    <w:rsid w:val="00F8641E"/>
    <w:rsid w:val="00F86717"/>
    <w:rsid w:val="00F86BC1"/>
    <w:rsid w:val="00F86DD4"/>
    <w:rsid w:val="00F87018"/>
    <w:rsid w:val="00F87F67"/>
    <w:rsid w:val="00F90199"/>
    <w:rsid w:val="00F90823"/>
    <w:rsid w:val="00F91036"/>
    <w:rsid w:val="00F93D43"/>
    <w:rsid w:val="00F95344"/>
    <w:rsid w:val="00FA049A"/>
    <w:rsid w:val="00FA0C28"/>
    <w:rsid w:val="00FA3CEC"/>
    <w:rsid w:val="00FA45A2"/>
    <w:rsid w:val="00FA642E"/>
    <w:rsid w:val="00FA796A"/>
    <w:rsid w:val="00FB2D58"/>
    <w:rsid w:val="00FB49D5"/>
    <w:rsid w:val="00FB4CF2"/>
    <w:rsid w:val="00FB4EC1"/>
    <w:rsid w:val="00FB55D4"/>
    <w:rsid w:val="00FB5609"/>
    <w:rsid w:val="00FC0382"/>
    <w:rsid w:val="00FC0D8B"/>
    <w:rsid w:val="00FC14A7"/>
    <w:rsid w:val="00FC28CC"/>
    <w:rsid w:val="00FC3E8F"/>
    <w:rsid w:val="00FC4356"/>
    <w:rsid w:val="00FC4845"/>
    <w:rsid w:val="00FC52EF"/>
    <w:rsid w:val="00FC64C2"/>
    <w:rsid w:val="00FC6B03"/>
    <w:rsid w:val="00FD052E"/>
    <w:rsid w:val="00FD06D5"/>
    <w:rsid w:val="00FD17AB"/>
    <w:rsid w:val="00FD304D"/>
    <w:rsid w:val="00FD52AD"/>
    <w:rsid w:val="00FD5520"/>
    <w:rsid w:val="00FD5760"/>
    <w:rsid w:val="00FD6C41"/>
    <w:rsid w:val="00FE1485"/>
    <w:rsid w:val="00FE2B66"/>
    <w:rsid w:val="00FE3C19"/>
    <w:rsid w:val="00FE419E"/>
    <w:rsid w:val="00FE43E0"/>
    <w:rsid w:val="00FE5B9C"/>
    <w:rsid w:val="00FE768B"/>
    <w:rsid w:val="00FF1BA1"/>
    <w:rsid w:val="00FF1C7A"/>
    <w:rsid w:val="00FF2484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AD4456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17"/>
    <w:semiHidden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0260</RACS_x0020_ID>
    <Approved_x0020_Provider xmlns="a8338b6e-77a6-4851-82b6-98166143ffdd">Boorowa Hostel Incorporated</Approved_x0020_Provider>
    <Management_x0020_Company_x0020_ID xmlns="a8338b6e-77a6-4851-82b6-98166143ffdd" xsi:nil="true"/>
    <Home xmlns="a8338b6e-77a6-4851-82b6-98166143ffdd">Burrowa House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2022-08-05T01:46:19+00:00</Doc_x0020_Date>
    <CSI_x0020_ID xmlns="a8338b6e-77a6-4851-82b6-98166143ffdd" xsi:nil="true"/>
    <Case_x0020_ID xmlns="a8338b6e-77a6-4851-82b6-98166143ffdd" xsi:nil="true"/>
    <Approved_x0020_Provider_x0020_ID xmlns="a8338b6e-77a6-4851-82b6-98166143ffdd">5487BA3E-75F4-DC11-AD41-005056922186</Approved_x0020_Provider_x0020_ID>
    <Location xmlns="a8338b6e-77a6-4851-82b6-98166143ffdd" xsi:nil="true"/>
    <Doc_x0020_Type xmlns="a8338b6e-77a6-4851-82b6-98166143ffdd">Publication</Doc_x0020_Type>
    <Home_x0020_ID xmlns="a8338b6e-77a6-4851-82b6-98166143ffdd">3AE8A0A5-7CF4-DC11-AD41-005056922186</Home_x0020_ID>
    <State xmlns="a8338b6e-77a6-4851-82b6-98166143ffdd">NSW</State>
    <Doc_x0020_Sent_Received_x0020_Date xmlns="a8338b6e-77a6-4851-82b6-98166143ffdd">2022-08-05T00:00:00+00:00</Doc_x0020_Sent_Received_x0020_Date>
    <Activity_x0020_ID xmlns="a8338b6e-77a6-4851-82b6-98166143ffdd">FFB27BF7-D73C-EA11-80FF-005056922186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a8338b6e-77a6-4851-82b6-98166143ffdd"/>
  </ds:schemaRefs>
</ds:datastoreItem>
</file>

<file path=customXml/itemProps3.xml><?xml version="1.0" encoding="utf-8"?>
<ds:datastoreItem xmlns:ds="http://schemas.openxmlformats.org/officeDocument/2006/customXml" ds:itemID="{584EC5FF-4C3A-4BCF-8242-FF84B4829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1DB9A15-1739-4944-99DA-F9447395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2</TotalTime>
  <Pages>21</Pages>
  <Words>6157</Words>
  <Characters>35098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41173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2022-08-11T20:36:00Z</dcterms:created>
  <dcterms:modified xsi:type="dcterms:W3CDTF">2022-08-11T20:37:00Z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