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D6857" w14:textId="0FCC7725" w:rsidR="00961FA8" w:rsidRDefault="00502831" w:rsidP="00E64D8B">
      <w:pPr>
        <w:rPr>
          <w:rFonts w:cs="Arial"/>
          <w:b/>
          <w:bCs/>
          <w:color w:val="00577D"/>
        </w:rPr>
        <w:sectPr w:rsidR="00961FA8" w:rsidSect="0021695E">
          <w:headerReference w:type="default" r:id="rId11"/>
          <w:footerReference w:type="default" r:id="rId12"/>
          <w:pgSz w:w="11906" w:h="16838"/>
          <w:pgMar w:top="851" w:right="851" w:bottom="851" w:left="851" w:header="567" w:footer="23" w:gutter="0"/>
          <w:cols w:space="708"/>
          <w:docGrid w:linePitch="360"/>
        </w:sectPr>
      </w:pPr>
      <w:r>
        <w:rPr>
          <w:rFonts w:cs="Arial"/>
          <w:b/>
          <w:bCs/>
          <w:noProof/>
          <w:color w:val="00577D"/>
        </w:rPr>
        <w:drawing>
          <wp:anchor distT="0" distB="0" distL="114300" distR="114300" simplePos="0" relativeHeight="251658241" behindDoc="1" locked="0" layoutInCell="1" allowOverlap="1" wp14:anchorId="28D92075" wp14:editId="1C335080">
            <wp:simplePos x="0" y="0"/>
            <wp:positionH relativeFrom="column">
              <wp:posOffset>-10284460</wp:posOffset>
            </wp:positionH>
            <wp:positionV relativeFrom="paragraph">
              <wp:posOffset>116840</wp:posOffset>
            </wp:positionV>
            <wp:extent cx="19476084" cy="7743825"/>
            <wp:effectExtent l="0" t="0" r="0" b="0"/>
            <wp:wrapNone/>
            <wp:docPr id="110485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56789" name="Picture 11048567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76084" cy="7743825"/>
                    </a:xfrm>
                    <a:prstGeom prst="rect">
                      <a:avLst/>
                    </a:prstGeom>
                  </pic:spPr>
                </pic:pic>
              </a:graphicData>
            </a:graphic>
            <wp14:sizeRelH relativeFrom="page">
              <wp14:pctWidth>0</wp14:pctWidth>
            </wp14:sizeRelH>
            <wp14:sizeRelV relativeFrom="page">
              <wp14:pctHeight>0</wp14:pctHeight>
            </wp14:sizeRelV>
          </wp:anchor>
        </w:drawing>
      </w:r>
    </w:p>
    <w:p w14:paraId="1C2A7DD8" w14:textId="3C226D6B" w:rsidR="00EF2313" w:rsidRDefault="00EF2313" w:rsidP="00725AA0">
      <w:pPr>
        <w:pStyle w:val="StandardsHeading1"/>
        <w:rPr>
          <w:rFonts w:ascii="Arial" w:hAnsi="Arial" w:cs="Arial"/>
          <w:sz w:val="34"/>
          <w:szCs w:val="34"/>
        </w:rPr>
        <w:sectPr w:rsidR="00EF2313" w:rsidSect="00CF2FBF">
          <w:type w:val="continuous"/>
          <w:pgSz w:w="11906" w:h="16838"/>
          <w:pgMar w:top="851" w:right="851" w:bottom="851" w:left="851" w:header="567" w:footer="23" w:gutter="0"/>
          <w:cols w:num="2" w:space="708"/>
          <w:docGrid w:linePitch="360"/>
        </w:sectPr>
      </w:pPr>
      <w:bookmarkStart w:id="0" w:name="_Toc334432665"/>
      <w:bookmarkStart w:id="1" w:name="_Toc335151255"/>
    </w:p>
    <w:p w14:paraId="280B0FDA" w14:textId="6F562E02" w:rsidR="00502831" w:rsidRPr="00502831" w:rsidRDefault="00233CA0">
      <w:pPr>
        <w:spacing w:after="0" w:line="240" w:lineRule="auto"/>
      </w:pPr>
      <w:r w:rsidRPr="00742D8F">
        <w:rPr>
          <w:noProof/>
        </w:rPr>
        <mc:AlternateContent>
          <mc:Choice Requires="wps">
            <w:drawing>
              <wp:anchor distT="45720" distB="45720" distL="114300" distR="114300" simplePos="0" relativeHeight="251658243" behindDoc="0" locked="0" layoutInCell="1" allowOverlap="1" wp14:anchorId="208A36E0" wp14:editId="6883CA1C">
                <wp:simplePos x="0" y="0"/>
                <wp:positionH relativeFrom="column">
                  <wp:posOffset>-102235</wp:posOffset>
                </wp:positionH>
                <wp:positionV relativeFrom="paragraph">
                  <wp:posOffset>7429500</wp:posOffset>
                </wp:positionV>
                <wp:extent cx="2360930" cy="1404620"/>
                <wp:effectExtent l="0" t="0" r="0" b="0"/>
                <wp:wrapNone/>
                <wp:docPr id="1098033052" name="Text Box 109803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EB4F03" w14:textId="77777777" w:rsidR="00233CA0" w:rsidRPr="00A57A13" w:rsidRDefault="00233CA0" w:rsidP="00233CA0">
                            <w:pPr>
                              <w:pStyle w:val="BasicParagraph"/>
                              <w:suppressAutoHyphens/>
                              <w:rPr>
                                <w:rFonts w:cs="Open Sans"/>
                                <w:color w:val="auto"/>
                                <w:sz w:val="24"/>
                                <w:szCs w:val="24"/>
                              </w:rPr>
                            </w:pPr>
                            <w:r w:rsidRPr="00A57A13">
                              <w:rPr>
                                <w:rFonts w:cs="Open Sans"/>
                                <w:color w:val="auto"/>
                                <w:sz w:val="24"/>
                                <w:szCs w:val="24"/>
                                <w:lang w:val="en-GB"/>
                                <w14:textOutline w14:w="9525" w14:cap="flat" w14:cmpd="sng" w14:algn="ctr">
                                  <w14:noFill/>
                                  <w14:prstDash w14:val="solid"/>
                                  <w14:round/>
                                </w14:textOutline>
                              </w:rPr>
                              <w:t>May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8A36E0" id="_x0000_t202" coordsize="21600,21600" o:spt="202" path="m,l,21600r21600,l21600,xe">
                <v:stroke joinstyle="miter"/>
                <v:path gradientshapeok="t" o:connecttype="rect"/>
              </v:shapetype>
              <v:shape id="Text Box 1098033052" o:spid="_x0000_s1026" type="#_x0000_t202" style="position:absolute;margin-left:-8.05pt;margin-top:58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" filled="f" stroked="f">
                <v:textbox style="mso-fit-shape-to-text:t">
                  <w:txbxContent>
                    <w:p w14:paraId="0AEB4F03" w14:textId="77777777" w:rsidR="00233CA0" w:rsidRPr="00A57A13" w:rsidRDefault="00233CA0" w:rsidP="00233CA0">
                      <w:pPr>
                        <w:pStyle w:val="BasicParagraph"/>
                        <w:suppressAutoHyphens/>
                        <w:rPr>
                          <w:rFonts w:cs="Open Sans"/>
                          <w:color w:val="auto"/>
                          <w:sz w:val="24"/>
                          <w:szCs w:val="24"/>
                        </w:rPr>
                      </w:pPr>
                      <w:r w:rsidRPr="00A57A13">
                        <w:rPr>
                          <w:rFonts w:cs="Open Sans"/>
                          <w:color w:val="auto"/>
                          <w:sz w:val="24"/>
                          <w:szCs w:val="24"/>
                          <w:lang w:val="en-GB"/>
                          <w14:textOutline w14:w="9525" w14:cap="flat" w14:cmpd="sng" w14:algn="ctr">
                            <w14:noFill/>
                            <w14:prstDash w14:val="solid"/>
                            <w14:round/>
                          </w14:textOutline>
                        </w:rPr>
                        <w:t>May 2026</w:t>
                      </w:r>
                    </w:p>
                  </w:txbxContent>
                </v:textbox>
              </v:shape>
            </w:pict>
          </mc:Fallback>
        </mc:AlternateContent>
      </w:r>
      <w:r>
        <w:rPr>
          <w:rFonts w:cs="Arial"/>
          <w:b/>
          <w:bCs/>
          <w:noProof/>
          <w:color w:val="00577D"/>
        </w:rPr>
        <w:drawing>
          <wp:anchor distT="0" distB="0" distL="114300" distR="114300" simplePos="0" relativeHeight="251658242" behindDoc="1" locked="0" layoutInCell="1" allowOverlap="1" wp14:anchorId="33D3B603" wp14:editId="77A3F891">
            <wp:simplePos x="0" y="0"/>
            <wp:positionH relativeFrom="page">
              <wp:align>left</wp:align>
            </wp:positionH>
            <wp:positionV relativeFrom="paragraph">
              <wp:posOffset>4143375</wp:posOffset>
            </wp:positionV>
            <wp:extent cx="6285230" cy="3101975"/>
            <wp:effectExtent l="0" t="0" r="1270" b="3175"/>
            <wp:wrapNone/>
            <wp:docPr id="18566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5230" cy="3101975"/>
                    </a:xfrm>
                    <a:prstGeom prst="rect">
                      <a:avLst/>
                    </a:prstGeom>
                    <a:noFill/>
                  </pic:spPr>
                </pic:pic>
              </a:graphicData>
            </a:graphic>
            <wp14:sizeRelH relativeFrom="page">
              <wp14:pctWidth>0</wp14:pctWidth>
            </wp14:sizeRelH>
            <wp14:sizeRelV relativeFrom="page">
              <wp14:pctHeight>0</wp14:pctHeight>
            </wp14:sizeRelV>
          </wp:anchor>
        </w:drawing>
      </w:r>
      <w:r w:rsidR="00502831">
        <w:rPr>
          <w:noProof/>
        </w:rPr>
        <mc:AlternateContent>
          <mc:Choice Requires="wps">
            <w:drawing>
              <wp:anchor distT="0" distB="0" distL="114300" distR="114300" simplePos="0" relativeHeight="251658240" behindDoc="0" locked="0" layoutInCell="1" allowOverlap="1" wp14:anchorId="09DEFD5A" wp14:editId="7C030DBF">
                <wp:simplePos x="0" y="0"/>
                <wp:positionH relativeFrom="margin">
                  <wp:posOffset>-314960</wp:posOffset>
                </wp:positionH>
                <wp:positionV relativeFrom="paragraph">
                  <wp:posOffset>4606925</wp:posOffset>
                </wp:positionV>
                <wp:extent cx="5416550" cy="2114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2114550"/>
                        </a:xfrm>
                        <a:prstGeom prst="rect">
                          <a:avLst/>
                        </a:prstGeom>
                        <a:noFill/>
                        <a:ln w="9525">
                          <a:noFill/>
                          <a:miter lim="800000"/>
                          <a:headEnd/>
                          <a:tailEnd/>
                        </a:ln>
                      </wps:spPr>
                      <wps:txbx>
                        <w:txbxContent>
                          <w:p w14:paraId="1100F258" w14:textId="77777777" w:rsidR="00373DB3" w:rsidRPr="00A14BCC" w:rsidRDefault="00373DB3" w:rsidP="00373DB3">
                            <w:pPr>
                              <w:spacing w:after="0" w:line="240" w:lineRule="auto"/>
                              <w:rPr>
                                <w:rFonts w:ascii="Open Sans ExtraBold" w:hAnsi="Open Sans ExtraBold" w:cs="Open Sans ExtraBold"/>
                                <w:bCs/>
                                <w:color w:val="FFFFFF"/>
                                <w:sz w:val="56"/>
                                <w:szCs w:val="56"/>
                              </w:rPr>
                            </w:pPr>
                            <w:r w:rsidRPr="00A14BCC">
                              <w:rPr>
                                <w:rFonts w:ascii="Open Sans ExtraBold" w:eastAsiaTheme="minorEastAsia" w:hAnsi="Open Sans ExtraBold" w:cs="Open Sans ExtraBold"/>
                                <w:b/>
                                <w:bCs/>
                                <w:color w:val="FFFFFF" w:themeColor="background1"/>
                                <w:spacing w:val="15"/>
                                <w:sz w:val="56"/>
                                <w:szCs w:val="56"/>
                              </w:rPr>
                              <w:t xml:space="preserve">Choice, dignity, respect – older people’s rights in aged care </w:t>
                            </w:r>
                          </w:p>
                          <w:p w14:paraId="09117FB9" w14:textId="161B3748" w:rsidR="00D42961" w:rsidRPr="00882753" w:rsidRDefault="0050393E" w:rsidP="00373DB3">
                            <w:pPr>
                              <w:pStyle w:val="Subtitle"/>
                              <w:spacing w:before="240"/>
                              <w:rPr>
                                <w:sz w:val="48"/>
                                <w:szCs w:val="48"/>
                              </w:rPr>
                            </w:pPr>
                            <w:r>
                              <w:rPr>
                                <w:sz w:val="48"/>
                                <w:szCs w:val="48"/>
                              </w:rPr>
                              <w:t>Community</w:t>
                            </w:r>
                            <w:r w:rsidR="001B4958">
                              <w:rPr>
                                <w:sz w:val="48"/>
                                <w:szCs w:val="48"/>
                              </w:rPr>
                              <w:t xml:space="preserve"> Information</w:t>
                            </w:r>
                            <w:r w:rsidR="00A33857">
                              <w:rPr>
                                <w:sz w:val="48"/>
                                <w:szCs w:val="48"/>
                              </w:rPr>
                              <w:t xml:space="preserve"> Toolkit</w:t>
                            </w:r>
                          </w:p>
                          <w:p w14:paraId="7F5D8677" w14:textId="77777777" w:rsidR="00EF7C49" w:rsidRDefault="00EF7C49" w:rsidP="00AE7941">
                            <w:pPr>
                              <w:spacing w:after="0" w:line="240" w:lineRule="auto"/>
                              <w:rPr>
                                <w:rFonts w:cs="Arial"/>
                                <w:bCs/>
                                <w:color w:val="FFFFFF"/>
                                <w:sz w:val="66"/>
                                <w:szCs w:val="66"/>
                              </w:rPr>
                            </w:pPr>
                          </w:p>
                          <w:p w14:paraId="41FC6E27" w14:textId="77777777" w:rsidR="00EF7C49" w:rsidRPr="00EF7C49" w:rsidRDefault="00EF7C49" w:rsidP="00AE7941">
                            <w:pPr>
                              <w:spacing w:after="0" w:line="240" w:lineRule="auto"/>
                              <w:rPr>
                                <w:rFonts w:cs="Arial"/>
                                <w:bCs/>
                                <w:color w:val="FFFFFF"/>
                                <w:sz w:val="40"/>
                                <w:szCs w:val="66"/>
                              </w:rPr>
                            </w:pPr>
                          </w:p>
                          <w:p w14:paraId="0C1AAFCE" w14:textId="77777777" w:rsidR="00682393" w:rsidRDefault="00682393" w:rsidP="00682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EFD5A" id="Text Box 2" o:spid="_x0000_s1027" type="#_x0000_t202" style="position:absolute;margin-left:-24.8pt;margin-top:362.75pt;width:426.5pt;height:16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" filled="f" stroked="f">
                <v:textbox>
                  <w:txbxContent>
                    <w:p w14:paraId="1100F258" w14:textId="77777777" w:rsidR="00373DB3" w:rsidRPr="00A14BCC" w:rsidRDefault="00373DB3" w:rsidP="00373DB3">
                      <w:pPr>
                        <w:spacing w:after="0" w:line="240" w:lineRule="auto"/>
                        <w:rPr>
                          <w:rFonts w:ascii="Open Sans ExtraBold" w:hAnsi="Open Sans ExtraBold" w:cs="Open Sans ExtraBold"/>
                          <w:bCs/>
                          <w:color w:val="FFFFFF"/>
                          <w:sz w:val="56"/>
                          <w:szCs w:val="56"/>
                        </w:rPr>
                      </w:pPr>
                      <w:r w:rsidRPr="00A14BCC">
                        <w:rPr>
                          <w:rFonts w:ascii="Open Sans ExtraBold" w:eastAsiaTheme="minorEastAsia" w:hAnsi="Open Sans ExtraBold" w:cs="Open Sans ExtraBold"/>
                          <w:b/>
                          <w:bCs/>
                          <w:color w:val="FFFFFF" w:themeColor="background1"/>
                          <w:spacing w:val="15"/>
                          <w:sz w:val="56"/>
                          <w:szCs w:val="56"/>
                        </w:rPr>
                        <w:t xml:space="preserve">Choice, dignity, respect – older people’s rights in aged care </w:t>
                      </w:r>
                    </w:p>
                    <w:p w14:paraId="09117FB9" w14:textId="161B3748" w:rsidR="00D42961" w:rsidRPr="00882753" w:rsidRDefault="0050393E" w:rsidP="00373DB3">
                      <w:pPr>
                        <w:pStyle w:val="Subtitle"/>
                        <w:spacing w:before="240"/>
                        <w:rPr>
                          <w:sz w:val="48"/>
                          <w:szCs w:val="48"/>
                        </w:rPr>
                      </w:pPr>
                      <w:r>
                        <w:rPr>
                          <w:sz w:val="48"/>
                          <w:szCs w:val="48"/>
                        </w:rPr>
                        <w:t>Community</w:t>
                      </w:r>
                      <w:r w:rsidR="001B4958">
                        <w:rPr>
                          <w:sz w:val="48"/>
                          <w:szCs w:val="48"/>
                        </w:rPr>
                        <w:t xml:space="preserve"> Information</w:t>
                      </w:r>
                      <w:r w:rsidR="00A33857">
                        <w:rPr>
                          <w:sz w:val="48"/>
                          <w:szCs w:val="48"/>
                        </w:rPr>
                        <w:t xml:space="preserve"> Toolkit</w:t>
                      </w:r>
                    </w:p>
                    <w:p w14:paraId="7F5D8677" w14:textId="77777777" w:rsidR="00EF7C49" w:rsidRDefault="00EF7C49" w:rsidP="00AE7941">
                      <w:pPr>
                        <w:spacing w:after="0" w:line="240" w:lineRule="auto"/>
                        <w:rPr>
                          <w:rFonts w:cs="Arial"/>
                          <w:bCs/>
                          <w:color w:val="FFFFFF"/>
                          <w:sz w:val="66"/>
                          <w:szCs w:val="66"/>
                        </w:rPr>
                      </w:pPr>
                    </w:p>
                    <w:p w14:paraId="41FC6E27" w14:textId="77777777" w:rsidR="00EF7C49" w:rsidRPr="00EF7C49" w:rsidRDefault="00EF7C49" w:rsidP="00AE7941">
                      <w:pPr>
                        <w:spacing w:after="0" w:line="240" w:lineRule="auto"/>
                        <w:rPr>
                          <w:rFonts w:cs="Arial"/>
                          <w:bCs/>
                          <w:color w:val="FFFFFF"/>
                          <w:sz w:val="40"/>
                          <w:szCs w:val="66"/>
                        </w:rPr>
                      </w:pPr>
                    </w:p>
                    <w:p w14:paraId="0C1AAFCE" w14:textId="77777777" w:rsidR="00682393" w:rsidRDefault="00682393" w:rsidP="00682393"/>
                  </w:txbxContent>
                </v:textbox>
                <w10:wrap anchorx="margin"/>
              </v:shape>
            </w:pict>
          </mc:Fallback>
        </mc:AlternateContent>
      </w:r>
      <w:r w:rsidR="00D26AAB">
        <w:br w:type="page"/>
      </w:r>
    </w:p>
    <w:p w14:paraId="252A812A" w14:textId="76BBD6BD" w:rsidR="00725AA0" w:rsidRPr="00A33BAC" w:rsidRDefault="00A33857" w:rsidP="00BA0C44">
      <w:pPr>
        <w:pStyle w:val="Heading1"/>
      </w:pPr>
      <w:r>
        <w:lastRenderedPageBreak/>
        <w:t>About this toolkit</w:t>
      </w:r>
    </w:p>
    <w:bookmarkEnd w:id="0"/>
    <w:bookmarkEnd w:id="1"/>
    <w:p w14:paraId="772769CA" w14:textId="77777777" w:rsidR="00407434" w:rsidRDefault="00407434" w:rsidP="00407434">
      <w:r>
        <w:t xml:space="preserve">The Aged Care Quality and Safety Commission is the </w:t>
      </w:r>
      <w:r w:rsidRPr="007273AB">
        <w:t xml:space="preserve">national </w:t>
      </w:r>
      <w:r>
        <w:t xml:space="preserve">regulator of Government funded </w:t>
      </w:r>
      <w:r w:rsidRPr="007273AB">
        <w:t xml:space="preserve">aged care </w:t>
      </w:r>
      <w:r>
        <w:t>services. It is our role to</w:t>
      </w:r>
      <w:r w:rsidRPr="007273AB">
        <w:t xml:space="preserve"> uphold the rights of older people and protect and enhance their safety, health, wellbeing and quality of life.</w:t>
      </w:r>
    </w:p>
    <w:p w14:paraId="3E126B09" w14:textId="77777777" w:rsidR="00407434" w:rsidRDefault="00407434" w:rsidP="00407434">
      <w:r>
        <w:t xml:space="preserve">Our regulatory functions include listening to the experiences of older people and supporting them to be informed about their aged care rights. We also support and educate providers and workers about those rights and their obligations in meeting them. </w:t>
      </w:r>
    </w:p>
    <w:p w14:paraId="63A11900" w14:textId="7F89D2C5" w:rsidR="00407434" w:rsidRPr="00451B99" w:rsidRDefault="00407434" w:rsidP="00407434">
      <w:pPr>
        <w:rPr>
          <w:rFonts w:eastAsia="Open Sans"/>
        </w:rPr>
      </w:pPr>
      <w:r>
        <w:t xml:space="preserve">We are running a </w:t>
      </w:r>
      <w:hyperlink r:id="rId15" w:history="1">
        <w:r w:rsidRPr="00DC3C64">
          <w:rPr>
            <w:rStyle w:val="Hyperlink"/>
            <w:b/>
            <w:bCs/>
          </w:rPr>
          <w:t>public information program</w:t>
        </w:r>
      </w:hyperlink>
      <w:r>
        <w:t xml:space="preserve"> to ensure older people, their families and supporters understand that stronger rights and protections exist under the </w:t>
      </w:r>
      <w:r>
        <w:rPr>
          <w:i/>
          <w:iCs/>
        </w:rPr>
        <w:t>Aged Care Act 2024.</w:t>
      </w:r>
      <w:r w:rsidRPr="724C8338">
        <w:rPr>
          <w:i/>
          <w:iCs/>
        </w:rPr>
        <w:t xml:space="preserve"> </w:t>
      </w:r>
      <w:r w:rsidR="00F416D3">
        <w:rPr>
          <w:rFonts w:eastAsia="Open Sans"/>
        </w:rPr>
        <w:t>A</w:t>
      </w:r>
      <w:r w:rsidR="00FA499F" w:rsidRPr="0064195E">
        <w:rPr>
          <w:rFonts w:eastAsia="Open Sans"/>
        </w:rPr>
        <w:t xml:space="preserve"> </w:t>
      </w:r>
      <w:hyperlink r:id="rId16" w:history="1">
        <w:r w:rsidR="00FA499F" w:rsidRPr="007B7D4D">
          <w:rPr>
            <w:rStyle w:val="Hyperlink"/>
            <w:rFonts w:eastAsia="Open Sans"/>
          </w:rPr>
          <w:t>video</w:t>
        </w:r>
      </w:hyperlink>
      <w:r w:rsidR="00FA499F" w:rsidRPr="00BC3517">
        <w:rPr>
          <w:rFonts w:eastAsia="Open Sans"/>
        </w:rPr>
        <w:t xml:space="preserve"> </w:t>
      </w:r>
      <w:r w:rsidR="00F416D3">
        <w:rPr>
          <w:rFonts w:eastAsia="Open Sans"/>
        </w:rPr>
        <w:t>provides</w:t>
      </w:r>
      <w:r w:rsidR="00FA499F" w:rsidRPr="00BC3517">
        <w:rPr>
          <w:rFonts w:eastAsia="Open Sans"/>
        </w:rPr>
        <w:t xml:space="preserve"> an overview of the program.</w:t>
      </w:r>
    </w:p>
    <w:p w14:paraId="364901F2" w14:textId="77777777" w:rsidR="00407434" w:rsidRPr="008975FF" w:rsidRDefault="00407434" w:rsidP="00407434">
      <w:pPr>
        <w:pStyle w:val="paragraph"/>
        <w:spacing w:before="0" w:beforeAutospacing="0" w:after="200" w:afterAutospacing="0"/>
        <w:textAlignment w:val="baseline"/>
        <w:rPr>
          <w:rFonts w:ascii="Open Sans" w:hAnsi="Open Sans" w:cs="Open Sans"/>
          <w:sz w:val="18"/>
          <w:szCs w:val="18"/>
        </w:rPr>
      </w:pPr>
      <w:r w:rsidRPr="008975FF">
        <w:rPr>
          <w:rStyle w:val="normaltextrun"/>
          <w:rFonts w:ascii="Open Sans" w:eastAsiaTheme="minorHAnsi" w:hAnsi="Open Sans" w:cs="Open Sans"/>
          <w:sz w:val="22"/>
          <w:szCs w:val="22"/>
        </w:rPr>
        <w:t xml:space="preserve">We know that older people and supporters are more likely to raise concerns with their </w:t>
      </w:r>
      <w:r>
        <w:rPr>
          <w:rStyle w:val="normaltextrun"/>
          <w:rFonts w:ascii="Open Sans" w:eastAsiaTheme="minorHAnsi" w:hAnsi="Open Sans" w:cs="Open Sans"/>
          <w:sz w:val="22"/>
          <w:szCs w:val="22"/>
        </w:rPr>
        <w:t xml:space="preserve">provider </w:t>
      </w:r>
      <w:r w:rsidRPr="008975FF">
        <w:rPr>
          <w:rStyle w:val="normaltextrun"/>
          <w:rFonts w:ascii="Open Sans" w:eastAsiaTheme="minorHAnsi" w:hAnsi="Open Sans" w:cs="Open Sans"/>
          <w:sz w:val="22"/>
          <w:szCs w:val="22"/>
        </w:rPr>
        <w:t>when they feel reassured that: </w:t>
      </w:r>
    </w:p>
    <w:p w14:paraId="29DC7ECD" w14:textId="77777777" w:rsidR="00407434" w:rsidRPr="002D5D0E" w:rsidRDefault="00407434" w:rsidP="00407434">
      <w:pPr>
        <w:pStyle w:val="ListParagraph"/>
        <w:numPr>
          <w:ilvl w:val="0"/>
          <w:numId w:val="7"/>
        </w:numPr>
      </w:pPr>
      <w:r w:rsidRPr="00D365EC">
        <w:t>it is safe to speak </w:t>
      </w:r>
      <w:proofErr w:type="gramStart"/>
      <w:r w:rsidRPr="00D365EC">
        <w:t>up</w:t>
      </w:r>
      <w:proofErr w:type="gramEnd"/>
      <w:r w:rsidRPr="00D365EC">
        <w:t> and they know who they can speak to</w:t>
      </w:r>
    </w:p>
    <w:p w14:paraId="0AF948CE" w14:textId="77777777" w:rsidR="00407434" w:rsidRPr="002D5D0E" w:rsidRDefault="00407434" w:rsidP="00407434">
      <w:pPr>
        <w:pStyle w:val="ListParagraph"/>
        <w:numPr>
          <w:ilvl w:val="0"/>
          <w:numId w:val="7"/>
        </w:numPr>
      </w:pPr>
      <w:r w:rsidRPr="00D365EC">
        <w:t>they will be listened to and taken seriously </w:t>
      </w:r>
    </w:p>
    <w:p w14:paraId="186AC182" w14:textId="77777777" w:rsidR="00407434" w:rsidRPr="002D5D0E" w:rsidRDefault="00407434" w:rsidP="00407434">
      <w:pPr>
        <w:pStyle w:val="ListParagraph"/>
        <w:numPr>
          <w:ilvl w:val="0"/>
          <w:numId w:val="7"/>
        </w:numPr>
      </w:pPr>
      <w:r w:rsidRPr="00D365EC">
        <w:t>raising a concern will not negatively affect their care.</w:t>
      </w:r>
    </w:p>
    <w:p w14:paraId="528E5451" w14:textId="57FE7851" w:rsidR="00407434" w:rsidRPr="008975FF" w:rsidRDefault="00407434" w:rsidP="00407434">
      <w:pPr>
        <w:pStyle w:val="paragraph"/>
        <w:spacing w:before="200" w:beforeAutospacing="0" w:after="200" w:afterAutospacing="0"/>
        <w:textAlignment w:val="baseline"/>
        <w:rPr>
          <w:rFonts w:ascii="Open Sans" w:hAnsi="Open Sans" w:cs="Open Sans"/>
          <w:sz w:val="18"/>
          <w:szCs w:val="18"/>
        </w:rPr>
      </w:pPr>
      <w:r w:rsidRPr="008975FF">
        <w:rPr>
          <w:rStyle w:val="normaltextrun"/>
          <w:rFonts w:ascii="Open Sans" w:eastAsiaTheme="minorHAnsi" w:hAnsi="Open Sans" w:cs="Open Sans"/>
          <w:sz w:val="22"/>
          <w:szCs w:val="22"/>
        </w:rPr>
        <w:t>Our public information program is about reaffirming to older people</w:t>
      </w:r>
      <w:r w:rsidR="001F3047">
        <w:rPr>
          <w:rStyle w:val="normaltextrun"/>
          <w:rFonts w:ascii="Open Sans" w:eastAsiaTheme="minorHAnsi" w:hAnsi="Open Sans" w:cs="Open Sans"/>
          <w:sz w:val="22"/>
          <w:szCs w:val="22"/>
        </w:rPr>
        <w:t>, their families</w:t>
      </w:r>
      <w:r w:rsidRPr="008975FF">
        <w:rPr>
          <w:rStyle w:val="normaltextrun"/>
          <w:rFonts w:ascii="Open Sans" w:eastAsiaTheme="minorHAnsi" w:hAnsi="Open Sans" w:cs="Open Sans"/>
          <w:sz w:val="22"/>
          <w:szCs w:val="22"/>
        </w:rPr>
        <w:t xml:space="preserve"> and supporters that they can feel safe to raise concerns and give feedback directly with their provider, and to trust they will be listened to with respect. </w:t>
      </w:r>
      <w:r w:rsidRPr="008975FF">
        <w:rPr>
          <w:rFonts w:ascii="Open Sans" w:hAnsi="Open Sans" w:cs="Open Sans"/>
          <w:sz w:val="18"/>
          <w:szCs w:val="18"/>
        </w:rPr>
        <w:t xml:space="preserve"> </w:t>
      </w:r>
    </w:p>
    <w:p w14:paraId="39459B31" w14:textId="1BD3A5D2" w:rsidR="00407434" w:rsidRPr="00405DF3" w:rsidRDefault="00407434" w:rsidP="00407434">
      <w:pPr>
        <w:pStyle w:val="Heading2"/>
        <w:spacing w:after="240"/>
        <w:rPr>
          <w:b w:val="0"/>
          <w:bCs w:val="0"/>
          <w:color w:val="auto"/>
          <w:sz w:val="22"/>
          <w:szCs w:val="22"/>
        </w:rPr>
      </w:pPr>
      <w:r w:rsidRPr="00405DF3">
        <w:rPr>
          <w:b w:val="0"/>
          <w:color w:val="auto"/>
          <w:sz w:val="22"/>
          <w:szCs w:val="22"/>
        </w:rPr>
        <w:t xml:space="preserve">This toolkit has been developed for </w:t>
      </w:r>
      <w:r w:rsidR="00FE04E2" w:rsidRPr="00405DF3">
        <w:rPr>
          <w:b w:val="0"/>
          <w:color w:val="auto"/>
          <w:sz w:val="22"/>
          <w:szCs w:val="22"/>
        </w:rPr>
        <w:t>community organisations</w:t>
      </w:r>
      <w:r w:rsidRPr="00405DF3">
        <w:rPr>
          <w:b w:val="0"/>
          <w:color w:val="auto"/>
          <w:sz w:val="22"/>
          <w:szCs w:val="22"/>
        </w:rPr>
        <w:t xml:space="preserve"> to </w:t>
      </w:r>
      <w:r w:rsidRPr="00405DF3">
        <w:rPr>
          <w:color w:val="auto"/>
          <w:sz w:val="22"/>
          <w:szCs w:val="22"/>
        </w:rPr>
        <w:t xml:space="preserve">support </w:t>
      </w:r>
      <w:r w:rsidR="00FA0A3F" w:rsidRPr="00405DF3">
        <w:rPr>
          <w:color w:val="auto"/>
          <w:sz w:val="22"/>
          <w:szCs w:val="22"/>
        </w:rPr>
        <w:t xml:space="preserve">you in </w:t>
      </w:r>
      <w:r w:rsidR="009776F1" w:rsidRPr="00405DF3">
        <w:rPr>
          <w:color w:val="auto"/>
          <w:sz w:val="22"/>
          <w:szCs w:val="22"/>
        </w:rPr>
        <w:t>distributing</w:t>
      </w:r>
      <w:r w:rsidR="00891E5B" w:rsidRPr="00405DF3">
        <w:rPr>
          <w:color w:val="auto"/>
          <w:sz w:val="22"/>
          <w:szCs w:val="22"/>
        </w:rPr>
        <w:t xml:space="preserve"> and promoting</w:t>
      </w:r>
      <w:r w:rsidR="009776F1" w:rsidRPr="00405DF3">
        <w:rPr>
          <w:color w:val="auto"/>
          <w:sz w:val="22"/>
          <w:szCs w:val="22"/>
        </w:rPr>
        <w:t xml:space="preserve"> information to</w:t>
      </w:r>
      <w:r w:rsidRPr="00405DF3">
        <w:rPr>
          <w:color w:val="auto"/>
          <w:sz w:val="22"/>
          <w:szCs w:val="22"/>
        </w:rPr>
        <w:t xml:space="preserve"> older people, their families and supporters about key topics including:</w:t>
      </w:r>
    </w:p>
    <w:p w14:paraId="3E5F72A1" w14:textId="77777777" w:rsidR="00407434" w:rsidRPr="00405DF3" w:rsidRDefault="00407434" w:rsidP="00407434">
      <w:pPr>
        <w:pStyle w:val="ListParagraph"/>
        <w:numPr>
          <w:ilvl w:val="0"/>
          <w:numId w:val="7"/>
        </w:numPr>
      </w:pPr>
      <w:r w:rsidRPr="00405DF3">
        <w:t>the rights of older people in aged care </w:t>
      </w:r>
    </w:p>
    <w:p w14:paraId="6EBD5D6E" w14:textId="77777777" w:rsidR="00407434" w:rsidRPr="00405DF3" w:rsidRDefault="00407434" w:rsidP="00407434">
      <w:pPr>
        <w:pStyle w:val="ListParagraph"/>
        <w:numPr>
          <w:ilvl w:val="0"/>
          <w:numId w:val="7"/>
        </w:numPr>
        <w:rPr>
          <w:rStyle w:val="eop"/>
        </w:rPr>
      </w:pPr>
      <w:r w:rsidRPr="00405DF3">
        <w:rPr>
          <w:rStyle w:val="normaltextrun"/>
          <w:lang w:val="en-US"/>
        </w:rPr>
        <w:t>raising concerns when something doesn’t feel right</w:t>
      </w:r>
      <w:r w:rsidRPr="00405DF3">
        <w:rPr>
          <w:rStyle w:val="eop"/>
          <w:lang w:val="en-GB"/>
        </w:rPr>
        <w:t> </w:t>
      </w:r>
    </w:p>
    <w:p w14:paraId="71B64815" w14:textId="656C28F7" w:rsidR="00407434" w:rsidRPr="00405DF3" w:rsidRDefault="00407434" w:rsidP="00407434">
      <w:pPr>
        <w:pStyle w:val="ListParagraph"/>
        <w:numPr>
          <w:ilvl w:val="0"/>
          <w:numId w:val="7"/>
        </w:numPr>
        <w:rPr>
          <w:rStyle w:val="eop"/>
        </w:rPr>
      </w:pPr>
      <w:r w:rsidRPr="00405DF3">
        <w:rPr>
          <w:lang w:val="en-US"/>
        </w:rPr>
        <w:t xml:space="preserve">the role of the </w:t>
      </w:r>
      <w:r w:rsidR="00317811">
        <w:rPr>
          <w:lang w:val="en-US"/>
        </w:rPr>
        <w:t xml:space="preserve">aged care </w:t>
      </w:r>
      <w:r w:rsidRPr="00405DF3">
        <w:rPr>
          <w:lang w:val="en-US"/>
        </w:rPr>
        <w:t>provider in supporting older people to speak up</w:t>
      </w:r>
      <w:r w:rsidRPr="00405DF3">
        <w:rPr>
          <w:rFonts w:ascii="Times New Roman" w:hAnsi="Times New Roman" w:cs="Times New Roman"/>
          <w:lang w:val="en-GB"/>
        </w:rPr>
        <w:t> </w:t>
      </w:r>
      <w:r w:rsidRPr="00405DF3">
        <w:t> </w:t>
      </w:r>
    </w:p>
    <w:p w14:paraId="78F84908" w14:textId="77777777" w:rsidR="00407434" w:rsidRPr="00405DF3" w:rsidRDefault="00407434" w:rsidP="00407434">
      <w:pPr>
        <w:pStyle w:val="ListParagraph"/>
        <w:numPr>
          <w:ilvl w:val="0"/>
          <w:numId w:val="7"/>
        </w:numPr>
      </w:pPr>
      <w:r w:rsidRPr="00405DF3">
        <w:rPr>
          <w:rStyle w:val="normaltextrun"/>
          <w:lang w:val="en-US"/>
        </w:rPr>
        <w:t>the role of the Commission and Aged Care Complaints Commissioner.</w:t>
      </w:r>
      <w:r w:rsidRPr="00405DF3">
        <w:t xml:space="preserve"> </w:t>
      </w:r>
    </w:p>
    <w:p w14:paraId="6816BE67" w14:textId="678036A0" w:rsidR="00407434" w:rsidRDefault="00407434" w:rsidP="00407434">
      <w:r w:rsidRPr="00405DF3">
        <w:t>We have also created materials to help communicate this information through your channels, including newsletter copy, social media posts</w:t>
      </w:r>
      <w:r w:rsidR="00C213B3" w:rsidRPr="00405DF3">
        <w:t>,</w:t>
      </w:r>
      <w:r w:rsidRPr="00405DF3">
        <w:t xml:space="preserve"> links to videos and </w:t>
      </w:r>
      <w:r w:rsidR="00A47197" w:rsidRPr="00405DF3">
        <w:t xml:space="preserve">printed </w:t>
      </w:r>
      <w:r w:rsidRPr="00405DF3">
        <w:t>resources</w:t>
      </w:r>
      <w:r w:rsidR="00B01B3B" w:rsidRPr="00405DF3">
        <w:t xml:space="preserve"> for display and dissemination in key community locations</w:t>
      </w:r>
      <w:r w:rsidRPr="00405DF3">
        <w:t>.</w:t>
      </w:r>
    </w:p>
    <w:p w14:paraId="725F7BE5" w14:textId="0AB2D9A3" w:rsidR="00A33857" w:rsidRPr="00C35843" w:rsidRDefault="00A33857" w:rsidP="00A33857">
      <w:pPr>
        <w:pStyle w:val="Heading2"/>
      </w:pPr>
      <w:r>
        <w:lastRenderedPageBreak/>
        <w:t>What’s in th</w:t>
      </w:r>
      <w:r w:rsidR="00665642">
        <w:t>is</w:t>
      </w:r>
      <w:r>
        <w:t xml:space="preserve"> toolkit?</w:t>
      </w:r>
    </w:p>
    <w:p w14:paraId="0AA22937" w14:textId="015BF92D" w:rsidR="002733B2" w:rsidRDefault="00EE11CB" w:rsidP="00106F88">
      <w:pPr>
        <w:pStyle w:val="ListParagraph"/>
        <w:numPr>
          <w:ilvl w:val="0"/>
          <w:numId w:val="4"/>
        </w:numPr>
      </w:pPr>
      <w:hyperlink w:anchor="_Key_messages_1" w:history="1">
        <w:r w:rsidR="002733B2" w:rsidRPr="00EE11CB">
          <w:rPr>
            <w:rStyle w:val="Hyperlink"/>
          </w:rPr>
          <w:t>Key m</w:t>
        </w:r>
        <w:r w:rsidR="002733B2" w:rsidRPr="00EE11CB">
          <w:rPr>
            <w:rStyle w:val="Hyperlink"/>
          </w:rPr>
          <w:t>e</w:t>
        </w:r>
        <w:r w:rsidR="002733B2" w:rsidRPr="00EE11CB">
          <w:rPr>
            <w:rStyle w:val="Hyperlink"/>
          </w:rPr>
          <w:t>s</w:t>
        </w:r>
        <w:r w:rsidR="002733B2" w:rsidRPr="00EE11CB">
          <w:rPr>
            <w:rStyle w:val="Hyperlink"/>
          </w:rPr>
          <w:t>sages</w:t>
        </w:r>
      </w:hyperlink>
    </w:p>
    <w:p w14:paraId="6223851D" w14:textId="4136AF9F" w:rsidR="00A33857" w:rsidRDefault="00EE11CB" w:rsidP="00106F88">
      <w:pPr>
        <w:pStyle w:val="ListParagraph"/>
        <w:numPr>
          <w:ilvl w:val="0"/>
          <w:numId w:val="4"/>
        </w:numPr>
      </w:pPr>
      <w:hyperlink w:anchor="_Webpages" w:history="1">
        <w:r w:rsidR="00A33857" w:rsidRPr="00EE11CB">
          <w:rPr>
            <w:rStyle w:val="Hyperlink"/>
          </w:rPr>
          <w:t>Webpage</w:t>
        </w:r>
        <w:r w:rsidR="00665642" w:rsidRPr="00EE11CB">
          <w:rPr>
            <w:rStyle w:val="Hyperlink"/>
          </w:rPr>
          <w:t>s</w:t>
        </w:r>
      </w:hyperlink>
      <w:r w:rsidR="00884C7D">
        <w:t xml:space="preserve"> </w:t>
      </w:r>
    </w:p>
    <w:p w14:paraId="35F5648A" w14:textId="14F2F23A" w:rsidR="00A33857" w:rsidRDefault="00EE11CB" w:rsidP="00106F88">
      <w:pPr>
        <w:pStyle w:val="ListParagraph"/>
        <w:numPr>
          <w:ilvl w:val="0"/>
          <w:numId w:val="4"/>
        </w:numPr>
      </w:pPr>
      <w:hyperlink w:anchor="_Social_media_copy" w:history="1">
        <w:r w:rsidR="00A33857" w:rsidRPr="00EE11CB">
          <w:rPr>
            <w:rStyle w:val="Hyperlink"/>
          </w:rPr>
          <w:t xml:space="preserve">Social media </w:t>
        </w:r>
        <w:r w:rsidR="002E777E" w:rsidRPr="00EE11CB">
          <w:rPr>
            <w:rStyle w:val="Hyperlink"/>
          </w:rPr>
          <w:t>copy</w:t>
        </w:r>
        <w:r w:rsidR="00A33857" w:rsidRPr="00EE11CB">
          <w:rPr>
            <w:rStyle w:val="Hyperlink"/>
          </w:rPr>
          <w:t xml:space="preserve"> and </w:t>
        </w:r>
        <w:r w:rsidR="002E777E" w:rsidRPr="00EE11CB">
          <w:rPr>
            <w:rStyle w:val="Hyperlink"/>
          </w:rPr>
          <w:t>tiles</w:t>
        </w:r>
      </w:hyperlink>
    </w:p>
    <w:p w14:paraId="6A25A68F" w14:textId="009AB1BD" w:rsidR="00A33857" w:rsidRDefault="00EE11CB" w:rsidP="00106F88">
      <w:pPr>
        <w:pStyle w:val="ListParagraph"/>
        <w:numPr>
          <w:ilvl w:val="0"/>
          <w:numId w:val="4"/>
        </w:numPr>
      </w:pPr>
      <w:hyperlink w:anchor="_Editorial_copy" w:history="1">
        <w:r w:rsidR="002E777E" w:rsidRPr="00EE11CB">
          <w:rPr>
            <w:rStyle w:val="Hyperlink"/>
          </w:rPr>
          <w:t>Editorial copy</w:t>
        </w:r>
      </w:hyperlink>
    </w:p>
    <w:p w14:paraId="00191C9E" w14:textId="74B45028" w:rsidR="00EB3110" w:rsidRDefault="00EE11CB" w:rsidP="00106F88">
      <w:pPr>
        <w:pStyle w:val="ListParagraph"/>
        <w:numPr>
          <w:ilvl w:val="0"/>
          <w:numId w:val="4"/>
        </w:numPr>
      </w:pPr>
      <w:hyperlink w:anchor="_Resources" w:history="1">
        <w:r w:rsidR="00EB3110" w:rsidRPr="00EE11CB">
          <w:rPr>
            <w:rStyle w:val="Hyperlink"/>
          </w:rPr>
          <w:t>Resources</w:t>
        </w:r>
        <w:r w:rsidR="00184D1D" w:rsidRPr="00EE11CB">
          <w:rPr>
            <w:rStyle w:val="Hyperlink"/>
          </w:rPr>
          <w:t xml:space="preserve"> for older people</w:t>
        </w:r>
        <w:r w:rsidR="00C40434">
          <w:rPr>
            <w:rStyle w:val="Hyperlink"/>
          </w:rPr>
          <w:t>, their families</w:t>
        </w:r>
        <w:r w:rsidR="00184D1D" w:rsidRPr="00EE11CB">
          <w:rPr>
            <w:rStyle w:val="Hyperlink"/>
          </w:rPr>
          <w:t xml:space="preserve"> and supporters</w:t>
        </w:r>
      </w:hyperlink>
    </w:p>
    <w:p w14:paraId="51EE7DE0" w14:textId="347CD745" w:rsidR="00D26AAB" w:rsidRDefault="00EE11CB" w:rsidP="00106F88">
      <w:pPr>
        <w:pStyle w:val="ListParagraph"/>
        <w:numPr>
          <w:ilvl w:val="0"/>
          <w:numId w:val="4"/>
        </w:numPr>
      </w:pPr>
      <w:hyperlink w:anchor="_Videos" w:history="1">
        <w:r w:rsidR="00184D1D" w:rsidRPr="00EE11CB">
          <w:rPr>
            <w:rStyle w:val="Hyperlink"/>
          </w:rPr>
          <w:t>Videos</w:t>
        </w:r>
      </w:hyperlink>
    </w:p>
    <w:p w14:paraId="4C0CF89D" w14:textId="5D788689" w:rsidR="00665642" w:rsidRPr="00C35843" w:rsidRDefault="00432AC0" w:rsidP="00665642">
      <w:pPr>
        <w:pStyle w:val="Heading2"/>
      </w:pPr>
      <w:r>
        <w:t>Call to action</w:t>
      </w:r>
    </w:p>
    <w:p w14:paraId="7BD46B15" w14:textId="479B875B" w:rsidR="00665642" w:rsidRDefault="00997171" w:rsidP="00184D1D">
      <w:r>
        <w:t>You can p</w:t>
      </w:r>
      <w:r w:rsidR="00432AC0">
        <w:t>romote the messaging and resources</w:t>
      </w:r>
      <w:r w:rsidR="003166A0">
        <w:t xml:space="preserve"> in this kit</w:t>
      </w:r>
      <w:r w:rsidR="00432AC0">
        <w:t xml:space="preserve"> </w:t>
      </w:r>
      <w:r w:rsidR="0077094C">
        <w:t xml:space="preserve">to older people, their families and supporters </w:t>
      </w:r>
      <w:r w:rsidR="00AC225B">
        <w:t>via</w:t>
      </w:r>
      <w:r w:rsidR="00611B99">
        <w:t>:</w:t>
      </w:r>
    </w:p>
    <w:p w14:paraId="36B1FA7E" w14:textId="4D6992B7" w:rsidR="00611B99" w:rsidRDefault="003166A0" w:rsidP="00184D1D">
      <w:pPr>
        <w:pStyle w:val="ListParagraph"/>
        <w:numPr>
          <w:ilvl w:val="1"/>
          <w:numId w:val="10"/>
        </w:numPr>
        <w:ind w:left="709" w:hanging="425"/>
      </w:pPr>
      <w:r>
        <w:t>s</w:t>
      </w:r>
      <w:r w:rsidR="00611B99">
        <w:t>ocial media</w:t>
      </w:r>
    </w:p>
    <w:p w14:paraId="021E32E8" w14:textId="1C728CF1" w:rsidR="00611B99" w:rsidRDefault="003166A0" w:rsidP="00184D1D">
      <w:pPr>
        <w:pStyle w:val="ListParagraph"/>
        <w:numPr>
          <w:ilvl w:val="1"/>
          <w:numId w:val="10"/>
        </w:numPr>
        <w:ind w:left="709" w:hanging="425"/>
      </w:pPr>
      <w:r>
        <w:t>n</w:t>
      </w:r>
      <w:r w:rsidR="00611B99">
        <w:t>ewsletters</w:t>
      </w:r>
    </w:p>
    <w:p w14:paraId="3E1DB714" w14:textId="19C4CD0F" w:rsidR="00611B99" w:rsidRDefault="003166A0" w:rsidP="00184D1D">
      <w:pPr>
        <w:pStyle w:val="ListParagraph"/>
        <w:numPr>
          <w:ilvl w:val="1"/>
          <w:numId w:val="10"/>
        </w:numPr>
        <w:ind w:left="709" w:hanging="425"/>
      </w:pPr>
      <w:r>
        <w:t>n</w:t>
      </w:r>
      <w:r w:rsidR="00611B99">
        <w:t>otice boards (as relevant)</w:t>
      </w:r>
    </w:p>
    <w:p w14:paraId="43D0585B" w14:textId="53C2B9B1" w:rsidR="008C5B6C" w:rsidRDefault="003166A0" w:rsidP="00184D1D">
      <w:pPr>
        <w:pStyle w:val="ListParagraph"/>
        <w:numPr>
          <w:ilvl w:val="1"/>
          <w:numId w:val="10"/>
        </w:numPr>
        <w:ind w:left="709" w:hanging="425"/>
      </w:pPr>
      <w:r>
        <w:t>m</w:t>
      </w:r>
      <w:r w:rsidR="003823F4">
        <w:t>aking hard copy resources available in appropriate locations or via community settings</w:t>
      </w:r>
      <w:r w:rsidR="00C40434">
        <w:t>.</w:t>
      </w:r>
    </w:p>
    <w:p w14:paraId="71C137A2" w14:textId="77777777" w:rsidR="00222580" w:rsidRDefault="00222580" w:rsidP="00222580">
      <w:pPr>
        <w:spacing w:before="120"/>
      </w:pPr>
      <w:r>
        <w:t>When sharing materials we recommend the below calls to action:</w:t>
      </w:r>
    </w:p>
    <w:p w14:paraId="1C804248" w14:textId="300FAFAE" w:rsidR="00222580" w:rsidRDefault="0083417D" w:rsidP="00222580">
      <w:pPr>
        <w:pStyle w:val="ListParagraph"/>
        <w:numPr>
          <w:ilvl w:val="0"/>
          <w:numId w:val="25"/>
        </w:numPr>
      </w:pPr>
      <w:r>
        <w:t xml:space="preserve">promote </w:t>
      </w:r>
      <w:r w:rsidR="00222580">
        <w:t xml:space="preserve">the </w:t>
      </w:r>
      <w:hyperlink r:id="rId17" w:history="1">
        <w:r w:rsidR="00222580" w:rsidRPr="004E5F8B">
          <w:rPr>
            <w:rStyle w:val="Hyperlink"/>
          </w:rPr>
          <w:t>Statement of Rights</w:t>
        </w:r>
      </w:hyperlink>
      <w:r w:rsidR="00222580">
        <w:t xml:space="preserve"> </w:t>
      </w:r>
      <w:r w:rsidR="00222580" w:rsidRPr="006121B4">
        <w:t>and</w:t>
      </w:r>
      <w:r w:rsidR="00222580" w:rsidRPr="00BB6F3B">
        <w:t xml:space="preserve"> </w:t>
      </w:r>
      <w:r w:rsidR="00222580" w:rsidRPr="009E7AF8">
        <w:t>what the</w:t>
      </w:r>
      <w:r w:rsidR="00222580">
        <w:t>y</w:t>
      </w:r>
      <w:r w:rsidR="00222580" w:rsidRPr="009E7AF8">
        <w:t xml:space="preserve"> mean in practice</w:t>
      </w:r>
      <w:r w:rsidR="00F25EDD">
        <w:t xml:space="preserve"> to </w:t>
      </w:r>
      <w:r w:rsidR="00F25EDD" w:rsidRPr="00DA2212">
        <w:t>older people</w:t>
      </w:r>
      <w:r w:rsidR="005B66CB">
        <w:t xml:space="preserve"> </w:t>
      </w:r>
    </w:p>
    <w:p w14:paraId="7F7B8484" w14:textId="6AB324DF" w:rsidR="00222580" w:rsidRDefault="00222580" w:rsidP="00222580">
      <w:pPr>
        <w:pStyle w:val="ListParagraph"/>
        <w:numPr>
          <w:ilvl w:val="0"/>
          <w:numId w:val="25"/>
        </w:numPr>
      </w:pPr>
      <w:r>
        <w:t xml:space="preserve">encourage them to watch the video explaining the </w:t>
      </w:r>
      <w:hyperlink r:id="rId18" w:history="1">
        <w:r w:rsidRPr="003733FE">
          <w:rPr>
            <w:rStyle w:val="Hyperlink"/>
            <w:lang w:val="en-US"/>
          </w:rPr>
          <w:t>Statement of Rights – introduction for older people</w:t>
        </w:r>
      </w:hyperlink>
      <w:r>
        <w:t xml:space="preserve"> or </w:t>
      </w:r>
      <w:hyperlink r:id="rId19" w:history="1">
        <w:r w:rsidRPr="009D7F21">
          <w:rPr>
            <w:rStyle w:val="Hyperlink"/>
            <w:lang w:val="en-US"/>
          </w:rPr>
          <w:t>Rights-based complaints handling – an overview by the Aged Care Complaints Commissioner</w:t>
        </w:r>
      </w:hyperlink>
    </w:p>
    <w:p w14:paraId="4097BD48" w14:textId="64D3746F" w:rsidR="00222580" w:rsidRDefault="00222580" w:rsidP="00222580">
      <w:pPr>
        <w:pStyle w:val="ListParagraph"/>
        <w:numPr>
          <w:ilvl w:val="0"/>
          <w:numId w:val="25"/>
        </w:numPr>
      </w:pPr>
      <w:r>
        <w:t xml:space="preserve">remind older people and their supporters </w:t>
      </w:r>
      <w:r w:rsidR="003F4611">
        <w:t xml:space="preserve">about the importance of </w:t>
      </w:r>
      <w:r>
        <w:t xml:space="preserve">feeling safe and supported to </w:t>
      </w:r>
      <w:hyperlink r:id="rId20" w:history="1">
        <w:r w:rsidRPr="003044F6">
          <w:rPr>
            <w:rStyle w:val="Hyperlink"/>
          </w:rPr>
          <w:t>speak up if they have a concern</w:t>
        </w:r>
      </w:hyperlink>
      <w:r>
        <w:t xml:space="preserve"> and ensure they understand their provider’s complaints process </w:t>
      </w:r>
    </w:p>
    <w:p w14:paraId="34985E2A" w14:textId="66D4721D" w:rsidR="00222580" w:rsidRDefault="00222580" w:rsidP="00222580">
      <w:pPr>
        <w:pStyle w:val="ListParagraph"/>
        <w:numPr>
          <w:ilvl w:val="0"/>
          <w:numId w:val="25"/>
        </w:numPr>
      </w:pPr>
      <w:r>
        <w:t xml:space="preserve">explain that support is available via the </w:t>
      </w:r>
      <w:hyperlink r:id="rId21" w:history="1">
        <w:r w:rsidRPr="008546B3">
          <w:rPr>
            <w:rStyle w:val="Hyperlink"/>
          </w:rPr>
          <w:t>Older Persons Advocacy Network</w:t>
        </w:r>
      </w:hyperlink>
      <w:r>
        <w:t xml:space="preserve"> and the </w:t>
      </w:r>
      <w:hyperlink r:id="rId22" w:history="1">
        <w:r w:rsidRPr="008546B3">
          <w:rPr>
            <w:rStyle w:val="Hyperlink"/>
          </w:rPr>
          <w:t>Aged Care Quality and Safety Commission</w:t>
        </w:r>
      </w:hyperlink>
      <w:r>
        <w:t>.</w:t>
      </w:r>
    </w:p>
    <w:p w14:paraId="55CAD21A" w14:textId="77777777" w:rsidR="0011504C" w:rsidRDefault="0011504C" w:rsidP="0011504C">
      <w:pPr>
        <w:pStyle w:val="Heading2"/>
        <w:spacing w:before="240"/>
      </w:pPr>
      <w:r>
        <w:t>Diverse audiences</w:t>
      </w:r>
    </w:p>
    <w:p w14:paraId="60EB2515" w14:textId="77777777" w:rsidR="0011504C" w:rsidRDefault="0011504C" w:rsidP="0011504C">
      <w:pPr>
        <w:spacing w:after="0"/>
        <w:rPr>
          <w:rStyle w:val="normaltextrun"/>
        </w:rPr>
      </w:pPr>
      <w:r w:rsidRPr="7DD79468">
        <w:rPr>
          <w:rStyle w:val="normaltextrun"/>
        </w:rPr>
        <w:t>We recognise that older people f</w:t>
      </w:r>
      <w:r>
        <w:rPr>
          <w:rStyle w:val="normaltextrun"/>
        </w:rPr>
        <w:t>rom</w:t>
      </w:r>
      <w:r w:rsidRPr="7DD79468">
        <w:rPr>
          <w:rStyle w:val="normaltextrun"/>
        </w:rPr>
        <w:t xml:space="preserve"> diverse cultural, linguistic and life backgrounds may have unique needs and preferences. Their background and experience </w:t>
      </w:r>
      <w:proofErr w:type="gramStart"/>
      <w:r w:rsidRPr="7DD79468">
        <w:rPr>
          <w:rStyle w:val="normaltextrun"/>
        </w:rPr>
        <w:t>impacts</w:t>
      </w:r>
      <w:proofErr w:type="gramEnd"/>
      <w:r w:rsidRPr="7DD79468">
        <w:rPr>
          <w:rStyle w:val="normaltextrun"/>
        </w:rPr>
        <w:t xml:space="preserve"> on how they access and engage with aged care supports. This includes differences in language, traditions, identity and family structures. </w:t>
      </w:r>
    </w:p>
    <w:p w14:paraId="37FA7736" w14:textId="77777777" w:rsidR="0011504C" w:rsidRDefault="0011504C" w:rsidP="0011504C">
      <w:pPr>
        <w:spacing w:after="0"/>
        <w:rPr>
          <w:rStyle w:val="normaltextrun"/>
        </w:rPr>
      </w:pPr>
    </w:p>
    <w:p w14:paraId="1EBC31A1" w14:textId="77777777" w:rsidR="0011504C" w:rsidRPr="00D103A4" w:rsidRDefault="0011504C" w:rsidP="0011504C">
      <w:pPr>
        <w:spacing w:after="0"/>
      </w:pPr>
      <w:r w:rsidRPr="7DD79468">
        <w:rPr>
          <w:rStyle w:val="normaltextrun"/>
        </w:rPr>
        <w:lastRenderedPageBreak/>
        <w:t>We are committed to making sure our information is inclusive, culturally safe and responsive. Every older person should feel safe, understood, respected and able to make choices that reflect who they are.</w:t>
      </w:r>
      <w:r>
        <w:rPr>
          <w:rStyle w:val="normaltextrun"/>
        </w:rPr>
        <w:t xml:space="preserve"> </w:t>
      </w:r>
      <w:r w:rsidRPr="00D103A4">
        <w:t xml:space="preserve">If someone you care for has difficulty speaking or understanding English, you can use an interpreting service to communicate in </w:t>
      </w:r>
      <w:r>
        <w:t>their</w:t>
      </w:r>
      <w:r w:rsidRPr="00D103A4">
        <w:t xml:space="preserve"> preferred language. </w:t>
      </w:r>
    </w:p>
    <w:p w14:paraId="51E79F73" w14:textId="77777777" w:rsidR="000D37AD" w:rsidRDefault="000D37AD" w:rsidP="0011504C">
      <w:pPr>
        <w:spacing w:after="0"/>
      </w:pPr>
    </w:p>
    <w:p w14:paraId="34C8AD41" w14:textId="0FD2A7CC" w:rsidR="0011504C" w:rsidRDefault="0011504C" w:rsidP="0011504C">
      <w:pPr>
        <w:spacing w:after="0"/>
      </w:pPr>
      <w:r>
        <w:t xml:space="preserve">If you would like any of our resources that are not currently translated, please contact us at </w:t>
      </w:r>
      <w:hyperlink r:id="rId23" w:history="1">
        <w:r w:rsidR="00A30B78" w:rsidRPr="00CF6D91">
          <w:rPr>
            <w:rStyle w:val="Hyperlink"/>
          </w:rPr>
          <w:t>communications@agedcarequality.gov.au</w:t>
        </w:r>
      </w:hyperlink>
      <w:r>
        <w:t>.</w:t>
      </w:r>
    </w:p>
    <w:p w14:paraId="11AB6032" w14:textId="77777777" w:rsidR="0011504C" w:rsidRDefault="0011504C" w:rsidP="0011504C">
      <w:pPr>
        <w:spacing w:after="0"/>
      </w:pPr>
    </w:p>
    <w:p w14:paraId="76961FE0" w14:textId="66633FC9" w:rsidR="0011504C" w:rsidRDefault="0011504C" w:rsidP="0011504C">
      <w:pPr>
        <w:spacing w:after="0"/>
      </w:pPr>
      <w:r>
        <w:t>We have developed dedicated i</w:t>
      </w:r>
      <w:r w:rsidRPr="007441B9">
        <w:t xml:space="preserve">nformation and resources to help provide good, culturally safe aged care for First Nations older people. </w:t>
      </w:r>
      <w:r>
        <w:t xml:space="preserve">You’ll find these on the </w:t>
      </w:r>
      <w:hyperlink r:id="rId24" w:history="1">
        <w:r w:rsidRPr="00B82DD7">
          <w:rPr>
            <w:rStyle w:val="Hyperlink"/>
          </w:rPr>
          <w:t>First Nations Hub</w:t>
        </w:r>
      </w:hyperlink>
      <w:r>
        <w:t xml:space="preserve"> on</w:t>
      </w:r>
      <w:r w:rsidR="00B82DD7">
        <w:t xml:space="preserve"> our website.</w:t>
      </w:r>
    </w:p>
    <w:p w14:paraId="7851B9AD" w14:textId="77777777" w:rsidR="0011504C" w:rsidRPr="00D103A4" w:rsidRDefault="0011504C" w:rsidP="0011504C">
      <w:pPr>
        <w:spacing w:after="0"/>
      </w:pPr>
    </w:p>
    <w:p w14:paraId="724D11DD" w14:textId="77777777" w:rsidR="0011504C" w:rsidRDefault="0011504C" w:rsidP="0011504C">
      <w:pPr>
        <w:rPr>
          <w:b/>
          <w:bCs/>
        </w:rPr>
      </w:pPr>
      <w:r w:rsidRPr="00D103A4">
        <w:rPr>
          <w:b/>
          <w:bCs/>
        </w:rPr>
        <w:t xml:space="preserve">Translating and interpreting services </w:t>
      </w:r>
    </w:p>
    <w:p w14:paraId="11B33A68" w14:textId="77777777" w:rsidR="0011504C" w:rsidRPr="00674DAE" w:rsidRDefault="0011504C" w:rsidP="0011504C">
      <w:pPr>
        <w:pStyle w:val="paragraph"/>
        <w:spacing w:line="276" w:lineRule="auto"/>
        <w:rPr>
          <w:rFonts w:ascii="Open Sans" w:hAnsi="Open Sans" w:cs="Open Sans"/>
          <w:color w:val="000000"/>
          <w:position w:val="1"/>
          <w:sz w:val="22"/>
          <w:szCs w:val="22"/>
        </w:rPr>
      </w:pPr>
      <w:r w:rsidRPr="00674DAE">
        <w:rPr>
          <w:rFonts w:ascii="Open Sans" w:hAnsi="Open Sans" w:cs="Open Sans"/>
          <w:color w:val="000000"/>
          <w:position w:val="1"/>
          <w:sz w:val="22"/>
          <w:szCs w:val="22"/>
          <w:lang w:val="en-US"/>
        </w:rPr>
        <w:t>If you need an interpreter</w:t>
      </w:r>
      <w:r>
        <w:rPr>
          <w:rFonts w:ascii="Open Sans" w:hAnsi="Open Sans" w:cs="Open Sans"/>
          <w:color w:val="000000"/>
          <w:position w:val="1"/>
          <w:sz w:val="22"/>
          <w:szCs w:val="22"/>
          <w:lang w:val="en-US"/>
        </w:rPr>
        <w:t xml:space="preserve"> when contacting the Commission</w:t>
      </w:r>
      <w:r w:rsidRPr="00674DAE">
        <w:rPr>
          <w:rFonts w:ascii="Open Sans" w:hAnsi="Open Sans" w:cs="Open Sans"/>
          <w:color w:val="000000"/>
          <w:position w:val="1"/>
          <w:sz w:val="22"/>
          <w:szCs w:val="22"/>
          <w:lang w:val="en-US"/>
        </w:rPr>
        <w:t>, you can ask</w:t>
      </w:r>
      <w:r>
        <w:rPr>
          <w:rFonts w:ascii="Open Sans" w:hAnsi="Open Sans" w:cs="Open Sans"/>
          <w:color w:val="000000"/>
          <w:position w:val="1"/>
          <w:sz w:val="22"/>
          <w:szCs w:val="22"/>
          <w:lang w:val="en-US"/>
        </w:rPr>
        <w:t xml:space="preserve"> us</w:t>
      </w:r>
      <w:r w:rsidRPr="00674DAE">
        <w:rPr>
          <w:rFonts w:ascii="Open Sans" w:hAnsi="Open Sans" w:cs="Open Sans"/>
          <w:color w:val="000000"/>
          <w:position w:val="1"/>
          <w:sz w:val="22"/>
          <w:szCs w:val="22"/>
          <w:lang w:val="en-US"/>
        </w:rPr>
        <w:t> to arrange one when you call. Or you can contact one of these services and ask them to help you contact the Commission: </w:t>
      </w:r>
      <w:r w:rsidRPr="00674DAE">
        <w:rPr>
          <w:rFonts w:ascii="Open Sans" w:hAnsi="Open Sans" w:cs="Open Sans"/>
          <w:color w:val="000000"/>
          <w:position w:val="1"/>
          <w:sz w:val="22"/>
          <w:szCs w:val="22"/>
        </w:rPr>
        <w:t> </w:t>
      </w:r>
    </w:p>
    <w:p w14:paraId="23D469A5" w14:textId="6B1B867A" w:rsidR="0011504C" w:rsidRPr="00674DAE" w:rsidRDefault="00B52B58" w:rsidP="0011504C">
      <w:pPr>
        <w:pStyle w:val="paragraph"/>
        <w:numPr>
          <w:ilvl w:val="0"/>
          <w:numId w:val="20"/>
        </w:numPr>
        <w:spacing w:before="0" w:beforeAutospacing="0" w:after="0" w:afterAutospacing="0" w:line="276" w:lineRule="auto"/>
        <w:rPr>
          <w:rFonts w:ascii="Open Sans" w:hAnsi="Open Sans" w:cs="Open Sans"/>
          <w:color w:val="000000"/>
          <w:position w:val="1"/>
          <w:sz w:val="22"/>
          <w:szCs w:val="22"/>
        </w:rPr>
      </w:pPr>
      <w:hyperlink r:id="rId25" w:history="1">
        <w:r w:rsidR="0011504C" w:rsidRPr="00B52B58">
          <w:rPr>
            <w:rStyle w:val="Hyperlink"/>
            <w:rFonts w:ascii="Open Sans" w:hAnsi="Open Sans" w:cs="Open Sans"/>
            <w:position w:val="1"/>
            <w:sz w:val="22"/>
            <w:szCs w:val="22"/>
            <w:lang w:val="en-US"/>
          </w:rPr>
          <w:t>Translating and Interpreting Service (TIS)</w:t>
        </w:r>
      </w:hyperlink>
      <w:r w:rsidR="0011504C" w:rsidRPr="00674DAE">
        <w:rPr>
          <w:color w:val="000000"/>
          <w:position w:val="1"/>
          <w:sz w:val="22"/>
          <w:szCs w:val="22"/>
          <w:lang w:val="en-US"/>
        </w:rPr>
        <w:t> </w:t>
      </w:r>
      <w:r w:rsidR="0011504C" w:rsidRPr="00674DAE">
        <w:rPr>
          <w:rFonts w:ascii="Open Sans" w:hAnsi="Open Sans" w:cs="Open Sans"/>
          <w:color w:val="000000"/>
          <w:position w:val="1"/>
          <w:sz w:val="22"/>
          <w:szCs w:val="22"/>
          <w:lang w:val="en-US"/>
        </w:rPr>
        <w:t>–</w:t>
      </w:r>
      <w:r w:rsidR="0011504C" w:rsidRPr="00674DAE">
        <w:rPr>
          <w:color w:val="000000"/>
          <w:position w:val="1"/>
          <w:sz w:val="22"/>
          <w:szCs w:val="22"/>
          <w:lang w:val="en-US"/>
        </w:rPr>
        <w:t> </w:t>
      </w:r>
      <w:hyperlink r:id="rId26" w:history="1">
        <w:r w:rsidR="0011504C" w:rsidRPr="00A51CA7">
          <w:rPr>
            <w:rStyle w:val="Hyperlink"/>
            <w:rFonts w:ascii="Open Sans" w:hAnsi="Open Sans" w:cs="Open Sans"/>
            <w:position w:val="1"/>
            <w:sz w:val="22"/>
            <w:szCs w:val="22"/>
            <w:lang w:val="en-US"/>
          </w:rPr>
          <w:t>131 450</w:t>
        </w:r>
      </w:hyperlink>
    </w:p>
    <w:p w14:paraId="26E5ABD2" w14:textId="75C60DFB" w:rsidR="0011504C" w:rsidRPr="00674DAE" w:rsidRDefault="00A64520" w:rsidP="0011504C">
      <w:pPr>
        <w:pStyle w:val="paragraph"/>
        <w:numPr>
          <w:ilvl w:val="0"/>
          <w:numId w:val="21"/>
        </w:numPr>
        <w:spacing w:before="0" w:beforeAutospacing="0" w:after="0" w:afterAutospacing="0" w:line="276" w:lineRule="auto"/>
        <w:rPr>
          <w:rFonts w:ascii="Open Sans" w:hAnsi="Open Sans" w:cs="Open Sans"/>
          <w:color w:val="000000"/>
          <w:position w:val="1"/>
          <w:sz w:val="22"/>
          <w:szCs w:val="22"/>
        </w:rPr>
      </w:pPr>
      <w:hyperlink r:id="rId27" w:history="1">
        <w:r w:rsidR="0011504C" w:rsidRPr="00A64520">
          <w:rPr>
            <w:rStyle w:val="Hyperlink"/>
            <w:rFonts w:ascii="Open Sans" w:hAnsi="Open Sans" w:cs="Open Sans"/>
            <w:position w:val="1"/>
            <w:sz w:val="22"/>
            <w:szCs w:val="22"/>
            <w:lang w:val="en-US"/>
          </w:rPr>
          <w:t>Aboriginal Interpreter Service (AIS)</w:t>
        </w:r>
      </w:hyperlink>
      <w:r w:rsidR="0011504C" w:rsidRPr="00674DAE">
        <w:rPr>
          <w:color w:val="000000"/>
          <w:position w:val="1"/>
          <w:sz w:val="22"/>
          <w:szCs w:val="22"/>
          <w:lang w:val="en-US"/>
        </w:rPr>
        <w:t> </w:t>
      </w:r>
      <w:r w:rsidR="0011504C" w:rsidRPr="00674DAE">
        <w:rPr>
          <w:rFonts w:ascii="Open Sans" w:hAnsi="Open Sans" w:cs="Open Sans"/>
          <w:color w:val="000000"/>
          <w:position w:val="1"/>
          <w:sz w:val="22"/>
          <w:szCs w:val="22"/>
          <w:lang w:val="en-US"/>
        </w:rPr>
        <w:t>–</w:t>
      </w:r>
      <w:r w:rsidR="0011504C" w:rsidRPr="00674DAE">
        <w:rPr>
          <w:color w:val="000000"/>
          <w:position w:val="1"/>
          <w:sz w:val="22"/>
          <w:szCs w:val="22"/>
          <w:lang w:val="en-US"/>
        </w:rPr>
        <w:t> </w:t>
      </w:r>
      <w:hyperlink r:id="rId28" w:history="1">
        <w:r w:rsidR="0011504C" w:rsidRPr="00A51CA7">
          <w:rPr>
            <w:rStyle w:val="Hyperlink"/>
            <w:rFonts w:ascii="Open Sans" w:hAnsi="Open Sans" w:cs="Open Sans"/>
            <w:position w:val="1"/>
            <w:sz w:val="22"/>
            <w:szCs w:val="22"/>
            <w:lang w:val="en-US"/>
          </w:rPr>
          <w:t>1800 334 944</w:t>
        </w:r>
      </w:hyperlink>
      <w:r w:rsidR="0011504C" w:rsidRPr="00674DAE">
        <w:rPr>
          <w:rFonts w:ascii="Open Sans" w:hAnsi="Open Sans" w:cs="Open Sans"/>
          <w:color w:val="000000"/>
          <w:position w:val="1"/>
          <w:sz w:val="22"/>
          <w:szCs w:val="22"/>
        </w:rPr>
        <w:t> </w:t>
      </w:r>
    </w:p>
    <w:p w14:paraId="53FD58B3" w14:textId="0F875967" w:rsidR="0011504C" w:rsidRPr="00674DAE" w:rsidRDefault="004B4144" w:rsidP="0011504C">
      <w:pPr>
        <w:pStyle w:val="paragraph"/>
        <w:numPr>
          <w:ilvl w:val="0"/>
          <w:numId w:val="22"/>
        </w:numPr>
        <w:spacing w:before="0" w:beforeAutospacing="0" w:after="0" w:afterAutospacing="0" w:line="276" w:lineRule="auto"/>
        <w:rPr>
          <w:rFonts w:ascii="Open Sans" w:hAnsi="Open Sans" w:cs="Open Sans"/>
          <w:color w:val="000000"/>
          <w:position w:val="1"/>
          <w:sz w:val="22"/>
          <w:szCs w:val="22"/>
        </w:rPr>
      </w:pPr>
      <w:hyperlink r:id="rId29" w:history="1">
        <w:r w:rsidR="0011504C" w:rsidRPr="004B4144">
          <w:rPr>
            <w:rStyle w:val="Hyperlink"/>
            <w:rFonts w:ascii="Open Sans" w:hAnsi="Open Sans" w:cs="Open Sans"/>
            <w:position w:val="1"/>
            <w:sz w:val="22"/>
            <w:szCs w:val="22"/>
            <w:lang w:val="en-US"/>
          </w:rPr>
          <w:t>Aboriginal Interpreting Western Australia</w:t>
        </w:r>
        <w:r w:rsidR="0011504C" w:rsidRPr="004B4144">
          <w:rPr>
            <w:rStyle w:val="Hyperlink"/>
            <w:position w:val="1"/>
            <w:sz w:val="22"/>
            <w:szCs w:val="22"/>
            <w:lang w:val="en-US"/>
          </w:rPr>
          <w:t> </w:t>
        </w:r>
      </w:hyperlink>
      <w:r w:rsidR="0011504C" w:rsidRPr="00674DAE">
        <w:rPr>
          <w:rFonts w:ascii="Open Sans" w:hAnsi="Open Sans" w:cs="Open Sans"/>
          <w:color w:val="000000"/>
          <w:position w:val="1"/>
          <w:sz w:val="22"/>
          <w:szCs w:val="22"/>
          <w:lang w:val="en-US"/>
        </w:rPr>
        <w:t>– </w:t>
      </w:r>
      <w:hyperlink r:id="rId30" w:history="1">
        <w:r w:rsidR="0011504C" w:rsidRPr="00A51CA7">
          <w:rPr>
            <w:rStyle w:val="Hyperlink"/>
            <w:rFonts w:ascii="Open Sans" w:hAnsi="Open Sans" w:cs="Open Sans"/>
            <w:position w:val="1"/>
            <w:sz w:val="22"/>
            <w:szCs w:val="22"/>
            <w:lang w:val="en-US"/>
          </w:rPr>
          <w:t>08 9192 3981</w:t>
        </w:r>
      </w:hyperlink>
    </w:p>
    <w:p w14:paraId="3940BAD2" w14:textId="096F800F" w:rsidR="0011504C" w:rsidRPr="00674DAE" w:rsidRDefault="00C44BAA" w:rsidP="0011504C">
      <w:pPr>
        <w:pStyle w:val="paragraph"/>
        <w:spacing w:line="276" w:lineRule="auto"/>
        <w:rPr>
          <w:rFonts w:ascii="Open Sans" w:hAnsi="Open Sans" w:cs="Open Sans"/>
          <w:color w:val="000000"/>
          <w:position w:val="1"/>
          <w:sz w:val="22"/>
          <w:szCs w:val="22"/>
        </w:rPr>
      </w:pPr>
      <w:r>
        <w:rPr>
          <w:rFonts w:ascii="Open Sans" w:hAnsi="Open Sans" w:cs="Open Sans"/>
          <w:color w:val="000000"/>
          <w:position w:val="1"/>
          <w:sz w:val="22"/>
          <w:szCs w:val="22"/>
          <w:lang w:val="en-US"/>
        </w:rPr>
        <w:t>Our document</w:t>
      </w:r>
      <w:r w:rsidR="0011504C">
        <w:rPr>
          <w:rFonts w:ascii="Open Sans" w:hAnsi="Open Sans" w:cs="Open Sans"/>
          <w:color w:val="000000"/>
          <w:position w:val="1"/>
          <w:sz w:val="22"/>
          <w:szCs w:val="22"/>
          <w:lang w:val="en-US"/>
        </w:rPr>
        <w:t xml:space="preserve"> </w:t>
      </w:r>
      <w:hyperlink r:id="rId31" w:history="1">
        <w:r w:rsidR="0011504C" w:rsidRPr="008E559E">
          <w:rPr>
            <w:rStyle w:val="Hyperlink"/>
            <w:rFonts w:ascii="Open Sans" w:hAnsi="Open Sans" w:cs="Open Sans"/>
            <w:position w:val="1"/>
            <w:sz w:val="22"/>
            <w:szCs w:val="22"/>
            <w:lang w:val="en-US"/>
          </w:rPr>
          <w:t>Translated information for people receiving aged care poster</w:t>
        </w:r>
      </w:hyperlink>
      <w:r w:rsidR="0011504C">
        <w:rPr>
          <w:rFonts w:ascii="Open Sans" w:hAnsi="Open Sans" w:cs="Open Sans"/>
          <w:position w:val="1"/>
          <w:sz w:val="22"/>
          <w:szCs w:val="22"/>
          <w:lang w:val="en-US"/>
        </w:rPr>
        <w:t xml:space="preserve"> </w:t>
      </w:r>
      <w:r w:rsidR="0011504C" w:rsidRPr="00674DAE">
        <w:rPr>
          <w:rFonts w:ascii="Open Sans" w:hAnsi="Open Sans" w:cs="Open Sans"/>
          <w:color w:val="000000"/>
          <w:position w:val="1"/>
          <w:sz w:val="22"/>
          <w:szCs w:val="22"/>
          <w:lang w:val="en-US"/>
        </w:rPr>
        <w:t>has information in different languages about how to contact the Commission using an interpreter</w:t>
      </w:r>
      <w:r w:rsidR="00DD140D">
        <w:rPr>
          <w:rFonts w:ascii="Open Sans" w:hAnsi="Open Sans" w:cs="Open Sans"/>
          <w:color w:val="000000"/>
          <w:position w:val="1"/>
          <w:sz w:val="22"/>
          <w:szCs w:val="22"/>
          <w:lang w:val="en-US"/>
        </w:rPr>
        <w:t xml:space="preserve"> and is available for download</w:t>
      </w:r>
      <w:r w:rsidR="0011504C" w:rsidRPr="00674DAE">
        <w:rPr>
          <w:rFonts w:ascii="Open Sans" w:hAnsi="Open Sans" w:cs="Open Sans"/>
          <w:color w:val="000000"/>
          <w:position w:val="1"/>
          <w:sz w:val="22"/>
          <w:szCs w:val="22"/>
          <w:lang w:val="en-US"/>
        </w:rPr>
        <w:t>. </w:t>
      </w:r>
      <w:r w:rsidR="0011504C" w:rsidRPr="00674DAE">
        <w:rPr>
          <w:rFonts w:ascii="Open Sans" w:hAnsi="Open Sans" w:cs="Open Sans"/>
          <w:color w:val="000000"/>
          <w:position w:val="1"/>
          <w:sz w:val="22"/>
          <w:szCs w:val="22"/>
        </w:rPr>
        <w:t> </w:t>
      </w:r>
    </w:p>
    <w:p w14:paraId="034BE46F" w14:textId="245DEC41" w:rsidR="0011504C" w:rsidRPr="00674DAE" w:rsidRDefault="00222D57" w:rsidP="0011504C">
      <w:pPr>
        <w:pStyle w:val="paragraph"/>
        <w:spacing w:line="276" w:lineRule="auto"/>
        <w:rPr>
          <w:rFonts w:ascii="Open Sans" w:hAnsi="Open Sans" w:cs="Open Sans"/>
          <w:color w:val="000000"/>
          <w:position w:val="1"/>
          <w:sz w:val="22"/>
          <w:szCs w:val="22"/>
        </w:rPr>
      </w:pPr>
      <w:r>
        <w:rPr>
          <w:rFonts w:ascii="Open Sans" w:hAnsi="Open Sans" w:cs="Open Sans"/>
          <w:color w:val="000000"/>
          <w:position w:val="1"/>
          <w:sz w:val="22"/>
          <w:szCs w:val="22"/>
          <w:lang w:val="en-US"/>
        </w:rPr>
        <w:t>T</w:t>
      </w:r>
      <w:r w:rsidRPr="00222D57">
        <w:rPr>
          <w:rFonts w:ascii="Open Sans" w:hAnsi="Open Sans" w:cs="Open Sans"/>
          <w:color w:val="000000"/>
          <w:position w:val="1"/>
          <w:sz w:val="22"/>
          <w:szCs w:val="22"/>
          <w:lang w:val="en-US"/>
        </w:rPr>
        <w:t xml:space="preserve">he </w:t>
      </w:r>
      <w:hyperlink r:id="rId32" w:history="1">
        <w:r w:rsidRPr="00F96030">
          <w:rPr>
            <w:rStyle w:val="Hyperlink"/>
            <w:rFonts w:ascii="Open Sans" w:hAnsi="Open Sans" w:cs="Open Sans"/>
            <w:position w:val="1"/>
            <w:sz w:val="22"/>
            <w:szCs w:val="22"/>
            <w:lang w:val="en-US"/>
          </w:rPr>
          <w:t>National Relay Service</w:t>
        </w:r>
      </w:hyperlink>
      <w:r w:rsidRPr="00222D57">
        <w:rPr>
          <w:rFonts w:ascii="Open Sans" w:hAnsi="Open Sans" w:cs="Open Sans"/>
          <w:color w:val="000000"/>
          <w:position w:val="1"/>
          <w:sz w:val="22"/>
          <w:szCs w:val="22"/>
          <w:lang w:val="en-US"/>
        </w:rPr>
        <w:t xml:space="preserve"> provides support for people who</w:t>
      </w:r>
      <w:r w:rsidR="0011504C" w:rsidRPr="00674DAE">
        <w:rPr>
          <w:rFonts w:ascii="Open Sans" w:hAnsi="Open Sans" w:cs="Open Sans"/>
          <w:color w:val="000000"/>
          <w:position w:val="1"/>
          <w:sz w:val="22"/>
          <w:szCs w:val="22"/>
          <w:lang w:val="en-US"/>
        </w:rPr>
        <w:t xml:space="preserve"> have </w:t>
      </w:r>
      <w:proofErr w:type="gramStart"/>
      <w:r w:rsidR="0011504C" w:rsidRPr="00674DAE">
        <w:rPr>
          <w:rFonts w:ascii="Open Sans" w:hAnsi="Open Sans" w:cs="Open Sans"/>
          <w:color w:val="000000"/>
          <w:position w:val="1"/>
          <w:sz w:val="22"/>
          <w:szCs w:val="22"/>
          <w:lang w:val="en-US"/>
        </w:rPr>
        <w:t>a hearing</w:t>
      </w:r>
      <w:proofErr w:type="gramEnd"/>
      <w:r w:rsidR="0011504C" w:rsidRPr="00674DAE">
        <w:rPr>
          <w:rFonts w:ascii="Open Sans" w:hAnsi="Open Sans" w:cs="Open Sans"/>
          <w:color w:val="000000"/>
          <w:position w:val="1"/>
          <w:sz w:val="22"/>
          <w:szCs w:val="22"/>
          <w:lang w:val="en-US"/>
        </w:rPr>
        <w:t xml:space="preserve"> or speech impairment: </w:t>
      </w:r>
      <w:r w:rsidR="0011504C" w:rsidRPr="00674DAE">
        <w:rPr>
          <w:rFonts w:ascii="Open Sans" w:hAnsi="Open Sans" w:cs="Open Sans"/>
          <w:color w:val="000000"/>
          <w:position w:val="1"/>
          <w:sz w:val="22"/>
          <w:szCs w:val="22"/>
        </w:rPr>
        <w:t> </w:t>
      </w:r>
    </w:p>
    <w:p w14:paraId="11871725" w14:textId="5181CE98" w:rsidR="0011504C" w:rsidRPr="00674DAE" w:rsidRDefault="0011504C" w:rsidP="0011504C">
      <w:pPr>
        <w:pStyle w:val="paragraph"/>
        <w:numPr>
          <w:ilvl w:val="0"/>
          <w:numId w:val="23"/>
        </w:numPr>
        <w:spacing w:before="0" w:beforeAutospacing="0" w:after="0" w:afterAutospacing="0" w:line="276" w:lineRule="auto"/>
        <w:rPr>
          <w:rFonts w:ascii="Open Sans" w:hAnsi="Open Sans" w:cs="Open Sans"/>
          <w:color w:val="000000"/>
          <w:position w:val="1"/>
          <w:sz w:val="22"/>
          <w:szCs w:val="22"/>
        </w:rPr>
      </w:pPr>
      <w:r w:rsidRPr="00674DAE">
        <w:rPr>
          <w:rFonts w:ascii="Open Sans" w:hAnsi="Open Sans" w:cs="Open Sans"/>
          <w:color w:val="000000"/>
          <w:position w:val="1"/>
          <w:sz w:val="22"/>
          <w:szCs w:val="22"/>
          <w:lang w:val="en-US"/>
        </w:rPr>
        <w:t>TTY users: call</w:t>
      </w:r>
      <w:r w:rsidRPr="00674DAE">
        <w:rPr>
          <w:color w:val="000000"/>
          <w:position w:val="1"/>
          <w:sz w:val="22"/>
          <w:szCs w:val="22"/>
          <w:lang w:val="en-US"/>
        </w:rPr>
        <w:t> </w:t>
      </w:r>
      <w:hyperlink r:id="rId33" w:history="1">
        <w:r w:rsidRPr="003C0419">
          <w:rPr>
            <w:rStyle w:val="Hyperlink"/>
            <w:rFonts w:ascii="Open Sans" w:hAnsi="Open Sans" w:cs="Open Sans"/>
            <w:position w:val="1"/>
            <w:sz w:val="22"/>
            <w:szCs w:val="22"/>
            <w:lang w:val="en-US"/>
          </w:rPr>
          <w:t>1800 555 677</w:t>
        </w:r>
      </w:hyperlink>
      <w:r w:rsidRPr="00674DAE">
        <w:rPr>
          <w:color w:val="000000"/>
          <w:position w:val="1"/>
          <w:sz w:val="22"/>
          <w:szCs w:val="22"/>
          <w:lang w:val="en-US"/>
        </w:rPr>
        <w:t> </w:t>
      </w:r>
      <w:r w:rsidRPr="00674DAE">
        <w:rPr>
          <w:rFonts w:ascii="Open Sans" w:hAnsi="Open Sans" w:cs="Open Sans"/>
          <w:color w:val="000000"/>
          <w:position w:val="1"/>
          <w:sz w:val="22"/>
          <w:szCs w:val="22"/>
          <w:lang w:val="en-US"/>
        </w:rPr>
        <w:t>then ask for the Commission’s number</w:t>
      </w:r>
      <w:r w:rsidRPr="00674DAE">
        <w:rPr>
          <w:color w:val="000000"/>
          <w:position w:val="1"/>
          <w:sz w:val="22"/>
          <w:szCs w:val="22"/>
          <w:lang w:val="en-US"/>
        </w:rPr>
        <w:t> </w:t>
      </w:r>
      <w:hyperlink r:id="rId34" w:history="1">
        <w:r w:rsidRPr="003C0419">
          <w:rPr>
            <w:rStyle w:val="Hyperlink"/>
            <w:rFonts w:ascii="Open Sans" w:hAnsi="Open Sans" w:cs="Open Sans"/>
            <w:position w:val="1"/>
            <w:sz w:val="22"/>
            <w:szCs w:val="22"/>
            <w:lang w:val="en-US"/>
          </w:rPr>
          <w:t>1800 951 822</w:t>
        </w:r>
        <w:r w:rsidRPr="003C0419">
          <w:rPr>
            <w:rStyle w:val="Hyperlink"/>
            <w:rFonts w:ascii="Open Sans" w:hAnsi="Open Sans" w:cs="Open Sans"/>
            <w:position w:val="1"/>
            <w:sz w:val="22"/>
            <w:szCs w:val="22"/>
          </w:rPr>
          <w:t> </w:t>
        </w:r>
      </w:hyperlink>
    </w:p>
    <w:p w14:paraId="068FAF5A" w14:textId="50F010CC" w:rsidR="0011504C" w:rsidRDefault="0011504C" w:rsidP="0011504C">
      <w:pPr>
        <w:pStyle w:val="paragraph"/>
        <w:numPr>
          <w:ilvl w:val="0"/>
          <w:numId w:val="24"/>
        </w:numPr>
        <w:spacing w:before="0" w:beforeAutospacing="0" w:after="0" w:afterAutospacing="0" w:line="276" w:lineRule="auto"/>
        <w:rPr>
          <w:rFonts w:ascii="Open Sans" w:hAnsi="Open Sans" w:cs="Open Sans"/>
          <w:color w:val="000000"/>
          <w:position w:val="1"/>
          <w:sz w:val="22"/>
          <w:szCs w:val="22"/>
        </w:rPr>
      </w:pPr>
      <w:r w:rsidRPr="00674DAE">
        <w:rPr>
          <w:rFonts w:ascii="Open Sans" w:hAnsi="Open Sans" w:cs="Open Sans"/>
          <w:color w:val="000000"/>
          <w:position w:val="1"/>
          <w:sz w:val="22"/>
          <w:szCs w:val="22"/>
          <w:lang w:val="en-US"/>
        </w:rPr>
        <w:t>Speak and Listen users: call</w:t>
      </w:r>
      <w:r w:rsidRPr="00674DAE">
        <w:rPr>
          <w:color w:val="000000"/>
          <w:position w:val="1"/>
          <w:sz w:val="22"/>
          <w:szCs w:val="22"/>
          <w:lang w:val="en-US"/>
        </w:rPr>
        <w:t> </w:t>
      </w:r>
      <w:hyperlink r:id="rId35" w:history="1">
        <w:r w:rsidRPr="009D54B4">
          <w:rPr>
            <w:rStyle w:val="Hyperlink"/>
            <w:rFonts w:ascii="Open Sans" w:hAnsi="Open Sans" w:cs="Open Sans"/>
            <w:position w:val="1"/>
            <w:sz w:val="22"/>
            <w:szCs w:val="22"/>
            <w:lang w:val="en-US"/>
          </w:rPr>
          <w:t>1800 555 727</w:t>
        </w:r>
        <w:r w:rsidRPr="009D54B4">
          <w:rPr>
            <w:rStyle w:val="Hyperlink"/>
            <w:position w:val="1"/>
            <w:sz w:val="22"/>
            <w:szCs w:val="22"/>
            <w:lang w:val="en-US"/>
          </w:rPr>
          <w:t> </w:t>
        </w:r>
      </w:hyperlink>
      <w:r w:rsidRPr="00674DAE">
        <w:rPr>
          <w:rFonts w:ascii="Open Sans" w:hAnsi="Open Sans" w:cs="Open Sans"/>
          <w:color w:val="000000"/>
          <w:position w:val="1"/>
          <w:sz w:val="22"/>
          <w:szCs w:val="22"/>
          <w:lang w:val="en-US"/>
        </w:rPr>
        <w:t>then ask for the Commission’s number</w:t>
      </w:r>
      <w:r w:rsidRPr="00674DAE">
        <w:rPr>
          <w:color w:val="000000"/>
          <w:position w:val="1"/>
          <w:sz w:val="22"/>
          <w:szCs w:val="22"/>
          <w:lang w:val="en-US"/>
        </w:rPr>
        <w:t> </w:t>
      </w:r>
      <w:hyperlink r:id="rId36" w:history="1">
        <w:r w:rsidRPr="003C0419">
          <w:rPr>
            <w:rStyle w:val="Hyperlink"/>
            <w:rFonts w:ascii="Open Sans" w:hAnsi="Open Sans" w:cs="Open Sans"/>
            <w:position w:val="1"/>
            <w:sz w:val="22"/>
            <w:szCs w:val="22"/>
            <w:lang w:val="en-US"/>
          </w:rPr>
          <w:t>1800 951 822</w:t>
        </w:r>
        <w:r w:rsidRPr="003C0419">
          <w:rPr>
            <w:rStyle w:val="Hyperlink"/>
            <w:rFonts w:ascii="Open Sans" w:hAnsi="Open Sans" w:cs="Open Sans"/>
            <w:position w:val="1"/>
            <w:sz w:val="22"/>
            <w:szCs w:val="22"/>
          </w:rPr>
          <w:t> </w:t>
        </w:r>
      </w:hyperlink>
    </w:p>
    <w:p w14:paraId="5146D00F" w14:textId="153662E4" w:rsidR="0011504C" w:rsidRPr="00674DAE" w:rsidRDefault="0011504C" w:rsidP="0011504C">
      <w:pPr>
        <w:pStyle w:val="paragraph"/>
        <w:numPr>
          <w:ilvl w:val="0"/>
          <w:numId w:val="24"/>
        </w:numPr>
        <w:spacing w:before="0" w:beforeAutospacing="0" w:line="276" w:lineRule="auto"/>
        <w:rPr>
          <w:rFonts w:ascii="Open Sans" w:hAnsi="Open Sans" w:cs="Open Sans"/>
          <w:color w:val="000000"/>
          <w:position w:val="1"/>
          <w:sz w:val="22"/>
          <w:szCs w:val="22"/>
        </w:rPr>
      </w:pPr>
      <w:r w:rsidRPr="00674DAE">
        <w:rPr>
          <w:rFonts w:ascii="Open Sans" w:hAnsi="Open Sans" w:cs="Open Sans"/>
          <w:color w:val="000000"/>
          <w:position w:val="1"/>
          <w:sz w:val="22"/>
          <w:szCs w:val="22"/>
          <w:lang w:val="en-US"/>
        </w:rPr>
        <w:t>Internet relay users: connect to the</w:t>
      </w:r>
      <w:r w:rsidRPr="00674DAE">
        <w:rPr>
          <w:color w:val="000000"/>
          <w:position w:val="1"/>
          <w:sz w:val="22"/>
          <w:szCs w:val="22"/>
          <w:lang w:val="en-US"/>
        </w:rPr>
        <w:t> </w:t>
      </w:r>
      <w:hyperlink r:id="rId37" w:history="1">
        <w:r w:rsidRPr="00F6650D">
          <w:rPr>
            <w:rStyle w:val="Hyperlink"/>
            <w:rFonts w:ascii="Open Sans" w:hAnsi="Open Sans" w:cs="Open Sans"/>
            <w:position w:val="1"/>
            <w:sz w:val="22"/>
            <w:szCs w:val="22"/>
            <w:lang w:val="en-US"/>
          </w:rPr>
          <w:t>National Relay Service</w:t>
        </w:r>
      </w:hyperlink>
      <w:r w:rsidRPr="00674DAE">
        <w:rPr>
          <w:color w:val="000000"/>
          <w:position w:val="1"/>
          <w:sz w:val="22"/>
          <w:szCs w:val="22"/>
          <w:lang w:val="en-US"/>
        </w:rPr>
        <w:t> </w:t>
      </w:r>
      <w:r w:rsidRPr="00674DAE">
        <w:rPr>
          <w:rFonts w:ascii="Open Sans" w:hAnsi="Open Sans" w:cs="Open Sans"/>
          <w:color w:val="000000"/>
          <w:position w:val="1"/>
          <w:sz w:val="22"/>
          <w:szCs w:val="22"/>
          <w:lang w:val="en-US"/>
        </w:rPr>
        <w:t>and enter</w:t>
      </w:r>
      <w:r w:rsidRPr="00674DAE">
        <w:rPr>
          <w:color w:val="000000"/>
          <w:position w:val="1"/>
          <w:sz w:val="22"/>
          <w:szCs w:val="22"/>
          <w:lang w:val="en-US"/>
        </w:rPr>
        <w:t> </w:t>
      </w:r>
      <w:hyperlink r:id="rId38" w:history="1">
        <w:r w:rsidRPr="003C0419">
          <w:rPr>
            <w:rStyle w:val="Hyperlink"/>
            <w:rFonts w:ascii="Open Sans" w:hAnsi="Open Sans" w:cs="Open Sans"/>
            <w:position w:val="1"/>
            <w:sz w:val="22"/>
            <w:szCs w:val="22"/>
            <w:lang w:val="en-US"/>
          </w:rPr>
          <w:t>1800 951 822</w:t>
        </w:r>
      </w:hyperlink>
      <w:r w:rsidRPr="00674DAE">
        <w:rPr>
          <w:rFonts w:ascii="Open Sans" w:hAnsi="Open Sans" w:cs="Open Sans"/>
          <w:color w:val="000000"/>
          <w:position w:val="1"/>
          <w:sz w:val="22"/>
          <w:szCs w:val="22"/>
          <w:lang w:val="en-US"/>
        </w:rPr>
        <w:t>.</w:t>
      </w:r>
      <w:r w:rsidRPr="00674DAE">
        <w:rPr>
          <w:rFonts w:ascii="Open Sans" w:hAnsi="Open Sans" w:cs="Open Sans"/>
          <w:color w:val="000000"/>
          <w:position w:val="1"/>
          <w:sz w:val="22"/>
          <w:szCs w:val="22"/>
        </w:rPr>
        <w:t> </w:t>
      </w:r>
    </w:p>
    <w:p w14:paraId="407B8D41" w14:textId="09F64F36" w:rsidR="0011504C" w:rsidRDefault="0011504C" w:rsidP="0011504C">
      <w:pPr>
        <w:spacing w:line="240" w:lineRule="auto"/>
        <w:rPr>
          <w:b/>
        </w:rPr>
      </w:pPr>
      <w:r w:rsidRPr="00CE662D">
        <w:rPr>
          <w:b/>
          <w:bCs/>
        </w:rPr>
        <w:t xml:space="preserve">Sign language interpreting and captioning services </w:t>
      </w:r>
    </w:p>
    <w:p w14:paraId="759E6B9D" w14:textId="3001648F" w:rsidR="0011504C" w:rsidRPr="0011504C" w:rsidRDefault="0011504C" w:rsidP="0011504C">
      <w:pPr>
        <w:spacing w:after="0" w:line="240" w:lineRule="auto"/>
        <w:rPr>
          <w:b/>
        </w:rPr>
      </w:pPr>
      <w:r w:rsidRPr="00CE662D">
        <w:t xml:space="preserve">The National Sign Language Program (NSLP) provides free sign language interpreting and captioning services through Deaf Connect for eligible older people. </w:t>
      </w:r>
    </w:p>
    <w:p w14:paraId="59934E56" w14:textId="77777777" w:rsidR="0011504C" w:rsidRPr="00CE662D" w:rsidRDefault="0011504C" w:rsidP="0011504C">
      <w:r w:rsidRPr="00CE662D">
        <w:t xml:space="preserve">The NLSP can help you with: </w:t>
      </w:r>
    </w:p>
    <w:p w14:paraId="03310D17" w14:textId="77777777" w:rsidR="0011504C" w:rsidRPr="00595917" w:rsidRDefault="0011504C" w:rsidP="0011504C">
      <w:pPr>
        <w:pStyle w:val="paragraph"/>
        <w:numPr>
          <w:ilvl w:val="0"/>
          <w:numId w:val="23"/>
        </w:numPr>
        <w:spacing w:before="0" w:beforeAutospacing="0" w:after="0" w:afterAutospacing="0" w:line="276" w:lineRule="auto"/>
        <w:rPr>
          <w:rFonts w:ascii="Open Sans" w:hAnsi="Open Sans" w:cs="Open Sans"/>
          <w:color w:val="000000"/>
          <w:position w:val="1"/>
          <w:sz w:val="22"/>
          <w:szCs w:val="22"/>
          <w:lang w:val="en-US"/>
        </w:rPr>
      </w:pPr>
      <w:r w:rsidRPr="00595917">
        <w:rPr>
          <w:rFonts w:ascii="Open Sans" w:hAnsi="Open Sans" w:cs="Open Sans"/>
          <w:color w:val="000000"/>
          <w:position w:val="1"/>
          <w:sz w:val="22"/>
          <w:szCs w:val="22"/>
          <w:lang w:val="en-US"/>
        </w:rPr>
        <w:lastRenderedPageBreak/>
        <w:t xml:space="preserve">using aged care services and taking part in professional and social activities </w:t>
      </w:r>
    </w:p>
    <w:p w14:paraId="0BCFE8A6" w14:textId="77777777" w:rsidR="0011504C" w:rsidRPr="00CE662D" w:rsidRDefault="0011504C" w:rsidP="0011504C">
      <w:pPr>
        <w:pStyle w:val="paragraph"/>
        <w:numPr>
          <w:ilvl w:val="0"/>
          <w:numId w:val="23"/>
        </w:numPr>
        <w:spacing w:before="0" w:beforeAutospacing="0" w:after="0" w:afterAutospacing="0" w:line="276" w:lineRule="auto"/>
        <w:rPr>
          <w:rFonts w:ascii="Open Sans" w:hAnsi="Open Sans" w:cs="Open Sans"/>
          <w:color w:val="000000" w:themeColor="text1"/>
          <w:sz w:val="22"/>
          <w:szCs w:val="22"/>
        </w:rPr>
      </w:pPr>
      <w:r w:rsidRPr="5B83CC17">
        <w:rPr>
          <w:rFonts w:ascii="Open Sans" w:hAnsi="Open Sans" w:cs="Open Sans"/>
          <w:color w:val="000000" w:themeColor="text1"/>
          <w:sz w:val="22"/>
          <w:szCs w:val="22"/>
          <w:lang w:val="en-US"/>
        </w:rPr>
        <w:t>health</w:t>
      </w:r>
      <w:r w:rsidRPr="00595917">
        <w:rPr>
          <w:rFonts w:ascii="Open Sans" w:hAnsi="Open Sans" w:cs="Open Sans"/>
          <w:color w:val="000000"/>
          <w:position w:val="1"/>
          <w:sz w:val="22"/>
          <w:szCs w:val="22"/>
          <w:lang w:val="en-US"/>
        </w:rPr>
        <w:t xml:space="preserve"> and </w:t>
      </w:r>
      <w:r w:rsidRPr="00CC6842">
        <w:rPr>
          <w:rFonts w:ascii="Open Sans" w:hAnsi="Open Sans" w:cs="Open Sans"/>
          <w:color w:val="000000" w:themeColor="text1"/>
          <w:sz w:val="22"/>
          <w:szCs w:val="22"/>
        </w:rPr>
        <w:t>me</w:t>
      </w:r>
      <w:r>
        <w:rPr>
          <w:rFonts w:ascii="Open Sans" w:hAnsi="Open Sans" w:cs="Open Sans"/>
          <w:color w:val="000000" w:themeColor="text1"/>
          <w:sz w:val="22"/>
          <w:szCs w:val="22"/>
        </w:rPr>
        <w:t>d</w:t>
      </w:r>
      <w:r w:rsidRPr="00CC6842">
        <w:rPr>
          <w:rFonts w:ascii="Open Sans" w:hAnsi="Open Sans" w:cs="Open Sans"/>
          <w:color w:val="000000" w:themeColor="text1"/>
          <w:sz w:val="22"/>
          <w:szCs w:val="22"/>
        </w:rPr>
        <w:t>ical</w:t>
      </w:r>
      <w:r w:rsidRPr="5B83CC17">
        <w:rPr>
          <w:rFonts w:ascii="Open Sans" w:hAnsi="Open Sans" w:cs="Open Sans"/>
          <w:color w:val="000000" w:themeColor="text1"/>
          <w:sz w:val="22"/>
          <w:szCs w:val="22"/>
        </w:rPr>
        <w:t xml:space="preserve"> appointments that are covered by Medicare. </w:t>
      </w:r>
    </w:p>
    <w:p w14:paraId="421CF21D" w14:textId="505AB6D0" w:rsidR="0011504C" w:rsidRDefault="0011504C" w:rsidP="0011504C">
      <w:pPr>
        <w:spacing w:before="120" w:beforeAutospacing="1"/>
      </w:pPr>
      <w:r>
        <w:t xml:space="preserve">To make a booking, call </w:t>
      </w:r>
      <w:hyperlink r:id="rId39" w:history="1">
        <w:r w:rsidRPr="002369C2">
          <w:rPr>
            <w:rStyle w:val="Hyperlink"/>
          </w:rPr>
          <w:t>1300 773 803</w:t>
        </w:r>
      </w:hyperlink>
      <w:r>
        <w:t xml:space="preserve">, email </w:t>
      </w:r>
      <w:hyperlink r:id="rId40" w:history="1">
        <w:r w:rsidR="002369C2" w:rsidRPr="00CF6D91">
          <w:rPr>
            <w:rStyle w:val="Hyperlink"/>
          </w:rPr>
          <w:t>interpreting@deafconnect.org.au</w:t>
        </w:r>
      </w:hyperlink>
      <w:r>
        <w:t xml:space="preserve"> or go to the </w:t>
      </w:r>
      <w:hyperlink r:id="rId41" w:history="1">
        <w:r w:rsidRPr="002369C2">
          <w:rPr>
            <w:rStyle w:val="Hyperlink"/>
          </w:rPr>
          <w:t>Deaf Connect website</w:t>
        </w:r>
      </w:hyperlink>
      <w:r>
        <w:t>.</w:t>
      </w:r>
    </w:p>
    <w:p w14:paraId="6B8109C8" w14:textId="77777777" w:rsidR="0011504C" w:rsidRPr="00810D8B" w:rsidRDefault="0011504C" w:rsidP="0011504C">
      <w:pPr>
        <w:pStyle w:val="Heading2"/>
      </w:pPr>
      <w:r>
        <w:rPr>
          <w:lang w:val="en-US"/>
        </w:rPr>
        <w:t>Orderable</w:t>
      </w:r>
      <w:r w:rsidRPr="75439F7A">
        <w:rPr>
          <w:lang w:val="en-US"/>
        </w:rPr>
        <w:t xml:space="preserve"> resources and translated materials</w:t>
      </w:r>
      <w:r>
        <w:t> </w:t>
      </w:r>
    </w:p>
    <w:p w14:paraId="5061249B" w14:textId="43242A72" w:rsidR="0011504C" w:rsidRDefault="0011504C" w:rsidP="0011504C">
      <w:pPr>
        <w:rPr>
          <w:lang w:val="en-US"/>
        </w:rPr>
      </w:pPr>
      <w:r>
        <w:t xml:space="preserve">The materials in this information kit are available in digital and hard copy format. </w:t>
      </w:r>
      <w:r w:rsidR="00EE0482">
        <w:rPr>
          <w:lang w:val="en-US"/>
        </w:rPr>
        <w:t>You can</w:t>
      </w:r>
      <w:r>
        <w:rPr>
          <w:lang w:val="en-US"/>
        </w:rPr>
        <w:t xml:space="preserve"> find the resources listed in this information kit on our </w:t>
      </w:r>
      <w:hyperlink r:id="rId42" w:history="1">
        <w:r w:rsidRPr="00317322">
          <w:rPr>
            <w:rStyle w:val="Hyperlink"/>
            <w:lang w:val="en-US"/>
          </w:rPr>
          <w:t>website</w:t>
        </w:r>
      </w:hyperlink>
      <w:r>
        <w:rPr>
          <w:lang w:val="en-US"/>
        </w:rPr>
        <w:t>.</w:t>
      </w:r>
    </w:p>
    <w:p w14:paraId="0A8B1BCB" w14:textId="77777777" w:rsidR="00C958D6" w:rsidRDefault="0011504C" w:rsidP="00C958D6">
      <w:r w:rsidRPr="007B2104">
        <w:t xml:space="preserve">If you require hard copies </w:t>
      </w:r>
      <w:r>
        <w:t>of any of these resources</w:t>
      </w:r>
      <w:r w:rsidRPr="007B2104">
        <w:t xml:space="preserve">, </w:t>
      </w:r>
      <w:r>
        <w:t xml:space="preserve">or if you’re looking for translated materials, </w:t>
      </w:r>
      <w:r w:rsidRPr="007B2104">
        <w:t xml:space="preserve">you </w:t>
      </w:r>
      <w:r>
        <w:t>can</w:t>
      </w:r>
      <w:r w:rsidRPr="007B2104">
        <w:t xml:space="preserve"> order them via our </w:t>
      </w:r>
      <w:hyperlink r:id="rId43" w:history="1">
        <w:r w:rsidR="00317322" w:rsidRPr="00AD2A0F">
          <w:rPr>
            <w:rStyle w:val="Hyperlink"/>
          </w:rPr>
          <w:t>Order resources page</w:t>
        </w:r>
      </w:hyperlink>
      <w:r w:rsidR="00317322">
        <w:t>.</w:t>
      </w:r>
      <w:bookmarkStart w:id="2" w:name="_Key_messages"/>
      <w:bookmarkEnd w:id="2"/>
    </w:p>
    <w:p w14:paraId="0132DEDB" w14:textId="77777777" w:rsidR="00C958D6" w:rsidRDefault="00C958D6" w:rsidP="00C958D6"/>
    <w:p w14:paraId="5BD5B955" w14:textId="77777777" w:rsidR="00C958D6" w:rsidRDefault="00C958D6" w:rsidP="00C958D6"/>
    <w:p w14:paraId="2B840EC2" w14:textId="77777777" w:rsidR="00C958D6" w:rsidRDefault="00C958D6" w:rsidP="00C958D6"/>
    <w:p w14:paraId="4D3E30A6" w14:textId="77777777" w:rsidR="00C958D6" w:rsidRDefault="00C958D6" w:rsidP="00C958D6"/>
    <w:p w14:paraId="723ECCBF" w14:textId="77777777" w:rsidR="00C958D6" w:rsidRDefault="00C958D6" w:rsidP="00C958D6"/>
    <w:p w14:paraId="693F7330" w14:textId="77777777" w:rsidR="00C958D6" w:rsidRDefault="00C958D6" w:rsidP="00C958D6"/>
    <w:p w14:paraId="37378BBC" w14:textId="77777777" w:rsidR="00C958D6" w:rsidRDefault="00C958D6" w:rsidP="00C958D6"/>
    <w:p w14:paraId="21352018" w14:textId="77777777" w:rsidR="00C958D6" w:rsidRDefault="00C958D6" w:rsidP="00C958D6"/>
    <w:p w14:paraId="0BDF4F51" w14:textId="77777777" w:rsidR="00C958D6" w:rsidRDefault="00C958D6" w:rsidP="00C958D6"/>
    <w:p w14:paraId="41FD8779" w14:textId="77777777" w:rsidR="00C958D6" w:rsidRDefault="00C958D6" w:rsidP="00C958D6"/>
    <w:p w14:paraId="4285A782" w14:textId="77777777" w:rsidR="00C958D6" w:rsidRDefault="00C958D6" w:rsidP="00C958D6"/>
    <w:p w14:paraId="42DB1B85" w14:textId="77777777" w:rsidR="00C958D6" w:rsidRDefault="00C958D6" w:rsidP="00C958D6"/>
    <w:p w14:paraId="39F32795" w14:textId="77777777" w:rsidR="00C958D6" w:rsidRDefault="00C958D6" w:rsidP="00C958D6"/>
    <w:p w14:paraId="4C3F350F" w14:textId="77777777" w:rsidR="00C958D6" w:rsidRDefault="00C958D6" w:rsidP="00C958D6"/>
    <w:p w14:paraId="4067966B" w14:textId="77777777" w:rsidR="00C958D6" w:rsidRDefault="00C958D6" w:rsidP="00C958D6"/>
    <w:p w14:paraId="09B23367" w14:textId="2FE35CB0" w:rsidR="00884C7D" w:rsidRPr="00C958D6" w:rsidRDefault="00884C7D" w:rsidP="00C958D6">
      <w:pPr>
        <w:pStyle w:val="Heading1"/>
      </w:pPr>
      <w:bookmarkStart w:id="3" w:name="_Key_messages_1"/>
      <w:bookmarkEnd w:id="3"/>
      <w:r w:rsidRPr="00C958D6">
        <w:lastRenderedPageBreak/>
        <w:t>Key messages</w:t>
      </w:r>
    </w:p>
    <w:p w14:paraId="1C8C9774" w14:textId="77777777" w:rsidR="00ED787F" w:rsidRDefault="00ED787F" w:rsidP="00ED787F">
      <w:r>
        <w:t>You can use the below key messages when engaging with older people, their families and supporters about rights and raising concerns.</w:t>
      </w:r>
    </w:p>
    <w:p w14:paraId="589B01DA" w14:textId="77777777" w:rsidR="00ED787F" w:rsidRDefault="00ED787F" w:rsidP="00ED787F">
      <w:pPr>
        <w:pStyle w:val="ListParagraph"/>
        <w:numPr>
          <w:ilvl w:val="0"/>
          <w:numId w:val="8"/>
        </w:numPr>
      </w:pPr>
      <w:r>
        <w:t>Older people now have stronger rights and protections following recent changes to aged care laws in Australia.</w:t>
      </w:r>
    </w:p>
    <w:p w14:paraId="4DA2DCD4" w14:textId="6CB70A36" w:rsidR="00ED787F" w:rsidRDefault="00ED787F" w:rsidP="00ED787F">
      <w:pPr>
        <w:pStyle w:val="ListParagraph"/>
        <w:numPr>
          <w:ilvl w:val="0"/>
          <w:numId w:val="8"/>
        </w:numPr>
      </w:pPr>
      <w:r>
        <w:t xml:space="preserve">These changes include a </w:t>
      </w:r>
      <w:hyperlink r:id="rId44" w:history="1">
        <w:r w:rsidRPr="001A1A6E">
          <w:rPr>
            <w:rStyle w:val="Hyperlink"/>
          </w:rPr>
          <w:t>Statement of Rights</w:t>
        </w:r>
      </w:hyperlink>
      <w:r>
        <w:t xml:space="preserve"> for older people receiving aged care services. They include the right to make their own decisions, to be respected</w:t>
      </w:r>
      <w:r w:rsidR="004235D2">
        <w:t>,</w:t>
      </w:r>
      <w:r>
        <w:t xml:space="preserve"> and to feel safe.</w:t>
      </w:r>
    </w:p>
    <w:p w14:paraId="7BFE7DE4" w14:textId="77777777" w:rsidR="00ED787F" w:rsidRDefault="00ED787F" w:rsidP="00ED787F">
      <w:pPr>
        <w:pStyle w:val="ListParagraph"/>
        <w:numPr>
          <w:ilvl w:val="0"/>
          <w:numId w:val="8"/>
        </w:numPr>
      </w:pPr>
      <w:r>
        <w:t>Older people also have the right to communicate their needs and preferences, to have their culture and identity respected, and to stay connected with their community.</w:t>
      </w:r>
    </w:p>
    <w:p w14:paraId="6D307B9A" w14:textId="77777777" w:rsidR="00ED787F" w:rsidRDefault="00ED787F" w:rsidP="00ED787F">
      <w:pPr>
        <w:pStyle w:val="ListParagraph"/>
        <w:numPr>
          <w:ilvl w:val="0"/>
          <w:numId w:val="8"/>
        </w:numPr>
      </w:pPr>
      <w:r>
        <w:t>If an older person has a concern about their aged care services, they have the right to speak up.</w:t>
      </w:r>
    </w:p>
    <w:p w14:paraId="7802B2CF" w14:textId="77777777" w:rsidR="00ED787F" w:rsidRDefault="00ED787F" w:rsidP="00ED787F">
      <w:pPr>
        <w:pStyle w:val="ListParagraph"/>
        <w:numPr>
          <w:ilvl w:val="0"/>
          <w:numId w:val="8"/>
        </w:numPr>
      </w:pPr>
      <w:r>
        <w:t>They can talk to their provider first. Their provider must respect their rights and have a complaints process that is easy to understand and use.</w:t>
      </w:r>
    </w:p>
    <w:p w14:paraId="1A92B6BF" w14:textId="77777777" w:rsidR="00ED787F" w:rsidRDefault="00ED787F" w:rsidP="00ED787F">
      <w:pPr>
        <w:pStyle w:val="ListParagraph"/>
        <w:numPr>
          <w:ilvl w:val="0"/>
          <w:numId w:val="8"/>
        </w:numPr>
      </w:pPr>
      <w:r>
        <w:t>They can choose to have a family member or supporter raise a concern on their behalf.</w:t>
      </w:r>
    </w:p>
    <w:p w14:paraId="0979877F" w14:textId="15FFD13A" w:rsidR="00ED787F" w:rsidRDefault="00ED787F" w:rsidP="00ED787F">
      <w:pPr>
        <w:pStyle w:val="ListParagraph"/>
        <w:numPr>
          <w:ilvl w:val="0"/>
          <w:numId w:val="8"/>
        </w:numPr>
      </w:pPr>
      <w:r w:rsidRPr="00C030FC">
        <w:t xml:space="preserve">If older people need help making a complaint or finding information, they can contact the </w:t>
      </w:r>
      <w:hyperlink r:id="rId45" w:history="1">
        <w:r w:rsidRPr="00AB23F0">
          <w:rPr>
            <w:rStyle w:val="Hyperlink"/>
          </w:rPr>
          <w:t>Older Persons Advocacy Network (OPAN)</w:t>
        </w:r>
      </w:hyperlink>
      <w:r w:rsidRPr="00C030FC">
        <w:t xml:space="preserve"> for free, independent, and confidential support. ​Call the Aged Care Advocacy Line on </w:t>
      </w:r>
      <w:hyperlink r:id="rId46" w:history="1">
        <w:r w:rsidRPr="00AB23F0">
          <w:rPr>
            <w:rStyle w:val="Hyperlink"/>
          </w:rPr>
          <w:t>1800 700 600</w:t>
        </w:r>
      </w:hyperlink>
      <w:r>
        <w:t>.</w:t>
      </w:r>
    </w:p>
    <w:p w14:paraId="11378A57" w14:textId="57F5DD51" w:rsidR="00DB7D74" w:rsidRPr="00C030FC" w:rsidRDefault="00FC6BCF" w:rsidP="00F345EF">
      <w:pPr>
        <w:pStyle w:val="ListParagraph"/>
        <w:numPr>
          <w:ilvl w:val="0"/>
          <w:numId w:val="8"/>
        </w:numPr>
      </w:pPr>
      <w:r>
        <w:t xml:space="preserve">The Elder Care Support program is </w:t>
      </w:r>
      <w:r w:rsidR="00F345EF">
        <w:t xml:space="preserve">also </w:t>
      </w:r>
      <w:r w:rsidR="003725E5">
        <w:t>available</w:t>
      </w:r>
      <w:r>
        <w:t xml:space="preserve"> to support older Aboriginal and Torres Strait Islander people and their families to understand, navigate and access the aged care services they are entitled to. </w:t>
      </w:r>
      <w:r w:rsidR="00E82B1B">
        <w:t>F</w:t>
      </w:r>
      <w:r>
        <w:t xml:space="preserve">ind your </w:t>
      </w:r>
      <w:hyperlink r:id="rId47" w:history="1">
        <w:r w:rsidRPr="00D90AA2">
          <w:rPr>
            <w:rStyle w:val="Hyperlink"/>
          </w:rPr>
          <w:t>local Elder Care Support organisation</w:t>
        </w:r>
      </w:hyperlink>
      <w:r>
        <w:t>.</w:t>
      </w:r>
    </w:p>
    <w:p w14:paraId="164FB8E7" w14:textId="569934CD" w:rsidR="00ED787F" w:rsidRDefault="00ED787F" w:rsidP="00ED787F">
      <w:pPr>
        <w:pStyle w:val="ListParagraph"/>
        <w:numPr>
          <w:ilvl w:val="0"/>
          <w:numId w:val="8"/>
        </w:numPr>
      </w:pPr>
      <w:r>
        <w:t xml:space="preserve">If an older person prefers, they can contact the </w:t>
      </w:r>
      <w:hyperlink r:id="rId48" w:history="1">
        <w:r w:rsidRPr="009D13FB">
          <w:rPr>
            <w:rStyle w:val="Hyperlink"/>
          </w:rPr>
          <w:t>Aged Care Quality and Safety Commission</w:t>
        </w:r>
      </w:hyperlink>
      <w:r>
        <w:t xml:space="preserve"> directly to make a complaint or give feedback.</w:t>
      </w:r>
    </w:p>
    <w:p w14:paraId="0B753E61" w14:textId="77777777" w:rsidR="00ED787F" w:rsidRDefault="00ED787F" w:rsidP="00ED787F">
      <w:pPr>
        <w:pStyle w:val="ListParagraph"/>
        <w:numPr>
          <w:ilvl w:val="0"/>
          <w:numId w:val="8"/>
        </w:numPr>
      </w:pPr>
      <w:r>
        <w:t>The new Aged Care Complaints Commissioner works within the Commission to make sure every concern is handled in a way that is confidential, timely and fair.</w:t>
      </w:r>
    </w:p>
    <w:p w14:paraId="0D37FBD6" w14:textId="77777777" w:rsidR="00546DD9" w:rsidRDefault="00546DD9" w:rsidP="00546DD9"/>
    <w:p w14:paraId="5BA002C1" w14:textId="77777777" w:rsidR="00884C7D" w:rsidRDefault="00884C7D" w:rsidP="00546DD9"/>
    <w:p w14:paraId="3FEAC074" w14:textId="77777777" w:rsidR="00884C7D" w:rsidRDefault="00884C7D" w:rsidP="00546DD9"/>
    <w:p w14:paraId="3325A528" w14:textId="77777777" w:rsidR="00884C7D" w:rsidRDefault="00884C7D" w:rsidP="00546DD9"/>
    <w:p w14:paraId="4858163B" w14:textId="77777777" w:rsidR="00884C7D" w:rsidRDefault="00884C7D" w:rsidP="00546DD9"/>
    <w:p w14:paraId="6A387B81" w14:textId="77777777" w:rsidR="00884C7D" w:rsidRDefault="00884C7D" w:rsidP="00546DD9"/>
    <w:p w14:paraId="78351F1A" w14:textId="77777777" w:rsidR="002635D1" w:rsidRPr="00C35843" w:rsidRDefault="002635D1" w:rsidP="002635D1">
      <w:pPr>
        <w:pStyle w:val="Heading1"/>
      </w:pPr>
      <w:bookmarkStart w:id="4" w:name="_Webpages"/>
      <w:bookmarkEnd w:id="4"/>
      <w:r>
        <w:lastRenderedPageBreak/>
        <w:t>Webpages</w:t>
      </w:r>
    </w:p>
    <w:p w14:paraId="3A262BDC" w14:textId="4DAAD00A" w:rsidR="000823C1" w:rsidRDefault="000823C1" w:rsidP="000823C1">
      <w:r>
        <w:t>The webpages listed below provide key information for older people receiving aged care services.</w:t>
      </w:r>
    </w:p>
    <w:p w14:paraId="656D7C5F" w14:textId="35E909F2" w:rsidR="000823C1" w:rsidRPr="007D71CB" w:rsidRDefault="009D13FB" w:rsidP="000823C1">
      <w:pPr>
        <w:rPr>
          <w:b/>
          <w:bCs/>
          <w:color w:val="2F5496" w:themeColor="accent1" w:themeShade="BF"/>
          <w:u w:val="single"/>
        </w:rPr>
      </w:pPr>
      <w:hyperlink r:id="rId49" w:history="1">
        <w:r w:rsidR="000823C1" w:rsidRPr="009D13FB">
          <w:rPr>
            <w:rStyle w:val="Hyperlink"/>
            <w:b/>
            <w:bCs/>
          </w:rPr>
          <w:t>Choice, dignity, respect – your rights in aged care</w:t>
        </w:r>
      </w:hyperlink>
    </w:p>
    <w:p w14:paraId="34494678" w14:textId="77777777" w:rsidR="000823C1" w:rsidRDefault="000823C1" w:rsidP="000823C1">
      <w:r>
        <w:t>Find out more about older people’s rights in aged care, provider obligations in supporting older people to raise their concerns, and the role of the Aged Care Quality and Safety Commission.</w:t>
      </w:r>
    </w:p>
    <w:p w14:paraId="7A212A07" w14:textId="65DC4D32" w:rsidR="000823C1" w:rsidRPr="00227B24" w:rsidRDefault="00440AD3" w:rsidP="000823C1">
      <w:hyperlink r:id="rId50" w:history="1">
        <w:r w:rsidR="000823C1" w:rsidRPr="00440AD3">
          <w:rPr>
            <w:rStyle w:val="Hyperlink"/>
            <w:b/>
            <w:bCs/>
          </w:rPr>
          <w:t>How to raise a concern – for older people</w:t>
        </w:r>
      </w:hyperlink>
    </w:p>
    <w:p w14:paraId="655656D6" w14:textId="5441E3D0" w:rsidR="000823C1" w:rsidRDefault="000823C1" w:rsidP="000823C1">
      <w:r>
        <w:t xml:space="preserve">Find out more about what to do if you have a concern, </w:t>
      </w:r>
      <w:r w:rsidR="000D37EE">
        <w:t xml:space="preserve">older people’s </w:t>
      </w:r>
      <w:r>
        <w:t xml:space="preserve">rights and protections under the new </w:t>
      </w:r>
      <w:r w:rsidRPr="00962C6C">
        <w:rPr>
          <w:i/>
          <w:iCs/>
        </w:rPr>
        <w:t>Aged Care Ac</w:t>
      </w:r>
      <w:r>
        <w:rPr>
          <w:i/>
          <w:iCs/>
        </w:rPr>
        <w:t>t 2024</w:t>
      </w:r>
      <w:r>
        <w:t>, and how the Aged Care Quality and Safety Commission can help.</w:t>
      </w:r>
    </w:p>
    <w:p w14:paraId="6C473D1E" w14:textId="5002A0C4" w:rsidR="000823C1" w:rsidRPr="00552B90" w:rsidRDefault="00440AD3" w:rsidP="000823C1">
      <w:hyperlink r:id="rId51" w:history="1">
        <w:r w:rsidR="000823C1" w:rsidRPr="00440AD3">
          <w:rPr>
            <w:rStyle w:val="Hyperlink"/>
            <w:b/>
            <w:bCs/>
          </w:rPr>
          <w:t>Make a complaint</w:t>
        </w:r>
      </w:hyperlink>
    </w:p>
    <w:p w14:paraId="04009DB1" w14:textId="77777777" w:rsidR="000823C1" w:rsidRDefault="000823C1" w:rsidP="000823C1">
      <w:r>
        <w:t>Access the Aged Care Quality and Safety Commission’s online complaints form or find out more about making a complaint by phone or in writing.</w:t>
      </w:r>
    </w:p>
    <w:p w14:paraId="26AE3118" w14:textId="0FDE6A94" w:rsidR="000823C1" w:rsidRPr="00227B24" w:rsidRDefault="00FF64E5" w:rsidP="000823C1">
      <w:hyperlink r:id="rId52" w:history="1">
        <w:r w:rsidR="000823C1" w:rsidRPr="00FF64E5">
          <w:rPr>
            <w:rStyle w:val="Hyperlink"/>
            <w:b/>
            <w:bCs/>
          </w:rPr>
          <w:t>Aged care complaints FAQs</w:t>
        </w:r>
      </w:hyperlink>
    </w:p>
    <w:p w14:paraId="039E3C7D" w14:textId="77777777" w:rsidR="000823C1" w:rsidRDefault="000823C1" w:rsidP="000823C1">
      <w:r>
        <w:t>Detailed answers to a range of questions about complaints, including how the Commission can help, what to know before, during and after making a complaint, and useful services.</w:t>
      </w:r>
    </w:p>
    <w:p w14:paraId="688347EC" w14:textId="62AB6E67" w:rsidR="000823C1" w:rsidRPr="00552B90" w:rsidRDefault="00C34C54" w:rsidP="000823C1">
      <w:hyperlink r:id="rId53" w:history="1">
        <w:r w:rsidR="000823C1" w:rsidRPr="00C34C54">
          <w:rPr>
            <w:rStyle w:val="Hyperlink"/>
            <w:b/>
            <w:bCs/>
          </w:rPr>
          <w:t>First Nations Hub</w:t>
        </w:r>
      </w:hyperlink>
    </w:p>
    <w:p w14:paraId="479FB396" w14:textId="630A4183" w:rsidR="001F2EBE" w:rsidRDefault="000823C1" w:rsidP="000823C1">
      <w:pPr>
        <w:spacing w:after="0" w:line="240" w:lineRule="auto"/>
      </w:pPr>
      <w:r w:rsidRPr="00E51A34">
        <w:t xml:space="preserve">Information and resources </w:t>
      </w:r>
      <w:r w:rsidR="009A1EE5">
        <w:t>about</w:t>
      </w:r>
      <w:r w:rsidRPr="00E51A34">
        <w:t xml:space="preserve"> provid</w:t>
      </w:r>
      <w:r w:rsidR="009A1EE5">
        <w:t>ing</w:t>
      </w:r>
      <w:r w:rsidRPr="00E51A34">
        <w:t xml:space="preserve"> good, culturally safe aged care for First Nations older people.</w:t>
      </w:r>
      <w:r w:rsidR="001F2EBE">
        <w:br w:type="page"/>
      </w:r>
    </w:p>
    <w:p w14:paraId="64762DB0" w14:textId="0187F137" w:rsidR="002F3948" w:rsidRPr="008C5B6C" w:rsidRDefault="002F3948" w:rsidP="008C5B6C">
      <w:pPr>
        <w:pStyle w:val="paragraph"/>
        <w:spacing w:before="0" w:beforeAutospacing="0" w:after="0" w:afterAutospacing="0" w:line="276" w:lineRule="auto"/>
        <w:textAlignment w:val="baseline"/>
        <w:rPr>
          <w:rFonts w:ascii="Open Sans" w:hAnsi="Open Sans" w:cs="Open Sans"/>
          <w:color w:val="000000"/>
          <w:position w:val="1"/>
          <w:sz w:val="22"/>
          <w:szCs w:val="22"/>
        </w:rPr>
        <w:sectPr w:rsidR="002F3948" w:rsidRPr="008C5B6C" w:rsidSect="00D553EC">
          <w:type w:val="continuous"/>
          <w:pgSz w:w="11906" w:h="16838"/>
          <w:pgMar w:top="851" w:right="851" w:bottom="993" w:left="851" w:header="567" w:footer="23" w:gutter="0"/>
          <w:cols w:space="708"/>
          <w:docGrid w:linePitch="360"/>
        </w:sectPr>
      </w:pPr>
    </w:p>
    <w:p w14:paraId="641F6492" w14:textId="77777777" w:rsidR="002D0C84" w:rsidRPr="00C35843" w:rsidRDefault="002D0C84" w:rsidP="002D0C84">
      <w:pPr>
        <w:pStyle w:val="Heading1"/>
      </w:pPr>
      <w:bookmarkStart w:id="5" w:name="_Social_media_copy"/>
      <w:bookmarkEnd w:id="5"/>
      <w:r>
        <w:lastRenderedPageBreak/>
        <w:t>Social media copy and tiles</w:t>
      </w:r>
    </w:p>
    <w:p w14:paraId="23E1CE23" w14:textId="7E34B378" w:rsidR="008C7FF7" w:rsidRDefault="008C7FF7" w:rsidP="008C7FF7">
      <w:r>
        <w:t>We’ve developed a series of social copy and tiles to raise awareness about rights for older people in aged care, sharing feedback or making a complaint. Share these with your networks across your social media channels.</w:t>
      </w:r>
    </w:p>
    <w:tbl>
      <w:tblPr>
        <w:tblStyle w:val="TableGrid"/>
        <w:tblW w:w="10768" w:type="dxa"/>
        <w:tblLayout w:type="fixed"/>
        <w:tblLook w:val="04A0" w:firstRow="1" w:lastRow="0" w:firstColumn="1" w:lastColumn="0" w:noHBand="0" w:noVBand="1"/>
      </w:tblPr>
      <w:tblGrid>
        <w:gridCol w:w="1271"/>
        <w:gridCol w:w="5670"/>
        <w:gridCol w:w="3827"/>
      </w:tblGrid>
      <w:tr w:rsidR="00C54CD9" w14:paraId="7625705C" w14:textId="77777777" w:rsidTr="00001FEA">
        <w:tc>
          <w:tcPr>
            <w:tcW w:w="1271" w:type="dxa"/>
          </w:tcPr>
          <w:p w14:paraId="5B2C7E66" w14:textId="77777777" w:rsidR="00C54CD9" w:rsidRPr="002F3948" w:rsidRDefault="00C54CD9">
            <w:pPr>
              <w:jc w:val="center"/>
              <w:rPr>
                <w:b/>
                <w:bCs/>
              </w:rPr>
            </w:pPr>
            <w:r w:rsidRPr="002F3948">
              <w:rPr>
                <w:b/>
                <w:bCs/>
              </w:rPr>
              <w:t>Channel</w:t>
            </w:r>
          </w:p>
        </w:tc>
        <w:tc>
          <w:tcPr>
            <w:tcW w:w="5670" w:type="dxa"/>
          </w:tcPr>
          <w:p w14:paraId="54F9E9CB" w14:textId="77777777" w:rsidR="00C54CD9" w:rsidRPr="002F3948" w:rsidRDefault="00C54CD9">
            <w:pPr>
              <w:jc w:val="center"/>
              <w:rPr>
                <w:b/>
                <w:bCs/>
              </w:rPr>
            </w:pPr>
            <w:r w:rsidRPr="002F3948">
              <w:rPr>
                <w:b/>
                <w:bCs/>
              </w:rPr>
              <w:t>Copy</w:t>
            </w:r>
          </w:p>
        </w:tc>
        <w:tc>
          <w:tcPr>
            <w:tcW w:w="3827" w:type="dxa"/>
          </w:tcPr>
          <w:p w14:paraId="128AE950" w14:textId="77777777" w:rsidR="00C54CD9" w:rsidRPr="002F3948" w:rsidRDefault="00C54CD9">
            <w:pPr>
              <w:jc w:val="center"/>
              <w:rPr>
                <w:b/>
                <w:bCs/>
              </w:rPr>
            </w:pPr>
            <w:r w:rsidRPr="002F3948">
              <w:rPr>
                <w:b/>
                <w:bCs/>
              </w:rPr>
              <w:t>Social media tile</w:t>
            </w:r>
          </w:p>
        </w:tc>
      </w:tr>
      <w:tr w:rsidR="00C54CD9" w14:paraId="40955BD6" w14:textId="77777777" w:rsidTr="00001FEA">
        <w:trPr>
          <w:trHeight w:val="495"/>
        </w:trPr>
        <w:tc>
          <w:tcPr>
            <w:tcW w:w="1271" w:type="dxa"/>
          </w:tcPr>
          <w:p w14:paraId="15547282" w14:textId="77777777" w:rsidR="00C54CD9" w:rsidRDefault="00C54CD9">
            <w:r>
              <w:t>LinkedIn</w:t>
            </w:r>
            <w:r>
              <w:br/>
              <w:t>Facebook</w:t>
            </w:r>
          </w:p>
          <w:p w14:paraId="63B9AD15" w14:textId="77777777" w:rsidR="00C54CD9" w:rsidRPr="002F3948" w:rsidRDefault="00C54CD9"/>
        </w:tc>
        <w:tc>
          <w:tcPr>
            <w:tcW w:w="5670" w:type="dxa"/>
          </w:tcPr>
          <w:p w14:paraId="6531DFE2" w14:textId="77777777" w:rsidR="00C54CD9" w:rsidRPr="00CF7C6F" w:rsidRDefault="00C54CD9">
            <w:r>
              <w:t>Older people have the right to make their own decisions, to be respected and to feel safe. T</w:t>
            </w:r>
            <w:r w:rsidRPr="00CF7C6F">
              <w:t xml:space="preserve">he Aged Care Quality and Safety Commission </w:t>
            </w:r>
            <w:r>
              <w:t>is raising</w:t>
            </w:r>
            <w:r w:rsidRPr="00CF7C6F">
              <w:t xml:space="preserve"> awareness </w:t>
            </w:r>
            <w:r>
              <w:t>about</w:t>
            </w:r>
            <w:r w:rsidRPr="00CF7C6F">
              <w:t xml:space="preserve"> older people’s rights in aged care.</w:t>
            </w:r>
          </w:p>
          <w:p w14:paraId="4566D876" w14:textId="77777777" w:rsidR="00C54CD9" w:rsidRPr="00CF7C6F" w:rsidRDefault="00C54CD9">
            <w:r w:rsidRPr="00CF7C6F">
              <w:t>Everyone has the right to choice, dignity and respect and to feel safe, heard and supported.</w:t>
            </w:r>
          </w:p>
          <w:p w14:paraId="158B0E45" w14:textId="77777777" w:rsidR="00C54CD9" w:rsidRDefault="00C54CD9">
            <w:r w:rsidRPr="00CF7C6F">
              <w:t>Learn more at agedcarequality.gov.au</w:t>
            </w:r>
            <w:r>
              <w:t xml:space="preserve"> </w:t>
            </w:r>
            <w:r w:rsidRPr="00CF7C6F">
              <w:t>or call 1800 951 822.</w:t>
            </w:r>
          </w:p>
          <w:p w14:paraId="12AF3A05" w14:textId="77777777" w:rsidR="00C54CD9" w:rsidRPr="00397604" w:rsidRDefault="00C54CD9">
            <w:r w:rsidRPr="00840058">
              <w:t xml:space="preserve">#ACQSC #Complaints </w:t>
            </w:r>
            <w:r w:rsidRPr="00CF7C6F">
              <w:t>#AgedCareQuality #AgedCareRights</w:t>
            </w:r>
          </w:p>
        </w:tc>
        <w:tc>
          <w:tcPr>
            <w:tcW w:w="3827" w:type="dxa"/>
          </w:tcPr>
          <w:p w14:paraId="67519A32" w14:textId="1AB48A6D" w:rsidR="00C54CD9" w:rsidRPr="002F3948" w:rsidRDefault="00C54CD9">
            <w:r>
              <w:rPr>
                <w:noProof/>
              </w:rPr>
              <w:t xml:space="preserve">Embed video: </w:t>
            </w:r>
            <w:hyperlink r:id="rId54" w:history="1">
              <w:r w:rsidRPr="007F65E0">
                <w:rPr>
                  <w:rStyle w:val="Hyperlink"/>
                </w:rPr>
                <w:t>Rights-based and person-centred care – what it means for older people</w:t>
              </w:r>
            </w:hyperlink>
          </w:p>
        </w:tc>
      </w:tr>
      <w:tr w:rsidR="00C54CD9" w14:paraId="04FF2B7F" w14:textId="77777777" w:rsidTr="00001FEA">
        <w:trPr>
          <w:trHeight w:val="495"/>
        </w:trPr>
        <w:tc>
          <w:tcPr>
            <w:tcW w:w="1271" w:type="dxa"/>
          </w:tcPr>
          <w:p w14:paraId="3CF0FB42" w14:textId="77777777" w:rsidR="00C54CD9" w:rsidRDefault="00C54CD9">
            <w:r>
              <w:t>LinkedIn</w:t>
            </w:r>
            <w:r>
              <w:br/>
              <w:t>Facebook</w:t>
            </w:r>
          </w:p>
          <w:p w14:paraId="03E3D6A4" w14:textId="77777777" w:rsidR="00C54CD9" w:rsidRDefault="00C54CD9"/>
        </w:tc>
        <w:tc>
          <w:tcPr>
            <w:tcW w:w="5670" w:type="dxa"/>
          </w:tcPr>
          <w:p w14:paraId="56AE05E1" w14:textId="77777777" w:rsidR="00C54CD9" w:rsidRPr="00840058" w:rsidRDefault="00C54CD9">
            <w:r>
              <w:t>Everyone has the right to choice, dignity and respect in aged care. The</w:t>
            </w:r>
            <w:r w:rsidRPr="00840058">
              <w:t xml:space="preserve"> Aged Care Quality and Safety Commission i</w:t>
            </w:r>
            <w:r>
              <w:t>s</w:t>
            </w:r>
            <w:r w:rsidRPr="00840058">
              <w:t xml:space="preserve"> encouraging </w:t>
            </w:r>
            <w:r>
              <w:t xml:space="preserve">older </w:t>
            </w:r>
            <w:r w:rsidRPr="00840058">
              <w:t>people to speak up if something isn’t right in aged care.</w:t>
            </w:r>
          </w:p>
          <w:p w14:paraId="6D245A55" w14:textId="77777777" w:rsidR="00C54CD9" w:rsidRPr="00840058" w:rsidRDefault="00C54CD9">
            <w:r w:rsidRPr="00840058">
              <w:t>If you have a concern, you can talk to your provider first.</w:t>
            </w:r>
          </w:p>
          <w:p w14:paraId="26AA67AA" w14:textId="77777777" w:rsidR="00C54CD9" w:rsidRPr="00840058" w:rsidRDefault="00C54CD9">
            <w:r w:rsidRPr="00840058">
              <w:t>You can also contact the Aged Care Quality and Safety Commission for independent information, feedback or complaints.</w:t>
            </w:r>
          </w:p>
          <w:p w14:paraId="7257B71A" w14:textId="77777777" w:rsidR="00C54CD9" w:rsidRDefault="00C54CD9">
            <w:r w:rsidRPr="00840058">
              <w:t>Visit agedcarequality.gov.au or call 1800 951 822.</w:t>
            </w:r>
          </w:p>
          <w:p w14:paraId="2A185230" w14:textId="77777777" w:rsidR="00C54CD9" w:rsidRDefault="00C54CD9">
            <w:r w:rsidRPr="00840058">
              <w:t xml:space="preserve">#ACQSC #Complaints </w:t>
            </w:r>
            <w:r w:rsidRPr="00CF7C6F">
              <w:t>#AgedCareQuality #AgedCareRights</w:t>
            </w:r>
          </w:p>
        </w:tc>
        <w:tc>
          <w:tcPr>
            <w:tcW w:w="3827" w:type="dxa"/>
          </w:tcPr>
          <w:p w14:paraId="0215CB17" w14:textId="5EC2FB60" w:rsidR="00C54CD9" w:rsidRPr="00A203ED" w:rsidRDefault="00C54CD9">
            <w:pPr>
              <w:rPr>
                <w:noProof/>
              </w:rPr>
            </w:pPr>
            <w:r w:rsidRPr="355419D4">
              <w:rPr>
                <w:noProof/>
              </w:rPr>
              <w:t xml:space="preserve">Embed image: </w:t>
            </w:r>
            <w:hyperlink r:id="rId55" w:history="1">
              <w:r w:rsidRPr="006E6ACF">
                <w:rPr>
                  <w:rStyle w:val="Hyperlink"/>
                  <w:noProof/>
                </w:rPr>
                <w:t>www.agedcarequality.gov.au/media/102380</w:t>
              </w:r>
            </w:hyperlink>
            <w:r w:rsidRPr="355419D4">
              <w:rPr>
                <w:noProof/>
              </w:rPr>
              <w:t xml:space="preserve"> </w:t>
            </w:r>
          </w:p>
          <w:p w14:paraId="191CE80E" w14:textId="56452A87" w:rsidR="00C54CD9" w:rsidRDefault="00C54CD9">
            <w:pPr>
              <w:rPr>
                <w:noProof/>
              </w:rPr>
            </w:pPr>
            <w:r w:rsidRPr="355419D4">
              <w:rPr>
                <w:noProof/>
              </w:rPr>
              <w:t xml:space="preserve"> </w:t>
            </w:r>
            <w:r w:rsidRPr="00A203ED">
              <w:rPr>
                <w:noProof/>
              </w:rPr>
              <w:drawing>
                <wp:inline distT="0" distB="0" distL="0" distR="0" wp14:anchorId="367D73BB" wp14:editId="5BD6D32E">
                  <wp:extent cx="1724025" cy="2134148"/>
                  <wp:effectExtent l="0" t="0" r="0" b="0"/>
                  <wp:docPr id="1552975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99765" name=""/>
                          <pic:cNvPicPr/>
                        </pic:nvPicPr>
                        <pic:blipFill>
                          <a:blip r:embed="rId56"/>
                          <a:stretch>
                            <a:fillRect/>
                          </a:stretch>
                        </pic:blipFill>
                        <pic:spPr>
                          <a:xfrm>
                            <a:off x="0" y="0"/>
                            <a:ext cx="1756786" cy="2174702"/>
                          </a:xfrm>
                          <a:prstGeom prst="rect">
                            <a:avLst/>
                          </a:prstGeom>
                        </pic:spPr>
                      </pic:pic>
                    </a:graphicData>
                  </a:graphic>
                </wp:inline>
              </w:drawing>
            </w:r>
          </w:p>
        </w:tc>
      </w:tr>
    </w:tbl>
    <w:tbl>
      <w:tblPr>
        <w:tblStyle w:val="TableGrid"/>
        <w:tblpPr w:leftFromText="180" w:rightFromText="180" w:vertAnchor="text" w:horzAnchor="margin" w:tblpY="-245"/>
        <w:tblW w:w="10768" w:type="dxa"/>
        <w:tblLayout w:type="fixed"/>
        <w:tblLook w:val="04A0" w:firstRow="1" w:lastRow="0" w:firstColumn="1" w:lastColumn="0" w:noHBand="0" w:noVBand="1"/>
      </w:tblPr>
      <w:tblGrid>
        <w:gridCol w:w="1413"/>
        <w:gridCol w:w="4961"/>
        <w:gridCol w:w="4394"/>
      </w:tblGrid>
      <w:tr w:rsidR="00001FEA" w14:paraId="7C364B7D" w14:textId="77777777">
        <w:trPr>
          <w:trHeight w:val="495"/>
        </w:trPr>
        <w:tc>
          <w:tcPr>
            <w:tcW w:w="1413" w:type="dxa"/>
          </w:tcPr>
          <w:p w14:paraId="565224AF" w14:textId="77777777" w:rsidR="00001FEA" w:rsidRDefault="00001FEA">
            <w:r>
              <w:lastRenderedPageBreak/>
              <w:t>LinkedIn</w:t>
            </w:r>
          </w:p>
        </w:tc>
        <w:tc>
          <w:tcPr>
            <w:tcW w:w="4961" w:type="dxa"/>
          </w:tcPr>
          <w:p w14:paraId="28564264" w14:textId="77777777" w:rsidR="00001FEA" w:rsidRPr="00BB4711" w:rsidRDefault="00001FEA">
            <w:r>
              <w:t xml:space="preserve">Culturally safe care is your right. </w:t>
            </w:r>
            <w:r w:rsidRPr="00BB4711">
              <w:t xml:space="preserve">The Aged Care Quality and Safety Commission has created new resources to support First Nations providers, workers </w:t>
            </w:r>
            <w:r>
              <w:t xml:space="preserve">and </w:t>
            </w:r>
            <w:r w:rsidRPr="00BB4711">
              <w:t xml:space="preserve">older people understand their rights and obligations </w:t>
            </w:r>
            <w:r>
              <w:t xml:space="preserve">in </w:t>
            </w:r>
            <w:r w:rsidRPr="00BB4711">
              <w:t>ensur</w:t>
            </w:r>
            <w:r>
              <w:t>ing</w:t>
            </w:r>
            <w:r w:rsidRPr="00BB4711">
              <w:t xml:space="preserve"> First Nations older people get the good quality, culturally appropriate and safe aged care everyone is entitled to.</w:t>
            </w:r>
          </w:p>
          <w:p w14:paraId="103DB0A0" w14:textId="77777777" w:rsidR="00001FEA" w:rsidRDefault="00001FEA">
            <w:r>
              <w:t>This video</w:t>
            </w:r>
            <w:r w:rsidRPr="00BB4711">
              <w:t xml:space="preserve"> discusses the importance of cultural training for aged care workers to deliver good quality, culturally appropriate and safe aged care for Australian First Nations older people. </w:t>
            </w:r>
          </w:p>
          <w:p w14:paraId="29ADA9BE" w14:textId="77777777" w:rsidR="00001FEA" w:rsidRPr="00BB4711" w:rsidRDefault="00001FEA">
            <w:r>
              <w:t>Choice, dignity, respect – your rights in aged care.</w:t>
            </w:r>
          </w:p>
          <w:p w14:paraId="065599AC" w14:textId="77777777" w:rsidR="00001FEA" w:rsidRDefault="00001FEA">
            <w:r w:rsidRPr="00BB4711">
              <w:t>Find out more at agedcarequality.gov.au</w:t>
            </w:r>
            <w:r>
              <w:t xml:space="preserve"> or call 1800 951 822.</w:t>
            </w:r>
          </w:p>
          <w:p w14:paraId="1CF4FF14" w14:textId="77777777" w:rsidR="00001FEA" w:rsidRDefault="00001FEA">
            <w:r w:rsidRPr="00840058">
              <w:t xml:space="preserve">#ACQSC #Complaints </w:t>
            </w:r>
            <w:r w:rsidRPr="00CF7C6F">
              <w:t>#AgedCareQuality #AgedCareRights</w:t>
            </w:r>
          </w:p>
        </w:tc>
        <w:tc>
          <w:tcPr>
            <w:tcW w:w="4394" w:type="dxa"/>
          </w:tcPr>
          <w:p w14:paraId="7DEA6074" w14:textId="2D9852BE" w:rsidR="00001FEA" w:rsidRDefault="00001FEA">
            <w:pPr>
              <w:rPr>
                <w:b/>
                <w:bCs/>
              </w:rPr>
            </w:pPr>
            <w:r w:rsidRPr="5B83CC17">
              <w:rPr>
                <w:noProof/>
              </w:rPr>
              <w:t xml:space="preserve">Embed video: </w:t>
            </w:r>
            <w:hyperlink r:id="rId57" w:history="1">
              <w:r w:rsidRPr="0062173B">
                <w:rPr>
                  <w:rStyle w:val="Hyperlink"/>
                </w:rPr>
                <w:t>Culturally safe care is your right</w:t>
              </w:r>
            </w:hyperlink>
          </w:p>
          <w:p w14:paraId="23833934" w14:textId="77777777" w:rsidR="00001FEA" w:rsidRPr="355419D4" w:rsidRDefault="00001FEA">
            <w:pPr>
              <w:rPr>
                <w:noProof/>
              </w:rPr>
            </w:pPr>
          </w:p>
        </w:tc>
      </w:tr>
      <w:tr w:rsidR="00001FEA" w14:paraId="2D4BD4A6" w14:textId="77777777">
        <w:trPr>
          <w:trHeight w:val="495"/>
        </w:trPr>
        <w:tc>
          <w:tcPr>
            <w:tcW w:w="1413" w:type="dxa"/>
          </w:tcPr>
          <w:p w14:paraId="49FB052D" w14:textId="77777777" w:rsidR="00001FEA" w:rsidRDefault="00001FEA">
            <w:r>
              <w:t>Facebook</w:t>
            </w:r>
          </w:p>
        </w:tc>
        <w:tc>
          <w:tcPr>
            <w:tcW w:w="4961" w:type="dxa"/>
          </w:tcPr>
          <w:p w14:paraId="3E027879" w14:textId="0F9A060D" w:rsidR="00001FEA" w:rsidRPr="00A72445" w:rsidRDefault="00001FEA">
            <w:proofErr w:type="gramStart"/>
            <w:r w:rsidRPr="00A72445">
              <w:t>Good aged</w:t>
            </w:r>
            <w:proofErr w:type="gramEnd"/>
            <w:r w:rsidRPr="00A72445">
              <w:t> care means you are safe and cared for in the right way. It means respecting your connection to family,</w:t>
            </w:r>
            <w:r w:rsidR="006758A7">
              <w:t xml:space="preserve"> your community and your </w:t>
            </w:r>
            <w:r w:rsidRPr="00A72445">
              <w:t>Country.  </w:t>
            </w:r>
          </w:p>
          <w:p w14:paraId="7FD48DB9" w14:textId="77777777" w:rsidR="00001FEA" w:rsidRPr="00A72445" w:rsidRDefault="00001FEA">
            <w:r>
              <w:t>New aged care laws include</w:t>
            </w:r>
            <w:r w:rsidRPr="00A72445">
              <w:t xml:space="preserve"> the Statement of Rights to help make sure everyone is getting good and safe aged care.  </w:t>
            </w:r>
          </w:p>
          <w:p w14:paraId="01C6B2FB" w14:textId="29D245A0" w:rsidR="00001FEA" w:rsidRDefault="00001FEA">
            <w:r w:rsidRPr="00A72445">
              <w:t>You can find more resources to support older First Nations people, their families and aged care workers and providers who care for them</w:t>
            </w:r>
            <w:r>
              <w:t xml:space="preserve"> a</w:t>
            </w:r>
            <w:r w:rsidRPr="00A72445">
              <w:t>t </w:t>
            </w:r>
            <w:r>
              <w:t>agedcarequality.gov.au/</w:t>
            </w:r>
            <w:proofErr w:type="spellStart"/>
            <w:r>
              <w:t>FirstNations</w:t>
            </w:r>
            <w:proofErr w:type="spellEnd"/>
            <w:r>
              <w:t> </w:t>
            </w:r>
            <w:r w:rsidRPr="00A72445">
              <w:t> </w:t>
            </w:r>
          </w:p>
        </w:tc>
        <w:tc>
          <w:tcPr>
            <w:tcW w:w="4394" w:type="dxa"/>
          </w:tcPr>
          <w:p w14:paraId="3ECCFE08" w14:textId="350C8548" w:rsidR="00001FEA" w:rsidRDefault="00001FEA">
            <w:pPr>
              <w:rPr>
                <w:b/>
                <w:bCs/>
              </w:rPr>
            </w:pPr>
            <w:r w:rsidRPr="5B83CC17">
              <w:rPr>
                <w:noProof/>
              </w:rPr>
              <w:t xml:space="preserve">Embed video: </w:t>
            </w:r>
            <w:hyperlink r:id="rId58" w:history="1">
              <w:r w:rsidRPr="0062173B">
                <w:rPr>
                  <w:rStyle w:val="Hyperlink"/>
                </w:rPr>
                <w:t>Your rights in aged care</w:t>
              </w:r>
            </w:hyperlink>
            <w:r>
              <w:br/>
            </w:r>
          </w:p>
          <w:p w14:paraId="593A513F" w14:textId="77777777" w:rsidR="00001FEA" w:rsidRPr="355419D4" w:rsidRDefault="00001FEA">
            <w:pPr>
              <w:rPr>
                <w:noProof/>
              </w:rPr>
            </w:pPr>
          </w:p>
        </w:tc>
      </w:tr>
    </w:tbl>
    <w:p w14:paraId="702B9D9F" w14:textId="77777777" w:rsidR="006142E8" w:rsidRDefault="006142E8" w:rsidP="006142E8"/>
    <w:p w14:paraId="4AF2D599" w14:textId="43401B4A" w:rsidR="006142E8" w:rsidRPr="006142E8" w:rsidRDefault="006142E8" w:rsidP="006142E8">
      <w:pPr>
        <w:sectPr w:rsidR="006142E8" w:rsidRPr="006142E8" w:rsidSect="00F318D5">
          <w:pgSz w:w="11906" w:h="16838"/>
          <w:pgMar w:top="851" w:right="851" w:bottom="851" w:left="851" w:header="567" w:footer="23" w:gutter="0"/>
          <w:cols w:space="708"/>
          <w:docGrid w:linePitch="360"/>
        </w:sectPr>
      </w:pPr>
    </w:p>
    <w:p w14:paraId="63042ED2" w14:textId="11E8EAA9" w:rsidR="002F3948" w:rsidRPr="00C35843" w:rsidRDefault="00083AB2" w:rsidP="002D0C84">
      <w:pPr>
        <w:pStyle w:val="Heading1"/>
      </w:pPr>
      <w:bookmarkStart w:id="6" w:name="_Editorial_copy"/>
      <w:bookmarkEnd w:id="6"/>
      <w:r>
        <w:lastRenderedPageBreak/>
        <w:t>Editorial copy</w:t>
      </w:r>
    </w:p>
    <w:p w14:paraId="353B7DFF" w14:textId="77777777" w:rsidR="00013C36" w:rsidRDefault="00013C36" w:rsidP="00013C36">
      <w:pPr>
        <w:spacing w:after="0" w:line="240" w:lineRule="auto"/>
      </w:pPr>
      <w:r w:rsidRPr="002F3948">
        <w:t xml:space="preserve">Use this </w:t>
      </w:r>
      <w:r>
        <w:t>newsletter</w:t>
      </w:r>
      <w:r w:rsidRPr="002F3948">
        <w:t xml:space="preserve"> </w:t>
      </w:r>
      <w:r>
        <w:t>article</w:t>
      </w:r>
      <w:r w:rsidRPr="002F3948">
        <w:t xml:space="preserve"> </w:t>
      </w:r>
      <w:r>
        <w:t xml:space="preserve">to promote the rights of older people receiving aged care and how they can raise a concern or make a complaint. </w:t>
      </w:r>
    </w:p>
    <w:p w14:paraId="0508DED9" w14:textId="77777777" w:rsidR="00956C66" w:rsidRDefault="00956C66" w:rsidP="00946949">
      <w:pPr>
        <w:spacing w:after="0" w:line="240" w:lineRule="auto"/>
      </w:pPr>
    </w:p>
    <w:p w14:paraId="3DDA2EB7" w14:textId="77777777" w:rsidR="00F94C1F" w:rsidRPr="00437960" w:rsidRDefault="00F94C1F" w:rsidP="00BB6B25">
      <w:pPr>
        <w:spacing w:after="0"/>
        <w:rPr>
          <w:b/>
          <w:bCs/>
        </w:rPr>
      </w:pPr>
      <w:r w:rsidRPr="005B71CD">
        <w:rPr>
          <w:b/>
          <w:bCs/>
        </w:rPr>
        <w:t xml:space="preserve">Choice, dignity, respect – </w:t>
      </w:r>
      <w:r>
        <w:rPr>
          <w:b/>
          <w:bCs/>
        </w:rPr>
        <w:t>older people’s</w:t>
      </w:r>
      <w:r w:rsidRPr="005B71CD">
        <w:rPr>
          <w:b/>
          <w:bCs/>
        </w:rPr>
        <w:t xml:space="preserve"> rights in aged care</w:t>
      </w:r>
    </w:p>
    <w:p w14:paraId="763F048F" w14:textId="4A3E7676" w:rsidR="00F94C1F" w:rsidRDefault="00F94C1F" w:rsidP="00F94C1F">
      <w:pPr>
        <w:spacing w:after="0" w:line="240" w:lineRule="auto"/>
      </w:pPr>
      <w:r>
        <w:t xml:space="preserve">You now have stronger rights and protections following recent changes to aged care laws in Australia. These changes include a </w:t>
      </w:r>
      <w:hyperlink r:id="rId59" w:history="1">
        <w:r w:rsidRPr="00F0326D">
          <w:rPr>
            <w:rStyle w:val="Hyperlink"/>
          </w:rPr>
          <w:t>Statement of Rights</w:t>
        </w:r>
      </w:hyperlink>
      <w:r>
        <w:t xml:space="preserve"> that include the right to make your own decisions, to be respected and to feel safe. </w:t>
      </w:r>
    </w:p>
    <w:p w14:paraId="6A9ED93C" w14:textId="77777777" w:rsidR="00F94C1F" w:rsidRDefault="00F94C1F" w:rsidP="00F94C1F">
      <w:pPr>
        <w:spacing w:after="0" w:line="240" w:lineRule="auto"/>
      </w:pPr>
    </w:p>
    <w:p w14:paraId="6B00B33A" w14:textId="77777777" w:rsidR="00F94C1F" w:rsidRDefault="00F94C1F" w:rsidP="00F94C1F">
      <w:pPr>
        <w:spacing w:after="0" w:line="240" w:lineRule="auto"/>
      </w:pPr>
      <w:r>
        <w:t>You also have the right to communicate your needs and preferences, to have your culture and identity respected, and to stay connected with your community. The Statement of Rights recognises that everyone is an individual and your preferences and needs are unique to you.</w:t>
      </w:r>
    </w:p>
    <w:p w14:paraId="14E8AF82" w14:textId="77777777" w:rsidR="00F94C1F" w:rsidRDefault="00F94C1F" w:rsidP="00F94C1F">
      <w:pPr>
        <w:spacing w:after="0" w:line="240" w:lineRule="auto"/>
      </w:pPr>
    </w:p>
    <w:p w14:paraId="130DB107" w14:textId="3C39D636" w:rsidR="00F94C1F" w:rsidRDefault="00F94C1F" w:rsidP="00F94C1F">
      <w:pPr>
        <w:spacing w:after="0" w:line="240" w:lineRule="auto"/>
      </w:pPr>
      <w:r>
        <w:t xml:space="preserve">If you have a concern about the aged </w:t>
      </w:r>
      <w:proofErr w:type="gramStart"/>
      <w:r>
        <w:t>care</w:t>
      </w:r>
      <w:proofErr w:type="gramEnd"/>
      <w:r>
        <w:t xml:space="preserve"> you or someone else is receiving, you can speak with your provider. This is often the easiest and quickest way to resolve things. Your provider must respect your rights and have a complaints process that is easy to understand and use. </w:t>
      </w:r>
      <w:r w:rsidRPr="008476FF">
        <w:t>You can ask a friend, family member</w:t>
      </w:r>
      <w:r>
        <w:t xml:space="preserve"> or a</w:t>
      </w:r>
      <w:r w:rsidRPr="008476FF">
        <w:t xml:space="preserve"> supporter</w:t>
      </w:r>
      <w:r>
        <w:t xml:space="preserve"> </w:t>
      </w:r>
      <w:r w:rsidRPr="008476FF">
        <w:t xml:space="preserve">to </w:t>
      </w:r>
      <w:r w:rsidRPr="0014634A">
        <w:t>help you raise a concern</w:t>
      </w:r>
      <w:r w:rsidRPr="008476FF">
        <w:t>.</w:t>
      </w:r>
    </w:p>
    <w:p w14:paraId="0F4D1C15" w14:textId="77777777" w:rsidR="00F94C1F" w:rsidRDefault="00F94C1F" w:rsidP="00F94C1F">
      <w:pPr>
        <w:spacing w:after="0" w:line="240" w:lineRule="auto"/>
      </w:pPr>
    </w:p>
    <w:p w14:paraId="1C3B107F" w14:textId="68EC32CD" w:rsidR="00F94C1F" w:rsidRDefault="00F94C1F" w:rsidP="00F94C1F">
      <w:pPr>
        <w:spacing w:after="0" w:line="240" w:lineRule="auto"/>
      </w:pPr>
      <w:r>
        <w:t xml:space="preserve">Advocacy support is also available through the Older Persons Advocacy Network (OPAN). </w:t>
      </w:r>
      <w:r w:rsidRPr="0083534D">
        <w:t>If you require information or support with government-funded aged care services, OPAN’s Aged Care Advocacy Line can provide free, confidential, and independent support.</w:t>
      </w:r>
      <w:r>
        <w:t xml:space="preserve"> </w:t>
      </w:r>
      <w:r w:rsidRPr="0083534D">
        <w:t xml:space="preserve">You can speak with an advocate by calling </w:t>
      </w:r>
      <w:hyperlink r:id="rId60" w:history="1">
        <w:r w:rsidRPr="00B707C9">
          <w:rPr>
            <w:rStyle w:val="Hyperlink"/>
          </w:rPr>
          <w:t>1800 700 600</w:t>
        </w:r>
      </w:hyperlink>
      <w:r w:rsidRPr="0083534D">
        <w:t xml:space="preserve"> or visit </w:t>
      </w:r>
      <w:hyperlink r:id="rId61" w:history="1">
        <w:r w:rsidRPr="00B707C9">
          <w:rPr>
            <w:rStyle w:val="Hyperlink"/>
          </w:rPr>
          <w:t>opan.org.au</w:t>
        </w:r>
      </w:hyperlink>
      <w:r w:rsidR="00B707C9">
        <w:t>.</w:t>
      </w:r>
    </w:p>
    <w:p w14:paraId="20F49AD3" w14:textId="77777777" w:rsidR="00F94C1F" w:rsidRDefault="00F94C1F" w:rsidP="00F94C1F">
      <w:pPr>
        <w:spacing w:after="0" w:line="240" w:lineRule="auto"/>
      </w:pPr>
    </w:p>
    <w:p w14:paraId="62E45D74" w14:textId="77777777" w:rsidR="00F94C1F" w:rsidRPr="001C1CE4" w:rsidRDefault="00F94C1F" w:rsidP="00F94C1F">
      <w:pPr>
        <w:spacing w:after="0" w:line="240" w:lineRule="auto"/>
        <w:rPr>
          <w:b/>
          <w:bCs/>
          <w:i/>
          <w:iCs/>
        </w:rPr>
      </w:pPr>
      <w:r w:rsidRPr="001C1CE4">
        <w:rPr>
          <w:b/>
          <w:bCs/>
          <w:i/>
          <w:iCs/>
        </w:rPr>
        <w:t>The Aged Care Quality and Safety Commission</w:t>
      </w:r>
    </w:p>
    <w:p w14:paraId="6DE20BF2" w14:textId="4091B5F6" w:rsidR="00F94C1F" w:rsidRDefault="00F94C1F" w:rsidP="00F94C1F">
      <w:pPr>
        <w:spacing w:after="0" w:line="240" w:lineRule="auto"/>
      </w:pPr>
      <w:r>
        <w:t xml:space="preserve">If you don’t feel comfortable talking to your provider or if speaking to your provider hasn’t helped, you can speak with the </w:t>
      </w:r>
      <w:hyperlink r:id="rId62" w:history="1">
        <w:r w:rsidRPr="005B1576">
          <w:rPr>
            <w:rStyle w:val="Hyperlink"/>
          </w:rPr>
          <w:t>Aged Care Quality and Safety Commission</w:t>
        </w:r>
      </w:hyperlink>
      <w:r>
        <w:t>. The Commission is the national regulator of Government funded aged care services.</w:t>
      </w:r>
      <w:r w:rsidR="005A2810">
        <w:t xml:space="preserve"> They have a range of information and resources available about raising a concern or making a complaint.</w:t>
      </w:r>
    </w:p>
    <w:p w14:paraId="13F136D5" w14:textId="77777777" w:rsidR="00F94C1F" w:rsidRDefault="00F94C1F" w:rsidP="00F94C1F">
      <w:pPr>
        <w:spacing w:after="0" w:line="240" w:lineRule="auto"/>
      </w:pPr>
    </w:p>
    <w:p w14:paraId="27D13CDB" w14:textId="77777777" w:rsidR="00F94C1F" w:rsidRDefault="00F94C1F" w:rsidP="00F94C1F">
      <w:pPr>
        <w:spacing w:after="0" w:line="240" w:lineRule="auto"/>
      </w:pPr>
      <w:r>
        <w:t>They can help by:</w:t>
      </w:r>
    </w:p>
    <w:p w14:paraId="21186F3C" w14:textId="77777777" w:rsidR="00F94C1F" w:rsidRDefault="00F94C1F" w:rsidP="00F94C1F">
      <w:pPr>
        <w:pStyle w:val="ListParagraph"/>
        <w:numPr>
          <w:ilvl w:val="0"/>
          <w:numId w:val="9"/>
        </w:numPr>
        <w:spacing w:after="0" w:line="240" w:lineRule="auto"/>
      </w:pPr>
      <w:r>
        <w:t>listening to you and explaining the rights of older people</w:t>
      </w:r>
    </w:p>
    <w:p w14:paraId="417003D3" w14:textId="77777777" w:rsidR="00F94C1F" w:rsidRDefault="00F94C1F" w:rsidP="00F94C1F">
      <w:pPr>
        <w:pStyle w:val="ListParagraph"/>
        <w:numPr>
          <w:ilvl w:val="0"/>
          <w:numId w:val="9"/>
        </w:numPr>
        <w:spacing w:after="0" w:line="240" w:lineRule="auto"/>
      </w:pPr>
      <w:r>
        <w:t>finding out what you’d like the provider to do differently</w:t>
      </w:r>
    </w:p>
    <w:p w14:paraId="014F83E2" w14:textId="77777777" w:rsidR="00F94C1F" w:rsidRPr="000C3310" w:rsidRDefault="00F94C1F" w:rsidP="00F94C1F">
      <w:pPr>
        <w:pStyle w:val="ListParagraph"/>
        <w:numPr>
          <w:ilvl w:val="0"/>
          <w:numId w:val="9"/>
        </w:numPr>
        <w:spacing w:after="0" w:line="240" w:lineRule="auto"/>
        <w:rPr>
          <w:i/>
          <w:iCs/>
        </w:rPr>
      </w:pPr>
      <w:r>
        <w:t>explaining their role and how they can best help.</w:t>
      </w:r>
    </w:p>
    <w:p w14:paraId="62831A7D" w14:textId="77777777" w:rsidR="00F94C1F" w:rsidRDefault="00F94C1F" w:rsidP="00F94C1F">
      <w:pPr>
        <w:spacing w:after="0" w:line="240" w:lineRule="auto"/>
      </w:pPr>
    </w:p>
    <w:p w14:paraId="5A9C1FC0" w14:textId="77777777" w:rsidR="00F94C1F" w:rsidRDefault="00F94C1F" w:rsidP="00F94C1F">
      <w:pPr>
        <w:spacing w:after="0"/>
      </w:pPr>
      <w:r>
        <w:t>You can contact the Commission by:</w:t>
      </w:r>
    </w:p>
    <w:p w14:paraId="327AF519" w14:textId="74E49CBA" w:rsidR="00F94C1F" w:rsidRPr="004D11D3" w:rsidRDefault="00F94C1F" w:rsidP="00F94C1F">
      <w:pPr>
        <w:pStyle w:val="ListParagraph"/>
        <w:numPr>
          <w:ilvl w:val="0"/>
          <w:numId w:val="6"/>
        </w:numPr>
        <w:spacing w:after="0" w:line="240" w:lineRule="auto"/>
        <w:ind w:left="714" w:hanging="357"/>
      </w:pPr>
      <w:r>
        <w:t>c</w:t>
      </w:r>
      <w:r w:rsidRPr="004D11D3">
        <w:t xml:space="preserve">alling </w:t>
      </w:r>
      <w:hyperlink r:id="rId63" w:history="1">
        <w:r w:rsidRPr="005B1576">
          <w:rPr>
            <w:rStyle w:val="Hyperlink"/>
          </w:rPr>
          <w:t>1800 951 822</w:t>
        </w:r>
      </w:hyperlink>
      <w:r w:rsidRPr="004D11D3">
        <w:t xml:space="preserve"> between 9am – 5pm Monday to Friday </w:t>
      </w:r>
    </w:p>
    <w:p w14:paraId="32198C96" w14:textId="77777777" w:rsidR="00F94C1F" w:rsidRPr="004D11D3" w:rsidRDefault="00F94C1F" w:rsidP="00F94C1F">
      <w:pPr>
        <w:pStyle w:val="ListParagraph"/>
        <w:numPr>
          <w:ilvl w:val="0"/>
          <w:numId w:val="6"/>
        </w:numPr>
        <w:spacing w:after="0" w:line="240" w:lineRule="auto"/>
        <w:ind w:left="714" w:hanging="357"/>
      </w:pPr>
      <w:r>
        <w:t>w</w:t>
      </w:r>
      <w:r w:rsidRPr="004D11D3">
        <w:t xml:space="preserve">riting to Aged Care Quality and Safety Commission, GPO Box 9819, in your capital city </w:t>
      </w:r>
    </w:p>
    <w:p w14:paraId="19331B6E" w14:textId="4CE61F1E" w:rsidR="00F94C1F" w:rsidRDefault="00F94C1F" w:rsidP="00F94C1F">
      <w:pPr>
        <w:pStyle w:val="ListParagraph"/>
        <w:numPr>
          <w:ilvl w:val="0"/>
          <w:numId w:val="6"/>
        </w:numPr>
        <w:spacing w:line="240" w:lineRule="auto"/>
        <w:ind w:left="714" w:hanging="357"/>
      </w:pPr>
      <w:r>
        <w:t>emailing</w:t>
      </w:r>
      <w:r w:rsidRPr="004D11D3">
        <w:t xml:space="preserve"> </w:t>
      </w:r>
      <w:hyperlink r:id="rId64" w:history="1">
        <w:r w:rsidR="005B1576" w:rsidRPr="005B1576">
          <w:rPr>
            <w:rStyle w:val="Hyperlink"/>
          </w:rPr>
          <w:t>info@agedcarequality.gov.au</w:t>
        </w:r>
      </w:hyperlink>
    </w:p>
    <w:p w14:paraId="7CCCA8F7" w14:textId="4FEBF5AD" w:rsidR="005A2810" w:rsidRDefault="00BB6B25" w:rsidP="00F94C1F">
      <w:pPr>
        <w:pStyle w:val="ListParagraph"/>
        <w:numPr>
          <w:ilvl w:val="0"/>
          <w:numId w:val="6"/>
        </w:numPr>
        <w:spacing w:line="240" w:lineRule="auto"/>
        <w:ind w:left="714" w:hanging="357"/>
      </w:pPr>
      <w:r>
        <w:t xml:space="preserve">visiting their </w:t>
      </w:r>
      <w:hyperlink r:id="rId65" w:history="1">
        <w:r w:rsidR="005A2810" w:rsidRPr="005B1576">
          <w:rPr>
            <w:rStyle w:val="Hyperlink"/>
          </w:rPr>
          <w:t>website</w:t>
        </w:r>
      </w:hyperlink>
      <w:r w:rsidR="005B1576">
        <w:t>.</w:t>
      </w:r>
    </w:p>
    <w:p w14:paraId="6385D5BA" w14:textId="62226E5E" w:rsidR="002F3948" w:rsidRPr="00C35843" w:rsidRDefault="00516C62" w:rsidP="00F94C1F">
      <w:pPr>
        <w:pStyle w:val="Heading1"/>
      </w:pPr>
      <w:bookmarkStart w:id="7" w:name="_Resources"/>
      <w:bookmarkEnd w:id="7"/>
      <w:r>
        <w:lastRenderedPageBreak/>
        <w:t>Resources</w:t>
      </w:r>
    </w:p>
    <w:p w14:paraId="1C3FB569" w14:textId="4942B983" w:rsidR="007454D4" w:rsidRDefault="007454D4">
      <w:pPr>
        <w:pStyle w:val="StandardsHeading1"/>
        <w:spacing w:after="120"/>
      </w:pPr>
      <w:r w:rsidRPr="00516C62">
        <w:t>For older people</w:t>
      </w:r>
      <w:r w:rsidR="00106D7F">
        <w:t>,</w:t>
      </w:r>
      <w:r w:rsidRPr="00516C62">
        <w:t xml:space="preserve"> their families</w:t>
      </w:r>
      <w:r w:rsidR="0029279D">
        <w:t xml:space="preserve"> </w:t>
      </w:r>
      <w:r w:rsidR="00106D7F">
        <w:t xml:space="preserve">and </w:t>
      </w:r>
      <w:r w:rsidR="00543061">
        <w:t>supporters</w:t>
      </w:r>
    </w:p>
    <w:p w14:paraId="62243FEF" w14:textId="6A689786" w:rsidR="000C0024" w:rsidRDefault="000C0024" w:rsidP="001E4E60">
      <w:pPr>
        <w:spacing w:after="0"/>
      </w:pPr>
      <w:r>
        <w:t xml:space="preserve">The Commission has a range of information and resources available about raising a concern or making a complaint. You can find out more </w:t>
      </w:r>
      <w:r w:rsidR="00075636">
        <w:t xml:space="preserve">on our </w:t>
      </w:r>
      <w:hyperlink r:id="rId66" w:history="1">
        <w:r w:rsidR="00075636" w:rsidRPr="00075636">
          <w:rPr>
            <w:rStyle w:val="Hyperlink"/>
          </w:rPr>
          <w:t>website</w:t>
        </w:r>
      </w:hyperlink>
      <w:r w:rsidR="00075636">
        <w:t>.</w:t>
      </w:r>
    </w:p>
    <w:p w14:paraId="450A8871" w14:textId="77777777" w:rsidR="000C0024" w:rsidRDefault="000C0024" w:rsidP="001E4E60">
      <w:pPr>
        <w:spacing w:after="0"/>
      </w:pPr>
    </w:p>
    <w:p w14:paraId="41B054F9" w14:textId="03A6846E" w:rsidR="007454D4" w:rsidRDefault="007454D4" w:rsidP="007454D4">
      <w:pPr>
        <w:rPr>
          <w:b/>
          <w:bCs/>
        </w:rPr>
      </w:pPr>
      <w:r w:rsidRPr="00C60FC8">
        <w:rPr>
          <w:b/>
          <w:bCs/>
        </w:rPr>
        <w:t>You can order hard copies of the</w:t>
      </w:r>
      <w:r w:rsidR="000C0024">
        <w:rPr>
          <w:b/>
          <w:bCs/>
        </w:rPr>
        <w:t>se</w:t>
      </w:r>
      <w:r w:rsidRPr="00C60FC8">
        <w:rPr>
          <w:b/>
          <w:bCs/>
        </w:rPr>
        <w:t xml:space="preserve"> </w:t>
      </w:r>
      <w:r>
        <w:rPr>
          <w:b/>
          <w:bCs/>
        </w:rPr>
        <w:t xml:space="preserve">resources </w:t>
      </w:r>
      <w:r w:rsidRPr="00C60FC8">
        <w:rPr>
          <w:b/>
          <w:bCs/>
        </w:rPr>
        <w:t xml:space="preserve">(including translated versions) via our </w:t>
      </w:r>
      <w:hyperlink r:id="rId67" w:history="1">
        <w:r w:rsidR="00D56CC7" w:rsidRPr="00777DC5">
          <w:rPr>
            <w:rStyle w:val="Hyperlink"/>
            <w:b/>
            <w:bCs/>
          </w:rPr>
          <w:t>Order resources webpage</w:t>
        </w:r>
      </w:hyperlink>
      <w:r w:rsidR="00D56CC7">
        <w:rPr>
          <w:b/>
          <w:bCs/>
        </w:rPr>
        <w:t>.</w:t>
      </w:r>
    </w:p>
    <w:tbl>
      <w:tblPr>
        <w:tblStyle w:val="TableGrid"/>
        <w:tblW w:w="0" w:type="auto"/>
        <w:tblInd w:w="-147" w:type="dxa"/>
        <w:tblLayout w:type="fixed"/>
        <w:tblCellMar>
          <w:top w:w="113" w:type="dxa"/>
          <w:bottom w:w="113" w:type="dxa"/>
        </w:tblCellMar>
        <w:tblLook w:val="04A0" w:firstRow="1" w:lastRow="0" w:firstColumn="1" w:lastColumn="0" w:noHBand="0" w:noVBand="1"/>
      </w:tblPr>
      <w:tblGrid>
        <w:gridCol w:w="3447"/>
        <w:gridCol w:w="3447"/>
        <w:gridCol w:w="3447"/>
      </w:tblGrid>
      <w:tr w:rsidR="00AE403F" w14:paraId="4C2E9FE4" w14:textId="77777777">
        <w:tc>
          <w:tcPr>
            <w:tcW w:w="3447" w:type="dxa"/>
          </w:tcPr>
          <w:p w14:paraId="6DDD52FB" w14:textId="77777777" w:rsidR="00AE403F" w:rsidRDefault="00AE403F">
            <w:pPr>
              <w:spacing w:after="120" w:line="240" w:lineRule="auto"/>
              <w:jc w:val="center"/>
              <w:rPr>
                <w:color w:val="2F5496" w:themeColor="accent1" w:themeShade="BF"/>
                <w:u w:val="single"/>
                <w:lang w:val="en-US"/>
              </w:rPr>
            </w:pPr>
            <w:r w:rsidRPr="00E20B02">
              <w:rPr>
                <w:noProof/>
                <w:color w:val="2F5496" w:themeColor="accent1" w:themeShade="BF"/>
                <w:u w:val="single"/>
                <w:lang w:val="en-US"/>
              </w:rPr>
              <w:drawing>
                <wp:inline distT="0" distB="0" distL="0" distR="0" wp14:anchorId="58E5CBEF" wp14:editId="75F4F46A">
                  <wp:extent cx="1400175" cy="1911600"/>
                  <wp:effectExtent l="19050" t="19050" r="9525" b="12700"/>
                  <wp:docPr id="207573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34279" name=""/>
                          <pic:cNvPicPr/>
                        </pic:nvPicPr>
                        <pic:blipFill>
                          <a:blip r:embed="rId68"/>
                          <a:stretch>
                            <a:fillRect/>
                          </a:stretch>
                        </pic:blipFill>
                        <pic:spPr>
                          <a:xfrm>
                            <a:off x="0" y="0"/>
                            <a:ext cx="1430936" cy="1953596"/>
                          </a:xfrm>
                          <a:prstGeom prst="rect">
                            <a:avLst/>
                          </a:prstGeom>
                          <a:ln>
                            <a:solidFill>
                              <a:schemeClr val="tx1"/>
                            </a:solidFill>
                          </a:ln>
                        </pic:spPr>
                      </pic:pic>
                    </a:graphicData>
                  </a:graphic>
                </wp:inline>
              </w:drawing>
            </w:r>
          </w:p>
          <w:p w14:paraId="5EC5637D" w14:textId="10B83CE6" w:rsidR="00AE403F" w:rsidRPr="00E728A5" w:rsidRDefault="006C44CC">
            <w:pPr>
              <w:spacing w:after="120" w:line="240" w:lineRule="auto"/>
              <w:jc w:val="center"/>
              <w:rPr>
                <w:color w:val="2F5496" w:themeColor="accent1" w:themeShade="BF"/>
                <w:u w:val="single"/>
                <w:lang w:val="en-US"/>
              </w:rPr>
            </w:pPr>
            <w:hyperlink r:id="rId69" w:history="1">
              <w:r w:rsidR="00AE403F" w:rsidRPr="006C44CC">
                <w:rPr>
                  <w:rStyle w:val="Hyperlink"/>
                  <w:lang w:val="en-US"/>
                </w:rPr>
                <w:t>Fact sheet – Your rights in aged care</w:t>
              </w:r>
            </w:hyperlink>
          </w:p>
        </w:tc>
        <w:tc>
          <w:tcPr>
            <w:tcW w:w="3447" w:type="dxa"/>
          </w:tcPr>
          <w:p w14:paraId="55869970" w14:textId="600F7FAD" w:rsidR="00AE403F" w:rsidRDefault="00627B91">
            <w:pPr>
              <w:spacing w:after="120" w:line="240" w:lineRule="auto"/>
              <w:jc w:val="center"/>
              <w:rPr>
                <w:color w:val="2F5496" w:themeColor="accent1" w:themeShade="BF"/>
                <w:u w:val="single"/>
                <w:lang w:val="en-US"/>
              </w:rPr>
            </w:pPr>
            <w:r w:rsidRPr="00E20B02">
              <w:rPr>
                <w:noProof/>
                <w:color w:val="2F5496" w:themeColor="accent1" w:themeShade="BF"/>
                <w:u w:val="single"/>
                <w:lang w:val="en-US"/>
              </w:rPr>
              <w:drawing>
                <wp:inline distT="0" distB="0" distL="0" distR="0" wp14:anchorId="4DA206FC" wp14:editId="5BF2C40B">
                  <wp:extent cx="1400175" cy="1911600"/>
                  <wp:effectExtent l="19050" t="19050" r="9525" b="12700"/>
                  <wp:docPr id="414460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34279" name=""/>
                          <pic:cNvPicPr/>
                        </pic:nvPicPr>
                        <pic:blipFill>
                          <a:blip r:embed="rId68"/>
                          <a:stretch>
                            <a:fillRect/>
                          </a:stretch>
                        </pic:blipFill>
                        <pic:spPr>
                          <a:xfrm>
                            <a:off x="0" y="0"/>
                            <a:ext cx="1430936" cy="1953596"/>
                          </a:xfrm>
                          <a:prstGeom prst="rect">
                            <a:avLst/>
                          </a:prstGeom>
                          <a:ln>
                            <a:solidFill>
                              <a:schemeClr val="tx1"/>
                            </a:solidFill>
                          </a:ln>
                        </pic:spPr>
                      </pic:pic>
                    </a:graphicData>
                  </a:graphic>
                </wp:inline>
              </w:drawing>
            </w:r>
          </w:p>
          <w:p w14:paraId="27B92E2A" w14:textId="11072F59" w:rsidR="00AE403F" w:rsidRPr="00E20B02" w:rsidRDefault="00627B91">
            <w:pPr>
              <w:spacing w:after="120" w:line="240" w:lineRule="auto"/>
              <w:jc w:val="center"/>
              <w:rPr>
                <w:color w:val="2F5496" w:themeColor="accent1" w:themeShade="BF"/>
                <w:u w:val="single"/>
              </w:rPr>
            </w:pPr>
            <w:hyperlink r:id="rId70" w:history="1">
              <w:r w:rsidR="00AE403F" w:rsidRPr="00627B91">
                <w:rPr>
                  <w:rStyle w:val="Hyperlink"/>
                  <w:lang w:val="en-US"/>
                </w:rPr>
                <w:t>Poster – Your rights in aged care</w:t>
              </w:r>
            </w:hyperlink>
          </w:p>
        </w:tc>
        <w:tc>
          <w:tcPr>
            <w:tcW w:w="3447" w:type="dxa"/>
          </w:tcPr>
          <w:p w14:paraId="062CB7E2" w14:textId="77777777" w:rsidR="00AE403F" w:rsidRDefault="00AE403F">
            <w:pPr>
              <w:spacing w:after="120" w:line="240" w:lineRule="auto"/>
              <w:jc w:val="center"/>
            </w:pPr>
            <w:r w:rsidRPr="00B13894">
              <w:rPr>
                <w:noProof/>
              </w:rPr>
              <w:drawing>
                <wp:inline distT="0" distB="0" distL="0" distR="0" wp14:anchorId="2CFA2606" wp14:editId="0D750820">
                  <wp:extent cx="1362662" cy="1933575"/>
                  <wp:effectExtent l="19050" t="19050" r="28575" b="9525"/>
                  <wp:docPr id="830286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86573" name=""/>
                          <pic:cNvPicPr/>
                        </pic:nvPicPr>
                        <pic:blipFill>
                          <a:blip r:embed="rId71"/>
                          <a:stretch>
                            <a:fillRect/>
                          </a:stretch>
                        </pic:blipFill>
                        <pic:spPr>
                          <a:xfrm>
                            <a:off x="0" y="0"/>
                            <a:ext cx="1398971" cy="1985096"/>
                          </a:xfrm>
                          <a:prstGeom prst="rect">
                            <a:avLst/>
                          </a:prstGeom>
                          <a:ln>
                            <a:solidFill>
                              <a:schemeClr val="tx1"/>
                            </a:solidFill>
                          </a:ln>
                        </pic:spPr>
                      </pic:pic>
                    </a:graphicData>
                  </a:graphic>
                </wp:inline>
              </w:drawing>
            </w:r>
          </w:p>
          <w:p w14:paraId="7C971C89" w14:textId="0655CFB6" w:rsidR="00AE403F" w:rsidRPr="00B13894" w:rsidRDefault="00F32E2C">
            <w:pPr>
              <w:spacing w:after="120" w:line="240" w:lineRule="auto"/>
              <w:jc w:val="center"/>
              <w:rPr>
                <w:color w:val="2F5496" w:themeColor="accent1" w:themeShade="BF"/>
                <w:u w:val="single"/>
              </w:rPr>
            </w:pPr>
            <w:hyperlink r:id="rId72" w:history="1">
              <w:r w:rsidR="00AE403F" w:rsidRPr="00F32E2C">
                <w:rPr>
                  <w:rStyle w:val="Hyperlink"/>
                  <w:lang w:val="en-US"/>
                </w:rPr>
                <w:t>Fact sheet – What is the Aged Care Quality and Safety Commission</w:t>
              </w:r>
            </w:hyperlink>
          </w:p>
        </w:tc>
      </w:tr>
      <w:tr w:rsidR="00AE403F" w14:paraId="477A80BE" w14:textId="77777777">
        <w:tc>
          <w:tcPr>
            <w:tcW w:w="3447" w:type="dxa"/>
            <w:tcBorders>
              <w:bottom w:val="single" w:sz="4" w:space="0" w:color="auto"/>
            </w:tcBorders>
          </w:tcPr>
          <w:p w14:paraId="33B8CBDD" w14:textId="77777777" w:rsidR="00AE403F" w:rsidRDefault="00AE403F">
            <w:pPr>
              <w:jc w:val="center"/>
            </w:pPr>
            <w:r w:rsidRPr="00E2315D">
              <w:rPr>
                <w:noProof/>
              </w:rPr>
              <w:drawing>
                <wp:inline distT="0" distB="0" distL="0" distR="0" wp14:anchorId="4DC6783E" wp14:editId="25B474F0">
                  <wp:extent cx="1373456" cy="1943100"/>
                  <wp:effectExtent l="19050" t="19050" r="17780" b="19050"/>
                  <wp:docPr id="181495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58517" name="Picture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92477" cy="1970010"/>
                          </a:xfrm>
                          <a:prstGeom prst="rect">
                            <a:avLst/>
                          </a:prstGeom>
                          <a:ln>
                            <a:solidFill>
                              <a:schemeClr val="tx1"/>
                            </a:solidFill>
                          </a:ln>
                        </pic:spPr>
                      </pic:pic>
                    </a:graphicData>
                  </a:graphic>
                </wp:inline>
              </w:drawing>
            </w:r>
          </w:p>
          <w:p w14:paraId="5371B58D" w14:textId="039FAC7E" w:rsidR="00AE403F" w:rsidRPr="003717D0" w:rsidRDefault="00073EB1">
            <w:pPr>
              <w:spacing w:after="120" w:line="240" w:lineRule="auto"/>
              <w:jc w:val="center"/>
              <w:rPr>
                <w:color w:val="2F5496" w:themeColor="accent1" w:themeShade="BF"/>
                <w:u w:val="single"/>
              </w:rPr>
            </w:pPr>
            <w:hyperlink r:id="rId74" w:history="1">
              <w:r w:rsidR="00AE403F" w:rsidRPr="00073EB1">
                <w:rPr>
                  <w:rStyle w:val="Hyperlink"/>
                  <w:lang w:val="en-US"/>
                </w:rPr>
                <w:t xml:space="preserve">Fact sheet </w:t>
              </w:r>
              <w:r w:rsidR="00A71425" w:rsidRPr="00A71425">
                <w:rPr>
                  <w:rStyle w:val="Hyperlink"/>
                  <w:lang w:val="en-US"/>
                </w:rPr>
                <w:t>–</w:t>
              </w:r>
              <w:r w:rsidR="00AE403F" w:rsidRPr="00073EB1">
                <w:rPr>
                  <w:rStyle w:val="Hyperlink"/>
                  <w:lang w:val="en-US"/>
                </w:rPr>
                <w:t xml:space="preserve"> What to expect when you raise a concern</w:t>
              </w:r>
              <w:r w:rsidR="00AE403F" w:rsidRPr="00073EB1">
                <w:rPr>
                  <w:rStyle w:val="Hyperlink"/>
                </w:rPr>
                <w:t xml:space="preserve"> with us</w:t>
              </w:r>
            </w:hyperlink>
          </w:p>
        </w:tc>
        <w:tc>
          <w:tcPr>
            <w:tcW w:w="3447" w:type="dxa"/>
            <w:tcBorders>
              <w:bottom w:val="single" w:sz="4" w:space="0" w:color="auto"/>
            </w:tcBorders>
          </w:tcPr>
          <w:p w14:paraId="4C4EBB03" w14:textId="77777777" w:rsidR="00AE403F" w:rsidRDefault="00AE403F">
            <w:pPr>
              <w:jc w:val="center"/>
            </w:pPr>
            <w:r w:rsidRPr="00F149AC">
              <w:rPr>
                <w:noProof/>
              </w:rPr>
              <w:drawing>
                <wp:inline distT="0" distB="0" distL="0" distR="0" wp14:anchorId="5DB5CD41" wp14:editId="6E2F3FEE">
                  <wp:extent cx="1400387" cy="1981200"/>
                  <wp:effectExtent l="19050" t="19050" r="28575" b="19050"/>
                  <wp:docPr id="18919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7882" name="Picture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16304" cy="2003719"/>
                          </a:xfrm>
                          <a:prstGeom prst="rect">
                            <a:avLst/>
                          </a:prstGeom>
                          <a:ln>
                            <a:solidFill>
                              <a:schemeClr val="tx1"/>
                            </a:solidFill>
                          </a:ln>
                        </pic:spPr>
                      </pic:pic>
                    </a:graphicData>
                  </a:graphic>
                </wp:inline>
              </w:drawing>
            </w:r>
          </w:p>
          <w:p w14:paraId="0369454D" w14:textId="1E7A9B6D" w:rsidR="00AE403F" w:rsidRPr="003717D0" w:rsidRDefault="00073EB1">
            <w:pPr>
              <w:spacing w:after="120" w:line="240" w:lineRule="auto"/>
              <w:jc w:val="center"/>
              <w:rPr>
                <w:color w:val="2F5496" w:themeColor="accent1" w:themeShade="BF"/>
                <w:u w:val="single"/>
              </w:rPr>
            </w:pPr>
            <w:hyperlink r:id="rId76" w:history="1">
              <w:r w:rsidR="00AE403F" w:rsidRPr="00073EB1">
                <w:rPr>
                  <w:rStyle w:val="Hyperlink"/>
                  <w:lang w:val="en-US"/>
                </w:rPr>
                <w:t xml:space="preserve">Fact sheet </w:t>
              </w:r>
              <w:r w:rsidR="00A71425" w:rsidRPr="00A71425">
                <w:rPr>
                  <w:rStyle w:val="Hyperlink"/>
                  <w:lang w:val="en-US"/>
                </w:rPr>
                <w:t>–</w:t>
              </w:r>
              <w:r w:rsidR="00AE403F" w:rsidRPr="00073EB1">
                <w:rPr>
                  <w:rStyle w:val="Hyperlink"/>
                  <w:lang w:val="en-US"/>
                </w:rPr>
                <w:t xml:space="preserve"> Top tips for raising a concern</w:t>
              </w:r>
            </w:hyperlink>
          </w:p>
        </w:tc>
        <w:tc>
          <w:tcPr>
            <w:tcW w:w="3447" w:type="dxa"/>
            <w:tcBorders>
              <w:bottom w:val="single" w:sz="4" w:space="0" w:color="auto"/>
            </w:tcBorders>
          </w:tcPr>
          <w:p w14:paraId="78943AF7" w14:textId="77777777" w:rsidR="00AE403F" w:rsidRDefault="00AE403F">
            <w:pPr>
              <w:jc w:val="center"/>
            </w:pPr>
            <w:r w:rsidRPr="003717D0">
              <w:rPr>
                <w:noProof/>
              </w:rPr>
              <w:drawing>
                <wp:inline distT="0" distB="0" distL="0" distR="0" wp14:anchorId="0D3593E9" wp14:editId="62650483">
                  <wp:extent cx="1649376" cy="1752600"/>
                  <wp:effectExtent l="19050" t="19050" r="27305" b="19050"/>
                  <wp:docPr id="135336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61173" name=""/>
                          <pic:cNvPicPr/>
                        </pic:nvPicPr>
                        <pic:blipFill>
                          <a:blip r:embed="rId77"/>
                          <a:stretch>
                            <a:fillRect/>
                          </a:stretch>
                        </pic:blipFill>
                        <pic:spPr>
                          <a:xfrm>
                            <a:off x="0" y="0"/>
                            <a:ext cx="1691634" cy="1797503"/>
                          </a:xfrm>
                          <a:prstGeom prst="rect">
                            <a:avLst/>
                          </a:prstGeom>
                          <a:ln>
                            <a:solidFill>
                              <a:schemeClr val="tx1"/>
                            </a:solidFill>
                          </a:ln>
                        </pic:spPr>
                      </pic:pic>
                    </a:graphicData>
                  </a:graphic>
                </wp:inline>
              </w:drawing>
            </w:r>
          </w:p>
          <w:p w14:paraId="69A70512" w14:textId="3092A259" w:rsidR="00AE403F" w:rsidRPr="00300A3F" w:rsidRDefault="00073EB1">
            <w:pPr>
              <w:spacing w:after="120" w:line="240" w:lineRule="auto"/>
              <w:jc w:val="center"/>
            </w:pPr>
            <w:hyperlink r:id="rId78" w:history="1">
              <w:r w:rsidR="00AE403F" w:rsidRPr="00073EB1">
                <w:rPr>
                  <w:rStyle w:val="Hyperlink"/>
                  <w:lang w:val="en-US"/>
                </w:rPr>
                <w:t>Brochure – Do you have concerns about an aged care provider, worker or responsible person</w:t>
              </w:r>
            </w:hyperlink>
          </w:p>
        </w:tc>
      </w:tr>
      <w:tr w:rsidR="00AE403F" w14:paraId="0678031D" w14:textId="77777777">
        <w:tc>
          <w:tcPr>
            <w:tcW w:w="3447" w:type="dxa"/>
            <w:tcBorders>
              <w:bottom w:val="single" w:sz="4" w:space="0" w:color="auto"/>
            </w:tcBorders>
          </w:tcPr>
          <w:p w14:paraId="41A9E6DE" w14:textId="77777777" w:rsidR="00AE403F" w:rsidRDefault="00AE403F">
            <w:pPr>
              <w:spacing w:after="120" w:line="240" w:lineRule="auto"/>
              <w:jc w:val="center"/>
            </w:pPr>
            <w:r>
              <w:rPr>
                <w:noProof/>
              </w:rPr>
              <w:lastRenderedPageBreak/>
              <w:drawing>
                <wp:inline distT="0" distB="0" distL="0" distR="0" wp14:anchorId="251EB6CF" wp14:editId="613D5221">
                  <wp:extent cx="1531186" cy="2171700"/>
                  <wp:effectExtent l="19050" t="19050" r="12065" b="19050"/>
                  <wp:docPr id="1835014897" name="Picture 2" descr="Do you have concerns about an aged care provider, worker or responsible person? Brochure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you have concerns about an aged care provider, worker or responsible person? Brochure thumbnai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44848" cy="2191077"/>
                          </a:xfrm>
                          <a:prstGeom prst="rect">
                            <a:avLst/>
                          </a:prstGeom>
                          <a:noFill/>
                          <a:ln>
                            <a:solidFill>
                              <a:schemeClr val="tx1"/>
                            </a:solidFill>
                          </a:ln>
                        </pic:spPr>
                      </pic:pic>
                    </a:graphicData>
                  </a:graphic>
                </wp:inline>
              </w:drawing>
            </w:r>
          </w:p>
          <w:p w14:paraId="2E0AB76E" w14:textId="0AFDE2A4" w:rsidR="00AE403F" w:rsidRPr="00905EFC" w:rsidRDefault="00B3499E">
            <w:pPr>
              <w:spacing w:after="120" w:line="240" w:lineRule="auto"/>
              <w:jc w:val="center"/>
              <w:rPr>
                <w:color w:val="2F5496" w:themeColor="accent1" w:themeShade="BF"/>
                <w:u w:val="single"/>
              </w:rPr>
            </w:pPr>
            <w:hyperlink r:id="rId80" w:history="1">
              <w:r w:rsidR="00AE403F" w:rsidRPr="00B3499E">
                <w:rPr>
                  <w:rStyle w:val="Hyperlink"/>
                  <w:lang w:val="en-US"/>
                </w:rPr>
                <w:t>Poster – Do you have concerns about an aged care provider, worker or responsible person</w:t>
              </w:r>
            </w:hyperlink>
          </w:p>
        </w:tc>
        <w:tc>
          <w:tcPr>
            <w:tcW w:w="3447" w:type="dxa"/>
            <w:tcBorders>
              <w:bottom w:val="single" w:sz="4" w:space="0" w:color="auto"/>
            </w:tcBorders>
          </w:tcPr>
          <w:p w14:paraId="6C2BB633" w14:textId="77777777" w:rsidR="00AE403F" w:rsidRPr="002C675D" w:rsidRDefault="00AE403F">
            <w:pPr>
              <w:spacing w:after="120" w:line="240" w:lineRule="auto"/>
              <w:jc w:val="center"/>
              <w:rPr>
                <w:color w:val="2F5496" w:themeColor="accent1" w:themeShade="BF"/>
                <w:lang w:val="en-US"/>
              </w:rPr>
            </w:pPr>
            <w:r w:rsidRPr="002C675D">
              <w:rPr>
                <w:noProof/>
                <w:color w:val="2F5496" w:themeColor="accent1" w:themeShade="BF"/>
                <w:lang w:val="en-US"/>
              </w:rPr>
              <w:drawing>
                <wp:inline distT="0" distB="0" distL="0" distR="0" wp14:anchorId="14CA85E4" wp14:editId="14F77504">
                  <wp:extent cx="1661488" cy="2162175"/>
                  <wp:effectExtent l="19050" t="19050" r="15240" b="9525"/>
                  <wp:docPr id="128877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77592" name=""/>
                          <pic:cNvPicPr/>
                        </pic:nvPicPr>
                        <pic:blipFill>
                          <a:blip r:embed="rId81"/>
                          <a:stretch>
                            <a:fillRect/>
                          </a:stretch>
                        </pic:blipFill>
                        <pic:spPr>
                          <a:xfrm>
                            <a:off x="0" y="0"/>
                            <a:ext cx="1661488" cy="2162175"/>
                          </a:xfrm>
                          <a:prstGeom prst="rect">
                            <a:avLst/>
                          </a:prstGeom>
                          <a:ln w="9525">
                            <a:solidFill>
                              <a:schemeClr val="tx1"/>
                            </a:solidFill>
                          </a:ln>
                        </pic:spPr>
                      </pic:pic>
                    </a:graphicData>
                  </a:graphic>
                </wp:inline>
              </w:drawing>
            </w:r>
          </w:p>
          <w:p w14:paraId="63F9A80E" w14:textId="1B22BE7E" w:rsidR="00AE403F" w:rsidRPr="003271A6" w:rsidRDefault="00287F8F">
            <w:pPr>
              <w:spacing w:after="120" w:line="240" w:lineRule="auto"/>
              <w:jc w:val="center"/>
              <w:rPr>
                <w:color w:val="2F5496" w:themeColor="accent1" w:themeShade="BF"/>
                <w:u w:val="single"/>
              </w:rPr>
            </w:pPr>
            <w:hyperlink r:id="rId82" w:history="1">
              <w:r w:rsidR="00AE403F" w:rsidRPr="00287F8F">
                <w:rPr>
                  <w:rStyle w:val="Hyperlink"/>
                  <w:lang w:val="en-US"/>
                </w:rPr>
                <w:t>Letter from the ACQSC Commissioner and Aged Care Complaints Commissioner – Safe, quality care is your right</w:t>
              </w:r>
            </w:hyperlink>
          </w:p>
        </w:tc>
        <w:tc>
          <w:tcPr>
            <w:tcW w:w="3447" w:type="dxa"/>
            <w:tcBorders>
              <w:bottom w:val="single" w:sz="4" w:space="0" w:color="auto"/>
            </w:tcBorders>
          </w:tcPr>
          <w:p w14:paraId="7BB0FFB8" w14:textId="77777777" w:rsidR="00AE403F" w:rsidRDefault="00AE403F">
            <w:pPr>
              <w:spacing w:after="120" w:line="240" w:lineRule="auto"/>
              <w:jc w:val="center"/>
            </w:pPr>
            <w:r>
              <w:rPr>
                <w:noProof/>
              </w:rPr>
              <w:drawing>
                <wp:inline distT="0" distB="0" distL="0" distR="0" wp14:anchorId="035D6878" wp14:editId="1B6BE490">
                  <wp:extent cx="1579245" cy="2189894"/>
                  <wp:effectExtent l="19050" t="19050" r="20955" b="20320"/>
                  <wp:docPr id="843227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27542"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583141" cy="2195297"/>
                          </a:xfrm>
                          <a:prstGeom prst="rect">
                            <a:avLst/>
                          </a:prstGeom>
                          <a:noFill/>
                          <a:ln>
                            <a:solidFill>
                              <a:schemeClr val="tx1"/>
                            </a:solidFill>
                          </a:ln>
                        </pic:spPr>
                      </pic:pic>
                    </a:graphicData>
                  </a:graphic>
                </wp:inline>
              </w:drawing>
            </w:r>
          </w:p>
          <w:p w14:paraId="504F1F7E" w14:textId="0EED9A4E" w:rsidR="00AE403F" w:rsidRPr="00A856D9" w:rsidRDefault="00AC1095">
            <w:pPr>
              <w:spacing w:after="120" w:line="240" w:lineRule="auto"/>
              <w:jc w:val="center"/>
              <w:rPr>
                <w:color w:val="2F5496" w:themeColor="accent1" w:themeShade="BF"/>
                <w:u w:val="single"/>
              </w:rPr>
            </w:pPr>
            <w:hyperlink r:id="rId84" w:history="1">
              <w:r w:rsidR="00AE403F" w:rsidRPr="00AC1095">
                <w:rPr>
                  <w:rStyle w:val="Hyperlink"/>
                  <w:lang w:val="en-US"/>
                </w:rPr>
                <w:t>Poster – Diverse audiences: Changing aged care for the better</w:t>
              </w:r>
            </w:hyperlink>
          </w:p>
        </w:tc>
      </w:tr>
      <w:tr w:rsidR="00AE403F" w14:paraId="7BB13907" w14:textId="77777777">
        <w:tc>
          <w:tcPr>
            <w:tcW w:w="3447" w:type="dxa"/>
            <w:tcBorders>
              <w:bottom w:val="single" w:sz="4" w:space="0" w:color="auto"/>
            </w:tcBorders>
          </w:tcPr>
          <w:p w14:paraId="451C16F3" w14:textId="77777777" w:rsidR="00AE403F" w:rsidRDefault="00AE403F">
            <w:pPr>
              <w:spacing w:after="120" w:line="240" w:lineRule="auto"/>
              <w:jc w:val="center"/>
              <w:rPr>
                <w:noProof/>
              </w:rPr>
            </w:pPr>
            <w:r>
              <w:rPr>
                <w:noProof/>
              </w:rPr>
              <w:drawing>
                <wp:inline distT="0" distB="0" distL="0" distR="0" wp14:anchorId="32D27BCB" wp14:editId="62CFC9BB">
                  <wp:extent cx="1600200" cy="2177127"/>
                  <wp:effectExtent l="19050" t="19050" r="19050" b="13970"/>
                  <wp:docPr id="865337392" name="Picture 4" descr="You have the right to quality and safe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 have the right to quality and safe aged ca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3306" cy="2208563"/>
                          </a:xfrm>
                          <a:prstGeom prst="rect">
                            <a:avLst/>
                          </a:prstGeom>
                          <a:noFill/>
                          <a:ln>
                            <a:solidFill>
                              <a:schemeClr val="tx1"/>
                            </a:solidFill>
                          </a:ln>
                        </pic:spPr>
                      </pic:pic>
                    </a:graphicData>
                  </a:graphic>
                </wp:inline>
              </w:drawing>
            </w:r>
          </w:p>
          <w:p w14:paraId="61A93095" w14:textId="0DDC5927" w:rsidR="00AE403F" w:rsidRDefault="00AC1095">
            <w:pPr>
              <w:spacing w:after="120" w:line="240" w:lineRule="auto"/>
              <w:jc w:val="center"/>
              <w:rPr>
                <w:noProof/>
              </w:rPr>
            </w:pPr>
            <w:hyperlink r:id="rId86" w:history="1">
              <w:r w:rsidR="00AE403F" w:rsidRPr="00AC1095">
                <w:rPr>
                  <w:rStyle w:val="Hyperlink"/>
                  <w:lang w:val="en-US"/>
                </w:rPr>
                <w:t>Fact sheet – Diverse audiences: You have the right to quality and safe aged care</w:t>
              </w:r>
            </w:hyperlink>
          </w:p>
        </w:tc>
        <w:tc>
          <w:tcPr>
            <w:tcW w:w="3447" w:type="dxa"/>
            <w:tcBorders>
              <w:bottom w:val="single" w:sz="4" w:space="0" w:color="auto"/>
            </w:tcBorders>
          </w:tcPr>
          <w:p w14:paraId="32B9A8D5" w14:textId="77777777" w:rsidR="00AE403F" w:rsidRDefault="00AE403F">
            <w:pPr>
              <w:spacing w:after="120" w:line="240" w:lineRule="auto"/>
              <w:jc w:val="center"/>
              <w:rPr>
                <w:noProof/>
              </w:rPr>
            </w:pPr>
            <w:r>
              <w:rPr>
                <w:noProof/>
              </w:rPr>
              <w:drawing>
                <wp:inline distT="0" distB="0" distL="0" distR="0" wp14:anchorId="759B6223" wp14:editId="7C2D1D66">
                  <wp:extent cx="1525996" cy="2200275"/>
                  <wp:effectExtent l="19050" t="19050" r="17145" b="9525"/>
                  <wp:docPr id="1834893561" name="Picture 13" descr="First Nations Statement of Rights Inform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rst Nations Statement of Rights Information Shee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9348" cy="2205108"/>
                          </a:xfrm>
                          <a:prstGeom prst="rect">
                            <a:avLst/>
                          </a:prstGeom>
                          <a:noFill/>
                          <a:ln>
                            <a:solidFill>
                              <a:schemeClr val="tx1"/>
                            </a:solidFill>
                          </a:ln>
                        </pic:spPr>
                      </pic:pic>
                    </a:graphicData>
                  </a:graphic>
                </wp:inline>
              </w:drawing>
            </w:r>
          </w:p>
          <w:p w14:paraId="178ED204" w14:textId="0DD3C9BE" w:rsidR="00AE403F" w:rsidRPr="00DB1B72" w:rsidRDefault="00AC1095">
            <w:pPr>
              <w:spacing w:after="120" w:line="240" w:lineRule="auto"/>
              <w:jc w:val="center"/>
              <w:rPr>
                <w:noProof/>
                <w:color w:val="2F5496" w:themeColor="accent1" w:themeShade="BF"/>
                <w:u w:val="single"/>
                <w:lang w:val="en-US"/>
              </w:rPr>
            </w:pPr>
            <w:hyperlink r:id="rId88" w:history="1">
              <w:r w:rsidR="00AE403F" w:rsidRPr="00AC1095">
                <w:rPr>
                  <w:rStyle w:val="Hyperlink"/>
                  <w:noProof/>
                </w:rPr>
                <w:t>First Nations Statement of Rights Information Sheet</w:t>
              </w:r>
            </w:hyperlink>
          </w:p>
        </w:tc>
        <w:tc>
          <w:tcPr>
            <w:tcW w:w="3447" w:type="dxa"/>
            <w:tcBorders>
              <w:bottom w:val="single" w:sz="4" w:space="0" w:color="auto"/>
            </w:tcBorders>
          </w:tcPr>
          <w:p w14:paraId="5D1BA6BD" w14:textId="77777777" w:rsidR="00AE403F" w:rsidRDefault="00AE403F">
            <w:pPr>
              <w:spacing w:after="120" w:line="240" w:lineRule="auto"/>
              <w:jc w:val="center"/>
              <w:rPr>
                <w:noProof/>
                <w:color w:val="2F5496" w:themeColor="accent1" w:themeShade="BF"/>
                <w:u w:val="single"/>
                <w:lang w:val="en-US"/>
              </w:rPr>
            </w:pPr>
          </w:p>
          <w:p w14:paraId="08D87ED9" w14:textId="77777777" w:rsidR="00AE403F" w:rsidRDefault="00AE403F">
            <w:pPr>
              <w:spacing w:after="120" w:line="240" w:lineRule="auto"/>
              <w:jc w:val="center"/>
              <w:rPr>
                <w:noProof/>
                <w:color w:val="2F5496" w:themeColor="accent1" w:themeShade="BF"/>
                <w:u w:val="single"/>
                <w:lang w:val="en-US"/>
              </w:rPr>
            </w:pPr>
            <w:r>
              <w:rPr>
                <w:noProof/>
              </w:rPr>
              <w:drawing>
                <wp:inline distT="0" distB="0" distL="0" distR="0" wp14:anchorId="51E8A67F" wp14:editId="692E050A">
                  <wp:extent cx="1952625" cy="1356470"/>
                  <wp:effectExtent l="19050" t="19050" r="9525" b="15240"/>
                  <wp:docPr id="328900443" name="Picture 14" descr="Story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ryboard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56931" cy="1359461"/>
                          </a:xfrm>
                          <a:prstGeom prst="rect">
                            <a:avLst/>
                          </a:prstGeom>
                          <a:noFill/>
                          <a:ln>
                            <a:solidFill>
                              <a:schemeClr val="tx1"/>
                            </a:solidFill>
                          </a:ln>
                        </pic:spPr>
                      </pic:pic>
                    </a:graphicData>
                  </a:graphic>
                </wp:inline>
              </w:drawing>
            </w:r>
          </w:p>
          <w:p w14:paraId="74870AAB" w14:textId="007E40F2" w:rsidR="00AE403F" w:rsidRDefault="00D76B03">
            <w:pPr>
              <w:spacing w:after="120" w:line="240" w:lineRule="auto"/>
              <w:jc w:val="center"/>
              <w:rPr>
                <w:noProof/>
              </w:rPr>
            </w:pPr>
            <w:hyperlink r:id="rId90" w:history="1">
              <w:r w:rsidR="00AE403F" w:rsidRPr="00D76B03">
                <w:rPr>
                  <w:rStyle w:val="Hyperlink"/>
                  <w:noProof/>
                </w:rPr>
                <w:t>First Nations – Visual Storyboard – Aged care and your rights</w:t>
              </w:r>
            </w:hyperlink>
          </w:p>
        </w:tc>
      </w:tr>
    </w:tbl>
    <w:p w14:paraId="198FDFA1" w14:textId="77777777" w:rsidR="000C0024" w:rsidRDefault="000C0024" w:rsidP="007454D4"/>
    <w:p w14:paraId="57D48A56" w14:textId="77777777" w:rsidR="00D13A91" w:rsidRDefault="00D13A91" w:rsidP="00D13A91"/>
    <w:p w14:paraId="02FE4A63" w14:textId="77777777" w:rsidR="00D13A91" w:rsidRDefault="00D13A91" w:rsidP="00D13A91"/>
    <w:p w14:paraId="5A8BA820" w14:textId="77777777" w:rsidR="00405DF3" w:rsidRDefault="00405DF3" w:rsidP="00D13A91"/>
    <w:p w14:paraId="00936426" w14:textId="77777777" w:rsidR="004D5444" w:rsidRPr="00C35843" w:rsidRDefault="004D5444" w:rsidP="004D5444">
      <w:pPr>
        <w:pStyle w:val="Heading1"/>
      </w:pPr>
      <w:bookmarkStart w:id="8" w:name="_Videos"/>
      <w:bookmarkEnd w:id="8"/>
      <w:r>
        <w:lastRenderedPageBreak/>
        <w:t>Videos</w:t>
      </w:r>
    </w:p>
    <w:p w14:paraId="3175AA39" w14:textId="1B93D948" w:rsidR="004D5444" w:rsidRDefault="00B80743" w:rsidP="004D5444">
      <w:r>
        <w:t xml:space="preserve">Promote </w:t>
      </w:r>
      <w:r w:rsidR="004D5444">
        <w:t>these videos on your website, in newsletters</w:t>
      </w:r>
      <w:r w:rsidR="0085687C">
        <w:t>,</w:t>
      </w:r>
      <w:r w:rsidR="004D5444">
        <w:t xml:space="preserve"> and </w:t>
      </w:r>
      <w:r w:rsidR="0085687C">
        <w:t xml:space="preserve">on </w:t>
      </w:r>
      <w:r w:rsidR="004D5444">
        <w:t>social media.</w:t>
      </w:r>
    </w:p>
    <w:tbl>
      <w:tblPr>
        <w:tblStyle w:val="TableGrid"/>
        <w:tblW w:w="0" w:type="auto"/>
        <w:tblCellMar>
          <w:top w:w="113" w:type="dxa"/>
          <w:bottom w:w="113" w:type="dxa"/>
        </w:tblCellMar>
        <w:tblLook w:val="04A0" w:firstRow="1" w:lastRow="0" w:firstColumn="1" w:lastColumn="0" w:noHBand="0" w:noVBand="1"/>
      </w:tblPr>
      <w:tblGrid>
        <w:gridCol w:w="4815"/>
        <w:gridCol w:w="4678"/>
      </w:tblGrid>
      <w:tr w:rsidR="00716EC8" w14:paraId="0ADEA9EF" w14:textId="77777777">
        <w:tc>
          <w:tcPr>
            <w:tcW w:w="4815" w:type="dxa"/>
          </w:tcPr>
          <w:p w14:paraId="3FDEB646" w14:textId="77777777" w:rsidR="00716EC8" w:rsidRDefault="00716EC8">
            <w:pPr>
              <w:spacing w:after="120" w:line="240" w:lineRule="auto"/>
              <w:jc w:val="center"/>
            </w:pPr>
            <w:r w:rsidRPr="00E43B50">
              <w:rPr>
                <w:noProof/>
              </w:rPr>
              <w:drawing>
                <wp:inline distT="0" distB="0" distL="0" distR="0" wp14:anchorId="66CA8251" wp14:editId="01F65D68">
                  <wp:extent cx="2444710" cy="1314450"/>
                  <wp:effectExtent l="19050" t="19050" r="13335" b="19050"/>
                  <wp:docPr id="209913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37381" name=""/>
                          <pic:cNvPicPr/>
                        </pic:nvPicPr>
                        <pic:blipFill>
                          <a:blip r:embed="rId91"/>
                          <a:stretch>
                            <a:fillRect/>
                          </a:stretch>
                        </pic:blipFill>
                        <pic:spPr>
                          <a:xfrm>
                            <a:off x="0" y="0"/>
                            <a:ext cx="2449212" cy="1316871"/>
                          </a:xfrm>
                          <a:prstGeom prst="rect">
                            <a:avLst/>
                          </a:prstGeom>
                          <a:ln>
                            <a:solidFill>
                              <a:schemeClr val="tx1"/>
                            </a:solidFill>
                          </a:ln>
                        </pic:spPr>
                      </pic:pic>
                    </a:graphicData>
                  </a:graphic>
                </wp:inline>
              </w:drawing>
            </w:r>
          </w:p>
          <w:p w14:paraId="5E037F9B" w14:textId="2759430A" w:rsidR="00716EC8" w:rsidRDefault="00556399">
            <w:pPr>
              <w:spacing w:after="120" w:line="240" w:lineRule="auto"/>
              <w:jc w:val="center"/>
            </w:pPr>
            <w:hyperlink r:id="rId92" w:history="1">
              <w:r w:rsidR="00716EC8" w:rsidRPr="00556399">
                <w:rPr>
                  <w:rStyle w:val="Hyperlink"/>
                </w:rPr>
                <w:t>Rights-based and person-centred care – what it means for older people</w:t>
              </w:r>
            </w:hyperlink>
          </w:p>
        </w:tc>
        <w:tc>
          <w:tcPr>
            <w:tcW w:w="4678" w:type="dxa"/>
          </w:tcPr>
          <w:p w14:paraId="474357E4" w14:textId="77777777" w:rsidR="00716EC8" w:rsidRDefault="00716EC8">
            <w:pPr>
              <w:spacing w:after="120" w:line="240" w:lineRule="auto"/>
              <w:jc w:val="center"/>
            </w:pPr>
            <w:r w:rsidRPr="002C6F35">
              <w:rPr>
                <w:noProof/>
              </w:rPr>
              <w:drawing>
                <wp:inline distT="0" distB="0" distL="0" distR="0" wp14:anchorId="636A1B8C" wp14:editId="78AFAF9C">
                  <wp:extent cx="2462213" cy="1343025"/>
                  <wp:effectExtent l="19050" t="19050" r="14605" b="9525"/>
                  <wp:docPr id="1904369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69366" name=""/>
                          <pic:cNvPicPr/>
                        </pic:nvPicPr>
                        <pic:blipFill>
                          <a:blip r:embed="rId93"/>
                          <a:stretch>
                            <a:fillRect/>
                          </a:stretch>
                        </pic:blipFill>
                        <pic:spPr>
                          <a:xfrm>
                            <a:off x="0" y="0"/>
                            <a:ext cx="2464937" cy="1344511"/>
                          </a:xfrm>
                          <a:prstGeom prst="rect">
                            <a:avLst/>
                          </a:prstGeom>
                          <a:ln>
                            <a:solidFill>
                              <a:schemeClr val="tx1"/>
                            </a:solidFill>
                          </a:ln>
                        </pic:spPr>
                      </pic:pic>
                    </a:graphicData>
                  </a:graphic>
                </wp:inline>
              </w:drawing>
            </w:r>
          </w:p>
          <w:p w14:paraId="7D8FA5F5" w14:textId="6186B21F" w:rsidR="00716EC8" w:rsidRDefault="00556399">
            <w:pPr>
              <w:spacing w:after="120" w:line="240" w:lineRule="auto"/>
              <w:jc w:val="center"/>
            </w:pPr>
            <w:hyperlink r:id="rId94" w:history="1">
              <w:r w:rsidR="00716EC8" w:rsidRPr="00556399">
                <w:rPr>
                  <w:rStyle w:val="Hyperlink"/>
                  <w:lang w:val="en-US"/>
                </w:rPr>
                <w:t>Statement of Rights – introduction for older people</w:t>
              </w:r>
            </w:hyperlink>
          </w:p>
        </w:tc>
      </w:tr>
      <w:tr w:rsidR="00716EC8" w14:paraId="487C4BA8" w14:textId="77777777">
        <w:tc>
          <w:tcPr>
            <w:tcW w:w="4815" w:type="dxa"/>
          </w:tcPr>
          <w:p w14:paraId="1B29E81B" w14:textId="77777777" w:rsidR="00716EC8" w:rsidRDefault="00716EC8">
            <w:pPr>
              <w:spacing w:after="120" w:line="240" w:lineRule="auto"/>
              <w:jc w:val="center"/>
            </w:pPr>
            <w:r w:rsidRPr="00044A4C">
              <w:rPr>
                <w:noProof/>
              </w:rPr>
              <w:drawing>
                <wp:inline distT="0" distB="0" distL="0" distR="0" wp14:anchorId="06F0FE25" wp14:editId="66527854">
                  <wp:extent cx="2515571" cy="1352550"/>
                  <wp:effectExtent l="19050" t="19050" r="18415" b="19050"/>
                  <wp:docPr id="1775371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71253" name=""/>
                          <pic:cNvPicPr/>
                        </pic:nvPicPr>
                        <pic:blipFill>
                          <a:blip r:embed="rId95"/>
                          <a:stretch>
                            <a:fillRect/>
                          </a:stretch>
                        </pic:blipFill>
                        <pic:spPr>
                          <a:xfrm>
                            <a:off x="0" y="0"/>
                            <a:ext cx="2522988" cy="1356538"/>
                          </a:xfrm>
                          <a:prstGeom prst="rect">
                            <a:avLst/>
                          </a:prstGeom>
                          <a:ln>
                            <a:solidFill>
                              <a:schemeClr val="tx1"/>
                            </a:solidFill>
                          </a:ln>
                        </pic:spPr>
                      </pic:pic>
                    </a:graphicData>
                  </a:graphic>
                </wp:inline>
              </w:drawing>
            </w:r>
          </w:p>
          <w:p w14:paraId="31BA02B7" w14:textId="57A97712" w:rsidR="00716EC8" w:rsidRDefault="00556399">
            <w:pPr>
              <w:spacing w:after="120" w:line="240" w:lineRule="auto"/>
              <w:jc w:val="center"/>
            </w:pPr>
            <w:hyperlink r:id="rId96" w:history="1">
              <w:r w:rsidR="00716EC8" w:rsidRPr="00556399">
                <w:rPr>
                  <w:rStyle w:val="Hyperlink"/>
                </w:rPr>
                <w:t>Statement of Rights – introduction for providers and workers</w:t>
              </w:r>
            </w:hyperlink>
          </w:p>
        </w:tc>
        <w:tc>
          <w:tcPr>
            <w:tcW w:w="4678" w:type="dxa"/>
          </w:tcPr>
          <w:p w14:paraId="4806F515" w14:textId="77777777" w:rsidR="00716EC8" w:rsidRDefault="00716EC8">
            <w:pPr>
              <w:spacing w:after="120" w:line="240" w:lineRule="auto"/>
              <w:jc w:val="center"/>
            </w:pPr>
            <w:r w:rsidRPr="008C2ACB">
              <w:rPr>
                <w:noProof/>
              </w:rPr>
              <w:drawing>
                <wp:inline distT="0" distB="0" distL="0" distR="0" wp14:anchorId="04DF12C6" wp14:editId="7CDFEAC0">
                  <wp:extent cx="2524125" cy="1401943"/>
                  <wp:effectExtent l="0" t="0" r="0" b="8255"/>
                  <wp:docPr id="120563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2165" name=""/>
                          <pic:cNvPicPr/>
                        </pic:nvPicPr>
                        <pic:blipFill>
                          <a:blip r:embed="rId97"/>
                          <a:stretch>
                            <a:fillRect/>
                          </a:stretch>
                        </pic:blipFill>
                        <pic:spPr>
                          <a:xfrm>
                            <a:off x="0" y="0"/>
                            <a:ext cx="2549551" cy="1416065"/>
                          </a:xfrm>
                          <a:prstGeom prst="rect">
                            <a:avLst/>
                          </a:prstGeom>
                        </pic:spPr>
                      </pic:pic>
                    </a:graphicData>
                  </a:graphic>
                </wp:inline>
              </w:drawing>
            </w:r>
          </w:p>
          <w:p w14:paraId="4DF4EEDC" w14:textId="08500025" w:rsidR="00716EC8" w:rsidRDefault="00CE77ED">
            <w:pPr>
              <w:spacing w:after="120" w:line="240" w:lineRule="auto"/>
            </w:pPr>
            <w:hyperlink r:id="rId98" w:history="1">
              <w:r w:rsidR="00716EC8" w:rsidRPr="00CE77ED">
                <w:rPr>
                  <w:rStyle w:val="Hyperlink"/>
                  <w:lang w:val="en-US"/>
                </w:rPr>
                <w:t>Commission complaints handling process</w:t>
              </w:r>
              <w:r w:rsidR="00716EC8" w:rsidRPr="00CE77ED">
                <w:rPr>
                  <w:rStyle w:val="Hyperlink"/>
                </w:rPr>
                <w:t> </w:t>
              </w:r>
            </w:hyperlink>
          </w:p>
        </w:tc>
      </w:tr>
      <w:tr w:rsidR="00716EC8" w14:paraId="3B6D2FAB" w14:textId="77777777">
        <w:tc>
          <w:tcPr>
            <w:tcW w:w="4815" w:type="dxa"/>
          </w:tcPr>
          <w:p w14:paraId="636F4EC9" w14:textId="77777777" w:rsidR="00716EC8" w:rsidRDefault="00716EC8">
            <w:pPr>
              <w:spacing w:after="120" w:line="240" w:lineRule="auto"/>
              <w:jc w:val="center"/>
              <w:rPr>
                <w:noProof/>
              </w:rPr>
            </w:pPr>
            <w:r w:rsidRPr="007E02A5">
              <w:rPr>
                <w:noProof/>
              </w:rPr>
              <w:drawing>
                <wp:inline distT="0" distB="0" distL="0" distR="0" wp14:anchorId="353DCA20" wp14:editId="1E800990">
                  <wp:extent cx="2474104" cy="1333500"/>
                  <wp:effectExtent l="19050" t="19050" r="21590" b="19050"/>
                  <wp:docPr id="1502852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82356" name=""/>
                          <pic:cNvPicPr/>
                        </pic:nvPicPr>
                        <pic:blipFill>
                          <a:blip r:embed="rId99"/>
                          <a:stretch>
                            <a:fillRect/>
                          </a:stretch>
                        </pic:blipFill>
                        <pic:spPr>
                          <a:xfrm>
                            <a:off x="0" y="0"/>
                            <a:ext cx="2479946" cy="1336649"/>
                          </a:xfrm>
                          <a:prstGeom prst="rect">
                            <a:avLst/>
                          </a:prstGeom>
                          <a:ln>
                            <a:solidFill>
                              <a:schemeClr val="tx1"/>
                            </a:solidFill>
                          </a:ln>
                        </pic:spPr>
                      </pic:pic>
                    </a:graphicData>
                  </a:graphic>
                </wp:inline>
              </w:drawing>
            </w:r>
          </w:p>
          <w:p w14:paraId="402E5E4B" w14:textId="2885F32F" w:rsidR="00716EC8" w:rsidRPr="00044A4C" w:rsidRDefault="00CE77ED">
            <w:pPr>
              <w:spacing w:after="120" w:line="240" w:lineRule="auto"/>
              <w:jc w:val="center"/>
              <w:rPr>
                <w:noProof/>
              </w:rPr>
            </w:pPr>
            <w:hyperlink r:id="rId100" w:history="1">
              <w:r w:rsidR="00716EC8" w:rsidRPr="00CE77ED">
                <w:rPr>
                  <w:rStyle w:val="Hyperlink"/>
                  <w:lang w:val="en-US"/>
                </w:rPr>
                <w:t>Rights-based complaints handling – an overview by the Aged Care Complaints Commissioner</w:t>
              </w:r>
            </w:hyperlink>
          </w:p>
        </w:tc>
        <w:tc>
          <w:tcPr>
            <w:tcW w:w="4678" w:type="dxa"/>
          </w:tcPr>
          <w:p w14:paraId="4DE444F4" w14:textId="77777777" w:rsidR="00716EC8" w:rsidRDefault="00716EC8">
            <w:pPr>
              <w:spacing w:after="120" w:line="240" w:lineRule="auto"/>
              <w:jc w:val="center"/>
              <w:rPr>
                <w:noProof/>
              </w:rPr>
            </w:pPr>
            <w:r w:rsidRPr="003F2179">
              <w:rPr>
                <w:noProof/>
              </w:rPr>
              <w:drawing>
                <wp:inline distT="0" distB="0" distL="0" distR="0" wp14:anchorId="30FBAE48" wp14:editId="4259D93F">
                  <wp:extent cx="2365130" cy="1696837"/>
                  <wp:effectExtent l="0" t="0" r="0" b="0"/>
                  <wp:docPr id="112019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96495" name=""/>
                          <pic:cNvPicPr/>
                        </pic:nvPicPr>
                        <pic:blipFill>
                          <a:blip r:embed="rId101"/>
                          <a:stretch>
                            <a:fillRect/>
                          </a:stretch>
                        </pic:blipFill>
                        <pic:spPr>
                          <a:xfrm>
                            <a:off x="0" y="0"/>
                            <a:ext cx="2375244" cy="1704093"/>
                          </a:xfrm>
                          <a:prstGeom prst="rect">
                            <a:avLst/>
                          </a:prstGeom>
                        </pic:spPr>
                      </pic:pic>
                    </a:graphicData>
                  </a:graphic>
                </wp:inline>
              </w:drawing>
            </w:r>
          </w:p>
          <w:p w14:paraId="49361916" w14:textId="4BDA66C1" w:rsidR="00716EC8" w:rsidRPr="008C2ACB" w:rsidRDefault="00CE77ED" w:rsidP="00445605">
            <w:pPr>
              <w:spacing w:after="120" w:line="240" w:lineRule="auto"/>
              <w:jc w:val="center"/>
            </w:pPr>
            <w:hyperlink r:id="rId102" w:history="1">
              <w:r w:rsidR="00445605" w:rsidRPr="00CE77ED">
                <w:rPr>
                  <w:rStyle w:val="Hyperlink"/>
                </w:rPr>
                <w:t>First Nations – Your rights in aged care</w:t>
              </w:r>
            </w:hyperlink>
          </w:p>
        </w:tc>
      </w:tr>
    </w:tbl>
    <w:p w14:paraId="04A31CC5" w14:textId="77777777" w:rsidR="004D5444" w:rsidRDefault="004D5444" w:rsidP="00D13A91"/>
    <w:p w14:paraId="0FB79E0C" w14:textId="77777777" w:rsidR="00D13A91" w:rsidRDefault="00D13A91" w:rsidP="00D13A91"/>
    <w:p w14:paraId="09C665EA" w14:textId="541B8BC0" w:rsidR="00B81676" w:rsidRPr="00810D8B" w:rsidRDefault="00B81676" w:rsidP="00B81676">
      <w:pPr>
        <w:rPr>
          <w:lang w:val="en-GB"/>
        </w:rPr>
      </w:pPr>
      <w:r w:rsidRPr="75439F7A">
        <w:rPr>
          <w:lang w:val="en-US"/>
        </w:rPr>
        <w:lastRenderedPageBreak/>
        <w:t>Thank you for your continued commitment to supporting older people to feel safe, respected and heard</w:t>
      </w:r>
      <w:r>
        <w:rPr>
          <w:lang w:val="en-US"/>
        </w:rPr>
        <w:t xml:space="preserve">. </w:t>
      </w:r>
      <w:r>
        <w:t xml:space="preserve">If you have any queries or feedback about this program, please reach out to us via </w:t>
      </w:r>
      <w:hyperlink r:id="rId103" w:history="1">
        <w:r w:rsidR="00571628" w:rsidRPr="00CF6D91">
          <w:rPr>
            <w:rStyle w:val="Hyperlink"/>
          </w:rPr>
          <w:t>communications@agedcarequality.gov.au</w:t>
        </w:r>
      </w:hyperlink>
      <w:r w:rsidRPr="0099238C">
        <w:t>.</w:t>
      </w:r>
      <w:r w:rsidRPr="0099238C">
        <w:rPr>
          <w:lang w:val="en-GB"/>
        </w:rPr>
        <w:t> </w:t>
      </w:r>
    </w:p>
    <w:p w14:paraId="0E249255" w14:textId="681C88FB" w:rsidR="00613F35" w:rsidRDefault="00C958D6" w:rsidP="00B81676">
      <w:pPr>
        <w:rPr>
          <w:rFonts w:ascii="Arial" w:hAnsi="Arial" w:cs="Arial"/>
          <w:b/>
          <w:noProof/>
          <w:sz w:val="24"/>
        </w:rPr>
      </w:pPr>
      <w:r>
        <w:rPr>
          <w:rFonts w:ascii="Arial" w:hAnsi="Arial" w:cs="Arial"/>
          <w:b/>
          <w:noProof/>
          <w:sz w:val="24"/>
        </w:rPr>
        <w:drawing>
          <wp:anchor distT="0" distB="0" distL="114300" distR="114300" simplePos="0" relativeHeight="251658246" behindDoc="1" locked="0" layoutInCell="1" allowOverlap="1" wp14:anchorId="41F46CE3" wp14:editId="0390D4DA">
            <wp:simplePos x="0" y="0"/>
            <wp:positionH relativeFrom="page">
              <wp:posOffset>0</wp:posOffset>
            </wp:positionH>
            <wp:positionV relativeFrom="margin">
              <wp:posOffset>1143875</wp:posOffset>
            </wp:positionV>
            <wp:extent cx="7558405" cy="8082849"/>
            <wp:effectExtent l="0" t="0" r="4445" b="0"/>
            <wp:wrapNone/>
            <wp:docPr id="12837997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894640"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04">
                      <a:extLst>
                        <a:ext uri="{28A0092B-C50C-407E-A947-70E740481C1C}">
                          <a14:useLocalDpi xmlns:a14="http://schemas.microsoft.com/office/drawing/2010/main" val="0"/>
                        </a:ext>
                      </a:extLst>
                    </a:blip>
                    <a:srcRect t="15707" b="-1"/>
                    <a:stretch>
                      <a:fillRect/>
                    </a:stretch>
                  </pic:blipFill>
                  <pic:spPr bwMode="auto">
                    <a:xfrm>
                      <a:off x="0" y="0"/>
                      <a:ext cx="7558405" cy="8082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3EB7D" w14:textId="4DB306E6" w:rsidR="00B81676" w:rsidRPr="003D15F3" w:rsidRDefault="00B81676" w:rsidP="00B81676">
      <w:r>
        <w:rPr>
          <w:noProof/>
          <w:lang w:val="en-GB"/>
        </w:rPr>
        <mc:AlternateContent>
          <mc:Choice Requires="wpg">
            <w:drawing>
              <wp:anchor distT="0" distB="0" distL="114300" distR="114300" simplePos="0" relativeHeight="251658247" behindDoc="0" locked="0" layoutInCell="1" allowOverlap="1" wp14:anchorId="42A37DE5" wp14:editId="74F57E5E">
                <wp:simplePos x="0" y="0"/>
                <wp:positionH relativeFrom="column">
                  <wp:posOffset>117475</wp:posOffset>
                </wp:positionH>
                <wp:positionV relativeFrom="paragraph">
                  <wp:posOffset>229235</wp:posOffset>
                </wp:positionV>
                <wp:extent cx="3657600" cy="899795"/>
                <wp:effectExtent l="0" t="0" r="0" b="0"/>
                <wp:wrapNone/>
                <wp:docPr id="1783027696" name="Group 4"/>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H relativeFrom="margin">
                  <wp14:pctWidth>0</wp14:pctWidth>
                </wp14:sizeRelH>
                <wp14:sizeRelV relativeFrom="margin">
                  <wp14:pctHeight>0</wp14:pctHeight>
                </wp14:sizeRelV>
              </wp:anchor>
            </w:drawing>
          </mc:Choice>
          <mc:Fallback>
            <w:pict>
              <v:group w14:anchorId="31CEB6B7" id="Group 4" o:spid="_x0000_s1026" style="position:absolute;margin-left:9.25pt;margin-top:18.05pt;width:4in;height:70.85pt;z-index:251658247;mso-width-relative:margin;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"/>
            </w:pict>
          </mc:Fallback>
        </mc:AlternateContent>
      </w:r>
      <w:r>
        <w:t xml:space="preserve"> </w:t>
      </w:r>
    </w:p>
    <w:p w14:paraId="7E7DD90C" w14:textId="5C8B6D77" w:rsidR="00B81676" w:rsidRPr="00810D8B" w:rsidRDefault="00B81676" w:rsidP="00B81676">
      <w:pPr>
        <w:rPr>
          <w:lang w:val="en-GB"/>
        </w:rPr>
      </w:pPr>
    </w:p>
    <w:p w14:paraId="3CFC9BDE" w14:textId="77777777" w:rsidR="00B81676" w:rsidRPr="00A33BAC" w:rsidRDefault="00B81676" w:rsidP="00B81676">
      <w:pPr>
        <w:pStyle w:val="StandardsHeading1"/>
        <w:ind w:left="360"/>
        <w:rPr>
          <w:rFonts w:ascii="Arial" w:hAnsi="Arial" w:cs="Arial"/>
          <w:b w:val="0"/>
          <w:color w:val="auto"/>
          <w:sz w:val="24"/>
        </w:rPr>
      </w:pPr>
    </w:p>
    <w:p w14:paraId="1164411F" w14:textId="203A0A7F" w:rsidR="00A33857" w:rsidRPr="00C35843" w:rsidRDefault="00C958D6" w:rsidP="00C958D6">
      <w:pPr>
        <w:tabs>
          <w:tab w:val="left" w:pos="2790"/>
        </w:tabs>
      </w:pPr>
      <w:r>
        <w:tab/>
      </w:r>
    </w:p>
    <w:p w14:paraId="766D3A45" w14:textId="5E31AC2F" w:rsidR="0018292D" w:rsidRPr="00A33BAC" w:rsidRDefault="0018292D" w:rsidP="00DB4FA2">
      <w:pPr>
        <w:pStyle w:val="StandardsHeading1"/>
        <w:ind w:left="360"/>
        <w:rPr>
          <w:rFonts w:ascii="Arial" w:hAnsi="Arial" w:cs="Arial"/>
          <w:b w:val="0"/>
          <w:color w:val="auto"/>
          <w:sz w:val="24"/>
        </w:rPr>
      </w:pPr>
    </w:p>
    <w:sectPr w:rsidR="0018292D" w:rsidRPr="00A33BAC" w:rsidSect="00076DF1">
      <w:pgSz w:w="11906" w:h="16838"/>
      <w:pgMar w:top="720" w:right="720" w:bottom="720" w:left="720" w:header="567"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6891D" w14:textId="77777777" w:rsidR="005F4DFB" w:rsidRDefault="005F4DFB" w:rsidP="00682393">
      <w:pPr>
        <w:spacing w:after="0" w:line="240" w:lineRule="auto"/>
      </w:pPr>
      <w:r>
        <w:separator/>
      </w:r>
    </w:p>
  </w:endnote>
  <w:endnote w:type="continuationSeparator" w:id="0">
    <w:p w14:paraId="288FC0C4" w14:textId="77777777" w:rsidR="005F4DFB" w:rsidRDefault="005F4DFB" w:rsidP="0068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panose1 w:val="00000000000000000000"/>
    <w:charset w:val="00"/>
    <w:family w:val="auto"/>
    <w:pitch w:val="variable"/>
    <w:sig w:usb0="E00002FF" w:usb1="4000201B" w:usb2="00000028" w:usb3="00000000" w:csb0="0000019F" w:csb1="00000000"/>
    <w:embedRegular r:id="rId1" w:fontKey="{96C6F0E8-F18D-41EC-8C8B-D23E4083A9DB}"/>
    <w:embedBold r:id="rId2" w:fontKey="{01445D68-0072-418E-8CDC-992C473E599E}"/>
    <w:embedItalic r:id="rId3" w:fontKey="{B3BAD7F4-5815-4FBC-8F81-BBE2CB768370}"/>
    <w:embedBoldItalic r:id="rId4" w:fontKey="{1481BA87-463F-40D1-A7DC-A875F6EE46D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ExtraBold">
    <w:panose1 w:val="00000000000000000000"/>
    <w:charset w:val="00"/>
    <w:family w:val="auto"/>
    <w:pitch w:val="variable"/>
    <w:sig w:usb0="E00002FF" w:usb1="4000201B" w:usb2="00000028" w:usb3="00000000" w:csb0="0000019F" w:csb1="00000000"/>
    <w:embedRegular r:id="rId5" w:fontKey="{125CF934-AC95-46F3-BF46-DAC4D5303EA3}"/>
    <w:embedBold r:id="rId6" w:fontKey="{28E389A7-6EDB-41D3-BA27-03DE70768803}"/>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7" w:fontKey="{82EDA636-44F7-4FD3-BEA2-8A6B349DCF95}"/>
    <w:embedItalic r:id="rId8" w:fontKey="{0947A061-ED66-4BDB-83A2-16B038CED57C}"/>
  </w:font>
  <w:font w:name="Tahoma">
    <w:panose1 w:val="020B0604030504040204"/>
    <w:charset w:val="00"/>
    <w:family w:val="swiss"/>
    <w:pitch w:val="variable"/>
    <w:sig w:usb0="E1002EFF" w:usb1="C000605B" w:usb2="00000029" w:usb3="00000000" w:csb0="000101FF" w:csb1="00000000"/>
    <w:embedRegular r:id="rId9" w:fontKey="{4BD66D01-4A7C-47B9-9E4F-3A19DCE5F244}"/>
  </w:font>
  <w:font w:name="Arial Bold">
    <w:altName w:val="Arial"/>
    <w:panose1 w:val="020B0704020202020204"/>
    <w:charset w:val="00"/>
    <w:family w:val="roman"/>
    <w:notTrueType/>
    <w:pitch w:val="default"/>
  </w:font>
  <w:font w:name="MinionPro-Regular">
    <w:altName w:val="Calibri"/>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 w:name="Open Sans Light">
    <w:panose1 w:val="00000000000000000000"/>
    <w:charset w:val="00"/>
    <w:family w:val="auto"/>
    <w:pitch w:val="variable"/>
    <w:sig w:usb0="E00002FF" w:usb1="4000201B" w:usb2="00000028" w:usb3="00000000" w:csb0="0000019F" w:csb1="00000000"/>
    <w:embedRegular r:id="rId10" w:fontKey="{12FD663E-0B3C-459D-886C-BC7D8A9C1023}"/>
  </w:font>
  <w:font w:name="Fira Sans Light">
    <w:charset w:val="00"/>
    <w:family w:val="swiss"/>
    <w:pitch w:val="variable"/>
    <w:sig w:usb0="600002FF" w:usb1="00000001" w:usb2="00000000" w:usb3="00000000" w:csb0="0000019F" w:csb1="00000000"/>
    <w:embedRegular r:id="rId11" w:fontKey="{95F32DF0-1008-494D-A165-76272AE29298}"/>
  </w:font>
  <w:font w:name="Calibri Light">
    <w:panose1 w:val="020F0302020204030204"/>
    <w:charset w:val="00"/>
    <w:family w:val="swiss"/>
    <w:pitch w:val="variable"/>
    <w:sig w:usb0="E4002EFF" w:usb1="C200247B" w:usb2="00000009" w:usb3="00000000" w:csb0="000001FF" w:csb1="00000000"/>
    <w:embedRegular r:id="rId12" w:fontKey="{14E89352-000E-46A5-967C-36F2817BFD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317" w:type="dxa"/>
      <w:tblCellMar>
        <w:left w:w="0" w:type="dxa"/>
        <w:right w:w="0" w:type="dxa"/>
      </w:tblCellMar>
      <w:tblLook w:val="04A0" w:firstRow="1" w:lastRow="0" w:firstColumn="1" w:lastColumn="0" w:noHBand="0" w:noVBand="1"/>
    </w:tblPr>
    <w:tblGrid>
      <w:gridCol w:w="3512"/>
      <w:gridCol w:w="2805"/>
    </w:tblGrid>
    <w:tr w:rsidR="00665642" w:rsidRPr="00A33BAC" w14:paraId="270A0ED2" w14:textId="77777777" w:rsidTr="00665642">
      <w:trPr>
        <w:trHeight w:val="735"/>
      </w:trPr>
      <w:tc>
        <w:tcPr>
          <w:tcW w:w="3512" w:type="dxa"/>
          <w:vAlign w:val="bottom"/>
        </w:tcPr>
        <w:p w14:paraId="2C467010" w14:textId="5BF79702" w:rsidR="00665642" w:rsidRPr="00665642" w:rsidRDefault="00FF2B17" w:rsidP="00A33BAC">
          <w:pPr>
            <w:pStyle w:val="Footer"/>
            <w:tabs>
              <w:tab w:val="left" w:pos="526"/>
            </w:tabs>
            <w:rPr>
              <w:rFonts w:cs="Arial"/>
              <w:bCs/>
              <w:szCs w:val="20"/>
            </w:rPr>
          </w:pPr>
          <w:r>
            <w:rPr>
              <w:rFonts w:cs="Arial"/>
              <w:bCs/>
              <w:szCs w:val="20"/>
            </w:rPr>
            <w:t>Community Information</w:t>
          </w:r>
          <w:r w:rsidR="00665642" w:rsidRPr="00665642">
            <w:rPr>
              <w:rFonts w:cs="Arial"/>
              <w:bCs/>
              <w:szCs w:val="20"/>
            </w:rPr>
            <w:t xml:space="preserve"> Toolkit</w:t>
          </w:r>
        </w:p>
      </w:tc>
      <w:tc>
        <w:tcPr>
          <w:tcW w:w="2805" w:type="dxa"/>
          <w:vAlign w:val="bottom"/>
        </w:tcPr>
        <w:p w14:paraId="2545E83C" w14:textId="77777777" w:rsidR="00665642" w:rsidRPr="00B41925" w:rsidRDefault="00665642" w:rsidP="00A33BAC">
          <w:pPr>
            <w:pStyle w:val="Footer"/>
            <w:tabs>
              <w:tab w:val="left" w:pos="526"/>
            </w:tabs>
            <w:jc w:val="center"/>
            <w:rPr>
              <w:rFonts w:cs="Arial"/>
              <w:szCs w:val="20"/>
            </w:rPr>
          </w:pPr>
          <w:r w:rsidRPr="00B41925">
            <w:rPr>
              <w:rFonts w:cs="Arial"/>
              <w:szCs w:val="20"/>
            </w:rPr>
            <w:t xml:space="preserve">Page </w:t>
          </w:r>
          <w:r w:rsidRPr="00B41925">
            <w:rPr>
              <w:rFonts w:cs="Arial"/>
              <w:szCs w:val="20"/>
            </w:rPr>
            <w:fldChar w:fldCharType="begin"/>
          </w:r>
          <w:r w:rsidRPr="00B41925">
            <w:rPr>
              <w:rFonts w:cs="Arial"/>
              <w:szCs w:val="20"/>
            </w:rPr>
            <w:instrText xml:space="preserve"> PAGE  \* Arabic  \* MERGEFORMAT </w:instrText>
          </w:r>
          <w:r w:rsidRPr="00B41925">
            <w:rPr>
              <w:rFonts w:cs="Arial"/>
              <w:szCs w:val="20"/>
            </w:rPr>
            <w:fldChar w:fldCharType="separate"/>
          </w:r>
          <w:r w:rsidRPr="00B41925">
            <w:rPr>
              <w:rFonts w:cs="Arial"/>
              <w:noProof/>
              <w:szCs w:val="20"/>
            </w:rPr>
            <w:t>3</w:t>
          </w:r>
          <w:r w:rsidRPr="00B41925">
            <w:rPr>
              <w:rFonts w:cs="Arial"/>
              <w:szCs w:val="20"/>
            </w:rPr>
            <w:fldChar w:fldCharType="end"/>
          </w:r>
          <w:r w:rsidRPr="00B41925">
            <w:rPr>
              <w:rFonts w:cs="Arial"/>
              <w:szCs w:val="20"/>
            </w:rPr>
            <w:t xml:space="preserve"> of </w:t>
          </w:r>
          <w:r w:rsidRPr="00B41925">
            <w:rPr>
              <w:rFonts w:cs="Arial"/>
              <w:szCs w:val="20"/>
            </w:rPr>
            <w:fldChar w:fldCharType="begin"/>
          </w:r>
          <w:r w:rsidRPr="00B41925">
            <w:rPr>
              <w:rFonts w:cs="Arial"/>
              <w:szCs w:val="20"/>
            </w:rPr>
            <w:instrText xml:space="preserve"> NUMPAGES  \* Arabic  \* MERGEFORMAT </w:instrText>
          </w:r>
          <w:r w:rsidRPr="00B41925">
            <w:rPr>
              <w:rFonts w:cs="Arial"/>
              <w:szCs w:val="20"/>
            </w:rPr>
            <w:fldChar w:fldCharType="separate"/>
          </w:r>
          <w:r w:rsidRPr="00B41925">
            <w:rPr>
              <w:rFonts w:cs="Arial"/>
              <w:noProof/>
              <w:szCs w:val="20"/>
            </w:rPr>
            <w:t>12</w:t>
          </w:r>
          <w:r w:rsidRPr="00B41925">
            <w:rPr>
              <w:rFonts w:cs="Arial"/>
              <w:szCs w:val="20"/>
            </w:rPr>
            <w:fldChar w:fldCharType="end"/>
          </w:r>
        </w:p>
      </w:tc>
    </w:tr>
  </w:tbl>
  <w:p w14:paraId="47E75DCA" w14:textId="77777777" w:rsidR="002164E7" w:rsidRDefault="001A58D0" w:rsidP="005C4C2C">
    <w:r>
      <w:rPr>
        <w:noProof/>
      </w:rPr>
      <w:drawing>
        <wp:anchor distT="0" distB="0" distL="114300" distR="114300" simplePos="0" relativeHeight="251658241" behindDoc="0" locked="0" layoutInCell="1" allowOverlap="1" wp14:anchorId="1C9B1317" wp14:editId="2B464BA4">
          <wp:simplePos x="0" y="0"/>
          <wp:positionH relativeFrom="margin">
            <wp:posOffset>-540385</wp:posOffset>
          </wp:positionH>
          <wp:positionV relativeFrom="page">
            <wp:posOffset>10510520</wp:posOffset>
          </wp:positionV>
          <wp:extent cx="7595870" cy="183515"/>
          <wp:effectExtent l="0" t="0" r="5080" b="6985"/>
          <wp:wrapTopAndBottom/>
          <wp:docPr id="627645778" name="Picture 627645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38822"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870" cy="1835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5D7E1" w14:textId="77777777" w:rsidR="005F4DFB" w:rsidRDefault="005F4DFB" w:rsidP="00682393">
      <w:pPr>
        <w:spacing w:after="0" w:line="240" w:lineRule="auto"/>
      </w:pPr>
      <w:r>
        <w:separator/>
      </w:r>
    </w:p>
  </w:footnote>
  <w:footnote w:type="continuationSeparator" w:id="0">
    <w:p w14:paraId="149687EA" w14:textId="77777777" w:rsidR="005F4DFB" w:rsidRDefault="005F4DFB" w:rsidP="0068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1A29D" w14:textId="77777777" w:rsidR="002164E7" w:rsidRDefault="00B94D51" w:rsidP="00C95483">
    <w:pPr>
      <w:pStyle w:val="Header"/>
      <w:ind w:left="-1418"/>
    </w:pPr>
    <w:r w:rsidRPr="00C206CF">
      <w:rPr>
        <w:noProof/>
      </w:rPr>
      <w:drawing>
        <wp:anchor distT="0" distB="215900" distL="114300" distR="114300" simplePos="0" relativeHeight="251658240" behindDoc="0" locked="0" layoutInCell="1" allowOverlap="1" wp14:anchorId="28683E8F" wp14:editId="191C9024">
          <wp:simplePos x="0" y="0"/>
          <wp:positionH relativeFrom="column">
            <wp:posOffset>-539750</wp:posOffset>
          </wp:positionH>
          <wp:positionV relativeFrom="page">
            <wp:posOffset>0</wp:posOffset>
          </wp:positionV>
          <wp:extent cx="7545600" cy="1062000"/>
          <wp:effectExtent l="0" t="0" r="0" b="5080"/>
          <wp:wrapTopAndBottom/>
          <wp:docPr id="1104381697" name="Picture 110438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600" cy="106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3E84320"/>
    <w:lvl w:ilvl="0">
      <w:start w:val="1"/>
      <w:numFmt w:val="bullet"/>
      <w:pStyle w:val="ListBullet2"/>
      <w:lvlText w:val="–"/>
      <w:lvlJc w:val="left"/>
      <w:pPr>
        <w:ind w:left="643" w:hanging="360"/>
      </w:pPr>
      <w:rPr>
        <w:rFonts w:ascii="Open Sans" w:hAnsi="Open Sans" w:hint="default"/>
        <w:color w:val="00577D"/>
      </w:rPr>
    </w:lvl>
  </w:abstractNum>
  <w:abstractNum w:abstractNumId="1" w15:restartNumberingAfterBreak="0">
    <w:nsid w:val="0285684A"/>
    <w:multiLevelType w:val="hybridMultilevel"/>
    <w:tmpl w:val="59D81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A366D9"/>
    <w:multiLevelType w:val="multilevel"/>
    <w:tmpl w:val="B5C6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F73944"/>
    <w:multiLevelType w:val="multilevel"/>
    <w:tmpl w:val="4CB08E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5734115"/>
    <w:multiLevelType w:val="multilevel"/>
    <w:tmpl w:val="F4CE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4C0D85"/>
    <w:multiLevelType w:val="multilevel"/>
    <w:tmpl w:val="CAE2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C060D0"/>
    <w:multiLevelType w:val="hybridMultilevel"/>
    <w:tmpl w:val="B8A87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95504F"/>
    <w:multiLevelType w:val="multilevel"/>
    <w:tmpl w:val="A44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BD2C5A"/>
    <w:multiLevelType w:val="hybridMultilevel"/>
    <w:tmpl w:val="85E63484"/>
    <w:lvl w:ilvl="0" w:tplc="25C6A5B4">
      <w:start w:val="1"/>
      <w:numFmt w:val="bullet"/>
      <w:pStyle w:val="List2"/>
      <w:lvlText w:val="–"/>
      <w:lvlJc w:val="left"/>
      <w:pPr>
        <w:ind w:left="1003" w:hanging="360"/>
      </w:pPr>
      <w:rPr>
        <w:rFonts w:ascii="Open Sans" w:hAnsi="Open Sans" w:hint="default"/>
        <w:color w:val="00577D"/>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9" w15:restartNumberingAfterBreak="0">
    <w:nsid w:val="0FD80FC4"/>
    <w:multiLevelType w:val="multilevel"/>
    <w:tmpl w:val="A44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715162"/>
    <w:multiLevelType w:val="hybridMultilevel"/>
    <w:tmpl w:val="EAB267D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E545DD"/>
    <w:multiLevelType w:val="hybridMultilevel"/>
    <w:tmpl w:val="E064F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192A59"/>
    <w:multiLevelType w:val="multilevel"/>
    <w:tmpl w:val="A44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C03EBB"/>
    <w:multiLevelType w:val="hybridMultilevel"/>
    <w:tmpl w:val="B5F05F0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A21B48"/>
    <w:multiLevelType w:val="multilevel"/>
    <w:tmpl w:val="BF0C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CF13FF"/>
    <w:multiLevelType w:val="hybridMultilevel"/>
    <w:tmpl w:val="C456AA32"/>
    <w:lvl w:ilvl="0" w:tplc="AA589A24">
      <w:start w:val="1"/>
      <w:numFmt w:val="bullet"/>
      <w:pStyle w:val="List"/>
      <w:lvlText w:val=""/>
      <w:lvlJc w:val="left"/>
      <w:pPr>
        <w:ind w:left="360" w:hanging="360"/>
      </w:pPr>
      <w:rPr>
        <w:rFonts w:ascii="Symbol" w:hAnsi="Symbol" w:hint="default"/>
        <w:color w:val="00577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D37170C"/>
    <w:multiLevelType w:val="hybridMultilevel"/>
    <w:tmpl w:val="D71CE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841CA9"/>
    <w:multiLevelType w:val="multilevel"/>
    <w:tmpl w:val="73F2A3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81B0920"/>
    <w:multiLevelType w:val="multilevel"/>
    <w:tmpl w:val="A36C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FD5DF1"/>
    <w:multiLevelType w:val="multilevel"/>
    <w:tmpl w:val="A44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EC4E1A"/>
    <w:multiLevelType w:val="hybridMultilevel"/>
    <w:tmpl w:val="F71A5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2C7B18"/>
    <w:multiLevelType w:val="multilevel"/>
    <w:tmpl w:val="3B64B4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67D22FC"/>
    <w:multiLevelType w:val="multilevel"/>
    <w:tmpl w:val="A44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5E3DD2"/>
    <w:multiLevelType w:val="hybridMultilevel"/>
    <w:tmpl w:val="7D9E7A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8B7296"/>
    <w:multiLevelType w:val="hybridMultilevel"/>
    <w:tmpl w:val="8FA4EA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768697079">
    <w:abstractNumId w:val="15"/>
  </w:num>
  <w:num w:numId="2" w16cid:durableId="1196041224">
    <w:abstractNumId w:val="8"/>
  </w:num>
  <w:num w:numId="3" w16cid:durableId="51464253">
    <w:abstractNumId w:val="0"/>
  </w:num>
  <w:num w:numId="4" w16cid:durableId="1390300162">
    <w:abstractNumId w:val="10"/>
  </w:num>
  <w:num w:numId="5" w16cid:durableId="1780829088">
    <w:abstractNumId w:val="23"/>
  </w:num>
  <w:num w:numId="6" w16cid:durableId="482434756">
    <w:abstractNumId w:val="20"/>
  </w:num>
  <w:num w:numId="7" w16cid:durableId="518157139">
    <w:abstractNumId w:val="6"/>
  </w:num>
  <w:num w:numId="8" w16cid:durableId="1648514063">
    <w:abstractNumId w:val="11"/>
  </w:num>
  <w:num w:numId="9" w16cid:durableId="1893728582">
    <w:abstractNumId w:val="1"/>
  </w:num>
  <w:num w:numId="10" w16cid:durableId="1236625790">
    <w:abstractNumId w:val="13"/>
  </w:num>
  <w:num w:numId="11" w16cid:durableId="745879965">
    <w:abstractNumId w:val="19"/>
  </w:num>
  <w:num w:numId="12" w16cid:durableId="719086313">
    <w:abstractNumId w:val="7"/>
  </w:num>
  <w:num w:numId="13" w16cid:durableId="1572808802">
    <w:abstractNumId w:val="17"/>
  </w:num>
  <w:num w:numId="14" w16cid:durableId="1882402144">
    <w:abstractNumId w:val="21"/>
  </w:num>
  <w:num w:numId="15" w16cid:durableId="1183088401">
    <w:abstractNumId w:val="3"/>
  </w:num>
  <w:num w:numId="16" w16cid:durableId="225338253">
    <w:abstractNumId w:val="9"/>
  </w:num>
  <w:num w:numId="17" w16cid:durableId="1368019303">
    <w:abstractNumId w:val="22"/>
  </w:num>
  <w:num w:numId="18" w16cid:durableId="1293712493">
    <w:abstractNumId w:val="12"/>
  </w:num>
  <w:num w:numId="19" w16cid:durableId="2002003496">
    <w:abstractNumId w:val="24"/>
  </w:num>
  <w:num w:numId="20" w16cid:durableId="2133934521">
    <w:abstractNumId w:val="4"/>
  </w:num>
  <w:num w:numId="21" w16cid:durableId="468398764">
    <w:abstractNumId w:val="5"/>
  </w:num>
  <w:num w:numId="22" w16cid:durableId="116921543">
    <w:abstractNumId w:val="14"/>
  </w:num>
  <w:num w:numId="23" w16cid:durableId="716929298">
    <w:abstractNumId w:val="18"/>
  </w:num>
  <w:num w:numId="24" w16cid:durableId="1090272140">
    <w:abstractNumId w:val="2"/>
  </w:num>
  <w:num w:numId="25" w16cid:durableId="37450262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857"/>
    <w:rsid w:val="00001A77"/>
    <w:rsid w:val="00001FEA"/>
    <w:rsid w:val="00013C36"/>
    <w:rsid w:val="00021078"/>
    <w:rsid w:val="00025806"/>
    <w:rsid w:val="000274EF"/>
    <w:rsid w:val="00037E9F"/>
    <w:rsid w:val="00040C3E"/>
    <w:rsid w:val="00043407"/>
    <w:rsid w:val="000444EC"/>
    <w:rsid w:val="0005148F"/>
    <w:rsid w:val="00073EB1"/>
    <w:rsid w:val="00075636"/>
    <w:rsid w:val="00076DF1"/>
    <w:rsid w:val="000823C1"/>
    <w:rsid w:val="00083083"/>
    <w:rsid w:val="00083AB2"/>
    <w:rsid w:val="00084DC5"/>
    <w:rsid w:val="00087339"/>
    <w:rsid w:val="0009015F"/>
    <w:rsid w:val="000C0024"/>
    <w:rsid w:val="000C08C1"/>
    <w:rsid w:val="000C0EC4"/>
    <w:rsid w:val="000C3310"/>
    <w:rsid w:val="000D37AD"/>
    <w:rsid w:val="000D37EE"/>
    <w:rsid w:val="000D6995"/>
    <w:rsid w:val="000E7570"/>
    <w:rsid w:val="001010A4"/>
    <w:rsid w:val="00106D7F"/>
    <w:rsid w:val="00106F88"/>
    <w:rsid w:val="00112260"/>
    <w:rsid w:val="0011504C"/>
    <w:rsid w:val="00116A3B"/>
    <w:rsid w:val="0012674A"/>
    <w:rsid w:val="00133EEF"/>
    <w:rsid w:val="00146B91"/>
    <w:rsid w:val="00147638"/>
    <w:rsid w:val="00150596"/>
    <w:rsid w:val="00151CDC"/>
    <w:rsid w:val="00153552"/>
    <w:rsid w:val="001601E1"/>
    <w:rsid w:val="00173B08"/>
    <w:rsid w:val="0018292D"/>
    <w:rsid w:val="00184D1D"/>
    <w:rsid w:val="0018695C"/>
    <w:rsid w:val="00191FBF"/>
    <w:rsid w:val="001A1A6E"/>
    <w:rsid w:val="001A2D1A"/>
    <w:rsid w:val="001A4746"/>
    <w:rsid w:val="001A58D0"/>
    <w:rsid w:val="001B094C"/>
    <w:rsid w:val="001B1E51"/>
    <w:rsid w:val="001B413D"/>
    <w:rsid w:val="001B4958"/>
    <w:rsid w:val="001C1CE4"/>
    <w:rsid w:val="001C4575"/>
    <w:rsid w:val="001E4E60"/>
    <w:rsid w:val="001F2887"/>
    <w:rsid w:val="001F2EBE"/>
    <w:rsid w:val="001F3047"/>
    <w:rsid w:val="001F3B68"/>
    <w:rsid w:val="00215B68"/>
    <w:rsid w:val="002164E7"/>
    <w:rsid w:val="0021695E"/>
    <w:rsid w:val="00220AAB"/>
    <w:rsid w:val="00222580"/>
    <w:rsid w:val="00222D57"/>
    <w:rsid w:val="0023372C"/>
    <w:rsid w:val="00233CA0"/>
    <w:rsid w:val="002350E9"/>
    <w:rsid w:val="002369C2"/>
    <w:rsid w:val="00237676"/>
    <w:rsid w:val="00243315"/>
    <w:rsid w:val="002574ED"/>
    <w:rsid w:val="002603E6"/>
    <w:rsid w:val="00262F08"/>
    <w:rsid w:val="002631DE"/>
    <w:rsid w:val="002635D1"/>
    <w:rsid w:val="0026694A"/>
    <w:rsid w:val="0026777E"/>
    <w:rsid w:val="002678BF"/>
    <w:rsid w:val="002714A0"/>
    <w:rsid w:val="002733B2"/>
    <w:rsid w:val="00274771"/>
    <w:rsid w:val="002761DC"/>
    <w:rsid w:val="00281DAA"/>
    <w:rsid w:val="002830DA"/>
    <w:rsid w:val="00287F8F"/>
    <w:rsid w:val="0029279D"/>
    <w:rsid w:val="002927A6"/>
    <w:rsid w:val="002A0D90"/>
    <w:rsid w:val="002A3BD7"/>
    <w:rsid w:val="002C33DF"/>
    <w:rsid w:val="002C675D"/>
    <w:rsid w:val="002D0C84"/>
    <w:rsid w:val="002D133F"/>
    <w:rsid w:val="002D37D3"/>
    <w:rsid w:val="002D42FA"/>
    <w:rsid w:val="002E587D"/>
    <w:rsid w:val="002E777E"/>
    <w:rsid w:val="002F3948"/>
    <w:rsid w:val="002F6CBD"/>
    <w:rsid w:val="002F6E67"/>
    <w:rsid w:val="0030098D"/>
    <w:rsid w:val="003044F6"/>
    <w:rsid w:val="003119BB"/>
    <w:rsid w:val="003128E5"/>
    <w:rsid w:val="003166A0"/>
    <w:rsid w:val="00316DEE"/>
    <w:rsid w:val="00317322"/>
    <w:rsid w:val="00317811"/>
    <w:rsid w:val="003225BD"/>
    <w:rsid w:val="00326109"/>
    <w:rsid w:val="0033257E"/>
    <w:rsid w:val="00332C14"/>
    <w:rsid w:val="00334430"/>
    <w:rsid w:val="00344017"/>
    <w:rsid w:val="003452D9"/>
    <w:rsid w:val="00354031"/>
    <w:rsid w:val="00356A8F"/>
    <w:rsid w:val="00364703"/>
    <w:rsid w:val="00364C27"/>
    <w:rsid w:val="00371FAD"/>
    <w:rsid w:val="003725E5"/>
    <w:rsid w:val="003733FE"/>
    <w:rsid w:val="00373DB3"/>
    <w:rsid w:val="003777A5"/>
    <w:rsid w:val="003823F4"/>
    <w:rsid w:val="00397922"/>
    <w:rsid w:val="003A3475"/>
    <w:rsid w:val="003B0D74"/>
    <w:rsid w:val="003B4B57"/>
    <w:rsid w:val="003C0419"/>
    <w:rsid w:val="003C0B27"/>
    <w:rsid w:val="003D1836"/>
    <w:rsid w:val="003D5FB8"/>
    <w:rsid w:val="003D780B"/>
    <w:rsid w:val="003E2203"/>
    <w:rsid w:val="003F0592"/>
    <w:rsid w:val="003F0E51"/>
    <w:rsid w:val="003F457F"/>
    <w:rsid w:val="003F4611"/>
    <w:rsid w:val="003F787D"/>
    <w:rsid w:val="00403172"/>
    <w:rsid w:val="00403B4E"/>
    <w:rsid w:val="00405DF3"/>
    <w:rsid w:val="00407434"/>
    <w:rsid w:val="00415C4E"/>
    <w:rsid w:val="00421403"/>
    <w:rsid w:val="004235D2"/>
    <w:rsid w:val="0042551D"/>
    <w:rsid w:val="00432AC0"/>
    <w:rsid w:val="00437960"/>
    <w:rsid w:val="00440AD3"/>
    <w:rsid w:val="00442D34"/>
    <w:rsid w:val="004453AD"/>
    <w:rsid w:val="00445605"/>
    <w:rsid w:val="00452207"/>
    <w:rsid w:val="00472578"/>
    <w:rsid w:val="0047272B"/>
    <w:rsid w:val="00473490"/>
    <w:rsid w:val="00481F2D"/>
    <w:rsid w:val="00484208"/>
    <w:rsid w:val="0048668D"/>
    <w:rsid w:val="004925A3"/>
    <w:rsid w:val="00494377"/>
    <w:rsid w:val="00497F83"/>
    <w:rsid w:val="004A2CE1"/>
    <w:rsid w:val="004A4695"/>
    <w:rsid w:val="004A4968"/>
    <w:rsid w:val="004A4AAF"/>
    <w:rsid w:val="004B4144"/>
    <w:rsid w:val="004C1641"/>
    <w:rsid w:val="004C5E14"/>
    <w:rsid w:val="004D04E2"/>
    <w:rsid w:val="004D12E6"/>
    <w:rsid w:val="004D5444"/>
    <w:rsid w:val="004E125C"/>
    <w:rsid w:val="004E5F8B"/>
    <w:rsid w:val="004F049F"/>
    <w:rsid w:val="004F5A10"/>
    <w:rsid w:val="00502831"/>
    <w:rsid w:val="0050393E"/>
    <w:rsid w:val="00510FC4"/>
    <w:rsid w:val="00511531"/>
    <w:rsid w:val="005132A8"/>
    <w:rsid w:val="00516C62"/>
    <w:rsid w:val="00543061"/>
    <w:rsid w:val="00545C23"/>
    <w:rsid w:val="005468F0"/>
    <w:rsid w:val="00546DD9"/>
    <w:rsid w:val="005521B4"/>
    <w:rsid w:val="00556399"/>
    <w:rsid w:val="00556A27"/>
    <w:rsid w:val="00561AED"/>
    <w:rsid w:val="00561FC3"/>
    <w:rsid w:val="00562AC6"/>
    <w:rsid w:val="0056628A"/>
    <w:rsid w:val="00571628"/>
    <w:rsid w:val="005724C1"/>
    <w:rsid w:val="00577054"/>
    <w:rsid w:val="00577BF7"/>
    <w:rsid w:val="00592546"/>
    <w:rsid w:val="00593F27"/>
    <w:rsid w:val="0059434A"/>
    <w:rsid w:val="005979A9"/>
    <w:rsid w:val="005A0FD5"/>
    <w:rsid w:val="005A2810"/>
    <w:rsid w:val="005B1576"/>
    <w:rsid w:val="005B1B4F"/>
    <w:rsid w:val="005B66CB"/>
    <w:rsid w:val="005C0F1F"/>
    <w:rsid w:val="005C2983"/>
    <w:rsid w:val="005C2B9F"/>
    <w:rsid w:val="005C4C2C"/>
    <w:rsid w:val="005D2033"/>
    <w:rsid w:val="005D4782"/>
    <w:rsid w:val="005D6042"/>
    <w:rsid w:val="005D694E"/>
    <w:rsid w:val="005D6F73"/>
    <w:rsid w:val="005E2203"/>
    <w:rsid w:val="005F06B4"/>
    <w:rsid w:val="005F4C4C"/>
    <w:rsid w:val="005F4DFB"/>
    <w:rsid w:val="00600390"/>
    <w:rsid w:val="006069E7"/>
    <w:rsid w:val="006115BC"/>
    <w:rsid w:val="00611851"/>
    <w:rsid w:val="00611B99"/>
    <w:rsid w:val="00611BFC"/>
    <w:rsid w:val="006128E6"/>
    <w:rsid w:val="00613F35"/>
    <w:rsid w:val="006142E8"/>
    <w:rsid w:val="00616550"/>
    <w:rsid w:val="0062173B"/>
    <w:rsid w:val="00626057"/>
    <w:rsid w:val="00627B91"/>
    <w:rsid w:val="00641AEF"/>
    <w:rsid w:val="006458EB"/>
    <w:rsid w:val="0065257A"/>
    <w:rsid w:val="00665642"/>
    <w:rsid w:val="006758A7"/>
    <w:rsid w:val="00682393"/>
    <w:rsid w:val="006A4942"/>
    <w:rsid w:val="006B4B50"/>
    <w:rsid w:val="006C0BAE"/>
    <w:rsid w:val="006C44CC"/>
    <w:rsid w:val="006C5A9F"/>
    <w:rsid w:val="006C641B"/>
    <w:rsid w:val="006E6ACF"/>
    <w:rsid w:val="006F570A"/>
    <w:rsid w:val="00704D73"/>
    <w:rsid w:val="00704F45"/>
    <w:rsid w:val="007106B5"/>
    <w:rsid w:val="007145F7"/>
    <w:rsid w:val="00716EC8"/>
    <w:rsid w:val="007210EE"/>
    <w:rsid w:val="00721255"/>
    <w:rsid w:val="00725AA0"/>
    <w:rsid w:val="007348AE"/>
    <w:rsid w:val="0073750A"/>
    <w:rsid w:val="007454D4"/>
    <w:rsid w:val="00751434"/>
    <w:rsid w:val="00760023"/>
    <w:rsid w:val="00765EB3"/>
    <w:rsid w:val="0077094C"/>
    <w:rsid w:val="00774BFB"/>
    <w:rsid w:val="00777747"/>
    <w:rsid w:val="00777DC5"/>
    <w:rsid w:val="00784E3D"/>
    <w:rsid w:val="00786EFD"/>
    <w:rsid w:val="00787075"/>
    <w:rsid w:val="0079022A"/>
    <w:rsid w:val="00791F3E"/>
    <w:rsid w:val="007A29D7"/>
    <w:rsid w:val="007B0878"/>
    <w:rsid w:val="007B314F"/>
    <w:rsid w:val="007B7D4D"/>
    <w:rsid w:val="007E7C23"/>
    <w:rsid w:val="007F1A55"/>
    <w:rsid w:val="007F3704"/>
    <w:rsid w:val="007F65E0"/>
    <w:rsid w:val="008041CA"/>
    <w:rsid w:val="00806402"/>
    <w:rsid w:val="008239CF"/>
    <w:rsid w:val="00824342"/>
    <w:rsid w:val="0082519F"/>
    <w:rsid w:val="0083417D"/>
    <w:rsid w:val="008343FA"/>
    <w:rsid w:val="00851CBC"/>
    <w:rsid w:val="0085445D"/>
    <w:rsid w:val="008546B3"/>
    <w:rsid w:val="0085687C"/>
    <w:rsid w:val="0086019E"/>
    <w:rsid w:val="00863698"/>
    <w:rsid w:val="00871312"/>
    <w:rsid w:val="00871411"/>
    <w:rsid w:val="008762FB"/>
    <w:rsid w:val="00882743"/>
    <w:rsid w:val="00882753"/>
    <w:rsid w:val="00884C7D"/>
    <w:rsid w:val="00891854"/>
    <w:rsid w:val="00891E5B"/>
    <w:rsid w:val="00893A88"/>
    <w:rsid w:val="008A07B7"/>
    <w:rsid w:val="008B399B"/>
    <w:rsid w:val="008B3CA5"/>
    <w:rsid w:val="008C2EF4"/>
    <w:rsid w:val="008C3649"/>
    <w:rsid w:val="008C3FFC"/>
    <w:rsid w:val="008C5B6C"/>
    <w:rsid w:val="008C614F"/>
    <w:rsid w:val="008C7FF7"/>
    <w:rsid w:val="008D38C4"/>
    <w:rsid w:val="008D45C1"/>
    <w:rsid w:val="008D628F"/>
    <w:rsid w:val="008D62DE"/>
    <w:rsid w:val="008E20C3"/>
    <w:rsid w:val="008E559E"/>
    <w:rsid w:val="008F3BA5"/>
    <w:rsid w:val="008F7D88"/>
    <w:rsid w:val="00913147"/>
    <w:rsid w:val="009164A8"/>
    <w:rsid w:val="00926735"/>
    <w:rsid w:val="00943E06"/>
    <w:rsid w:val="00946949"/>
    <w:rsid w:val="00950487"/>
    <w:rsid w:val="00956C66"/>
    <w:rsid w:val="00961FA8"/>
    <w:rsid w:val="0096402A"/>
    <w:rsid w:val="009705AB"/>
    <w:rsid w:val="00976CB1"/>
    <w:rsid w:val="009776F1"/>
    <w:rsid w:val="00977A1E"/>
    <w:rsid w:val="009831F7"/>
    <w:rsid w:val="00997171"/>
    <w:rsid w:val="009A1EE5"/>
    <w:rsid w:val="009B57E3"/>
    <w:rsid w:val="009C0573"/>
    <w:rsid w:val="009C2593"/>
    <w:rsid w:val="009D13FB"/>
    <w:rsid w:val="009D54B4"/>
    <w:rsid w:val="009D7F21"/>
    <w:rsid w:val="009E3EA1"/>
    <w:rsid w:val="009E7875"/>
    <w:rsid w:val="009E7E7D"/>
    <w:rsid w:val="009F0CCE"/>
    <w:rsid w:val="009F3D29"/>
    <w:rsid w:val="009F5C6A"/>
    <w:rsid w:val="00A30B78"/>
    <w:rsid w:val="00A33857"/>
    <w:rsid w:val="00A33BAC"/>
    <w:rsid w:val="00A47197"/>
    <w:rsid w:val="00A51CA7"/>
    <w:rsid w:val="00A568CA"/>
    <w:rsid w:val="00A6446A"/>
    <w:rsid w:val="00A64520"/>
    <w:rsid w:val="00A7062E"/>
    <w:rsid w:val="00A71425"/>
    <w:rsid w:val="00A72DC7"/>
    <w:rsid w:val="00A7565F"/>
    <w:rsid w:val="00A936B2"/>
    <w:rsid w:val="00A93984"/>
    <w:rsid w:val="00A939B7"/>
    <w:rsid w:val="00AA0F56"/>
    <w:rsid w:val="00AA5E71"/>
    <w:rsid w:val="00AB23F0"/>
    <w:rsid w:val="00AB5B0D"/>
    <w:rsid w:val="00AC1095"/>
    <w:rsid w:val="00AC225B"/>
    <w:rsid w:val="00AD0AB4"/>
    <w:rsid w:val="00AD2A0F"/>
    <w:rsid w:val="00AD591C"/>
    <w:rsid w:val="00AE1F76"/>
    <w:rsid w:val="00AE403F"/>
    <w:rsid w:val="00AE7941"/>
    <w:rsid w:val="00B01B3B"/>
    <w:rsid w:val="00B043A9"/>
    <w:rsid w:val="00B05B86"/>
    <w:rsid w:val="00B075AD"/>
    <w:rsid w:val="00B11C25"/>
    <w:rsid w:val="00B172FA"/>
    <w:rsid w:val="00B17C4C"/>
    <w:rsid w:val="00B2241A"/>
    <w:rsid w:val="00B25044"/>
    <w:rsid w:val="00B3499E"/>
    <w:rsid w:val="00B36A27"/>
    <w:rsid w:val="00B40FD5"/>
    <w:rsid w:val="00B41925"/>
    <w:rsid w:val="00B47840"/>
    <w:rsid w:val="00B52B58"/>
    <w:rsid w:val="00B55024"/>
    <w:rsid w:val="00B55C55"/>
    <w:rsid w:val="00B707C9"/>
    <w:rsid w:val="00B7341A"/>
    <w:rsid w:val="00B73F37"/>
    <w:rsid w:val="00B77BFE"/>
    <w:rsid w:val="00B80743"/>
    <w:rsid w:val="00B81676"/>
    <w:rsid w:val="00B82DD7"/>
    <w:rsid w:val="00B83B74"/>
    <w:rsid w:val="00B907B2"/>
    <w:rsid w:val="00B93759"/>
    <w:rsid w:val="00B94D51"/>
    <w:rsid w:val="00B97A99"/>
    <w:rsid w:val="00BA0C44"/>
    <w:rsid w:val="00BA4D0A"/>
    <w:rsid w:val="00BA547D"/>
    <w:rsid w:val="00BB05C3"/>
    <w:rsid w:val="00BB6B25"/>
    <w:rsid w:val="00BD3823"/>
    <w:rsid w:val="00BF53CF"/>
    <w:rsid w:val="00C027D5"/>
    <w:rsid w:val="00C0524F"/>
    <w:rsid w:val="00C15DC1"/>
    <w:rsid w:val="00C17F9E"/>
    <w:rsid w:val="00C213B3"/>
    <w:rsid w:val="00C27E2D"/>
    <w:rsid w:val="00C34C54"/>
    <w:rsid w:val="00C35843"/>
    <w:rsid w:val="00C40434"/>
    <w:rsid w:val="00C404CA"/>
    <w:rsid w:val="00C44BAA"/>
    <w:rsid w:val="00C504EA"/>
    <w:rsid w:val="00C54CD9"/>
    <w:rsid w:val="00C62FBF"/>
    <w:rsid w:val="00C6479A"/>
    <w:rsid w:val="00C70B42"/>
    <w:rsid w:val="00C832D9"/>
    <w:rsid w:val="00C85FC7"/>
    <w:rsid w:val="00C877D5"/>
    <w:rsid w:val="00C95483"/>
    <w:rsid w:val="00C958D6"/>
    <w:rsid w:val="00C9597D"/>
    <w:rsid w:val="00C95C6D"/>
    <w:rsid w:val="00CA19E8"/>
    <w:rsid w:val="00CA4C91"/>
    <w:rsid w:val="00CB1ED1"/>
    <w:rsid w:val="00CB68C0"/>
    <w:rsid w:val="00CC2309"/>
    <w:rsid w:val="00CC4C31"/>
    <w:rsid w:val="00CE5160"/>
    <w:rsid w:val="00CE6061"/>
    <w:rsid w:val="00CE77ED"/>
    <w:rsid w:val="00CF2FBF"/>
    <w:rsid w:val="00D049F7"/>
    <w:rsid w:val="00D05516"/>
    <w:rsid w:val="00D055DF"/>
    <w:rsid w:val="00D13A91"/>
    <w:rsid w:val="00D233A0"/>
    <w:rsid w:val="00D269D9"/>
    <w:rsid w:val="00D26AAB"/>
    <w:rsid w:val="00D3791F"/>
    <w:rsid w:val="00D413C2"/>
    <w:rsid w:val="00D42961"/>
    <w:rsid w:val="00D460E5"/>
    <w:rsid w:val="00D4789F"/>
    <w:rsid w:val="00D553EC"/>
    <w:rsid w:val="00D55A34"/>
    <w:rsid w:val="00D56CC7"/>
    <w:rsid w:val="00D57E87"/>
    <w:rsid w:val="00D63BCD"/>
    <w:rsid w:val="00D71397"/>
    <w:rsid w:val="00D764CD"/>
    <w:rsid w:val="00D76B03"/>
    <w:rsid w:val="00D805EA"/>
    <w:rsid w:val="00D90AA2"/>
    <w:rsid w:val="00D90BAD"/>
    <w:rsid w:val="00D9212B"/>
    <w:rsid w:val="00DA1E11"/>
    <w:rsid w:val="00DA3D0B"/>
    <w:rsid w:val="00DB0DB9"/>
    <w:rsid w:val="00DB24D8"/>
    <w:rsid w:val="00DB4EC4"/>
    <w:rsid w:val="00DB4FA2"/>
    <w:rsid w:val="00DB7D74"/>
    <w:rsid w:val="00DC3C64"/>
    <w:rsid w:val="00DC7583"/>
    <w:rsid w:val="00DD140D"/>
    <w:rsid w:val="00DD4AB1"/>
    <w:rsid w:val="00DD5CFB"/>
    <w:rsid w:val="00DE4636"/>
    <w:rsid w:val="00DF186E"/>
    <w:rsid w:val="00E02A92"/>
    <w:rsid w:val="00E0333F"/>
    <w:rsid w:val="00E040C1"/>
    <w:rsid w:val="00E05661"/>
    <w:rsid w:val="00E212FF"/>
    <w:rsid w:val="00E270DC"/>
    <w:rsid w:val="00E33B3E"/>
    <w:rsid w:val="00E43193"/>
    <w:rsid w:val="00E5510D"/>
    <w:rsid w:val="00E5625E"/>
    <w:rsid w:val="00E57ABC"/>
    <w:rsid w:val="00E6425B"/>
    <w:rsid w:val="00E64BC8"/>
    <w:rsid w:val="00E64D8B"/>
    <w:rsid w:val="00E65C08"/>
    <w:rsid w:val="00E66AA6"/>
    <w:rsid w:val="00E77BF7"/>
    <w:rsid w:val="00E80109"/>
    <w:rsid w:val="00E82B1B"/>
    <w:rsid w:val="00E87E3F"/>
    <w:rsid w:val="00E942DF"/>
    <w:rsid w:val="00E95709"/>
    <w:rsid w:val="00EA0C4F"/>
    <w:rsid w:val="00EB12AB"/>
    <w:rsid w:val="00EB2639"/>
    <w:rsid w:val="00EB3110"/>
    <w:rsid w:val="00EC1B4A"/>
    <w:rsid w:val="00EC2DCC"/>
    <w:rsid w:val="00ED30B0"/>
    <w:rsid w:val="00ED529E"/>
    <w:rsid w:val="00ED5B1F"/>
    <w:rsid w:val="00ED787F"/>
    <w:rsid w:val="00EE0482"/>
    <w:rsid w:val="00EE11CB"/>
    <w:rsid w:val="00EF0222"/>
    <w:rsid w:val="00EF1A24"/>
    <w:rsid w:val="00EF2313"/>
    <w:rsid w:val="00EF4B05"/>
    <w:rsid w:val="00EF7C49"/>
    <w:rsid w:val="00F01B64"/>
    <w:rsid w:val="00F030B8"/>
    <w:rsid w:val="00F0326D"/>
    <w:rsid w:val="00F11E5C"/>
    <w:rsid w:val="00F25EDD"/>
    <w:rsid w:val="00F318D5"/>
    <w:rsid w:val="00F32E2C"/>
    <w:rsid w:val="00F345EF"/>
    <w:rsid w:val="00F36D5E"/>
    <w:rsid w:val="00F416D3"/>
    <w:rsid w:val="00F51605"/>
    <w:rsid w:val="00F5390F"/>
    <w:rsid w:val="00F545D6"/>
    <w:rsid w:val="00F611B6"/>
    <w:rsid w:val="00F615BF"/>
    <w:rsid w:val="00F64543"/>
    <w:rsid w:val="00F65DA0"/>
    <w:rsid w:val="00F6650D"/>
    <w:rsid w:val="00F82E86"/>
    <w:rsid w:val="00F863BC"/>
    <w:rsid w:val="00F90B1F"/>
    <w:rsid w:val="00F94BE8"/>
    <w:rsid w:val="00F94C1F"/>
    <w:rsid w:val="00F95638"/>
    <w:rsid w:val="00F96030"/>
    <w:rsid w:val="00FA0A3F"/>
    <w:rsid w:val="00FA1A46"/>
    <w:rsid w:val="00FA375B"/>
    <w:rsid w:val="00FA499F"/>
    <w:rsid w:val="00FC669E"/>
    <w:rsid w:val="00FC6BCF"/>
    <w:rsid w:val="00FD46C8"/>
    <w:rsid w:val="00FD615A"/>
    <w:rsid w:val="00FE04E2"/>
    <w:rsid w:val="00FE3C8C"/>
    <w:rsid w:val="00FE4982"/>
    <w:rsid w:val="00FF2B17"/>
    <w:rsid w:val="00FF64E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7EF39"/>
  <w15:docId w15:val="{BAF623BC-D920-45C7-99D4-AB9343AE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Arial" w:hAnsi="Open Sans" w:cs="Open Sans"/>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AD"/>
    <w:pPr>
      <w:spacing w:after="200" w:line="276" w:lineRule="auto"/>
    </w:pPr>
  </w:style>
  <w:style w:type="paragraph" w:styleId="Heading1">
    <w:name w:val="heading 1"/>
    <w:basedOn w:val="Normal"/>
    <w:next w:val="Normal"/>
    <w:link w:val="Heading1Char"/>
    <w:uiPriority w:val="9"/>
    <w:qFormat/>
    <w:rsid w:val="00371FAD"/>
    <w:pPr>
      <w:keepNext/>
      <w:keepLines/>
      <w:spacing w:before="240" w:after="0"/>
      <w:outlineLvl w:val="0"/>
    </w:pPr>
    <w:rPr>
      <w:rFonts w:ascii="Open Sans ExtraBold" w:eastAsiaTheme="majorEastAsia" w:hAnsi="Open Sans ExtraBold" w:cs="Open Sans ExtraBold"/>
      <w:sz w:val="48"/>
      <w:szCs w:val="48"/>
    </w:rPr>
  </w:style>
  <w:style w:type="paragraph" w:styleId="Heading2">
    <w:name w:val="heading 2"/>
    <w:basedOn w:val="Normal"/>
    <w:next w:val="Normal"/>
    <w:link w:val="Heading2Char"/>
    <w:uiPriority w:val="9"/>
    <w:unhideWhenUsed/>
    <w:qFormat/>
    <w:rsid w:val="00371FAD"/>
    <w:pPr>
      <w:keepNext/>
      <w:keepLines/>
      <w:spacing w:before="40" w:after="0"/>
      <w:outlineLvl w:val="1"/>
    </w:pPr>
    <w:rPr>
      <w:rFonts w:eastAsiaTheme="majorEastAsia"/>
      <w:b/>
      <w:bCs/>
      <w:color w:val="00577D"/>
      <w:sz w:val="34"/>
      <w:szCs w:val="34"/>
    </w:rPr>
  </w:style>
  <w:style w:type="paragraph" w:styleId="Heading3">
    <w:name w:val="heading 3"/>
    <w:basedOn w:val="Normal"/>
    <w:next w:val="Normal"/>
    <w:link w:val="Heading3Char"/>
    <w:uiPriority w:val="9"/>
    <w:unhideWhenUsed/>
    <w:qFormat/>
    <w:rsid w:val="00371FAD"/>
    <w:pPr>
      <w:keepNext/>
      <w:keepLines/>
      <w:spacing w:before="40" w:after="0"/>
      <w:outlineLvl w:val="2"/>
    </w:pPr>
    <w:rPr>
      <w:rFonts w:eastAsiaTheme="majorEastAsia"/>
      <w:b/>
      <w:bCs/>
      <w:color w:val="00577D"/>
      <w:sz w:val="28"/>
      <w:szCs w:val="28"/>
    </w:rPr>
  </w:style>
  <w:style w:type="paragraph" w:styleId="Heading4">
    <w:name w:val="heading 4"/>
    <w:basedOn w:val="Normal"/>
    <w:next w:val="Normal"/>
    <w:link w:val="Heading4Char"/>
    <w:uiPriority w:val="9"/>
    <w:unhideWhenUsed/>
    <w:qFormat/>
    <w:rsid w:val="00371FAD"/>
    <w:pPr>
      <w:keepNext/>
      <w:keepLines/>
      <w:spacing w:before="40" w:after="240"/>
      <w:outlineLvl w:val="3"/>
    </w:pPr>
    <w:rPr>
      <w:rFonts w:eastAsiaTheme="majorEastAsia"/>
      <w:b/>
      <w:bCs/>
    </w:rPr>
  </w:style>
  <w:style w:type="paragraph" w:styleId="Heading5">
    <w:name w:val="heading 5"/>
    <w:basedOn w:val="Normal"/>
    <w:next w:val="Normal"/>
    <w:link w:val="Heading5Char"/>
    <w:uiPriority w:val="9"/>
    <w:semiHidden/>
    <w:unhideWhenUsed/>
    <w:qFormat/>
    <w:rsid w:val="00371FAD"/>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F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1FAD"/>
    <w:rPr>
      <w:rFonts w:ascii="Open Sans" w:eastAsiaTheme="minorHAnsi" w:hAnsi="Open Sans" w:cs="Open Sans"/>
      <w:sz w:val="24"/>
      <w:szCs w:val="24"/>
      <w:lang w:eastAsia="en-US"/>
    </w:rPr>
  </w:style>
  <w:style w:type="paragraph" w:styleId="Footer">
    <w:name w:val="footer"/>
    <w:basedOn w:val="Normal"/>
    <w:link w:val="FooterChar"/>
    <w:uiPriority w:val="99"/>
    <w:unhideWhenUsed/>
    <w:rsid w:val="00371FAD"/>
    <w:pPr>
      <w:tabs>
        <w:tab w:val="center" w:pos="4513"/>
        <w:tab w:val="right" w:pos="9026"/>
      </w:tabs>
      <w:spacing w:after="0" w:line="240" w:lineRule="auto"/>
    </w:pPr>
    <w:rPr>
      <w:sz w:val="20"/>
    </w:rPr>
  </w:style>
  <w:style w:type="character" w:customStyle="1" w:styleId="FooterChar">
    <w:name w:val="Footer Char"/>
    <w:basedOn w:val="DefaultParagraphFont"/>
    <w:link w:val="Footer"/>
    <w:uiPriority w:val="99"/>
    <w:rsid w:val="00371FAD"/>
    <w:rPr>
      <w:rFonts w:ascii="Open Sans" w:eastAsiaTheme="minorHAnsi" w:hAnsi="Open Sans" w:cs="Open Sans"/>
      <w:szCs w:val="24"/>
      <w:lang w:eastAsia="en-US"/>
    </w:rPr>
  </w:style>
  <w:style w:type="paragraph" w:styleId="BalloonText">
    <w:name w:val="Balloon Text"/>
    <w:basedOn w:val="Normal"/>
    <w:link w:val="BalloonTextChar"/>
    <w:uiPriority w:val="99"/>
    <w:semiHidden/>
    <w:unhideWhenUsed/>
    <w:rsid w:val="0068239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82393"/>
    <w:rPr>
      <w:rFonts w:ascii="Tahoma" w:hAnsi="Tahoma" w:cs="Tahoma"/>
      <w:sz w:val="16"/>
      <w:szCs w:val="16"/>
    </w:rPr>
  </w:style>
  <w:style w:type="table" w:styleId="TableGrid">
    <w:name w:val="Table Grid"/>
    <w:basedOn w:val="TableNormal"/>
    <w:uiPriority w:val="59"/>
    <w:rsid w:val="00682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71FAD"/>
    <w:rPr>
      <w:color w:val="00577D"/>
      <w:u w:val="single"/>
    </w:rPr>
  </w:style>
  <w:style w:type="paragraph" w:styleId="TOC1">
    <w:name w:val="toc 1"/>
    <w:basedOn w:val="Normal"/>
    <w:next w:val="TOC2"/>
    <w:autoRedefine/>
    <w:uiPriority w:val="39"/>
    <w:rsid w:val="0021695E"/>
    <w:pPr>
      <w:tabs>
        <w:tab w:val="left" w:pos="794"/>
        <w:tab w:val="right" w:pos="9639"/>
      </w:tabs>
      <w:spacing w:before="240" w:after="240" w:line="240" w:lineRule="auto"/>
      <w:ind w:right="-16"/>
      <w:outlineLvl w:val="0"/>
    </w:pPr>
    <w:rPr>
      <w:rFonts w:eastAsia="Arial Bold"/>
      <w:b/>
      <w:noProof/>
      <w:color w:val="00577D"/>
      <w:sz w:val="28"/>
      <w:szCs w:val="28"/>
      <w:lang w:val="en-US"/>
    </w:rPr>
  </w:style>
  <w:style w:type="paragraph" w:styleId="TOC2">
    <w:name w:val="toc 2"/>
    <w:next w:val="TOC3"/>
    <w:autoRedefine/>
    <w:uiPriority w:val="39"/>
    <w:rsid w:val="00E66AA6"/>
    <w:pPr>
      <w:tabs>
        <w:tab w:val="left" w:pos="1588"/>
        <w:tab w:val="right" w:pos="9639"/>
      </w:tabs>
      <w:spacing w:after="220"/>
      <w:ind w:left="794" w:right="-16"/>
    </w:pPr>
    <w:rPr>
      <w:rFonts w:eastAsia="Times New Roman"/>
      <w:noProof/>
      <w:szCs w:val="24"/>
      <w:lang w:val="en-US" w:eastAsia="en-US"/>
    </w:rPr>
  </w:style>
  <w:style w:type="character" w:customStyle="1" w:styleId="Heading1Char">
    <w:name w:val="Heading 1 Char"/>
    <w:basedOn w:val="DefaultParagraphFont"/>
    <w:link w:val="Heading1"/>
    <w:uiPriority w:val="9"/>
    <w:rsid w:val="00371FAD"/>
    <w:rPr>
      <w:rFonts w:ascii="Open Sans ExtraBold" w:eastAsiaTheme="majorEastAsia" w:hAnsi="Open Sans ExtraBold" w:cs="Open Sans ExtraBold"/>
      <w:sz w:val="48"/>
      <w:szCs w:val="48"/>
      <w:lang w:eastAsia="en-US"/>
    </w:rPr>
  </w:style>
  <w:style w:type="paragraph" w:styleId="TOCHeading">
    <w:name w:val="TOC Heading"/>
    <w:basedOn w:val="Normal"/>
    <w:next w:val="Normal"/>
    <w:uiPriority w:val="39"/>
    <w:unhideWhenUsed/>
    <w:qFormat/>
    <w:rsid w:val="00371FAD"/>
    <w:pPr>
      <w:keepNext/>
      <w:spacing w:before="240" w:after="60" w:line="240" w:lineRule="auto"/>
    </w:pPr>
    <w:rPr>
      <w:rFonts w:ascii="Open Sans ExtraBold" w:eastAsia="Times New Roman" w:hAnsi="Open Sans ExtraBold" w:cs="Open Sans ExtraBold"/>
      <w:kern w:val="32"/>
      <w:sz w:val="48"/>
      <w:szCs w:val="48"/>
    </w:rPr>
  </w:style>
  <w:style w:type="paragraph" w:styleId="TOC3">
    <w:name w:val="toc 3"/>
    <w:basedOn w:val="Normal"/>
    <w:next w:val="Normal"/>
    <w:autoRedefine/>
    <w:uiPriority w:val="39"/>
    <w:unhideWhenUsed/>
    <w:rsid w:val="00371FAD"/>
    <w:pPr>
      <w:spacing w:after="100"/>
      <w:ind w:left="480"/>
    </w:pPr>
  </w:style>
  <w:style w:type="paragraph" w:styleId="BodyText">
    <w:name w:val="Body Text"/>
    <w:basedOn w:val="Normal"/>
    <w:link w:val="BodyTextChar"/>
    <w:rsid w:val="009F3D29"/>
    <w:pPr>
      <w:spacing w:after="120" w:line="360" w:lineRule="auto"/>
    </w:pPr>
    <w:rPr>
      <w:rFonts w:eastAsia="Times New Roman"/>
    </w:rPr>
  </w:style>
  <w:style w:type="character" w:customStyle="1" w:styleId="BodyTextChar">
    <w:name w:val="Body Text Char"/>
    <w:link w:val="BodyText"/>
    <w:rsid w:val="009F3D29"/>
    <w:rPr>
      <w:rFonts w:ascii="Open Sans" w:eastAsia="Times New Roman" w:hAnsi="Open Sans" w:cs="Open Sans"/>
      <w:sz w:val="24"/>
      <w:szCs w:val="24"/>
      <w:lang w:eastAsia="en-US"/>
    </w:rPr>
  </w:style>
  <w:style w:type="paragraph" w:customStyle="1" w:styleId="N-BodyNormal">
    <w:name w:val="N - Body Normal"/>
    <w:basedOn w:val="BodyText"/>
    <w:rsid w:val="004925A3"/>
    <w:pPr>
      <w:spacing w:line="240" w:lineRule="auto"/>
    </w:pPr>
    <w:rPr>
      <w:rFonts w:cs="Calibri"/>
    </w:rPr>
  </w:style>
  <w:style w:type="paragraph" w:customStyle="1" w:styleId="N-BodyBold">
    <w:name w:val="N - Body Bold"/>
    <w:basedOn w:val="N-BodyNormal"/>
    <w:rsid w:val="004925A3"/>
  </w:style>
  <w:style w:type="paragraph" w:styleId="ListParagraph">
    <w:name w:val="List Paragraph"/>
    <w:aliases w:val="List Bullet Cab,CAB - List Bullet,List Paragraph1,Recommendation,List Paragraph11,First level bullet point,bullet point list,Bullet point,Body Bullets 1,L,List Bullet 1,List Paragraph Number,Bullet List Paragraph,Bullets,CV text,Dot pt,列"/>
    <w:basedOn w:val="Normal"/>
    <w:link w:val="ListParagraphChar"/>
    <w:uiPriority w:val="34"/>
    <w:qFormat/>
    <w:rsid w:val="00371FAD"/>
    <w:pPr>
      <w:ind w:left="720"/>
      <w:contextualSpacing/>
    </w:pPr>
  </w:style>
  <w:style w:type="paragraph" w:customStyle="1" w:styleId="StandardsHeading1">
    <w:name w:val="Standards Heading 1"/>
    <w:basedOn w:val="Normal"/>
    <w:qFormat/>
    <w:rsid w:val="00AD0AB4"/>
    <w:pPr>
      <w:spacing w:after="0" w:line="240" w:lineRule="auto"/>
      <w:outlineLvl w:val="0"/>
    </w:pPr>
    <w:rPr>
      <w:rFonts w:eastAsia="Times New Roman"/>
      <w:b/>
      <w:color w:val="00577D"/>
      <w:sz w:val="28"/>
    </w:rPr>
  </w:style>
  <w:style w:type="paragraph" w:customStyle="1" w:styleId="StandardsHeading2">
    <w:name w:val="Standards Heading 2"/>
    <w:basedOn w:val="Heading2"/>
    <w:rsid w:val="00371FAD"/>
    <w:pPr>
      <w:keepNext w:val="0"/>
      <w:keepLines w:val="0"/>
      <w:spacing w:before="240" w:after="120" w:line="240" w:lineRule="auto"/>
      <w:ind w:left="357" w:hanging="357"/>
    </w:pPr>
    <w:rPr>
      <w:rFonts w:eastAsia="Times New Roman" w:cs="Times New Roman"/>
      <w:b w:val="0"/>
      <w:sz w:val="28"/>
      <w:szCs w:val="24"/>
    </w:rPr>
  </w:style>
  <w:style w:type="character" w:customStyle="1" w:styleId="Heading2Char">
    <w:name w:val="Heading 2 Char"/>
    <w:basedOn w:val="DefaultParagraphFont"/>
    <w:link w:val="Heading2"/>
    <w:uiPriority w:val="9"/>
    <w:rsid w:val="00371FAD"/>
    <w:rPr>
      <w:rFonts w:ascii="Open Sans" w:eastAsiaTheme="majorEastAsia" w:hAnsi="Open Sans" w:cs="Open Sans"/>
      <w:b/>
      <w:bCs/>
      <w:color w:val="00577D"/>
      <w:sz w:val="34"/>
      <w:szCs w:val="34"/>
      <w:lang w:eastAsia="en-US"/>
    </w:rPr>
  </w:style>
  <w:style w:type="paragraph" w:customStyle="1" w:styleId="Historytabletext">
    <w:name w:val="History table text"/>
    <w:basedOn w:val="Normal"/>
    <w:uiPriority w:val="99"/>
    <w:rsid w:val="0018292D"/>
    <w:pPr>
      <w:tabs>
        <w:tab w:val="center" w:pos="4320"/>
        <w:tab w:val="right" w:pos="8640"/>
      </w:tabs>
      <w:spacing w:after="0" w:line="240" w:lineRule="auto"/>
    </w:pPr>
    <w:rPr>
      <w:rFonts w:eastAsia="Times New Roman" w:cs="Arial"/>
      <w:sz w:val="20"/>
      <w:szCs w:val="20"/>
    </w:rPr>
  </w:style>
  <w:style w:type="character" w:styleId="UnresolvedMention">
    <w:name w:val="Unresolved Mention"/>
    <w:uiPriority w:val="99"/>
    <w:semiHidden/>
    <w:unhideWhenUsed/>
    <w:rsid w:val="00DA3D0B"/>
    <w:rPr>
      <w:color w:val="605E5C"/>
      <w:shd w:val="clear" w:color="auto" w:fill="E1DFDD"/>
    </w:rPr>
  </w:style>
  <w:style w:type="paragraph" w:customStyle="1" w:styleId="BasicParagraph">
    <w:name w:val="[Basic Paragraph]"/>
    <w:basedOn w:val="Normal"/>
    <w:uiPriority w:val="99"/>
    <w:rsid w:val="00371FAD"/>
    <w:pPr>
      <w:autoSpaceDE w:val="0"/>
      <w:autoSpaceDN w:val="0"/>
      <w:adjustRightInd w:val="0"/>
      <w:spacing w:after="0" w:line="288" w:lineRule="auto"/>
      <w:textAlignment w:val="center"/>
    </w:pPr>
    <w:rPr>
      <w:rFonts w:cs="MinionPro-Regular"/>
      <w:color w:val="000000"/>
      <w:lang w:val="en-US"/>
    </w:rPr>
  </w:style>
  <w:style w:type="character" w:styleId="BookTitle">
    <w:name w:val="Book Title"/>
    <w:basedOn w:val="DefaultParagraphFont"/>
    <w:uiPriority w:val="33"/>
    <w:qFormat/>
    <w:rsid w:val="00371FAD"/>
    <w:rPr>
      <w:b/>
      <w:bCs/>
      <w:i/>
      <w:iCs/>
      <w:spacing w:val="5"/>
    </w:rPr>
  </w:style>
  <w:style w:type="character" w:customStyle="1" w:styleId="Heading3Char">
    <w:name w:val="Heading 3 Char"/>
    <w:basedOn w:val="DefaultParagraphFont"/>
    <w:link w:val="Heading3"/>
    <w:uiPriority w:val="9"/>
    <w:rsid w:val="00371FAD"/>
    <w:rPr>
      <w:rFonts w:ascii="Open Sans" w:eastAsiaTheme="majorEastAsia" w:hAnsi="Open Sans" w:cs="Open Sans"/>
      <w:b/>
      <w:bCs/>
      <w:color w:val="00577D"/>
      <w:sz w:val="28"/>
      <w:szCs w:val="28"/>
      <w:lang w:eastAsia="en-US"/>
    </w:rPr>
  </w:style>
  <w:style w:type="character" w:customStyle="1" w:styleId="Heading4Char">
    <w:name w:val="Heading 4 Char"/>
    <w:basedOn w:val="DefaultParagraphFont"/>
    <w:link w:val="Heading4"/>
    <w:uiPriority w:val="9"/>
    <w:rsid w:val="00371FAD"/>
    <w:rPr>
      <w:rFonts w:ascii="Open Sans" w:eastAsiaTheme="majorEastAsia" w:hAnsi="Open Sans" w:cs="Open Sans"/>
      <w:b/>
      <w:bCs/>
      <w:sz w:val="24"/>
      <w:szCs w:val="24"/>
      <w:lang w:eastAsia="en-US"/>
    </w:rPr>
  </w:style>
  <w:style w:type="character" w:customStyle="1" w:styleId="Heading5Char">
    <w:name w:val="Heading 5 Char"/>
    <w:basedOn w:val="DefaultParagraphFont"/>
    <w:link w:val="Heading5"/>
    <w:uiPriority w:val="9"/>
    <w:semiHidden/>
    <w:rsid w:val="00371FAD"/>
    <w:rPr>
      <w:rFonts w:ascii="Open Sans" w:eastAsiaTheme="majorEastAsia" w:hAnsi="Open Sans" w:cstheme="majorBidi"/>
      <w:b/>
      <w:sz w:val="24"/>
      <w:szCs w:val="24"/>
      <w:lang w:eastAsia="en-US"/>
    </w:rPr>
  </w:style>
  <w:style w:type="character" w:styleId="IntenseEmphasis">
    <w:name w:val="Intense Emphasis"/>
    <w:basedOn w:val="DefaultParagraphFont"/>
    <w:uiPriority w:val="21"/>
    <w:qFormat/>
    <w:rsid w:val="00371FAD"/>
    <w:rPr>
      <w:i/>
      <w:iCs/>
      <w:color w:val="00577D"/>
    </w:rPr>
  </w:style>
  <w:style w:type="paragraph" w:styleId="IntenseQuote">
    <w:name w:val="Intense Quote"/>
    <w:basedOn w:val="Normal"/>
    <w:next w:val="Normal"/>
    <w:link w:val="IntenseQuoteChar"/>
    <w:uiPriority w:val="30"/>
    <w:qFormat/>
    <w:rsid w:val="00371FAD"/>
    <w:pPr>
      <w:pBdr>
        <w:top w:val="single" w:sz="4" w:space="10" w:color="4472C4" w:themeColor="accent1"/>
        <w:bottom w:val="single" w:sz="4" w:space="10" w:color="4472C4" w:themeColor="accent1"/>
      </w:pBdr>
      <w:spacing w:before="360" w:after="360"/>
      <w:ind w:left="864" w:right="864"/>
      <w:jc w:val="center"/>
    </w:pPr>
    <w:rPr>
      <w:i/>
      <w:iCs/>
      <w:color w:val="00577D"/>
    </w:rPr>
  </w:style>
  <w:style w:type="character" w:customStyle="1" w:styleId="IntenseQuoteChar">
    <w:name w:val="Intense Quote Char"/>
    <w:basedOn w:val="DefaultParagraphFont"/>
    <w:link w:val="IntenseQuote"/>
    <w:uiPriority w:val="30"/>
    <w:rsid w:val="00371FAD"/>
    <w:rPr>
      <w:rFonts w:ascii="Open Sans" w:eastAsiaTheme="minorHAnsi" w:hAnsi="Open Sans" w:cs="Open Sans"/>
      <w:i/>
      <w:iCs/>
      <w:color w:val="00577D"/>
      <w:sz w:val="24"/>
      <w:szCs w:val="24"/>
      <w:lang w:eastAsia="en-US"/>
    </w:rPr>
  </w:style>
  <w:style w:type="character" w:styleId="IntenseReference">
    <w:name w:val="Intense Reference"/>
    <w:basedOn w:val="DefaultParagraphFont"/>
    <w:uiPriority w:val="32"/>
    <w:qFormat/>
    <w:rsid w:val="00371FAD"/>
    <w:rPr>
      <w:b/>
      <w:bCs/>
      <w:smallCaps/>
      <w:color w:val="00577D"/>
      <w:spacing w:val="5"/>
    </w:rPr>
  </w:style>
  <w:style w:type="paragraph" w:styleId="List">
    <w:name w:val="List"/>
    <w:basedOn w:val="Normal"/>
    <w:uiPriority w:val="99"/>
    <w:unhideWhenUsed/>
    <w:rsid w:val="00F95638"/>
    <w:pPr>
      <w:numPr>
        <w:numId w:val="1"/>
      </w:numPr>
      <w:contextualSpacing/>
    </w:pPr>
    <w:rPr>
      <w:color w:val="000000"/>
    </w:rPr>
  </w:style>
  <w:style w:type="paragraph" w:styleId="List2">
    <w:name w:val="List 2"/>
    <w:basedOn w:val="Normal"/>
    <w:uiPriority w:val="99"/>
    <w:unhideWhenUsed/>
    <w:rsid w:val="00371FAD"/>
    <w:pPr>
      <w:numPr>
        <w:numId w:val="2"/>
      </w:numPr>
      <w:contextualSpacing/>
    </w:pPr>
  </w:style>
  <w:style w:type="paragraph" w:styleId="ListBullet2">
    <w:name w:val="List Bullet 2"/>
    <w:basedOn w:val="Normal"/>
    <w:uiPriority w:val="99"/>
    <w:semiHidden/>
    <w:unhideWhenUsed/>
    <w:rsid w:val="00371FAD"/>
    <w:pPr>
      <w:numPr>
        <w:numId w:val="3"/>
      </w:numPr>
      <w:contextualSpacing/>
    </w:pPr>
  </w:style>
  <w:style w:type="paragraph" w:styleId="NoSpacing">
    <w:name w:val="No Spacing"/>
    <w:uiPriority w:val="1"/>
    <w:qFormat/>
    <w:rsid w:val="00371FAD"/>
    <w:rPr>
      <w:rFonts w:eastAsiaTheme="minorHAnsi"/>
      <w:sz w:val="24"/>
      <w:szCs w:val="24"/>
      <w:lang w:eastAsia="en-US"/>
    </w:rPr>
  </w:style>
  <w:style w:type="paragraph" w:styleId="Quote">
    <w:name w:val="Quote"/>
    <w:basedOn w:val="Normal"/>
    <w:next w:val="Normal"/>
    <w:link w:val="QuoteChar"/>
    <w:uiPriority w:val="29"/>
    <w:qFormat/>
    <w:rsid w:val="00371F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71FAD"/>
    <w:rPr>
      <w:rFonts w:ascii="Open Sans" w:eastAsiaTheme="minorHAnsi" w:hAnsi="Open Sans" w:cs="Open Sans"/>
      <w:i/>
      <w:iCs/>
      <w:color w:val="404040" w:themeColor="text1" w:themeTint="BF"/>
      <w:sz w:val="24"/>
      <w:szCs w:val="24"/>
      <w:lang w:eastAsia="en-US"/>
    </w:rPr>
  </w:style>
  <w:style w:type="character" w:styleId="Strong">
    <w:name w:val="Strong"/>
    <w:basedOn w:val="DefaultParagraphFont"/>
    <w:uiPriority w:val="22"/>
    <w:qFormat/>
    <w:rsid w:val="00371FAD"/>
    <w:rPr>
      <w:b/>
      <w:bCs/>
    </w:rPr>
  </w:style>
  <w:style w:type="paragraph" w:styleId="Subtitle">
    <w:name w:val="Subtitle"/>
    <w:basedOn w:val="Normal"/>
    <w:next w:val="Normal"/>
    <w:link w:val="SubtitleChar"/>
    <w:uiPriority w:val="11"/>
    <w:qFormat/>
    <w:rsid w:val="00CA19E8"/>
    <w:pPr>
      <w:numPr>
        <w:ilvl w:val="1"/>
      </w:numPr>
      <w:spacing w:after="160"/>
    </w:pPr>
    <w:rPr>
      <w:rFonts w:eastAsiaTheme="minorEastAsia" w:cs="Open Sans Light"/>
      <w:color w:val="FFFFFF" w:themeColor="background1"/>
      <w:spacing w:val="15"/>
      <w:sz w:val="66"/>
      <w:szCs w:val="66"/>
    </w:rPr>
  </w:style>
  <w:style w:type="character" w:customStyle="1" w:styleId="SubtitleChar">
    <w:name w:val="Subtitle Char"/>
    <w:basedOn w:val="DefaultParagraphFont"/>
    <w:link w:val="Subtitle"/>
    <w:uiPriority w:val="11"/>
    <w:rsid w:val="00CA19E8"/>
    <w:rPr>
      <w:rFonts w:ascii="Open Sans" w:eastAsiaTheme="minorEastAsia" w:hAnsi="Open Sans" w:cs="Open Sans Light"/>
      <w:color w:val="FFFFFF" w:themeColor="background1"/>
      <w:spacing w:val="15"/>
      <w:sz w:val="66"/>
      <w:szCs w:val="66"/>
      <w:lang w:eastAsia="en-US"/>
    </w:rPr>
  </w:style>
  <w:style w:type="character" w:styleId="SubtleEmphasis">
    <w:name w:val="Subtle Emphasis"/>
    <w:basedOn w:val="DefaultParagraphFont"/>
    <w:uiPriority w:val="19"/>
    <w:qFormat/>
    <w:rsid w:val="00371FAD"/>
    <w:rPr>
      <w:i/>
      <w:iCs/>
      <w:color w:val="404040" w:themeColor="text1" w:themeTint="BF"/>
    </w:rPr>
  </w:style>
  <w:style w:type="character" w:styleId="SubtleReference">
    <w:name w:val="Subtle Reference"/>
    <w:basedOn w:val="DefaultParagraphFont"/>
    <w:uiPriority w:val="31"/>
    <w:qFormat/>
    <w:rsid w:val="00371FAD"/>
    <w:rPr>
      <w:smallCaps/>
      <w:color w:val="5A5A5A" w:themeColor="text1" w:themeTint="A5"/>
    </w:rPr>
  </w:style>
  <w:style w:type="paragraph" w:styleId="Title">
    <w:name w:val="Title"/>
    <w:basedOn w:val="Normal"/>
    <w:next w:val="Normal"/>
    <w:link w:val="TitleChar"/>
    <w:uiPriority w:val="10"/>
    <w:qFormat/>
    <w:rsid w:val="00371FAD"/>
    <w:pPr>
      <w:spacing w:after="0" w:line="240" w:lineRule="auto"/>
      <w:contextualSpacing/>
    </w:pPr>
    <w:rPr>
      <w:rFonts w:ascii="Open Sans ExtraBold" w:eastAsiaTheme="majorEastAsia" w:hAnsi="Open Sans ExtraBold" w:cs="Open Sans ExtraBold"/>
      <w:color w:val="FFFFFF" w:themeColor="background1"/>
      <w:spacing w:val="-10"/>
      <w:kern w:val="28"/>
      <w:sz w:val="66"/>
      <w:szCs w:val="66"/>
    </w:rPr>
  </w:style>
  <w:style w:type="character" w:customStyle="1" w:styleId="TitleChar">
    <w:name w:val="Title Char"/>
    <w:basedOn w:val="DefaultParagraphFont"/>
    <w:link w:val="Title"/>
    <w:uiPriority w:val="10"/>
    <w:rsid w:val="00371FAD"/>
    <w:rPr>
      <w:rFonts w:ascii="Open Sans ExtraBold" w:eastAsiaTheme="majorEastAsia" w:hAnsi="Open Sans ExtraBold" w:cs="Open Sans ExtraBold"/>
      <w:color w:val="FFFFFF" w:themeColor="background1"/>
      <w:spacing w:val="-10"/>
      <w:kern w:val="28"/>
      <w:sz w:val="66"/>
      <w:szCs w:val="66"/>
      <w:lang w:eastAsia="en-US"/>
    </w:rPr>
  </w:style>
  <w:style w:type="paragraph" w:customStyle="1" w:styleId="TableParagraph">
    <w:name w:val="Table Paragraph"/>
    <w:basedOn w:val="Normal"/>
    <w:uiPriority w:val="1"/>
    <w:qFormat/>
    <w:rsid w:val="008D628F"/>
    <w:pPr>
      <w:widowControl w:val="0"/>
      <w:autoSpaceDE w:val="0"/>
      <w:autoSpaceDN w:val="0"/>
      <w:spacing w:after="0" w:line="240" w:lineRule="auto"/>
      <w:ind w:left="363"/>
    </w:pPr>
    <w:rPr>
      <w:rFonts w:ascii="Fira Sans Light" w:eastAsia="Fira Sans Light" w:hAnsi="Fira Sans Light" w:cs="Fira Sans Light"/>
      <w:lang w:val="en-US" w:eastAsia="en-US"/>
    </w:rPr>
  </w:style>
  <w:style w:type="paragraph" w:customStyle="1" w:styleId="paragraph">
    <w:name w:val="paragraph"/>
    <w:basedOn w:val="Normal"/>
    <w:rsid w:val="001F2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F2EBE"/>
  </w:style>
  <w:style w:type="character" w:customStyle="1" w:styleId="eop">
    <w:name w:val="eop"/>
    <w:basedOn w:val="DefaultParagraphFont"/>
    <w:rsid w:val="001F2EBE"/>
  </w:style>
  <w:style w:type="character" w:customStyle="1" w:styleId="annotation-d477de1a-c900-4353-9f1f-d886075558b4">
    <w:name w:val="annotation-d477de1a-c900-4353-9f1f-d886075558b4"/>
    <w:basedOn w:val="DefaultParagraphFont"/>
    <w:rsid w:val="001F2EBE"/>
  </w:style>
  <w:style w:type="character" w:customStyle="1" w:styleId="annotation-dc689a37-21e9-449b-a6f8-f8150a877f45">
    <w:name w:val="annotation-dc689a37-21e9-449b-a6f8-f8150a877f45"/>
    <w:basedOn w:val="DefaultParagraphFont"/>
    <w:rsid w:val="001F2EBE"/>
  </w:style>
  <w:style w:type="character" w:styleId="FollowedHyperlink">
    <w:name w:val="FollowedHyperlink"/>
    <w:basedOn w:val="DefaultParagraphFont"/>
    <w:uiPriority w:val="99"/>
    <w:semiHidden/>
    <w:unhideWhenUsed/>
    <w:rsid w:val="001F2EBE"/>
    <w:rPr>
      <w:color w:val="954F72" w:themeColor="followedHyperlink"/>
      <w:u w:val="single"/>
    </w:rPr>
  </w:style>
  <w:style w:type="character" w:styleId="CommentReference">
    <w:name w:val="annotation reference"/>
    <w:basedOn w:val="DefaultParagraphFont"/>
    <w:uiPriority w:val="99"/>
    <w:semiHidden/>
    <w:unhideWhenUsed/>
    <w:rsid w:val="003225BD"/>
    <w:rPr>
      <w:sz w:val="16"/>
      <w:szCs w:val="16"/>
    </w:rPr>
  </w:style>
  <w:style w:type="paragraph" w:styleId="CommentText">
    <w:name w:val="annotation text"/>
    <w:basedOn w:val="Normal"/>
    <w:link w:val="CommentTextChar"/>
    <w:uiPriority w:val="99"/>
    <w:unhideWhenUsed/>
    <w:rsid w:val="003225BD"/>
    <w:pPr>
      <w:spacing w:line="240" w:lineRule="auto"/>
    </w:pPr>
    <w:rPr>
      <w:sz w:val="20"/>
      <w:szCs w:val="20"/>
    </w:rPr>
  </w:style>
  <w:style w:type="character" w:customStyle="1" w:styleId="CommentTextChar">
    <w:name w:val="Comment Text Char"/>
    <w:basedOn w:val="DefaultParagraphFont"/>
    <w:link w:val="CommentText"/>
    <w:uiPriority w:val="99"/>
    <w:rsid w:val="003225BD"/>
    <w:rPr>
      <w:sz w:val="20"/>
      <w:szCs w:val="20"/>
    </w:rPr>
  </w:style>
  <w:style w:type="paragraph" w:styleId="CommentSubject">
    <w:name w:val="annotation subject"/>
    <w:basedOn w:val="CommentText"/>
    <w:next w:val="CommentText"/>
    <w:link w:val="CommentSubjectChar"/>
    <w:uiPriority w:val="99"/>
    <w:semiHidden/>
    <w:unhideWhenUsed/>
    <w:rsid w:val="00FC669E"/>
    <w:rPr>
      <w:b/>
      <w:bCs/>
    </w:rPr>
  </w:style>
  <w:style w:type="character" w:customStyle="1" w:styleId="CommentSubjectChar">
    <w:name w:val="Comment Subject Char"/>
    <w:basedOn w:val="CommentTextChar"/>
    <w:link w:val="CommentSubject"/>
    <w:uiPriority w:val="99"/>
    <w:semiHidden/>
    <w:rsid w:val="00FC669E"/>
    <w:rPr>
      <w:b/>
      <w:bCs/>
      <w:sz w:val="20"/>
      <w:szCs w:val="20"/>
    </w:rPr>
  </w:style>
  <w:style w:type="paragraph" w:styleId="Revision">
    <w:name w:val="Revision"/>
    <w:hidden/>
    <w:uiPriority w:val="99"/>
    <w:semiHidden/>
    <w:rsid w:val="00106F88"/>
  </w:style>
  <w:style w:type="character" w:customStyle="1" w:styleId="ListParagraphChar">
    <w:name w:val="List Paragraph Char"/>
    <w:aliases w:val="List Bullet Cab Char,CAB - List Bullet Char,List Paragraph1 Char,Recommendation Char,List Paragraph11 Char,First level bullet point Char,bullet point list Char,Bullet point Char,Body Bullets 1 Char,L Char,List Bullet 1 Char,列 Char"/>
    <w:basedOn w:val="DefaultParagraphFont"/>
    <w:link w:val="ListParagraph"/>
    <w:uiPriority w:val="34"/>
    <w:qFormat/>
    <w:locked/>
    <w:rsid w:val="009E7875"/>
  </w:style>
  <w:style w:type="character" w:styleId="Mention">
    <w:name w:val="Mention"/>
    <w:basedOn w:val="DefaultParagraphFont"/>
    <w:uiPriority w:val="99"/>
    <w:unhideWhenUsed/>
    <w:rsid w:val="006142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tel:131%20450" TargetMode="External"/><Relationship Id="rId21" Type="http://schemas.openxmlformats.org/officeDocument/2006/relationships/hyperlink" Target="https://opan.org.au/" TargetMode="External"/><Relationship Id="rId42" Type="http://schemas.openxmlformats.org/officeDocument/2006/relationships/hyperlink" Target="https://www.agedcarequality.gov.au/older-people/choice-dignity-respect-your-rights-aged-care/resources" TargetMode="External"/><Relationship Id="rId47" Type="http://schemas.openxmlformats.org/officeDocument/2006/relationships/hyperlink" Target="https://www.health.gov.au/resources/publications/list-of-elder-care-support-providers" TargetMode="External"/><Relationship Id="rId63" Type="http://schemas.openxmlformats.org/officeDocument/2006/relationships/hyperlink" Target="tel:1800%20951%20822" TargetMode="External"/><Relationship Id="rId68" Type="http://schemas.openxmlformats.org/officeDocument/2006/relationships/image" Target="media/image6.png"/><Relationship Id="rId84" Type="http://schemas.openxmlformats.org/officeDocument/2006/relationships/hyperlink" Target="https://www.agedcarequality.gov.au/resource-library/diverse-audiences-older-australians-poster-changing-aged-care-better" TargetMode="External"/><Relationship Id="rId89" Type="http://schemas.openxmlformats.org/officeDocument/2006/relationships/image" Target="media/image16.png"/><Relationship Id="rId16" Type="http://schemas.openxmlformats.org/officeDocument/2006/relationships/hyperlink" Target="https://www.youtube.com/watch?v=eOSJIiihMOE&amp;feature=youtu.be" TargetMode="External"/><Relationship Id="rId11" Type="http://schemas.openxmlformats.org/officeDocument/2006/relationships/header" Target="header1.xml"/><Relationship Id="rId32" Type="http://schemas.openxmlformats.org/officeDocument/2006/relationships/hyperlink" Target="https://www.accesshub.gov.au/about-the-nrs/nrs-call-numbers-and-links" TargetMode="External"/><Relationship Id="rId37" Type="http://schemas.openxmlformats.org/officeDocument/2006/relationships/hyperlink" Target="https://www.accesshub.gov.au/about-the-nrs/nrs-call-numbers-and-links" TargetMode="External"/><Relationship Id="rId53" Type="http://schemas.openxmlformats.org/officeDocument/2006/relationships/hyperlink" Target="https://www.agedcarequality.gov.au/news-publications/first-nations-hub" TargetMode="External"/><Relationship Id="rId58" Type="http://schemas.openxmlformats.org/officeDocument/2006/relationships/hyperlink" Target="https://www.youtube.com/watch?v=v65xxtHv7qk&amp;list=PLzd-HOFNQhHWAmGXciaLAsLvCqiex7ToW&amp;index=9" TargetMode="External"/><Relationship Id="rId74" Type="http://schemas.openxmlformats.org/officeDocument/2006/relationships/hyperlink" Target="https://www.agedcarequality.gov.au/resource-library/what-to-expect-when-you-raise-concern" TargetMode="External"/><Relationship Id="rId79" Type="http://schemas.openxmlformats.org/officeDocument/2006/relationships/image" Target="media/image11.png"/><Relationship Id="rId102" Type="http://schemas.openxmlformats.org/officeDocument/2006/relationships/hyperlink" Target="https://www.youtube.com/watch?v=v65xxtHv7qk&amp;list=PLzd-HOFNQhHWAmGXciaLAsLvCqiex7ToW&amp;index=4" TargetMode="External"/><Relationship Id="rId5" Type="http://schemas.openxmlformats.org/officeDocument/2006/relationships/numbering" Target="numbering.xml"/><Relationship Id="rId90" Type="http://schemas.openxmlformats.org/officeDocument/2006/relationships/hyperlink" Target="https://www.agedcarequality.gov.au/resource-library/first-nations-visual-storyboard-aged-care-and-your-rights" TargetMode="External"/><Relationship Id="rId95" Type="http://schemas.openxmlformats.org/officeDocument/2006/relationships/image" Target="media/image19.png"/><Relationship Id="rId22" Type="http://schemas.openxmlformats.org/officeDocument/2006/relationships/hyperlink" Target="https://www.agedcarequality.gov.au/" TargetMode="External"/><Relationship Id="rId27" Type="http://schemas.openxmlformats.org/officeDocument/2006/relationships/hyperlink" Target="https://nt.gov.au/community/interpreting-and-translating-services/aboriginal-interpreter-service" TargetMode="External"/><Relationship Id="rId43" Type="http://schemas.openxmlformats.org/officeDocument/2006/relationships/hyperlink" Target="https://www.agedcarequality.gov.au/news-publications/order-resources" TargetMode="External"/><Relationship Id="rId48" Type="http://schemas.openxmlformats.org/officeDocument/2006/relationships/hyperlink" Target="https://www.agedcarequality.gov.au/" TargetMode="External"/><Relationship Id="rId64" Type="http://schemas.openxmlformats.org/officeDocument/2006/relationships/hyperlink" Target="mailto:info@agedcarequality.gov.au" TargetMode="External"/><Relationship Id="rId69" Type="http://schemas.openxmlformats.org/officeDocument/2006/relationships/hyperlink" Target="https://www.agedcarequality.gov.au/resource-library/statement-rights-fact-sheet" TargetMode="External"/><Relationship Id="rId80" Type="http://schemas.openxmlformats.org/officeDocument/2006/relationships/hyperlink" Target="https://www.agedcarequality.gov.au/resource-library/do-you-have-concerns-about-aged-care-provider-worker-or-responsible-person-poster" TargetMode="External"/><Relationship Id="rId85" Type="http://schemas.openxmlformats.org/officeDocument/2006/relationships/image" Target="media/image14.jpeg"/><Relationship Id="rId12" Type="http://schemas.openxmlformats.org/officeDocument/2006/relationships/footer" Target="footer1.xml"/><Relationship Id="rId17" Type="http://schemas.openxmlformats.org/officeDocument/2006/relationships/hyperlink" Target="https://www.agedcarequality.gov.au/older-people/your-rights/statement-rights" TargetMode="External"/><Relationship Id="rId33" Type="http://schemas.openxmlformats.org/officeDocument/2006/relationships/hyperlink" Target="tel:1800%20555%20677" TargetMode="External"/><Relationship Id="rId38" Type="http://schemas.openxmlformats.org/officeDocument/2006/relationships/hyperlink" Target="tel:1800%20951%20822" TargetMode="External"/><Relationship Id="rId59" Type="http://schemas.openxmlformats.org/officeDocument/2006/relationships/hyperlink" Target="https://www.agedcarequality.gov.au/older-people/your-rights/statement-rights" TargetMode="External"/><Relationship Id="rId103" Type="http://schemas.openxmlformats.org/officeDocument/2006/relationships/hyperlink" Target="mailto:communications@agedcarequality.gov.au" TargetMode="External"/><Relationship Id="rId20" Type="http://schemas.openxmlformats.org/officeDocument/2006/relationships/hyperlink" Target="https://www.agedcarequality.gov.au/contact-us/complaints-feedback/how-raise-concern" TargetMode="External"/><Relationship Id="rId41" Type="http://schemas.openxmlformats.org/officeDocument/2006/relationships/hyperlink" Target="https://deafconnect.org.au/" TargetMode="External"/><Relationship Id="rId54" Type="http://schemas.openxmlformats.org/officeDocument/2006/relationships/hyperlink" Target="https://www.youtube.com/watch?v=xWdNmabRK0A" TargetMode="External"/><Relationship Id="rId62" Type="http://schemas.openxmlformats.org/officeDocument/2006/relationships/hyperlink" Target="https://www.agedcarequality.gov.au/" TargetMode="External"/><Relationship Id="rId70" Type="http://schemas.openxmlformats.org/officeDocument/2006/relationships/hyperlink" Target="https://www.agedcarequality.gov.au/resource-library/statement-rights-poster" TargetMode="External"/><Relationship Id="rId75" Type="http://schemas.openxmlformats.org/officeDocument/2006/relationships/image" Target="media/image9.jpeg"/><Relationship Id="rId83" Type="http://schemas.openxmlformats.org/officeDocument/2006/relationships/image" Target="media/image13.jpeg"/><Relationship Id="rId88" Type="http://schemas.openxmlformats.org/officeDocument/2006/relationships/hyperlink" Target="https://www.agedcarequality.gov.au/resource-library/first-nations-statement-rights-information-sheet" TargetMode="External"/><Relationship Id="rId91" Type="http://schemas.openxmlformats.org/officeDocument/2006/relationships/image" Target="media/image17.png"/><Relationship Id="rId96" Type="http://schemas.openxmlformats.org/officeDocument/2006/relationships/hyperlink" Target="https://www.youtube.com/watch?v=kL7PN0PBPBY&amp;t=2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edcarequality.gov.au/older-people/choice-dignity-respect-your-rights-aged-care?utm_source=website_banner&amp;utm_medium=button&amp;utm_campaign=choice-dignity-respect" TargetMode="External"/><Relationship Id="rId23" Type="http://schemas.openxmlformats.org/officeDocument/2006/relationships/hyperlink" Target="mailto:communications@agedcarequality.gov.au" TargetMode="External"/><Relationship Id="rId28" Type="http://schemas.openxmlformats.org/officeDocument/2006/relationships/hyperlink" Target="tel:1800%20334%20944" TargetMode="External"/><Relationship Id="rId36" Type="http://schemas.openxmlformats.org/officeDocument/2006/relationships/hyperlink" Target="tel:1800951822" TargetMode="External"/><Relationship Id="rId49" Type="http://schemas.openxmlformats.org/officeDocument/2006/relationships/hyperlink" Target="https://www.agedcarequality.gov.au/older-people/choice-dignity-respect-your-rights-aged-care?utm_source=website_banner&amp;utm_medium=button&amp;utm_campaign=choice-dignity-respect" TargetMode="External"/><Relationship Id="rId57" Type="http://schemas.openxmlformats.org/officeDocument/2006/relationships/hyperlink" Target="https://www.youtube.com/watch?v=6jsV5Nfrnaw"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agedcarequality.gov.au/resource-library/translated-information-people-receiving-aged-care" TargetMode="External"/><Relationship Id="rId44" Type="http://schemas.openxmlformats.org/officeDocument/2006/relationships/hyperlink" Target="https://www.agedcarequality.gov.au/older-people/your-rights/statement-rights" TargetMode="External"/><Relationship Id="rId52" Type="http://schemas.openxmlformats.org/officeDocument/2006/relationships/hyperlink" Target="https://www.agedcarequality.gov.au/aged-care-complaints-faqs" TargetMode="External"/><Relationship Id="rId60" Type="http://schemas.openxmlformats.org/officeDocument/2006/relationships/hyperlink" Target="tel:1800%20700%20600" TargetMode="External"/><Relationship Id="rId65" Type="http://schemas.openxmlformats.org/officeDocument/2006/relationships/hyperlink" Target="https://www.agedcarequality.gov.au/" TargetMode="External"/><Relationship Id="rId73" Type="http://schemas.openxmlformats.org/officeDocument/2006/relationships/image" Target="media/image8.jpeg"/><Relationship Id="rId78" Type="http://schemas.openxmlformats.org/officeDocument/2006/relationships/hyperlink" Target="https://www.agedcarequality.gov.au/resources/do-you-have-concern-or-complaint-brochure" TargetMode="External"/><Relationship Id="rId81" Type="http://schemas.openxmlformats.org/officeDocument/2006/relationships/image" Target="media/image12.png"/><Relationship Id="rId86" Type="http://schemas.openxmlformats.org/officeDocument/2006/relationships/hyperlink" Target="https://www.agedcarequality.gov.au/resource-library/diverse-audiences-older-australians-factsheet-you-have-right-quality-and-safe-aged-care" TargetMode="External"/><Relationship Id="rId94" Type="http://schemas.openxmlformats.org/officeDocument/2006/relationships/hyperlink" Target="https://www.youtube.com/watch?v=npMf7UD0tKo" TargetMode="External"/><Relationship Id="rId99" Type="http://schemas.openxmlformats.org/officeDocument/2006/relationships/image" Target="media/image21.png"/><Relationship Id="rId10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youtube.com/watch?v=npMf7UD0tKo" TargetMode="External"/><Relationship Id="rId39" Type="http://schemas.openxmlformats.org/officeDocument/2006/relationships/hyperlink" Target="tel:1300%20773%20803" TargetMode="External"/><Relationship Id="rId34" Type="http://schemas.openxmlformats.org/officeDocument/2006/relationships/hyperlink" Target="tel:1800%20951%20822" TargetMode="External"/><Relationship Id="rId50" Type="http://schemas.openxmlformats.org/officeDocument/2006/relationships/hyperlink" Target="https://www.agedcarequality.gov.au/contact-us/complaints-feedback/how-raise-concern" TargetMode="External"/><Relationship Id="rId55" Type="http://schemas.openxmlformats.org/officeDocument/2006/relationships/hyperlink" Target="https://www.agedcarequality.gov.au/media/102380" TargetMode="External"/><Relationship Id="rId76" Type="http://schemas.openxmlformats.org/officeDocument/2006/relationships/hyperlink" Target="https://www.agedcarequality.gov.au/resource-library/top-tips-raising-concern" TargetMode="External"/><Relationship Id="rId97" Type="http://schemas.openxmlformats.org/officeDocument/2006/relationships/image" Target="media/image20.png"/><Relationship Id="rId104" Type="http://schemas.openxmlformats.org/officeDocument/2006/relationships/image" Target="media/image23.jpg"/><Relationship Id="rId7" Type="http://schemas.openxmlformats.org/officeDocument/2006/relationships/settings" Target="settings.xml"/><Relationship Id="rId71" Type="http://schemas.openxmlformats.org/officeDocument/2006/relationships/image" Target="media/image7.png"/><Relationship Id="rId92" Type="http://schemas.openxmlformats.org/officeDocument/2006/relationships/hyperlink" Target="https://www.youtube.com/watch?v=xWdNmabRK0A" TargetMode="External"/><Relationship Id="rId2" Type="http://schemas.openxmlformats.org/officeDocument/2006/relationships/customXml" Target="../customXml/item2.xml"/><Relationship Id="rId29" Type="http://schemas.openxmlformats.org/officeDocument/2006/relationships/hyperlink" Target="https://aiwaac.org.au/" TargetMode="External"/><Relationship Id="rId24" Type="http://schemas.openxmlformats.org/officeDocument/2006/relationships/hyperlink" Target="https://www.agedcarequality.gov.au/news-publications/first-nations-hub" TargetMode="External"/><Relationship Id="rId40" Type="http://schemas.openxmlformats.org/officeDocument/2006/relationships/hyperlink" Target="mailto:interpreting@deafconnect.org.au" TargetMode="External"/><Relationship Id="rId45" Type="http://schemas.openxmlformats.org/officeDocument/2006/relationships/hyperlink" Target="https://opan.org.au/" TargetMode="External"/><Relationship Id="rId66" Type="http://schemas.openxmlformats.org/officeDocument/2006/relationships/hyperlink" Target="https://www.agedcarequality.gov.au/" TargetMode="External"/><Relationship Id="rId87" Type="http://schemas.openxmlformats.org/officeDocument/2006/relationships/image" Target="media/image15.png"/><Relationship Id="rId61" Type="http://schemas.openxmlformats.org/officeDocument/2006/relationships/hyperlink" Target="https://opan.org.au/" TargetMode="External"/><Relationship Id="rId82" Type="http://schemas.openxmlformats.org/officeDocument/2006/relationships/hyperlink" Target="https://www.agedcarequality.gov.au/resource-library/letter-acqsc-commissioner-and-aged-care-complaints-commissioner-safe-quality-care-your-right" TargetMode="External"/><Relationship Id="rId19" Type="http://schemas.openxmlformats.org/officeDocument/2006/relationships/hyperlink" Target="https://www.youtube.com/watch?v=UqGTBo__4YM" TargetMode="External"/><Relationship Id="rId14" Type="http://schemas.openxmlformats.org/officeDocument/2006/relationships/image" Target="media/image4.png"/><Relationship Id="rId30" Type="http://schemas.openxmlformats.org/officeDocument/2006/relationships/hyperlink" Target="tel:08%209192%203981" TargetMode="External"/><Relationship Id="rId35" Type="http://schemas.openxmlformats.org/officeDocument/2006/relationships/hyperlink" Target="tel:1800%20555%20727" TargetMode="External"/><Relationship Id="rId56" Type="http://schemas.openxmlformats.org/officeDocument/2006/relationships/image" Target="media/image5.png"/><Relationship Id="rId77" Type="http://schemas.openxmlformats.org/officeDocument/2006/relationships/image" Target="media/image10.png"/><Relationship Id="rId100" Type="http://schemas.openxmlformats.org/officeDocument/2006/relationships/hyperlink" Target="https://www.youtube.com/watch?v=UqGTBo__4YM"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gedcarequality.gov.au/contact-us/complaints-feedback/make-complaint" TargetMode="External"/><Relationship Id="rId72" Type="http://schemas.openxmlformats.org/officeDocument/2006/relationships/hyperlink" Target="https://www.agedcarequality.gov.au/resource-library/what-aged-care-quality-and-safety-commission-fact-sheet" TargetMode="External"/><Relationship Id="rId93" Type="http://schemas.openxmlformats.org/officeDocument/2006/relationships/image" Target="media/image18.png"/><Relationship Id="rId98" Type="http://schemas.openxmlformats.org/officeDocument/2006/relationships/hyperlink" Target="https://www.youtube.com/watch?v=4V-qYNtE_YI" TargetMode="External"/><Relationship Id="rId3" Type="http://schemas.openxmlformats.org/officeDocument/2006/relationships/customXml" Target="../customXml/item3.xml"/><Relationship Id="rId25" Type="http://schemas.openxmlformats.org/officeDocument/2006/relationships/hyperlink" Target="https://www.tisnational.gov.au/" TargetMode="External"/><Relationship Id="rId46" Type="http://schemas.openxmlformats.org/officeDocument/2006/relationships/hyperlink" Target="tel:1800%20700%20600" TargetMode="External"/><Relationship Id="rId67" Type="http://schemas.openxmlformats.org/officeDocument/2006/relationships/hyperlink" Target="https://www.agedcarequality.gov.au/news-publications/order-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agedcarequality.sharepoint.com/sites/Intranet-Asset-Library/Intranet%20Asset%20Library/ACQSC_Regulatory%20Bulletin%20Template_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965540-a399-49dc-a930-e8f95642c81d">
      <Terms xmlns="http://schemas.microsoft.com/office/infopath/2007/PartnerControls"/>
    </lcf76f155ced4ddcb4097134ff3c332f>
    <TaxCatchAll xmlns="7b798ab6-92aa-4fb3-a68c-ce9405e1dcc2" xsi:nil="true"/>
    <Thumbnail xmlns="e0965540-a399-49dc-a930-e8f95642c81d" xsi:nil="true"/>
    <Licensing xmlns="e0965540-a399-49dc-a930-e8f95642c81d" xsi:nil="true"/>
    <Subject_x002c__x0020_Topic xmlns="e0965540-a399-49dc-a930-e8f95642c8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8580C9EA9B9AA4F89DAE8CF31E6EFB6" ma:contentTypeVersion="26" ma:contentTypeDescription="Create a new document." ma:contentTypeScope="" ma:versionID="8991d8781a499599b400d6451515381a">
  <xsd:schema xmlns:xsd="http://www.w3.org/2001/XMLSchema" xmlns:xs="http://www.w3.org/2001/XMLSchema" xmlns:p="http://schemas.microsoft.com/office/2006/metadata/properties" xmlns:ns2="e0965540-a399-49dc-a930-e8f95642c81d" xmlns:ns3="7b798ab6-92aa-4fb3-a68c-ce9405e1dcc2" targetNamespace="http://schemas.microsoft.com/office/2006/metadata/properties" ma:root="true" ma:fieldsID="12a7d09b0dc7246207a96617799ca703" ns2:_="" ns3:_="">
    <xsd:import namespace="e0965540-a399-49dc-a930-e8f95642c81d"/>
    <xsd:import namespace="7b798ab6-92aa-4fb3-a68c-ce9405e1dc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icensing" minOccurs="0"/>
                <xsd:element ref="ns2:Subject_x002c__x0020_Topic" minOccurs="0"/>
                <xsd:element ref="ns2:lcf76f155ced4ddcb4097134ff3c332f" minOccurs="0"/>
                <xsd:element ref="ns3:TaxCatchAll" minOccurs="0"/>
                <xsd:element ref="ns2:Thumbnai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65540-a399-49dc-a930-e8f95642c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icensing" ma:index="21" nillable="true" ma:displayName="Licensing" ma:description="Licensing, copyright, etc" ma:internalName="Licensing">
      <xsd:simpleType>
        <xsd:restriction base="dms:Note">
          <xsd:maxLength value="255"/>
        </xsd:restriction>
      </xsd:simpleType>
    </xsd:element>
    <xsd:element name="Subject_x002c__x0020_Topic" ma:index="22" nillable="true" ma:displayName="Subject, Topic" ma:description="Genre, description information regarding imagery" ma:internalName="Subject_x002c__x0020_Topic">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Thumbnail" ma:index="26" nillable="true" ma:displayName="Thumbnail" ma:format="Thumbnail" ma:internalName="Thumbnail">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798ab6-92aa-4fb3-a68c-ce9405e1dc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2240629-47ec-48f3-a0b4-438f7e35a86b}" ma:internalName="TaxCatchAll" ma:showField="CatchAllData" ma:web="7b798ab6-92aa-4fb3-a68c-ce9405e1d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3548A7-F81B-492C-80AE-90C15F0952D8}">
  <ds:schemaRefs>
    <ds:schemaRef ds:uri="http://schemas.microsoft.com/office/2006/metadata/properties"/>
    <ds:schemaRef ds:uri="http://schemas.microsoft.com/office/infopath/2007/PartnerControls"/>
    <ds:schemaRef ds:uri="e0965540-a399-49dc-a930-e8f95642c81d"/>
    <ds:schemaRef ds:uri="7b798ab6-92aa-4fb3-a68c-ce9405e1dcc2"/>
  </ds:schemaRefs>
</ds:datastoreItem>
</file>

<file path=customXml/itemProps2.xml><?xml version="1.0" encoding="utf-8"?>
<ds:datastoreItem xmlns:ds="http://schemas.openxmlformats.org/officeDocument/2006/customXml" ds:itemID="{72519ED5-36B9-4BED-BEFB-98132939D5C8}">
  <ds:schemaRefs>
    <ds:schemaRef ds:uri="http://schemas.microsoft.com/sharepoint/v3/contenttype/forms"/>
  </ds:schemaRefs>
</ds:datastoreItem>
</file>

<file path=customXml/itemProps3.xml><?xml version="1.0" encoding="utf-8"?>
<ds:datastoreItem xmlns:ds="http://schemas.openxmlformats.org/officeDocument/2006/customXml" ds:itemID="{0413E635-F595-4691-A253-B601B0C44A24}">
  <ds:schemaRefs>
    <ds:schemaRef ds:uri="http://schemas.openxmlformats.org/officeDocument/2006/bibliography"/>
  </ds:schemaRefs>
</ds:datastoreItem>
</file>

<file path=customXml/itemProps4.xml><?xml version="1.0" encoding="utf-8"?>
<ds:datastoreItem xmlns:ds="http://schemas.openxmlformats.org/officeDocument/2006/customXml" ds:itemID="{85C20834-D19F-4B4D-95D7-D36A3090F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65540-a399-49dc-a930-e8f95642c81d"/>
    <ds:schemaRef ds:uri="7b798ab6-92aa-4fb3-a68c-ce9405e1d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ACQSC_Regulatory%20Bulletin%20Template_2023</Template>
  <TotalTime>686</TotalTime>
  <Pages>14</Pages>
  <Words>3120</Words>
  <Characters>17789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Australian Aged Care Quality Agency</Company>
  <LinksUpToDate>false</LinksUpToDate>
  <CharactersWithSpaces>20868</CharactersWithSpaces>
  <SharedDoc>false</SharedDoc>
  <HLinks>
    <vt:vector size="144" baseType="variant">
      <vt:variant>
        <vt:i4>5570590</vt:i4>
      </vt:variant>
      <vt:variant>
        <vt:i4>72</vt:i4>
      </vt:variant>
      <vt:variant>
        <vt:i4>0</vt:i4>
      </vt:variant>
      <vt:variant>
        <vt:i4>5</vt:i4>
      </vt:variant>
      <vt:variant>
        <vt:lpwstr>tel:1800 951 822</vt:lpwstr>
      </vt:variant>
      <vt:variant>
        <vt:lpwstr/>
      </vt:variant>
      <vt:variant>
        <vt:i4>1179654</vt:i4>
      </vt:variant>
      <vt:variant>
        <vt:i4>69</vt:i4>
      </vt:variant>
      <vt:variant>
        <vt:i4>0</vt:i4>
      </vt:variant>
      <vt:variant>
        <vt:i4>5</vt:i4>
      </vt:variant>
      <vt:variant>
        <vt:lpwstr>https://www.accesshub.gov.au/about-the-nrs/nrs-call-numbers-and-links</vt:lpwstr>
      </vt:variant>
      <vt:variant>
        <vt:lpwstr/>
      </vt:variant>
      <vt:variant>
        <vt:i4>6815779</vt:i4>
      </vt:variant>
      <vt:variant>
        <vt:i4>66</vt:i4>
      </vt:variant>
      <vt:variant>
        <vt:i4>0</vt:i4>
      </vt:variant>
      <vt:variant>
        <vt:i4>5</vt:i4>
      </vt:variant>
      <vt:variant>
        <vt:lpwstr>tel:1800951822</vt:lpwstr>
      </vt:variant>
      <vt:variant>
        <vt:lpwstr/>
      </vt:variant>
      <vt:variant>
        <vt:i4>5701662</vt:i4>
      </vt:variant>
      <vt:variant>
        <vt:i4>63</vt:i4>
      </vt:variant>
      <vt:variant>
        <vt:i4>0</vt:i4>
      </vt:variant>
      <vt:variant>
        <vt:i4>5</vt:i4>
      </vt:variant>
      <vt:variant>
        <vt:lpwstr>tel:1800 555 727</vt:lpwstr>
      </vt:variant>
      <vt:variant>
        <vt:lpwstr/>
      </vt:variant>
      <vt:variant>
        <vt:i4>5570590</vt:i4>
      </vt:variant>
      <vt:variant>
        <vt:i4>60</vt:i4>
      </vt:variant>
      <vt:variant>
        <vt:i4>0</vt:i4>
      </vt:variant>
      <vt:variant>
        <vt:i4>5</vt:i4>
      </vt:variant>
      <vt:variant>
        <vt:lpwstr>tel:1800 951 822</vt:lpwstr>
      </vt:variant>
      <vt:variant>
        <vt:lpwstr/>
      </vt:variant>
      <vt:variant>
        <vt:i4>5636123</vt:i4>
      </vt:variant>
      <vt:variant>
        <vt:i4>57</vt:i4>
      </vt:variant>
      <vt:variant>
        <vt:i4>0</vt:i4>
      </vt:variant>
      <vt:variant>
        <vt:i4>5</vt:i4>
      </vt:variant>
      <vt:variant>
        <vt:lpwstr>tel:1800 555 677</vt:lpwstr>
      </vt:variant>
      <vt:variant>
        <vt:lpwstr/>
      </vt:variant>
      <vt:variant>
        <vt:i4>1179654</vt:i4>
      </vt:variant>
      <vt:variant>
        <vt:i4>54</vt:i4>
      </vt:variant>
      <vt:variant>
        <vt:i4>0</vt:i4>
      </vt:variant>
      <vt:variant>
        <vt:i4>5</vt:i4>
      </vt:variant>
      <vt:variant>
        <vt:lpwstr>https://www.accesshub.gov.au/about-the-nrs/nrs-call-numbers-and-links</vt:lpwstr>
      </vt:variant>
      <vt:variant>
        <vt:lpwstr/>
      </vt:variant>
      <vt:variant>
        <vt:i4>4587610</vt:i4>
      </vt:variant>
      <vt:variant>
        <vt:i4>51</vt:i4>
      </vt:variant>
      <vt:variant>
        <vt:i4>0</vt:i4>
      </vt:variant>
      <vt:variant>
        <vt:i4>5</vt:i4>
      </vt:variant>
      <vt:variant>
        <vt:lpwstr>https://www.agedcarequality.gov.au/resource-library/translated-information-people-receiving-aged-care</vt:lpwstr>
      </vt:variant>
      <vt:variant>
        <vt:lpwstr/>
      </vt:variant>
      <vt:variant>
        <vt:i4>5177344</vt:i4>
      </vt:variant>
      <vt:variant>
        <vt:i4>48</vt:i4>
      </vt:variant>
      <vt:variant>
        <vt:i4>0</vt:i4>
      </vt:variant>
      <vt:variant>
        <vt:i4>5</vt:i4>
      </vt:variant>
      <vt:variant>
        <vt:lpwstr>tel:08 9192 3981</vt:lpwstr>
      </vt:variant>
      <vt:variant>
        <vt:lpwstr/>
      </vt:variant>
      <vt:variant>
        <vt:i4>3932208</vt:i4>
      </vt:variant>
      <vt:variant>
        <vt:i4>45</vt:i4>
      </vt:variant>
      <vt:variant>
        <vt:i4>0</vt:i4>
      </vt:variant>
      <vt:variant>
        <vt:i4>5</vt:i4>
      </vt:variant>
      <vt:variant>
        <vt:lpwstr>https://aiwaac.org.au/</vt:lpwstr>
      </vt:variant>
      <vt:variant>
        <vt:lpwstr/>
      </vt:variant>
      <vt:variant>
        <vt:i4>6094878</vt:i4>
      </vt:variant>
      <vt:variant>
        <vt:i4>42</vt:i4>
      </vt:variant>
      <vt:variant>
        <vt:i4>0</vt:i4>
      </vt:variant>
      <vt:variant>
        <vt:i4>5</vt:i4>
      </vt:variant>
      <vt:variant>
        <vt:lpwstr>tel:1800 334 944</vt:lpwstr>
      </vt:variant>
      <vt:variant>
        <vt:lpwstr/>
      </vt:variant>
      <vt:variant>
        <vt:i4>5242902</vt:i4>
      </vt:variant>
      <vt:variant>
        <vt:i4>39</vt:i4>
      </vt:variant>
      <vt:variant>
        <vt:i4>0</vt:i4>
      </vt:variant>
      <vt:variant>
        <vt:i4>5</vt:i4>
      </vt:variant>
      <vt:variant>
        <vt:lpwstr>https://nt.gov.au/community/interpreting-and-translating-services/aboriginal-interpreter-service</vt:lpwstr>
      </vt:variant>
      <vt:variant>
        <vt:lpwstr/>
      </vt:variant>
      <vt:variant>
        <vt:i4>7929900</vt:i4>
      </vt:variant>
      <vt:variant>
        <vt:i4>36</vt:i4>
      </vt:variant>
      <vt:variant>
        <vt:i4>0</vt:i4>
      </vt:variant>
      <vt:variant>
        <vt:i4>5</vt:i4>
      </vt:variant>
      <vt:variant>
        <vt:lpwstr>tel:131 450</vt:lpwstr>
      </vt:variant>
      <vt:variant>
        <vt:lpwstr/>
      </vt:variant>
      <vt:variant>
        <vt:i4>3080253</vt:i4>
      </vt:variant>
      <vt:variant>
        <vt:i4>33</vt:i4>
      </vt:variant>
      <vt:variant>
        <vt:i4>0</vt:i4>
      </vt:variant>
      <vt:variant>
        <vt:i4>5</vt:i4>
      </vt:variant>
      <vt:variant>
        <vt:lpwstr>https://www.tisnational.gov.au/</vt:lpwstr>
      </vt:variant>
      <vt:variant>
        <vt:lpwstr/>
      </vt:variant>
      <vt:variant>
        <vt:i4>7471143</vt:i4>
      </vt:variant>
      <vt:variant>
        <vt:i4>30</vt:i4>
      </vt:variant>
      <vt:variant>
        <vt:i4>0</vt:i4>
      </vt:variant>
      <vt:variant>
        <vt:i4>5</vt:i4>
      </vt:variant>
      <vt:variant>
        <vt:lpwstr>https://www.agedcarequality.gov.au/news-publications/first-nations-hub</vt:lpwstr>
      </vt:variant>
      <vt:variant>
        <vt:lpwstr/>
      </vt:variant>
      <vt:variant>
        <vt:i4>2490440</vt:i4>
      </vt:variant>
      <vt:variant>
        <vt:i4>27</vt:i4>
      </vt:variant>
      <vt:variant>
        <vt:i4>0</vt:i4>
      </vt:variant>
      <vt:variant>
        <vt:i4>5</vt:i4>
      </vt:variant>
      <vt:variant>
        <vt:lpwstr>mailto:communications@agedcarequality.gov.au</vt:lpwstr>
      </vt:variant>
      <vt:variant>
        <vt:lpwstr/>
      </vt:variant>
      <vt:variant>
        <vt:i4>3670053</vt:i4>
      </vt:variant>
      <vt:variant>
        <vt:i4>24</vt:i4>
      </vt:variant>
      <vt:variant>
        <vt:i4>0</vt:i4>
      </vt:variant>
      <vt:variant>
        <vt:i4>5</vt:i4>
      </vt:variant>
      <vt:variant>
        <vt:lpwstr>https://www.agedcarequality.gov.au/</vt:lpwstr>
      </vt:variant>
      <vt:variant>
        <vt:lpwstr/>
      </vt:variant>
      <vt:variant>
        <vt:i4>4784201</vt:i4>
      </vt:variant>
      <vt:variant>
        <vt:i4>21</vt:i4>
      </vt:variant>
      <vt:variant>
        <vt:i4>0</vt:i4>
      </vt:variant>
      <vt:variant>
        <vt:i4>5</vt:i4>
      </vt:variant>
      <vt:variant>
        <vt:lpwstr>https://opan.org.au/</vt:lpwstr>
      </vt:variant>
      <vt:variant>
        <vt:lpwstr/>
      </vt:variant>
      <vt:variant>
        <vt:i4>3604604</vt:i4>
      </vt:variant>
      <vt:variant>
        <vt:i4>18</vt:i4>
      </vt:variant>
      <vt:variant>
        <vt:i4>0</vt:i4>
      </vt:variant>
      <vt:variant>
        <vt:i4>5</vt:i4>
      </vt:variant>
      <vt:variant>
        <vt:lpwstr>https://www.agedcarequality.gov.au/contact-us/complaints-feedback/how-raise-concern</vt:lpwstr>
      </vt:variant>
      <vt:variant>
        <vt:lpwstr/>
      </vt:variant>
      <vt:variant>
        <vt:i4>1245268</vt:i4>
      </vt:variant>
      <vt:variant>
        <vt:i4>15</vt:i4>
      </vt:variant>
      <vt:variant>
        <vt:i4>0</vt:i4>
      </vt:variant>
      <vt:variant>
        <vt:i4>5</vt:i4>
      </vt:variant>
      <vt:variant>
        <vt:lpwstr>https://www.youtube.com/watch?v=UqGTBo__4YM</vt:lpwstr>
      </vt:variant>
      <vt:variant>
        <vt:lpwstr/>
      </vt:variant>
      <vt:variant>
        <vt:i4>6750315</vt:i4>
      </vt:variant>
      <vt:variant>
        <vt:i4>12</vt:i4>
      </vt:variant>
      <vt:variant>
        <vt:i4>0</vt:i4>
      </vt:variant>
      <vt:variant>
        <vt:i4>5</vt:i4>
      </vt:variant>
      <vt:variant>
        <vt:lpwstr>https://www.youtube.com/watch?v=npMf7UD0tKo</vt:lpwstr>
      </vt:variant>
      <vt:variant>
        <vt:lpwstr/>
      </vt:variant>
      <vt:variant>
        <vt:i4>1179658</vt:i4>
      </vt:variant>
      <vt:variant>
        <vt:i4>9</vt:i4>
      </vt:variant>
      <vt:variant>
        <vt:i4>0</vt:i4>
      </vt:variant>
      <vt:variant>
        <vt:i4>5</vt:i4>
      </vt:variant>
      <vt:variant>
        <vt:lpwstr>https://www.agedcarequality.gov.au/older-people/your-rights/statement-rights</vt:lpwstr>
      </vt:variant>
      <vt:variant>
        <vt:lpwstr/>
      </vt:variant>
      <vt:variant>
        <vt:i4>1835101</vt:i4>
      </vt:variant>
      <vt:variant>
        <vt:i4>6</vt:i4>
      </vt:variant>
      <vt:variant>
        <vt:i4>0</vt:i4>
      </vt:variant>
      <vt:variant>
        <vt:i4>5</vt:i4>
      </vt:variant>
      <vt:variant>
        <vt:lpwstr>https://www.youtube.com/watch?v=eOSJIiihMOE&amp;feature=youtu.be</vt:lpwstr>
      </vt:variant>
      <vt:variant>
        <vt:lpwstr/>
      </vt:variant>
      <vt:variant>
        <vt:i4>7864354</vt:i4>
      </vt:variant>
      <vt:variant>
        <vt:i4>0</vt:i4>
      </vt:variant>
      <vt:variant>
        <vt:i4>0</vt:i4>
      </vt:variant>
      <vt:variant>
        <vt:i4>5</vt:i4>
      </vt:variant>
      <vt:variant>
        <vt:lpwstr>https://www.agedcarequality.gov.au/older-people/choice-dignity-respect-your-rights-aged-care?utm_source=website_banner&amp;utm_medium=button&amp;utm_campaign=choice-dignity-respect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Rumman Abbasi</dc:creator>
  <cp:keywords/>
  <cp:lastModifiedBy>Charli Peasley</cp:lastModifiedBy>
  <cp:revision>320</cp:revision>
  <cp:lastPrinted>2026-06-10T00:55:00Z</cp:lastPrinted>
  <dcterms:created xsi:type="dcterms:W3CDTF">2026-04-22T02:22:00Z</dcterms:created>
  <dcterms:modified xsi:type="dcterms:W3CDTF">2026-06-10T00:56:00Z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0x01010088580C9EA9B9AA4F89DAE8CF31E6EFB6</vt:lpwstr>
  </property>
  <property fmtid="{D5CDD505-2E9C-101B-9397-08002B2CF9AE}" pid="3" name="MediaServiceImageTags">
    <vt:lpwstr/>
  </property>
  <property fmtid="{D5CDD505-2E9C-101B-9397-08002B2CF9AE}" pid="4" name="Open Sans">
    <vt:lpwstr>204;#Newsletter|960c6545-da79-4fb1-8ce9-7dbde7f1044a;#203;#Template|3b4cb134-79b3-4678-87f7-a44c8494efc1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hbf77303503b46a9bef27d0f1736a54e">
    <vt:lpwstr>Newsletter|960c6545-da79-4fb1-8ce9-7dbde7f1044a;Template|3b4cb134-79b3-4678-87f7-a44c8494efc1</vt:lpwstr>
  </property>
</Properties>
</file>