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560FF" w14:textId="77777777" w:rsidR="00B30912" w:rsidRPr="007147F0" w:rsidRDefault="00DC7D82" w:rsidP="002D1170">
      <w:pPr>
        <w:ind w:right="-285"/>
        <w:rPr>
          <w:color w:val="00C2DF"/>
          <w:sz w:val="28"/>
          <w:szCs w:val="28"/>
        </w:rPr>
      </w:pPr>
      <w:r w:rsidRPr="007147F0">
        <w:rPr>
          <w:noProof/>
          <w:color w:val="00C2D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0DBA722" wp14:editId="45A796BF">
                <wp:simplePos x="0" y="0"/>
                <wp:positionH relativeFrom="column">
                  <wp:posOffset>26035</wp:posOffset>
                </wp:positionH>
                <wp:positionV relativeFrom="paragraph">
                  <wp:posOffset>151130</wp:posOffset>
                </wp:positionV>
                <wp:extent cx="5760000" cy="428625"/>
                <wp:effectExtent l="0" t="0" r="0" b="9525"/>
                <wp:wrapNone/>
                <wp:docPr id="659125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28625"/>
                        </a:xfrm>
                        <a:prstGeom prst="round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F27F3" w14:textId="77777777" w:rsidR="00DC7D82" w:rsidRPr="00DC7D82" w:rsidRDefault="00DC7D82" w:rsidP="00AF762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300" w:lineRule="atLeast"/>
                              <w:ind w:right="0"/>
                              <w:textAlignment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C7D82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Discussion card for older people receiving residential care and home services</w:t>
                            </w:r>
                          </w:p>
                          <w:p w14:paraId="64FC7855" w14:textId="77777777" w:rsidR="00DC7D82" w:rsidRDefault="00DC7D82" w:rsidP="00DC7D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BA722" id="Rectangle: Rounded Corners 1" o:spid="_x0000_s1026" style="position:absolute;margin-left:2.05pt;margin-top:11.9pt;width:453.55pt;height:33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" fillcolor="#ebebec" stroked="f" strokeweight="2pt">
                <v:textbox>
                  <w:txbxContent>
                    <w:p w14:paraId="4E8F27F3" w14:textId="77777777" w:rsidR="00DC7D82" w:rsidRPr="00DC7D82" w:rsidRDefault="00DC7D82" w:rsidP="00AF7621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300" w:lineRule="atLeast"/>
                        <w:ind w:right="0"/>
                        <w:textAlignment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DC7D82"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Discussion card for older people receiving residential care and home services</w:t>
                      </w:r>
                    </w:p>
                    <w:p w14:paraId="64FC7855" w14:textId="77777777" w:rsidR="00DC7D82" w:rsidRDefault="00DC7D82" w:rsidP="00DC7D8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F6C3F8" w14:textId="77777777" w:rsidR="00B30912" w:rsidRDefault="00B30912" w:rsidP="002D1170">
      <w:pPr>
        <w:ind w:right="-285"/>
        <w:rPr>
          <w:sz w:val="28"/>
          <w:szCs w:val="28"/>
        </w:rPr>
      </w:pPr>
    </w:p>
    <w:p w14:paraId="34C8D6D0" w14:textId="77777777" w:rsidR="00051D23" w:rsidRDefault="00051D23" w:rsidP="002D1170">
      <w:pPr>
        <w:ind w:right="-285"/>
        <w:rPr>
          <w:sz w:val="28"/>
          <w:szCs w:val="28"/>
        </w:rPr>
      </w:pPr>
    </w:p>
    <w:p w14:paraId="17E5BB9D" w14:textId="77777777" w:rsidR="00B96B47" w:rsidRDefault="00A52EE9">
      <w:pPr>
        <w:rPr>
          <w:rFonts w:ascii="Open Sans Extra bold" w:hAnsi="Open Sans Extra bold"/>
          <w:b/>
          <w:bCs/>
          <w:sz w:val="66"/>
          <w:szCs w:val="66"/>
          <w:lang w:val="en-GB"/>
        </w:rPr>
      </w:pPr>
      <w:r>
        <w:rPr>
          <w:rFonts w:ascii="Open Sans Extra bold" w:hAnsi="Open Sans Extra bold"/>
          <w:b/>
          <w:bCs/>
          <w:sz w:val="66"/>
          <w:szCs w:val="66"/>
          <w:lang w:val="en-GB"/>
        </w:rPr>
        <w:t>Discussion topic</w:t>
      </w:r>
      <w:r w:rsidR="00B757EF">
        <w:rPr>
          <w:rFonts w:ascii="Open Sans Extra bold" w:hAnsi="Open Sans Extra bold"/>
          <w:b/>
          <w:bCs/>
          <w:sz w:val="66"/>
          <w:szCs w:val="66"/>
          <w:lang w:val="en-GB"/>
        </w:rPr>
        <w:t xml:space="preserve"> heading</w:t>
      </w:r>
    </w:p>
    <w:p w14:paraId="635B258A" w14:textId="77777777" w:rsidR="00B757EF" w:rsidRDefault="00B757EF" w:rsidP="00362E79">
      <w:pPr>
        <w:ind w:right="-285"/>
        <w:rPr>
          <w:rFonts w:ascii="Open Sans Extra bold" w:hAnsi="Open Sans Extra bold"/>
          <w:b/>
          <w:bCs/>
          <w:sz w:val="66"/>
          <w:szCs w:val="66"/>
          <w:lang w:val="en-GB"/>
        </w:rPr>
      </w:pPr>
    </w:p>
    <w:p w14:paraId="3ABBFF1E" w14:textId="77777777" w:rsidR="0038421A" w:rsidRPr="00A505A5" w:rsidRDefault="00E354F5" w:rsidP="00362E79">
      <w:pPr>
        <w:ind w:right="-285"/>
        <w:rPr>
          <w:rFonts w:ascii="Open Sans bold" w:hAnsi="Open Sans bold"/>
          <w:color w:val="00577D"/>
          <w:sz w:val="28"/>
          <w:szCs w:val="28"/>
        </w:rPr>
      </w:pPr>
      <w:r>
        <w:rPr>
          <w:rFonts w:ascii="Open Sans bold" w:hAnsi="Open Sans bold"/>
          <w:color w:val="00577D"/>
          <w:sz w:val="28"/>
          <w:szCs w:val="28"/>
        </w:rPr>
        <w:t>[insert i</w:t>
      </w:r>
      <w:r w:rsidR="008C307B">
        <w:rPr>
          <w:rFonts w:ascii="Open Sans bold" w:hAnsi="Open Sans bold"/>
          <w:color w:val="00577D"/>
          <w:sz w:val="28"/>
          <w:szCs w:val="28"/>
        </w:rPr>
        <w:t xml:space="preserve">ntroduction </w:t>
      </w:r>
      <w:r w:rsidR="00860C32">
        <w:rPr>
          <w:rFonts w:ascii="Open Sans bold" w:hAnsi="Open Sans bold"/>
          <w:color w:val="00577D"/>
          <w:sz w:val="28"/>
          <w:szCs w:val="28"/>
        </w:rPr>
        <w:t xml:space="preserve">to topic </w:t>
      </w:r>
      <w:r>
        <w:rPr>
          <w:rFonts w:ascii="Open Sans bold" w:hAnsi="Open Sans bold"/>
          <w:color w:val="00577D"/>
          <w:sz w:val="28"/>
          <w:szCs w:val="28"/>
        </w:rPr>
        <w:t>paragraph</w:t>
      </w:r>
      <w:r w:rsidR="000F2A19">
        <w:rPr>
          <w:rFonts w:ascii="Open Sans bold" w:hAnsi="Open Sans bold"/>
          <w:color w:val="00577D"/>
          <w:sz w:val="28"/>
          <w:szCs w:val="28"/>
        </w:rPr>
        <w:t>]</w:t>
      </w:r>
    </w:p>
    <w:p w14:paraId="5936EF86" w14:textId="77777777" w:rsidR="001E05CC" w:rsidRDefault="001E05CC" w:rsidP="00362E79">
      <w:pPr>
        <w:ind w:right="-285"/>
        <w:rPr>
          <w:sz w:val="28"/>
          <w:szCs w:val="28"/>
        </w:rPr>
      </w:pPr>
    </w:p>
    <w:p w14:paraId="2B8FC86A" w14:textId="77777777" w:rsidR="001E05CC" w:rsidRPr="007F76FC" w:rsidRDefault="001E05CC" w:rsidP="00362E79">
      <w:pPr>
        <w:ind w:right="-285"/>
        <w:rPr>
          <w:sz w:val="28"/>
          <w:szCs w:val="28"/>
          <w:lang w:val="en-GB"/>
        </w:rPr>
      </w:pPr>
    </w:p>
    <w:p w14:paraId="46085117" w14:textId="77777777" w:rsidR="00213BD4" w:rsidRDefault="000F2A19" w:rsidP="00E776EB">
      <w:pPr>
        <w:ind w:right="-285"/>
        <w:rPr>
          <w:sz w:val="28"/>
          <w:szCs w:val="28"/>
        </w:rPr>
      </w:pPr>
      <w:r>
        <w:rPr>
          <w:sz w:val="28"/>
          <w:szCs w:val="28"/>
        </w:rPr>
        <w:t xml:space="preserve">[insert paragraphs </w:t>
      </w:r>
      <w:r w:rsidR="00FE0444">
        <w:rPr>
          <w:sz w:val="28"/>
          <w:szCs w:val="28"/>
        </w:rPr>
        <w:t xml:space="preserve">that </w:t>
      </w:r>
      <w:r>
        <w:rPr>
          <w:sz w:val="28"/>
          <w:szCs w:val="28"/>
        </w:rPr>
        <w:t>explai</w:t>
      </w:r>
      <w:r w:rsidR="00FE0444">
        <w:rPr>
          <w:sz w:val="28"/>
          <w:szCs w:val="28"/>
        </w:rPr>
        <w:t>n</w:t>
      </w:r>
      <w:r>
        <w:rPr>
          <w:sz w:val="28"/>
          <w:szCs w:val="28"/>
        </w:rPr>
        <w:t xml:space="preserve"> the </w:t>
      </w:r>
      <w:r w:rsidR="00C0204A">
        <w:rPr>
          <w:sz w:val="28"/>
          <w:szCs w:val="28"/>
        </w:rPr>
        <w:t>topic for discussion</w:t>
      </w:r>
      <w:r w:rsidR="00A06789">
        <w:rPr>
          <w:sz w:val="28"/>
          <w:szCs w:val="28"/>
        </w:rPr>
        <w:t>]</w:t>
      </w:r>
    </w:p>
    <w:p w14:paraId="481BBD3E" w14:textId="77777777" w:rsidR="00213BD4" w:rsidRDefault="00213BD4" w:rsidP="00E776EB">
      <w:pPr>
        <w:ind w:right="-285"/>
        <w:rPr>
          <w:sz w:val="28"/>
          <w:szCs w:val="28"/>
        </w:rPr>
      </w:pPr>
    </w:p>
    <w:p w14:paraId="6B37BDDA" w14:textId="77777777" w:rsidR="004C73E8" w:rsidRDefault="003F0941" w:rsidP="003F0941">
      <w:pPr>
        <w:rPr>
          <w:noProof/>
          <w:sz w:val="28"/>
          <w:szCs w:val="28"/>
        </w:rPr>
      </w:pPr>
      <w:r>
        <w:rPr>
          <w:sz w:val="28"/>
          <w:szCs w:val="28"/>
        </w:rPr>
        <w:br w:type="page"/>
      </w:r>
    </w:p>
    <w:p w14:paraId="547B353A" w14:textId="77777777" w:rsidR="00B268DE" w:rsidRPr="007F76FC" w:rsidRDefault="00D53E95" w:rsidP="00B268DE">
      <w:pPr>
        <w:rPr>
          <w:sz w:val="28"/>
          <w:szCs w:val="28"/>
        </w:rPr>
      </w:pPr>
      <w:r w:rsidRPr="00213BD4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4EFD98" wp14:editId="766392BF">
                <wp:simplePos x="0" y="0"/>
                <wp:positionH relativeFrom="column">
                  <wp:posOffset>0</wp:posOffset>
                </wp:positionH>
                <wp:positionV relativeFrom="paragraph">
                  <wp:posOffset>6076950</wp:posOffset>
                </wp:positionV>
                <wp:extent cx="6480000" cy="1800000"/>
                <wp:effectExtent l="0" t="0" r="0" b="0"/>
                <wp:wrapSquare wrapText="bothSides"/>
                <wp:docPr id="191621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7D1FA" w14:textId="77777777" w:rsidR="00D53E95" w:rsidRPr="00213BD4" w:rsidRDefault="00D53E95" w:rsidP="00D53E95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EFD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478.5pt;width:510.25pt;height:141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" fillcolor="#ebebec" stroked="f">
                <v:textbox>
                  <w:txbxContent>
                    <w:p w14:paraId="7747D1FA" w14:textId="77777777" w:rsidR="00D53E95" w:rsidRPr="00213BD4" w:rsidRDefault="00D53E95" w:rsidP="00D53E95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3B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501A41E" wp14:editId="0B02011F">
                <wp:simplePos x="0" y="0"/>
                <wp:positionH relativeFrom="column">
                  <wp:posOffset>19050</wp:posOffset>
                </wp:positionH>
                <wp:positionV relativeFrom="paragraph">
                  <wp:posOffset>4059555</wp:posOffset>
                </wp:positionV>
                <wp:extent cx="6480000" cy="1800000"/>
                <wp:effectExtent l="0" t="0" r="0" b="0"/>
                <wp:wrapSquare wrapText="bothSides"/>
                <wp:docPr id="474330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92A8" w14:textId="77777777" w:rsidR="00D53E95" w:rsidRPr="00213BD4" w:rsidRDefault="00D53E95" w:rsidP="00D53E95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A41E" id="_x0000_s1028" type="#_x0000_t202" style="position:absolute;margin-left:1.5pt;margin-top:319.65pt;width:510.25pt;height:14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EuDw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" fillcolor="#ebebec" stroked="f">
                <v:textbox>
                  <w:txbxContent>
                    <w:p w14:paraId="152792A8" w14:textId="77777777" w:rsidR="00D53E95" w:rsidRPr="00213BD4" w:rsidRDefault="00D53E95" w:rsidP="00D53E95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3B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6F1BD27" wp14:editId="62F27887">
                <wp:simplePos x="0" y="0"/>
                <wp:positionH relativeFrom="column">
                  <wp:posOffset>22860</wp:posOffset>
                </wp:positionH>
                <wp:positionV relativeFrom="paragraph">
                  <wp:posOffset>2030730</wp:posOffset>
                </wp:positionV>
                <wp:extent cx="6480000" cy="1800000"/>
                <wp:effectExtent l="0" t="0" r="0" b="0"/>
                <wp:wrapSquare wrapText="bothSides"/>
                <wp:docPr id="75793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FF10" w14:textId="77777777" w:rsidR="00B268DE" w:rsidRPr="00213BD4" w:rsidRDefault="00B268DE" w:rsidP="00B268D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BD27" id="_x0000_s1029" type="#_x0000_t202" style="position:absolute;margin-left:1.8pt;margin-top:159.9pt;width:510.25pt;height:141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" fillcolor="#ebebec" stroked="f">
                <v:textbox>
                  <w:txbxContent>
                    <w:p w14:paraId="5696FF10" w14:textId="77777777" w:rsidR="00B268DE" w:rsidRPr="00213BD4" w:rsidRDefault="00B268DE" w:rsidP="00B268D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1C1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B06BA73" wp14:editId="1C2B745E">
                <wp:simplePos x="0" y="0"/>
                <wp:positionH relativeFrom="column">
                  <wp:posOffset>26035</wp:posOffset>
                </wp:positionH>
                <wp:positionV relativeFrom="paragraph">
                  <wp:posOffset>0</wp:posOffset>
                </wp:positionV>
                <wp:extent cx="6480000" cy="1800000"/>
                <wp:effectExtent l="0" t="0" r="0" b="0"/>
                <wp:wrapSquare wrapText="bothSides"/>
                <wp:docPr id="1152788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36CA" w14:textId="77777777" w:rsidR="00B268DE" w:rsidRPr="00094F12" w:rsidRDefault="00B268DE" w:rsidP="00B268D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  <w:p w14:paraId="2D25E7C8" w14:textId="77777777" w:rsidR="00B268DE" w:rsidRDefault="00B268DE" w:rsidP="00B26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BA73" id="_x0000_s1030" type="#_x0000_t202" style="position:absolute;margin-left:2.05pt;margin-top:0;width:510.25pt;height:14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V2Dw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" fillcolor="#ebebec" stroked="f">
                <v:textbox>
                  <w:txbxContent>
                    <w:p w14:paraId="6D3F36CA" w14:textId="77777777" w:rsidR="00B268DE" w:rsidRPr="00094F12" w:rsidRDefault="00B268DE" w:rsidP="00B268D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  <w:p w14:paraId="2D25E7C8" w14:textId="77777777" w:rsidR="00B268DE" w:rsidRDefault="00B268DE" w:rsidP="00B268DE"/>
                  </w:txbxContent>
                </v:textbox>
                <w10:wrap type="square"/>
              </v:shape>
            </w:pict>
          </mc:Fallback>
        </mc:AlternateContent>
      </w:r>
    </w:p>
    <w:p w14:paraId="15B5D49B" w14:textId="77777777" w:rsidR="005E20CF" w:rsidRPr="007F76FC" w:rsidRDefault="00B268DE" w:rsidP="005E20CF">
      <w:pPr>
        <w:rPr>
          <w:sz w:val="28"/>
          <w:szCs w:val="28"/>
        </w:rPr>
      </w:pPr>
      <w:r w:rsidRPr="00C440A2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A1C0287" wp14:editId="2F99E0B7">
                <wp:simplePos x="0" y="0"/>
                <wp:positionH relativeFrom="column">
                  <wp:posOffset>26035</wp:posOffset>
                </wp:positionH>
                <wp:positionV relativeFrom="paragraph">
                  <wp:posOffset>228600</wp:posOffset>
                </wp:positionV>
                <wp:extent cx="6480000" cy="1800000"/>
                <wp:effectExtent l="0" t="0" r="0" b="0"/>
                <wp:wrapSquare wrapText="bothSides"/>
                <wp:docPr id="52824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E0566" w14:textId="77777777" w:rsidR="00F0620E" w:rsidRPr="00094F12" w:rsidRDefault="00F0620E" w:rsidP="00F0620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  <w:p w14:paraId="1551D2C7" w14:textId="77777777" w:rsidR="00F0620E" w:rsidRDefault="00F0620E" w:rsidP="00F062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0287" id="_x0000_s1031" type="#_x0000_t202" style="position:absolute;margin-left:2.05pt;margin-top:18pt;width:510.25pt;height:141.7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uADw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" fillcolor="#ebebec" stroked="f">
                <v:textbox>
                  <w:txbxContent>
                    <w:p w14:paraId="1BEE0566" w14:textId="77777777" w:rsidR="00F0620E" w:rsidRPr="00094F12" w:rsidRDefault="00F0620E" w:rsidP="00F0620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  <w:p w14:paraId="1551D2C7" w14:textId="77777777" w:rsidR="00F0620E" w:rsidRDefault="00F0620E" w:rsidP="00F0620E"/>
                  </w:txbxContent>
                </v:textbox>
                <w10:wrap type="square"/>
              </v:shape>
            </w:pict>
          </mc:Fallback>
        </mc:AlternateContent>
      </w:r>
      <w:r w:rsidRPr="00C440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4EA6FF" wp14:editId="0D69484D">
                <wp:simplePos x="0" y="0"/>
                <wp:positionH relativeFrom="column">
                  <wp:posOffset>22860</wp:posOffset>
                </wp:positionH>
                <wp:positionV relativeFrom="paragraph">
                  <wp:posOffset>2232025</wp:posOffset>
                </wp:positionV>
                <wp:extent cx="6480000" cy="1800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54901" w14:textId="77777777" w:rsidR="00213BD4" w:rsidRPr="00213BD4" w:rsidRDefault="00213BD4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A6FF" id="_x0000_s1032" type="#_x0000_t202" style="position:absolute;margin-left:1.8pt;margin-top:175.75pt;width:510.2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lBDg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" fillcolor="#ebebec" stroked="f">
                <v:textbox>
                  <w:txbxContent>
                    <w:p w14:paraId="1F854901" w14:textId="77777777" w:rsidR="00213BD4" w:rsidRPr="00213BD4" w:rsidRDefault="00213BD4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40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076646" wp14:editId="05EB5D08">
                <wp:simplePos x="0" y="0"/>
                <wp:positionH relativeFrom="column">
                  <wp:posOffset>16510</wp:posOffset>
                </wp:positionH>
                <wp:positionV relativeFrom="paragraph">
                  <wp:posOffset>4210685</wp:posOffset>
                </wp:positionV>
                <wp:extent cx="6480000" cy="1800000"/>
                <wp:effectExtent l="0" t="0" r="0" b="0"/>
                <wp:wrapSquare wrapText="bothSides"/>
                <wp:docPr id="846692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C966D" w14:textId="77777777" w:rsidR="005E20CF" w:rsidRPr="00094F12" w:rsidRDefault="005E20CF" w:rsidP="005E20CF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  <w:p w14:paraId="21B3D141" w14:textId="77777777" w:rsidR="005E20CF" w:rsidRDefault="005E20CF" w:rsidP="005E20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6646" id="_x0000_s1033" type="#_x0000_t202" style="position:absolute;margin-left:1.3pt;margin-top:331.55pt;width:510.25pt;height:14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" fillcolor="#ebebec" stroked="f">
                <v:textbox>
                  <w:txbxContent>
                    <w:p w14:paraId="76CC966D" w14:textId="77777777" w:rsidR="005E20CF" w:rsidRPr="00094F12" w:rsidRDefault="005E20CF" w:rsidP="005E20CF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  <w:p w14:paraId="21B3D141" w14:textId="77777777" w:rsidR="005E20CF" w:rsidRDefault="005E20CF" w:rsidP="005E20CF"/>
                  </w:txbxContent>
                </v:textbox>
                <w10:wrap type="square"/>
              </v:shape>
            </w:pict>
          </mc:Fallback>
        </mc:AlternateContent>
      </w:r>
      <w:r w:rsidRPr="00C440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15CA7F7" wp14:editId="4AA48114">
                <wp:simplePos x="0" y="0"/>
                <wp:positionH relativeFrom="column">
                  <wp:posOffset>12065</wp:posOffset>
                </wp:positionH>
                <wp:positionV relativeFrom="paragraph">
                  <wp:posOffset>6207760</wp:posOffset>
                </wp:positionV>
                <wp:extent cx="6480000" cy="1800000"/>
                <wp:effectExtent l="0" t="0" r="0" b="0"/>
                <wp:wrapSquare wrapText="bothSides"/>
                <wp:docPr id="195437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016B" w14:textId="77777777" w:rsidR="00B268DE" w:rsidRPr="00094F12" w:rsidRDefault="00B268DE" w:rsidP="00B268D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  <w:p w14:paraId="2843499A" w14:textId="77777777" w:rsidR="00B268DE" w:rsidRDefault="00B268DE" w:rsidP="00B26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A7F7" id="_x0000_s1034" type="#_x0000_t202" style="position:absolute;margin-left:.95pt;margin-top:488.8pt;width:510.25pt;height:141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zHDg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" fillcolor="#ebebec" stroked="f">
                <v:textbox>
                  <w:txbxContent>
                    <w:p w14:paraId="7100016B" w14:textId="77777777" w:rsidR="00B268DE" w:rsidRPr="00094F12" w:rsidRDefault="00B268DE" w:rsidP="00B268D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  <w:p w14:paraId="2843499A" w14:textId="77777777" w:rsidR="00B268DE" w:rsidRDefault="00B268DE" w:rsidP="00B268DE"/>
                  </w:txbxContent>
                </v:textbox>
                <w10:wrap type="square"/>
              </v:shape>
            </w:pict>
          </mc:Fallback>
        </mc:AlternateContent>
      </w:r>
    </w:p>
    <w:p w14:paraId="7BA9EC50" w14:textId="77777777" w:rsidR="00E776EB" w:rsidRPr="00B268DE" w:rsidRDefault="008623EC" w:rsidP="003F0941">
      <w:pPr>
        <w:rPr>
          <w:sz w:val="28"/>
          <w:szCs w:val="28"/>
        </w:rPr>
      </w:pPr>
      <w:r w:rsidRPr="00213BD4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F8A7A5" wp14:editId="15443471">
                <wp:simplePos x="0" y="0"/>
                <wp:positionH relativeFrom="column">
                  <wp:posOffset>40640</wp:posOffset>
                </wp:positionH>
                <wp:positionV relativeFrom="paragraph">
                  <wp:posOffset>6182995</wp:posOffset>
                </wp:positionV>
                <wp:extent cx="6480000" cy="1800000"/>
                <wp:effectExtent l="0" t="0" r="0" b="0"/>
                <wp:wrapSquare wrapText="bothSides"/>
                <wp:docPr id="387608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6A37" w14:textId="77777777" w:rsidR="008623EC" w:rsidRPr="00213BD4" w:rsidRDefault="008623EC" w:rsidP="008623EC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A7A5" id="_x0000_s1035" type="#_x0000_t202" style="position:absolute;margin-left:3.2pt;margin-top:486.85pt;width:510.25pt;height:141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IxDgIAAP4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" fillcolor="#ebebec" stroked="f">
                <v:textbox>
                  <w:txbxContent>
                    <w:p w14:paraId="0BC66A37" w14:textId="77777777" w:rsidR="008623EC" w:rsidRPr="00213BD4" w:rsidRDefault="008623EC" w:rsidP="008623EC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3B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49CA22C" wp14:editId="38066AFF">
                <wp:simplePos x="0" y="0"/>
                <wp:positionH relativeFrom="column">
                  <wp:posOffset>31115</wp:posOffset>
                </wp:positionH>
                <wp:positionV relativeFrom="paragraph">
                  <wp:posOffset>4102735</wp:posOffset>
                </wp:positionV>
                <wp:extent cx="6480000" cy="1800000"/>
                <wp:effectExtent l="0" t="0" r="0" b="0"/>
                <wp:wrapSquare wrapText="bothSides"/>
                <wp:docPr id="1425505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E931" w14:textId="77777777" w:rsidR="008623EC" w:rsidRPr="00213BD4" w:rsidRDefault="008623EC" w:rsidP="008623EC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A22C" id="_x0000_s1036" type="#_x0000_t202" style="position:absolute;margin-left:2.45pt;margin-top:323.05pt;width:510.25pt;height:141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" fillcolor="#ebebec" stroked="f">
                <v:textbox>
                  <w:txbxContent>
                    <w:p w14:paraId="5DD8E931" w14:textId="77777777" w:rsidR="008623EC" w:rsidRPr="00213BD4" w:rsidRDefault="008623EC" w:rsidP="008623EC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3B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9437999" wp14:editId="5C9CCEED">
                <wp:simplePos x="0" y="0"/>
                <wp:positionH relativeFrom="column">
                  <wp:posOffset>22860</wp:posOffset>
                </wp:positionH>
                <wp:positionV relativeFrom="paragraph">
                  <wp:posOffset>2040255</wp:posOffset>
                </wp:positionV>
                <wp:extent cx="6480000" cy="1800000"/>
                <wp:effectExtent l="0" t="0" r="0" b="0"/>
                <wp:wrapSquare wrapText="bothSides"/>
                <wp:docPr id="2111663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F7851" w14:textId="77777777" w:rsidR="00B268DE" w:rsidRPr="00213BD4" w:rsidRDefault="00B268DE" w:rsidP="00B268D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7999" id="_x0000_s1037" type="#_x0000_t202" style="position:absolute;margin-left:1.8pt;margin-top:160.65pt;width:510.25pt;height:141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UgDgIAAP8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" fillcolor="#ebebec" stroked="f">
                <v:textbox>
                  <w:txbxContent>
                    <w:p w14:paraId="1ECF7851" w14:textId="77777777" w:rsidR="00B268DE" w:rsidRPr="00213BD4" w:rsidRDefault="00B268DE" w:rsidP="00B268D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1C1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6BB4CF7" wp14:editId="5A8464AA">
                <wp:simplePos x="0" y="0"/>
                <wp:positionH relativeFrom="column">
                  <wp:posOffset>26035</wp:posOffset>
                </wp:positionH>
                <wp:positionV relativeFrom="paragraph">
                  <wp:posOffset>0</wp:posOffset>
                </wp:positionV>
                <wp:extent cx="6480000" cy="1800000"/>
                <wp:effectExtent l="0" t="0" r="0" b="0"/>
                <wp:wrapSquare wrapText="bothSides"/>
                <wp:docPr id="1533092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80000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39020" w14:textId="77777777" w:rsidR="00B268DE" w:rsidRPr="00094F12" w:rsidRDefault="00B268DE" w:rsidP="00B268DE">
                            <w:pPr>
                              <w:rPr>
                                <w:rFonts w:ascii="Open Sans bold" w:hAnsi="Open Sans bold"/>
                              </w:rPr>
                            </w:pPr>
                            <w:r w:rsidRPr="00094F12">
                              <w:rPr>
                                <w:rFonts w:ascii="Open Sans bold" w:hAnsi="Open Sans bold"/>
                              </w:rPr>
                              <w:t>[insert topic question]</w:t>
                            </w:r>
                          </w:p>
                          <w:p w14:paraId="65CCD518" w14:textId="77777777" w:rsidR="00B268DE" w:rsidRDefault="00B268DE" w:rsidP="00B26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4CF7" id="_x0000_s1038" type="#_x0000_t202" style="position:absolute;margin-left:2.05pt;margin-top:0;width:510.25pt;height:14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" fillcolor="#ebebec" stroked="f">
                <v:textbox>
                  <w:txbxContent>
                    <w:p w14:paraId="09539020" w14:textId="77777777" w:rsidR="00B268DE" w:rsidRPr="00094F12" w:rsidRDefault="00B268DE" w:rsidP="00B268DE">
                      <w:pPr>
                        <w:rPr>
                          <w:rFonts w:ascii="Open Sans bold" w:hAnsi="Open Sans bold"/>
                        </w:rPr>
                      </w:pPr>
                      <w:r w:rsidRPr="00094F12">
                        <w:rPr>
                          <w:rFonts w:ascii="Open Sans bold" w:hAnsi="Open Sans bold"/>
                        </w:rPr>
                        <w:t>[insert topic question]</w:t>
                      </w:r>
                    </w:p>
                    <w:p w14:paraId="65CCD518" w14:textId="77777777" w:rsidR="00B268DE" w:rsidRDefault="00B268DE" w:rsidP="00B268DE"/>
                  </w:txbxContent>
                </v:textbox>
                <w10:wrap type="square"/>
              </v:shape>
            </w:pict>
          </mc:Fallback>
        </mc:AlternateContent>
      </w:r>
    </w:p>
    <w:sectPr w:rsidR="00E776EB" w:rsidRPr="00B268DE" w:rsidSect="008623E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851" w:left="851" w:header="85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1F7A8" w14:textId="77777777" w:rsidR="00E036F2" w:rsidRPr="000D4EDE" w:rsidRDefault="00E036F2" w:rsidP="000D4EDE">
      <w:r>
        <w:separator/>
      </w:r>
    </w:p>
  </w:endnote>
  <w:endnote w:type="continuationSeparator" w:id="0">
    <w:p w14:paraId="138AD952" w14:textId="77777777" w:rsidR="00E036F2" w:rsidRPr="000D4EDE" w:rsidRDefault="00E036F2" w:rsidP="000D4EDE">
      <w:r>
        <w:continuationSeparator/>
      </w:r>
    </w:p>
  </w:endnote>
  <w:endnote w:type="continuationNotice" w:id="1">
    <w:p w14:paraId="6DACA170" w14:textId="77777777" w:rsidR="00E036F2" w:rsidRDefault="00E036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5D70797-3ABD-4BEA-A0E3-FEFF46370DB2}"/>
    <w:embedBold r:id="rId2" w:fontKey="{0E4DCC35-C258-426C-87DA-383FA69A39F3}"/>
    <w:embedItalic r:id="rId3" w:fontKey="{B5D5677E-A72A-4B51-94D4-564836CA3DD7}"/>
    <w:embedBoldItalic r:id="rId4" w:fontKey="{BE30B531-11F7-4BDC-AD82-EFA2A3E886BC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  <w:embedRegular r:id="rId5" w:fontKey="{FED2E967-C28E-43CE-9CAB-06945CFA9DAF}"/>
    <w:embedBold r:id="rId6" w:fontKey="{7C14D3E0-8B61-4543-96E9-DAF8F64A31F8}"/>
    <w:embedItalic r:id="rId7" w:fontKey="{81859FFF-723C-4689-82CB-4FC86C01922B}"/>
    <w:embedBoldItalic r:id="rId8" w:fontKey="{39EFEB12-FF5A-41EE-8A8B-C15041A208BA}"/>
  </w:font>
  <w:font w:name="Fira Sans ExtraBold">
    <w:altName w:val="Arial"/>
    <w:charset w:val="00"/>
    <w:family w:val="swiss"/>
    <w:pitch w:val="variable"/>
    <w:sig w:usb0="600002FF" w:usb1="00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9DCA2C33-424B-4822-91C4-FAAAFDBAEE46}"/>
    <w:embedBold r:id="rId10" w:fontKey="{1FEF0939-3187-490E-B58C-3CCF149C61E6}"/>
    <w:embedItalic r:id="rId11" w:fontKey="{374FA461-76CC-4220-BEA0-6059E0594902}"/>
    <w:embedBoldItalic r:id="rId12" w:fontKey="{D7B4FBB2-4443-4AEB-86EE-BDDD0CAE75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8D172B7-2056-4005-8945-4E9F930CB27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68E7AA86-2C76-47F4-91C6-7FDA89017B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0ACC3B6D-4AD3-42EA-81A1-B98DFA8D4CD4}"/>
  </w:font>
  <w:font w:name="Open Sans Extra bold">
    <w:altName w:val="Segoe UI"/>
    <w:panose1 w:val="00000000000000000000"/>
    <w:charset w:val="00"/>
    <w:family w:val="roman"/>
    <w:notTrueType/>
    <w:pitch w:val="default"/>
  </w:font>
  <w:font w:name="Open Sans bold">
    <w:panose1 w:val="00000000000000000000"/>
    <w:charset w:val="00"/>
    <w:family w:val="roman"/>
    <w:notTrueType/>
    <w:pitch w:val="default"/>
  </w:font>
  <w:font w:name="Open Sans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8BCC9" w14:textId="77777777" w:rsidR="006A2303" w:rsidRPr="00DA746C" w:rsidRDefault="006A2303" w:rsidP="002C5D9B">
    <w:pPr>
      <w:pStyle w:val="Footer"/>
      <w:spacing w:line="240" w:lineRule="auto"/>
      <w:rPr>
        <w:rFonts w:asciiTheme="minorHAnsi" w:hAnsiTheme="minorHAnsi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D4DC0" w14:textId="77777777" w:rsidR="00D4244E" w:rsidRPr="00EC4472" w:rsidRDefault="00AC325A">
    <w:pPr>
      <w:pStyle w:val="Footer"/>
      <w:rPr>
        <w:rFonts w:ascii="Open Sans regular" w:hAnsi="Open Sans regular"/>
        <w:b w:val="0"/>
        <w:bCs/>
        <w:color w:val="A6A6A6" w:themeColor="background1" w:themeShade="A6"/>
        <w:sz w:val="28"/>
        <w:szCs w:val="28"/>
      </w:rPr>
    </w:pPr>
    <w:r w:rsidRPr="00EC4472">
      <w:rPr>
        <w:rFonts w:ascii="Open Sans regular" w:hAnsi="Open Sans regular"/>
        <w:b w:val="0"/>
        <w:bCs/>
        <w:color w:val="A6A6A6" w:themeColor="background1" w:themeShade="A6"/>
        <w:sz w:val="28"/>
        <w:szCs w:val="28"/>
      </w:rPr>
      <w:t xml:space="preserve">Double click here to insert your details in the footer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96304" w14:textId="77777777" w:rsidR="00E036F2" w:rsidRPr="000D4EDE" w:rsidRDefault="00E036F2" w:rsidP="000D4EDE">
      <w:r>
        <w:separator/>
      </w:r>
    </w:p>
  </w:footnote>
  <w:footnote w:type="continuationSeparator" w:id="0">
    <w:p w14:paraId="455A94F1" w14:textId="77777777" w:rsidR="00E036F2" w:rsidRPr="000D4EDE" w:rsidRDefault="00E036F2" w:rsidP="000D4EDE">
      <w:r>
        <w:continuationSeparator/>
      </w:r>
    </w:p>
  </w:footnote>
  <w:footnote w:type="continuationNotice" w:id="1">
    <w:p w14:paraId="02C61C6A" w14:textId="77777777" w:rsidR="00E036F2" w:rsidRDefault="00E036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7A53" w14:textId="77777777" w:rsidR="00DA746C" w:rsidRDefault="00FF5A4E" w:rsidP="006C1B73">
    <w:pPr>
      <w:pStyle w:val="Header"/>
      <w:tabs>
        <w:tab w:val="clear" w:pos="4513"/>
        <w:tab w:val="clear" w:pos="9026"/>
        <w:tab w:val="right" w:pos="935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4E5CD417" wp14:editId="5A415A4F">
              <wp:simplePos x="0" y="0"/>
              <wp:positionH relativeFrom="column">
                <wp:posOffset>1497965</wp:posOffset>
              </wp:positionH>
              <wp:positionV relativeFrom="paragraph">
                <wp:posOffset>-78740</wp:posOffset>
              </wp:positionV>
              <wp:extent cx="5003165" cy="955040"/>
              <wp:effectExtent l="0" t="0" r="6985" b="0"/>
              <wp:wrapSquare wrapText="bothSides"/>
              <wp:docPr id="9612682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165" cy="955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0A767" w14:textId="77777777" w:rsidR="00745F1B" w:rsidRDefault="00745F1B">
                          <w:pPr>
                            <w:rPr>
                              <w:rFonts w:ascii="Open Sans Extra bold" w:hAnsi="Open Sans Extra bold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72ECE">
                            <w:rPr>
                              <w:rFonts w:ascii="Open Sans Extra bold" w:hAnsi="Open Sans Extra bold"/>
                              <w:b/>
                              <w:bCs/>
                              <w:sz w:val="48"/>
                              <w:szCs w:val="48"/>
                            </w:rPr>
                            <w:t>Discussion questions</w:t>
                          </w:r>
                        </w:p>
                        <w:p w14:paraId="16630664" w14:textId="77777777" w:rsidR="00372ECE" w:rsidRPr="00C27AF8" w:rsidRDefault="00C27AF8">
                          <w:pPr>
                            <w:rPr>
                              <w:rFonts w:ascii="Open Sans bold" w:hAnsi="Open Sans bold"/>
                              <w:color w:val="00577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 bold" w:hAnsi="Open Sans bold"/>
                              <w:color w:val="00577D"/>
                              <w:sz w:val="28"/>
                              <w:szCs w:val="28"/>
                            </w:rPr>
                            <w:t>[insert discussion topic]</w:t>
                          </w:r>
                          <w:r w:rsidR="00372ECE" w:rsidRPr="00C27AF8">
                            <w:rPr>
                              <w:rFonts w:ascii="Open Sans bold" w:hAnsi="Open Sans bold"/>
                              <w:color w:val="00577D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CD41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17.95pt;margin-top:-6.2pt;width:393.95pt;height:75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" stroked="f">
              <v:textbox>
                <w:txbxContent>
                  <w:p w14:paraId="4740A767" w14:textId="77777777" w:rsidR="00745F1B" w:rsidRDefault="00745F1B">
                    <w:pPr>
                      <w:rPr>
                        <w:rFonts w:ascii="Open Sans Extra bold" w:hAnsi="Open Sans Extra bold"/>
                        <w:b/>
                        <w:bCs/>
                        <w:sz w:val="48"/>
                        <w:szCs w:val="48"/>
                      </w:rPr>
                    </w:pPr>
                    <w:r w:rsidRPr="00372ECE">
                      <w:rPr>
                        <w:rFonts w:ascii="Open Sans Extra bold" w:hAnsi="Open Sans Extra bold"/>
                        <w:b/>
                        <w:bCs/>
                        <w:sz w:val="48"/>
                        <w:szCs w:val="48"/>
                      </w:rPr>
                      <w:t>Discussion questions</w:t>
                    </w:r>
                  </w:p>
                  <w:p w14:paraId="16630664" w14:textId="77777777" w:rsidR="00372ECE" w:rsidRPr="00C27AF8" w:rsidRDefault="00C27AF8">
                    <w:pPr>
                      <w:rPr>
                        <w:rFonts w:ascii="Open Sans bold" w:hAnsi="Open Sans bold"/>
                        <w:color w:val="00577D"/>
                        <w:sz w:val="28"/>
                        <w:szCs w:val="28"/>
                      </w:rPr>
                    </w:pPr>
                    <w:r>
                      <w:rPr>
                        <w:rFonts w:ascii="Open Sans bold" w:hAnsi="Open Sans bold"/>
                        <w:color w:val="00577D"/>
                        <w:sz w:val="28"/>
                        <w:szCs w:val="28"/>
                      </w:rPr>
                      <w:t>[insert discussion topic]</w:t>
                    </w:r>
                    <w:r w:rsidR="00372ECE" w:rsidRPr="00C27AF8">
                      <w:rPr>
                        <w:rFonts w:ascii="Open Sans bold" w:hAnsi="Open Sans bold"/>
                        <w:color w:val="00577D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0716">
      <w:rPr>
        <w:noProof/>
      </w:rPr>
      <w:drawing>
        <wp:anchor distT="0" distB="0" distL="114300" distR="114300" simplePos="0" relativeHeight="251663872" behindDoc="0" locked="0" layoutInCell="1" allowOverlap="1" wp14:anchorId="18326E61" wp14:editId="61C1455F">
          <wp:simplePos x="0" y="0"/>
          <wp:positionH relativeFrom="column">
            <wp:posOffset>21590</wp:posOffset>
          </wp:positionH>
          <wp:positionV relativeFrom="paragraph">
            <wp:posOffset>-202565</wp:posOffset>
          </wp:positionV>
          <wp:extent cx="1258570" cy="1078865"/>
          <wp:effectExtent l="0" t="0" r="0" b="0"/>
          <wp:wrapSquare wrapText="bothSides"/>
          <wp:docPr id="235029348" name="Picture 6" descr="A blue outline of a cha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437372" name="Picture 6" descr="A blue outline of a cha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107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482FA" w14:textId="77777777" w:rsidR="005D4305" w:rsidRDefault="005D4305" w:rsidP="00EC4472">
    <w:pPr>
      <w:pStyle w:val="NoSpacing"/>
      <w:rPr>
        <w:b/>
        <w:bCs/>
        <w:noProof/>
        <w:color w:val="808080" w:themeColor="background1" w:themeShade="80"/>
        <w:sz w:val="28"/>
        <w:szCs w:val="28"/>
      </w:rPr>
    </w:pPr>
    <w:r w:rsidRPr="005D4305">
      <w:rPr>
        <w:b/>
        <w:bCs/>
        <w:noProof/>
        <w:color w:val="808080" w:themeColor="background1" w:themeShade="80"/>
        <w:sz w:val="28"/>
        <w:szCs w:val="28"/>
      </w:rPr>
      <w:t>Discussion Card</w:t>
    </w:r>
  </w:p>
  <w:p w14:paraId="46A168CB" w14:textId="77777777" w:rsidR="00B31C1A" w:rsidRDefault="0091239B" w:rsidP="0091239B">
    <w:pPr>
      <w:pStyle w:val="NoSpacing"/>
      <w:rPr>
        <w:noProof/>
        <w:color w:val="808080" w:themeColor="background1" w:themeShade="80"/>
      </w:rPr>
    </w:pPr>
    <w:r w:rsidRPr="0091239B">
      <w:rPr>
        <w:noProof/>
        <w:color w:val="808080" w:themeColor="background1" w:themeShade="80"/>
      </w:rPr>
      <w:t xml:space="preserve">Use this template in your consumer advisory body meetings. </w:t>
    </w:r>
  </w:p>
  <w:p w14:paraId="393E0186" w14:textId="77777777" w:rsidR="009853AB" w:rsidRDefault="0091239B" w:rsidP="0091239B">
    <w:pPr>
      <w:pStyle w:val="NoSpacing"/>
      <w:rPr>
        <w:noProof/>
        <w:color w:val="808080" w:themeColor="background1" w:themeShade="80"/>
      </w:rPr>
    </w:pPr>
    <w:r w:rsidRPr="0091239B">
      <w:rPr>
        <w:noProof/>
        <w:color w:val="808080" w:themeColor="background1" w:themeShade="80"/>
      </w:rPr>
      <w:t xml:space="preserve">Choose a topic you’d like to discuss and add questions to help guide your discussions. </w:t>
    </w:r>
  </w:p>
  <w:p w14:paraId="1ACD39FD" w14:textId="77777777" w:rsidR="0091239B" w:rsidRPr="0091239B" w:rsidRDefault="0091239B" w:rsidP="0091239B">
    <w:pPr>
      <w:pStyle w:val="NoSpacing"/>
      <w:rPr>
        <w:noProof/>
        <w:color w:val="808080" w:themeColor="background1" w:themeShade="80"/>
      </w:rPr>
    </w:pPr>
    <w:r w:rsidRPr="0091239B">
      <w:rPr>
        <w:noProof/>
        <w:color w:val="808080" w:themeColor="background1" w:themeShade="80"/>
      </w:rPr>
      <w:t>Add, delete and replace text with your own information.</w:t>
    </w:r>
  </w:p>
  <w:p w14:paraId="4E365D40" w14:textId="77777777" w:rsidR="00D52556" w:rsidRPr="00EC4472" w:rsidRDefault="00AD734A" w:rsidP="009F15BD">
    <w:pPr>
      <w:pStyle w:val="NoSpacing"/>
      <w:rPr>
        <w:color w:val="808080" w:themeColor="background1" w:themeShade="80"/>
      </w:rPr>
    </w:pPr>
    <w:r w:rsidRPr="00EC4472">
      <w:rPr>
        <w:noProof/>
        <w:color w:val="808080" w:themeColor="background1" w:themeShade="80"/>
      </w:rPr>
      <w:t xml:space="preserve">Double click here to insert your logo in the header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4C6FA4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EE39B6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 w15:restartNumberingAfterBreak="0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440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7102F4D"/>
    <w:multiLevelType w:val="multilevel"/>
    <w:tmpl w:val="88E678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2" w15:restartNumberingAfterBreak="0">
    <w:nsid w:val="0B6E29FF"/>
    <w:multiLevelType w:val="multilevel"/>
    <w:tmpl w:val="DFDC79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98C4F02"/>
    <w:multiLevelType w:val="multilevel"/>
    <w:tmpl w:val="992E0F5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A82232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66C3831"/>
    <w:multiLevelType w:val="hybridMultilevel"/>
    <w:tmpl w:val="B9C8CCF6"/>
    <w:lvl w:ilvl="0" w:tplc="7F4E79E8">
      <w:start w:val="1"/>
      <w:numFmt w:val="bullet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D4F791F"/>
    <w:multiLevelType w:val="hybridMultilevel"/>
    <w:tmpl w:val="F1C24B26"/>
    <w:lvl w:ilvl="0" w:tplc="678E10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8" w15:restartNumberingAfterBreak="0">
    <w:nsid w:val="32B50F3D"/>
    <w:multiLevelType w:val="hybridMultilevel"/>
    <w:tmpl w:val="9CACE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F51A1"/>
    <w:multiLevelType w:val="multilevel"/>
    <w:tmpl w:val="964C5F0E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DFF2D8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564EA"/>
    <w:multiLevelType w:val="multilevel"/>
    <w:tmpl w:val="2C8C4CE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3F148C1"/>
    <w:multiLevelType w:val="multilevel"/>
    <w:tmpl w:val="BF8ABC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ADC312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D0133E"/>
    <w:multiLevelType w:val="multilevel"/>
    <w:tmpl w:val="095A4338"/>
    <w:numStyleLink w:val="Lists"/>
  </w:abstractNum>
  <w:abstractNum w:abstractNumId="27" w15:restartNumberingAfterBreak="0">
    <w:nsid w:val="5DDE4EE4"/>
    <w:multiLevelType w:val="multilevel"/>
    <w:tmpl w:val="095A4338"/>
    <w:numStyleLink w:val="Lists"/>
  </w:abstractNum>
  <w:abstractNum w:abstractNumId="28" w15:restartNumberingAfterBreak="0">
    <w:nsid w:val="5F9767F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15534FC"/>
    <w:multiLevelType w:val="hybridMultilevel"/>
    <w:tmpl w:val="3FA86F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2622381">
    <w:abstractNumId w:val="15"/>
  </w:num>
  <w:num w:numId="2" w16cid:durableId="9187779">
    <w:abstractNumId w:val="16"/>
  </w:num>
  <w:num w:numId="3" w16cid:durableId="439186467">
    <w:abstractNumId w:val="9"/>
  </w:num>
  <w:num w:numId="4" w16cid:durableId="244653016">
    <w:abstractNumId w:val="7"/>
  </w:num>
  <w:num w:numId="5" w16cid:durableId="1009409338">
    <w:abstractNumId w:val="8"/>
  </w:num>
  <w:num w:numId="6" w16cid:durableId="1162937944">
    <w:abstractNumId w:val="9"/>
  </w:num>
  <w:num w:numId="7" w16cid:durableId="418672116">
    <w:abstractNumId w:val="9"/>
  </w:num>
  <w:num w:numId="8" w16cid:durableId="1657949158">
    <w:abstractNumId w:val="3"/>
  </w:num>
  <w:num w:numId="9" w16cid:durableId="380179318">
    <w:abstractNumId w:val="2"/>
  </w:num>
  <w:num w:numId="10" w16cid:durableId="1799568818">
    <w:abstractNumId w:val="24"/>
  </w:num>
  <w:num w:numId="11" w16cid:durableId="17005418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651991">
    <w:abstractNumId w:val="11"/>
  </w:num>
  <w:num w:numId="13" w16cid:durableId="19901637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2851418">
    <w:abstractNumId w:val="30"/>
  </w:num>
  <w:num w:numId="15" w16cid:durableId="692877083">
    <w:abstractNumId w:val="31"/>
  </w:num>
  <w:num w:numId="16" w16cid:durableId="1450465974">
    <w:abstractNumId w:val="32"/>
  </w:num>
  <w:num w:numId="17" w16cid:durableId="143475706">
    <w:abstractNumId w:val="6"/>
  </w:num>
  <w:num w:numId="18" w16cid:durableId="322902574">
    <w:abstractNumId w:val="5"/>
  </w:num>
  <w:num w:numId="19" w16cid:durableId="1101410019">
    <w:abstractNumId w:val="1"/>
  </w:num>
  <w:num w:numId="20" w16cid:durableId="962154117">
    <w:abstractNumId w:val="23"/>
  </w:num>
  <w:num w:numId="21" w16cid:durableId="1935090715">
    <w:abstractNumId w:val="4"/>
  </w:num>
  <w:num w:numId="22" w16cid:durableId="311638404">
    <w:abstractNumId w:val="0"/>
  </w:num>
  <w:num w:numId="23" w16cid:durableId="50277776">
    <w:abstractNumId w:val="12"/>
  </w:num>
  <w:num w:numId="24" w16cid:durableId="1810962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64969513">
    <w:abstractNumId w:val="22"/>
  </w:num>
  <w:num w:numId="26" w16cid:durableId="198399002">
    <w:abstractNumId w:val="13"/>
  </w:num>
  <w:num w:numId="27" w16cid:durableId="9539018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5540892">
    <w:abstractNumId w:val="21"/>
  </w:num>
  <w:num w:numId="29" w16cid:durableId="53493055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00967098">
    <w:abstractNumId w:val="27"/>
  </w:num>
  <w:num w:numId="31" w16cid:durableId="204291755">
    <w:abstractNumId w:val="10"/>
  </w:num>
  <w:num w:numId="32" w16cid:durableId="15886147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80992591">
    <w:abstractNumId w:val="28"/>
  </w:num>
  <w:num w:numId="34" w16cid:durableId="569997893">
    <w:abstractNumId w:val="18"/>
  </w:num>
  <w:num w:numId="35" w16cid:durableId="755832855">
    <w:abstractNumId w:val="20"/>
  </w:num>
  <w:num w:numId="36" w16cid:durableId="762915148">
    <w:abstractNumId w:val="25"/>
  </w:num>
  <w:num w:numId="37" w16cid:durableId="2076076151">
    <w:abstractNumId w:val="17"/>
  </w:num>
  <w:num w:numId="38" w16cid:durableId="2104915856">
    <w:abstractNumId w:val="19"/>
  </w:num>
  <w:num w:numId="39" w16cid:durableId="10551614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46054410">
    <w:abstractNumId w:val="26"/>
  </w:num>
  <w:num w:numId="41" w16cid:durableId="1834418578">
    <w:abstractNumId w:val="14"/>
  </w:num>
  <w:num w:numId="42" w16cid:durableId="52602155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6F2"/>
    <w:rsid w:val="00005D98"/>
    <w:rsid w:val="00011C96"/>
    <w:rsid w:val="000141B9"/>
    <w:rsid w:val="00034A19"/>
    <w:rsid w:val="00036F9E"/>
    <w:rsid w:val="00037B1A"/>
    <w:rsid w:val="000413B3"/>
    <w:rsid w:val="00051D23"/>
    <w:rsid w:val="00057B71"/>
    <w:rsid w:val="0007202C"/>
    <w:rsid w:val="00072B30"/>
    <w:rsid w:val="0007319C"/>
    <w:rsid w:val="000732AA"/>
    <w:rsid w:val="000767DD"/>
    <w:rsid w:val="00077F68"/>
    <w:rsid w:val="00084F8B"/>
    <w:rsid w:val="00086D07"/>
    <w:rsid w:val="00086F71"/>
    <w:rsid w:val="00093915"/>
    <w:rsid w:val="000949AD"/>
    <w:rsid w:val="00094F12"/>
    <w:rsid w:val="00095109"/>
    <w:rsid w:val="00096B0F"/>
    <w:rsid w:val="000A490E"/>
    <w:rsid w:val="000B04C5"/>
    <w:rsid w:val="000B63CA"/>
    <w:rsid w:val="000B752A"/>
    <w:rsid w:val="000C14D9"/>
    <w:rsid w:val="000C15C7"/>
    <w:rsid w:val="000D0F5E"/>
    <w:rsid w:val="000D4EDE"/>
    <w:rsid w:val="000E2460"/>
    <w:rsid w:val="000E43AC"/>
    <w:rsid w:val="000F2A19"/>
    <w:rsid w:val="00117B71"/>
    <w:rsid w:val="00123576"/>
    <w:rsid w:val="00124B21"/>
    <w:rsid w:val="001268ED"/>
    <w:rsid w:val="001327B8"/>
    <w:rsid w:val="0013471B"/>
    <w:rsid w:val="001352D4"/>
    <w:rsid w:val="00140D35"/>
    <w:rsid w:val="00154E2F"/>
    <w:rsid w:val="00157C98"/>
    <w:rsid w:val="001653B6"/>
    <w:rsid w:val="0017054A"/>
    <w:rsid w:val="00174B0F"/>
    <w:rsid w:val="00177921"/>
    <w:rsid w:val="0018235E"/>
    <w:rsid w:val="001A664F"/>
    <w:rsid w:val="001B0C11"/>
    <w:rsid w:val="001B2DB7"/>
    <w:rsid w:val="001B3FFA"/>
    <w:rsid w:val="001C1E92"/>
    <w:rsid w:val="001D0C02"/>
    <w:rsid w:val="001E05CC"/>
    <w:rsid w:val="001E0F51"/>
    <w:rsid w:val="001E55BF"/>
    <w:rsid w:val="001F6E1A"/>
    <w:rsid w:val="001F780A"/>
    <w:rsid w:val="001F7917"/>
    <w:rsid w:val="00200613"/>
    <w:rsid w:val="00202936"/>
    <w:rsid w:val="00203B00"/>
    <w:rsid w:val="00213BD4"/>
    <w:rsid w:val="00220550"/>
    <w:rsid w:val="002271D5"/>
    <w:rsid w:val="002301A2"/>
    <w:rsid w:val="00235479"/>
    <w:rsid w:val="00236C2D"/>
    <w:rsid w:val="002374B7"/>
    <w:rsid w:val="00240126"/>
    <w:rsid w:val="002413F1"/>
    <w:rsid w:val="0024304D"/>
    <w:rsid w:val="0024336B"/>
    <w:rsid w:val="00244826"/>
    <w:rsid w:val="00247ACA"/>
    <w:rsid w:val="002520F0"/>
    <w:rsid w:val="00252E6A"/>
    <w:rsid w:val="0025782A"/>
    <w:rsid w:val="00261E42"/>
    <w:rsid w:val="002661A6"/>
    <w:rsid w:val="00266C23"/>
    <w:rsid w:val="00286EAD"/>
    <w:rsid w:val="0029389B"/>
    <w:rsid w:val="002A0BF8"/>
    <w:rsid w:val="002A10BF"/>
    <w:rsid w:val="002A1894"/>
    <w:rsid w:val="002A2188"/>
    <w:rsid w:val="002A36F2"/>
    <w:rsid w:val="002A4E3D"/>
    <w:rsid w:val="002A7D14"/>
    <w:rsid w:val="002B0913"/>
    <w:rsid w:val="002B28E4"/>
    <w:rsid w:val="002B5873"/>
    <w:rsid w:val="002B65EC"/>
    <w:rsid w:val="002B7504"/>
    <w:rsid w:val="002C0D97"/>
    <w:rsid w:val="002C34F7"/>
    <w:rsid w:val="002C5D9B"/>
    <w:rsid w:val="002C66D1"/>
    <w:rsid w:val="002C7058"/>
    <w:rsid w:val="002C7065"/>
    <w:rsid w:val="002C7F4A"/>
    <w:rsid w:val="002D1170"/>
    <w:rsid w:val="002D2804"/>
    <w:rsid w:val="002D4B6C"/>
    <w:rsid w:val="002D5274"/>
    <w:rsid w:val="002E691B"/>
    <w:rsid w:val="002F0C2C"/>
    <w:rsid w:val="00300655"/>
    <w:rsid w:val="003010C1"/>
    <w:rsid w:val="003034E9"/>
    <w:rsid w:val="00303D18"/>
    <w:rsid w:val="00307ADD"/>
    <w:rsid w:val="0031290C"/>
    <w:rsid w:val="00312A66"/>
    <w:rsid w:val="003130CA"/>
    <w:rsid w:val="00340283"/>
    <w:rsid w:val="00346C6E"/>
    <w:rsid w:val="003517AE"/>
    <w:rsid w:val="00362E79"/>
    <w:rsid w:val="00371F54"/>
    <w:rsid w:val="00372ECE"/>
    <w:rsid w:val="0037770C"/>
    <w:rsid w:val="00377C8B"/>
    <w:rsid w:val="00383A95"/>
    <w:rsid w:val="0038421A"/>
    <w:rsid w:val="00385CA0"/>
    <w:rsid w:val="00395706"/>
    <w:rsid w:val="00395C00"/>
    <w:rsid w:val="003A2733"/>
    <w:rsid w:val="003A3021"/>
    <w:rsid w:val="003A627E"/>
    <w:rsid w:val="003A79EE"/>
    <w:rsid w:val="003B6E16"/>
    <w:rsid w:val="003C180A"/>
    <w:rsid w:val="003C1E25"/>
    <w:rsid w:val="003D27CB"/>
    <w:rsid w:val="003D329D"/>
    <w:rsid w:val="003D4F10"/>
    <w:rsid w:val="003E6BF6"/>
    <w:rsid w:val="003F0941"/>
    <w:rsid w:val="003F0F0D"/>
    <w:rsid w:val="0040173E"/>
    <w:rsid w:val="00411CAD"/>
    <w:rsid w:val="00411E5A"/>
    <w:rsid w:val="00435339"/>
    <w:rsid w:val="0044447D"/>
    <w:rsid w:val="00445E9C"/>
    <w:rsid w:val="00463FA8"/>
    <w:rsid w:val="00472CBC"/>
    <w:rsid w:val="00483B5F"/>
    <w:rsid w:val="00493DAA"/>
    <w:rsid w:val="00494335"/>
    <w:rsid w:val="00495A4C"/>
    <w:rsid w:val="004967A1"/>
    <w:rsid w:val="004A693A"/>
    <w:rsid w:val="004B584E"/>
    <w:rsid w:val="004C10FE"/>
    <w:rsid w:val="004C1106"/>
    <w:rsid w:val="004C3E36"/>
    <w:rsid w:val="004C6D4B"/>
    <w:rsid w:val="004C73E8"/>
    <w:rsid w:val="004D3F38"/>
    <w:rsid w:val="004E2269"/>
    <w:rsid w:val="004F3339"/>
    <w:rsid w:val="004F72A2"/>
    <w:rsid w:val="00500FC7"/>
    <w:rsid w:val="005026D4"/>
    <w:rsid w:val="00503A51"/>
    <w:rsid w:val="00507FEE"/>
    <w:rsid w:val="00512309"/>
    <w:rsid w:val="00536C67"/>
    <w:rsid w:val="00537B69"/>
    <w:rsid w:val="005407D2"/>
    <w:rsid w:val="00542522"/>
    <w:rsid w:val="0054526E"/>
    <w:rsid w:val="005476B5"/>
    <w:rsid w:val="005602DA"/>
    <w:rsid w:val="005678F7"/>
    <w:rsid w:val="0057045A"/>
    <w:rsid w:val="00573327"/>
    <w:rsid w:val="005827F8"/>
    <w:rsid w:val="005A3F63"/>
    <w:rsid w:val="005A59D0"/>
    <w:rsid w:val="005B073E"/>
    <w:rsid w:val="005B227F"/>
    <w:rsid w:val="005B7801"/>
    <w:rsid w:val="005C319B"/>
    <w:rsid w:val="005C5891"/>
    <w:rsid w:val="005D4305"/>
    <w:rsid w:val="005D5FAE"/>
    <w:rsid w:val="005D67EF"/>
    <w:rsid w:val="005E20CF"/>
    <w:rsid w:val="005E34BD"/>
    <w:rsid w:val="005E5A4B"/>
    <w:rsid w:val="005F044D"/>
    <w:rsid w:val="005F29B7"/>
    <w:rsid w:val="005F57D6"/>
    <w:rsid w:val="00606EB5"/>
    <w:rsid w:val="00617FDA"/>
    <w:rsid w:val="0062116F"/>
    <w:rsid w:val="00621260"/>
    <w:rsid w:val="0062309F"/>
    <w:rsid w:val="00626087"/>
    <w:rsid w:val="006309FA"/>
    <w:rsid w:val="00634E4C"/>
    <w:rsid w:val="00636B8B"/>
    <w:rsid w:val="006427FE"/>
    <w:rsid w:val="006506C1"/>
    <w:rsid w:val="0065747A"/>
    <w:rsid w:val="00665723"/>
    <w:rsid w:val="0066674D"/>
    <w:rsid w:val="00666A78"/>
    <w:rsid w:val="00676C12"/>
    <w:rsid w:val="0069375D"/>
    <w:rsid w:val="0069407C"/>
    <w:rsid w:val="0069574E"/>
    <w:rsid w:val="006A1921"/>
    <w:rsid w:val="006A2303"/>
    <w:rsid w:val="006C1B73"/>
    <w:rsid w:val="006F145A"/>
    <w:rsid w:val="006F27CB"/>
    <w:rsid w:val="006F359B"/>
    <w:rsid w:val="006F5865"/>
    <w:rsid w:val="00701EC6"/>
    <w:rsid w:val="00706179"/>
    <w:rsid w:val="007147F0"/>
    <w:rsid w:val="00714F78"/>
    <w:rsid w:val="007170F7"/>
    <w:rsid w:val="007253B8"/>
    <w:rsid w:val="00726AE1"/>
    <w:rsid w:val="00727A7C"/>
    <w:rsid w:val="00733ED3"/>
    <w:rsid w:val="00736474"/>
    <w:rsid w:val="00736E7D"/>
    <w:rsid w:val="00737C1B"/>
    <w:rsid w:val="00745F1B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91738"/>
    <w:rsid w:val="00791780"/>
    <w:rsid w:val="007A0EB7"/>
    <w:rsid w:val="007A7829"/>
    <w:rsid w:val="007B5360"/>
    <w:rsid w:val="007C0419"/>
    <w:rsid w:val="007C08B1"/>
    <w:rsid w:val="007C09C0"/>
    <w:rsid w:val="007C2960"/>
    <w:rsid w:val="007C2CC2"/>
    <w:rsid w:val="007C38BD"/>
    <w:rsid w:val="007C79AA"/>
    <w:rsid w:val="007D31DA"/>
    <w:rsid w:val="007D72C5"/>
    <w:rsid w:val="007E525D"/>
    <w:rsid w:val="007F0323"/>
    <w:rsid w:val="007F379E"/>
    <w:rsid w:val="007F471C"/>
    <w:rsid w:val="007F76FC"/>
    <w:rsid w:val="00800C90"/>
    <w:rsid w:val="00804615"/>
    <w:rsid w:val="008125F8"/>
    <w:rsid w:val="00831565"/>
    <w:rsid w:val="00837601"/>
    <w:rsid w:val="00844697"/>
    <w:rsid w:val="00844B1D"/>
    <w:rsid w:val="00844F5C"/>
    <w:rsid w:val="00845843"/>
    <w:rsid w:val="00846D34"/>
    <w:rsid w:val="0085611F"/>
    <w:rsid w:val="00860C32"/>
    <w:rsid w:val="008623EC"/>
    <w:rsid w:val="008637EC"/>
    <w:rsid w:val="00870BC6"/>
    <w:rsid w:val="00874E97"/>
    <w:rsid w:val="00875796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35C5"/>
    <w:rsid w:val="008A72D2"/>
    <w:rsid w:val="008A74A3"/>
    <w:rsid w:val="008B6868"/>
    <w:rsid w:val="008B6D24"/>
    <w:rsid w:val="008C307B"/>
    <w:rsid w:val="008C6A43"/>
    <w:rsid w:val="008D080C"/>
    <w:rsid w:val="008D6437"/>
    <w:rsid w:val="008D6EDF"/>
    <w:rsid w:val="008E3EF5"/>
    <w:rsid w:val="008F33B5"/>
    <w:rsid w:val="0090032C"/>
    <w:rsid w:val="0090058F"/>
    <w:rsid w:val="00905D7F"/>
    <w:rsid w:val="00906799"/>
    <w:rsid w:val="0091239B"/>
    <w:rsid w:val="00912C98"/>
    <w:rsid w:val="00912DD6"/>
    <w:rsid w:val="00913109"/>
    <w:rsid w:val="00915D9D"/>
    <w:rsid w:val="00922193"/>
    <w:rsid w:val="00924152"/>
    <w:rsid w:val="0093194D"/>
    <w:rsid w:val="00934C3F"/>
    <w:rsid w:val="00936836"/>
    <w:rsid w:val="00936FF4"/>
    <w:rsid w:val="009417AE"/>
    <w:rsid w:val="00945B3F"/>
    <w:rsid w:val="00950DCB"/>
    <w:rsid w:val="00952D4C"/>
    <w:rsid w:val="00960246"/>
    <w:rsid w:val="00970468"/>
    <w:rsid w:val="009712B2"/>
    <w:rsid w:val="009720E1"/>
    <w:rsid w:val="00974F0E"/>
    <w:rsid w:val="00975CD7"/>
    <w:rsid w:val="0097647E"/>
    <w:rsid w:val="009853AB"/>
    <w:rsid w:val="00985E70"/>
    <w:rsid w:val="009979F4"/>
    <w:rsid w:val="009A45B2"/>
    <w:rsid w:val="009A5585"/>
    <w:rsid w:val="009A59D5"/>
    <w:rsid w:val="009B3527"/>
    <w:rsid w:val="009D20AA"/>
    <w:rsid w:val="009D2DDD"/>
    <w:rsid w:val="009D4F27"/>
    <w:rsid w:val="009E046C"/>
    <w:rsid w:val="009F15BD"/>
    <w:rsid w:val="009F1704"/>
    <w:rsid w:val="00A06789"/>
    <w:rsid w:val="00A10DA6"/>
    <w:rsid w:val="00A151E9"/>
    <w:rsid w:val="00A15DBB"/>
    <w:rsid w:val="00A259F2"/>
    <w:rsid w:val="00A33802"/>
    <w:rsid w:val="00A37162"/>
    <w:rsid w:val="00A37E51"/>
    <w:rsid w:val="00A4621F"/>
    <w:rsid w:val="00A505A5"/>
    <w:rsid w:val="00A52EE9"/>
    <w:rsid w:val="00A53690"/>
    <w:rsid w:val="00A62D31"/>
    <w:rsid w:val="00A63380"/>
    <w:rsid w:val="00A65039"/>
    <w:rsid w:val="00A75DF4"/>
    <w:rsid w:val="00A865C7"/>
    <w:rsid w:val="00A9685A"/>
    <w:rsid w:val="00A97E3B"/>
    <w:rsid w:val="00AA20A1"/>
    <w:rsid w:val="00AA41F2"/>
    <w:rsid w:val="00AB039E"/>
    <w:rsid w:val="00AB4206"/>
    <w:rsid w:val="00AC325A"/>
    <w:rsid w:val="00AC7E54"/>
    <w:rsid w:val="00AD5756"/>
    <w:rsid w:val="00AD734A"/>
    <w:rsid w:val="00AE651E"/>
    <w:rsid w:val="00AE6A4E"/>
    <w:rsid w:val="00AE7B98"/>
    <w:rsid w:val="00AF129F"/>
    <w:rsid w:val="00AF7621"/>
    <w:rsid w:val="00AF7C07"/>
    <w:rsid w:val="00B12DC9"/>
    <w:rsid w:val="00B13F84"/>
    <w:rsid w:val="00B14604"/>
    <w:rsid w:val="00B15ABA"/>
    <w:rsid w:val="00B21D95"/>
    <w:rsid w:val="00B268DE"/>
    <w:rsid w:val="00B27E5F"/>
    <w:rsid w:val="00B30912"/>
    <w:rsid w:val="00B31C1A"/>
    <w:rsid w:val="00B34339"/>
    <w:rsid w:val="00B40DBD"/>
    <w:rsid w:val="00B42B2F"/>
    <w:rsid w:val="00B44900"/>
    <w:rsid w:val="00B472E1"/>
    <w:rsid w:val="00B52821"/>
    <w:rsid w:val="00B6064A"/>
    <w:rsid w:val="00B61D9C"/>
    <w:rsid w:val="00B71170"/>
    <w:rsid w:val="00B757EF"/>
    <w:rsid w:val="00B80BCE"/>
    <w:rsid w:val="00B81524"/>
    <w:rsid w:val="00B81740"/>
    <w:rsid w:val="00B85D7B"/>
    <w:rsid w:val="00B900EA"/>
    <w:rsid w:val="00B91069"/>
    <w:rsid w:val="00B92842"/>
    <w:rsid w:val="00B96B47"/>
    <w:rsid w:val="00BA2713"/>
    <w:rsid w:val="00BA2941"/>
    <w:rsid w:val="00BA4C61"/>
    <w:rsid w:val="00BA627A"/>
    <w:rsid w:val="00BB22FA"/>
    <w:rsid w:val="00BD0716"/>
    <w:rsid w:val="00BD12A1"/>
    <w:rsid w:val="00BD418B"/>
    <w:rsid w:val="00BD7B83"/>
    <w:rsid w:val="00BF17C6"/>
    <w:rsid w:val="00C00FDA"/>
    <w:rsid w:val="00C0204A"/>
    <w:rsid w:val="00C02EB9"/>
    <w:rsid w:val="00C04E4B"/>
    <w:rsid w:val="00C05355"/>
    <w:rsid w:val="00C10631"/>
    <w:rsid w:val="00C10FAD"/>
    <w:rsid w:val="00C11B56"/>
    <w:rsid w:val="00C16045"/>
    <w:rsid w:val="00C21E27"/>
    <w:rsid w:val="00C27AF8"/>
    <w:rsid w:val="00C3521C"/>
    <w:rsid w:val="00C37098"/>
    <w:rsid w:val="00C440A2"/>
    <w:rsid w:val="00C464D5"/>
    <w:rsid w:val="00C50BF3"/>
    <w:rsid w:val="00C62BF5"/>
    <w:rsid w:val="00C636DA"/>
    <w:rsid w:val="00C6379A"/>
    <w:rsid w:val="00C658A2"/>
    <w:rsid w:val="00C67E22"/>
    <w:rsid w:val="00C72271"/>
    <w:rsid w:val="00C7624C"/>
    <w:rsid w:val="00C81356"/>
    <w:rsid w:val="00C87DA0"/>
    <w:rsid w:val="00C95A55"/>
    <w:rsid w:val="00C96890"/>
    <w:rsid w:val="00CA6FF9"/>
    <w:rsid w:val="00CB4238"/>
    <w:rsid w:val="00CB5938"/>
    <w:rsid w:val="00CC1A64"/>
    <w:rsid w:val="00CC333D"/>
    <w:rsid w:val="00CC34EB"/>
    <w:rsid w:val="00CC535A"/>
    <w:rsid w:val="00CC589A"/>
    <w:rsid w:val="00CC66EA"/>
    <w:rsid w:val="00CC70F0"/>
    <w:rsid w:val="00CD3C17"/>
    <w:rsid w:val="00CD7A30"/>
    <w:rsid w:val="00CE1171"/>
    <w:rsid w:val="00CE1F9C"/>
    <w:rsid w:val="00CE2E48"/>
    <w:rsid w:val="00CF6672"/>
    <w:rsid w:val="00D021F7"/>
    <w:rsid w:val="00D069C7"/>
    <w:rsid w:val="00D073B6"/>
    <w:rsid w:val="00D078A2"/>
    <w:rsid w:val="00D13A53"/>
    <w:rsid w:val="00D14C53"/>
    <w:rsid w:val="00D1592A"/>
    <w:rsid w:val="00D21123"/>
    <w:rsid w:val="00D26BB7"/>
    <w:rsid w:val="00D31F61"/>
    <w:rsid w:val="00D367EB"/>
    <w:rsid w:val="00D4244E"/>
    <w:rsid w:val="00D45954"/>
    <w:rsid w:val="00D461C2"/>
    <w:rsid w:val="00D47BB2"/>
    <w:rsid w:val="00D52556"/>
    <w:rsid w:val="00D53C96"/>
    <w:rsid w:val="00D53E95"/>
    <w:rsid w:val="00D61AAE"/>
    <w:rsid w:val="00D61D08"/>
    <w:rsid w:val="00D638E1"/>
    <w:rsid w:val="00D64CB8"/>
    <w:rsid w:val="00D72FD8"/>
    <w:rsid w:val="00D763CA"/>
    <w:rsid w:val="00D7736B"/>
    <w:rsid w:val="00D80D47"/>
    <w:rsid w:val="00D948F2"/>
    <w:rsid w:val="00D9697A"/>
    <w:rsid w:val="00D97F3F"/>
    <w:rsid w:val="00DA4C48"/>
    <w:rsid w:val="00DA727D"/>
    <w:rsid w:val="00DA746C"/>
    <w:rsid w:val="00DB53A7"/>
    <w:rsid w:val="00DC7D82"/>
    <w:rsid w:val="00DD170F"/>
    <w:rsid w:val="00DE0A8A"/>
    <w:rsid w:val="00DF6E54"/>
    <w:rsid w:val="00E01D7A"/>
    <w:rsid w:val="00E036F2"/>
    <w:rsid w:val="00E04228"/>
    <w:rsid w:val="00E04457"/>
    <w:rsid w:val="00E04BBC"/>
    <w:rsid w:val="00E10450"/>
    <w:rsid w:val="00E1312E"/>
    <w:rsid w:val="00E1478E"/>
    <w:rsid w:val="00E159D7"/>
    <w:rsid w:val="00E17568"/>
    <w:rsid w:val="00E21653"/>
    <w:rsid w:val="00E2414E"/>
    <w:rsid w:val="00E26830"/>
    <w:rsid w:val="00E354F5"/>
    <w:rsid w:val="00E40B36"/>
    <w:rsid w:val="00E51672"/>
    <w:rsid w:val="00E55EE5"/>
    <w:rsid w:val="00E577EE"/>
    <w:rsid w:val="00E625B3"/>
    <w:rsid w:val="00E62BC6"/>
    <w:rsid w:val="00E64743"/>
    <w:rsid w:val="00E7257D"/>
    <w:rsid w:val="00E728CB"/>
    <w:rsid w:val="00E7336F"/>
    <w:rsid w:val="00E76262"/>
    <w:rsid w:val="00E776EB"/>
    <w:rsid w:val="00E84A6B"/>
    <w:rsid w:val="00E876CD"/>
    <w:rsid w:val="00E92385"/>
    <w:rsid w:val="00E96DEA"/>
    <w:rsid w:val="00EA1585"/>
    <w:rsid w:val="00EA48AE"/>
    <w:rsid w:val="00EA5E92"/>
    <w:rsid w:val="00EB09E2"/>
    <w:rsid w:val="00EB74A5"/>
    <w:rsid w:val="00EC4472"/>
    <w:rsid w:val="00EE0126"/>
    <w:rsid w:val="00EF2A15"/>
    <w:rsid w:val="00EF3CE5"/>
    <w:rsid w:val="00EF5BFD"/>
    <w:rsid w:val="00EF68E2"/>
    <w:rsid w:val="00EF7969"/>
    <w:rsid w:val="00F01C6F"/>
    <w:rsid w:val="00F0620E"/>
    <w:rsid w:val="00F06EE2"/>
    <w:rsid w:val="00F074DC"/>
    <w:rsid w:val="00F12DA3"/>
    <w:rsid w:val="00F24F8F"/>
    <w:rsid w:val="00F267C9"/>
    <w:rsid w:val="00F307E0"/>
    <w:rsid w:val="00F34D63"/>
    <w:rsid w:val="00F539B1"/>
    <w:rsid w:val="00F57F7A"/>
    <w:rsid w:val="00F609F6"/>
    <w:rsid w:val="00F62D33"/>
    <w:rsid w:val="00F6570B"/>
    <w:rsid w:val="00F67615"/>
    <w:rsid w:val="00F76C98"/>
    <w:rsid w:val="00F804CD"/>
    <w:rsid w:val="00F80750"/>
    <w:rsid w:val="00F85F59"/>
    <w:rsid w:val="00F86717"/>
    <w:rsid w:val="00F86DD4"/>
    <w:rsid w:val="00F91036"/>
    <w:rsid w:val="00FA3CEC"/>
    <w:rsid w:val="00FB4CF2"/>
    <w:rsid w:val="00FC4845"/>
    <w:rsid w:val="00FC6B03"/>
    <w:rsid w:val="00FD06D5"/>
    <w:rsid w:val="00FD1CAB"/>
    <w:rsid w:val="00FD63C1"/>
    <w:rsid w:val="00FE0444"/>
    <w:rsid w:val="00FE419E"/>
    <w:rsid w:val="00FE449C"/>
    <w:rsid w:val="00FE52E0"/>
    <w:rsid w:val="00FF2484"/>
    <w:rsid w:val="00FF4CE8"/>
    <w:rsid w:val="00FF5A4E"/>
    <w:rsid w:val="583F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2BDBF"/>
  <w15:docId w15:val="{272584E2-BD12-4F4C-BACB-086BA140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00000" w:themeColor="text1"/>
        <w:sz w:val="24"/>
        <w:szCs w:val="24"/>
        <w:lang w:val="en-AU" w:eastAsia="en-US" w:bidi="ar-SA"/>
      </w:rPr>
    </w:rPrDefault>
    <w:pPrDefault>
      <w:pPr>
        <w:ind w:right="-284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qFormat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665723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5827F8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5827F8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5827F8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827F8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3D4F10"/>
    <w:rPr>
      <w:rFonts w:asciiTheme="majorHAnsi" w:eastAsiaTheme="majorEastAsia" w:hAnsiTheme="majorHAnsi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F10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F10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qFormat/>
    <w:rsid w:val="00340283"/>
    <w:rPr>
      <w:b/>
    </w:rPr>
  </w:style>
  <w:style w:type="paragraph" w:customStyle="1" w:styleId="SubHeading">
    <w:name w:val="Sub Heading"/>
    <w:basedOn w:val="Normal"/>
    <w:next w:val="Normal"/>
    <w:uiPriority w:val="9"/>
    <w:semiHidden/>
    <w:qFormat/>
    <w:rsid w:val="00F91036"/>
    <w:pPr>
      <w:keepNext/>
      <w:keepLines/>
      <w:spacing w:before="12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F10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C3521C"/>
    <w:pPr>
      <w:numPr>
        <w:numId w:val="38"/>
      </w:numPr>
      <w:ind w:left="357" w:hanging="357"/>
    </w:pPr>
  </w:style>
  <w:style w:type="paragraph" w:styleId="ListBullet2">
    <w:name w:val="List Bullet 2"/>
    <w:basedOn w:val="Normal"/>
    <w:uiPriority w:val="16"/>
    <w:unhideWhenUsed/>
    <w:qFormat/>
    <w:rsid w:val="00C3521C"/>
    <w:pPr>
      <w:numPr>
        <w:ilvl w:val="1"/>
        <w:numId w:val="38"/>
      </w:numPr>
    </w:pPr>
  </w:style>
  <w:style w:type="paragraph" w:styleId="ListNumber">
    <w:name w:val="List Number"/>
    <w:basedOn w:val="Normal"/>
    <w:uiPriority w:val="16"/>
    <w:unhideWhenUsed/>
    <w:qFormat/>
    <w:rsid w:val="00072B30"/>
    <w:pPr>
      <w:numPr>
        <w:ilvl w:val="1"/>
        <w:numId w:val="40"/>
      </w:numPr>
    </w:pPr>
  </w:style>
  <w:style w:type="paragraph" w:styleId="ListNumber2">
    <w:name w:val="List Number 2"/>
    <w:basedOn w:val="Normal"/>
    <w:uiPriority w:val="16"/>
    <w:unhideWhenUsed/>
    <w:qFormat/>
    <w:rsid w:val="00072B30"/>
    <w:pPr>
      <w:numPr>
        <w:ilvl w:val="2"/>
        <w:numId w:val="40"/>
      </w:numPr>
    </w:pPr>
  </w:style>
  <w:style w:type="numbering" w:customStyle="1" w:styleId="Lists">
    <w:name w:val="Lists"/>
    <w:uiPriority w:val="99"/>
    <w:rsid w:val="005827F8"/>
    <w:pPr>
      <w:numPr>
        <w:numId w:val="10"/>
      </w:numPr>
    </w:pPr>
  </w:style>
  <w:style w:type="paragraph" w:styleId="ListNumber3">
    <w:name w:val="List Number 3"/>
    <w:basedOn w:val="Normal"/>
    <w:uiPriority w:val="16"/>
    <w:unhideWhenUsed/>
    <w:qFormat/>
    <w:rsid w:val="00072B30"/>
    <w:pPr>
      <w:numPr>
        <w:ilvl w:val="3"/>
        <w:numId w:val="40"/>
      </w:numPr>
    </w:pPr>
  </w:style>
  <w:style w:type="character" w:styleId="UnresolvedMention">
    <w:name w:val="Unresolved Mention"/>
    <w:basedOn w:val="DefaultParagraphFont"/>
    <w:uiPriority w:val="99"/>
    <w:semiHidden/>
    <w:rsid w:val="00726AE1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qFormat/>
    <w:rsid w:val="00B40DBD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17054A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qFormat/>
    <w:rsid w:val="007F0323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17054A"/>
    <w:pPr>
      <w:tabs>
        <w:tab w:val="right" w:pos="9639"/>
      </w:tabs>
      <w:spacing w:line="216" w:lineRule="auto"/>
    </w:pPr>
    <w:rPr>
      <w:b/>
      <w:color w:val="FFFFFF" w:themeColor="background1"/>
      <w:sz w:val="32"/>
    </w:rPr>
  </w:style>
  <w:style w:type="character" w:customStyle="1" w:styleId="FooterChar">
    <w:name w:val="Footer Char"/>
    <w:basedOn w:val="DefaultParagraphFont"/>
    <w:link w:val="Footer"/>
    <w:uiPriority w:val="99"/>
    <w:rsid w:val="0017054A"/>
    <w:rPr>
      <w:b/>
      <w:color w:val="FFFFFF" w:themeColor="background1"/>
      <w:sz w:val="32"/>
    </w:rPr>
  </w:style>
  <w:style w:type="paragraph" w:styleId="ListBullet3">
    <w:name w:val="List Bullet 3"/>
    <w:basedOn w:val="Normal"/>
    <w:uiPriority w:val="16"/>
    <w:unhideWhenUsed/>
    <w:qFormat/>
    <w:rsid w:val="00C3521C"/>
    <w:pPr>
      <w:numPr>
        <w:ilvl w:val="2"/>
        <w:numId w:val="38"/>
      </w:numPr>
    </w:pPr>
  </w:style>
  <w:style w:type="table" w:styleId="TableGrid">
    <w:name w:val="Table Grid"/>
    <w:basedOn w:val="TableNormal"/>
    <w:uiPriority w:val="59"/>
    <w:rsid w:val="0090058F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paragraph" w:styleId="Caption">
    <w:name w:val="caption"/>
    <w:next w:val="Normal"/>
    <w:uiPriority w:val="35"/>
    <w:qFormat/>
    <w:rsid w:val="003D4F10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3D4F10"/>
    <w:pPr>
      <w:tabs>
        <w:tab w:val="center" w:pos="4513"/>
        <w:tab w:val="right" w:pos="9026"/>
      </w:tabs>
      <w:spacing w:before="600"/>
    </w:pPr>
  </w:style>
  <w:style w:type="character" w:customStyle="1" w:styleId="HeaderChar">
    <w:name w:val="Header Char"/>
    <w:basedOn w:val="DefaultParagraphFont"/>
    <w:link w:val="Header"/>
    <w:uiPriority w:val="44"/>
    <w:rsid w:val="003D4F10"/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0C15C7"/>
    <w:rPr>
      <w:noProof w:val="0"/>
      <w:color w:val="FF0000"/>
      <w:sz w:val="20"/>
      <w:lang w:val="en-AU"/>
    </w:rPr>
  </w:style>
  <w:style w:type="paragraph" w:styleId="ListNumber4">
    <w:name w:val="List Number 4"/>
    <w:basedOn w:val="Normal"/>
    <w:uiPriority w:val="16"/>
    <w:semiHidden/>
    <w:qFormat/>
    <w:rsid w:val="00072B30"/>
    <w:pPr>
      <w:numPr>
        <w:ilvl w:val="4"/>
        <w:numId w:val="40"/>
      </w:numPr>
    </w:pPr>
  </w:style>
  <w:style w:type="character" w:styleId="Hyperlink">
    <w:name w:val="Hyperlink"/>
    <w:basedOn w:val="DefaultParagraphFont"/>
    <w:uiPriority w:val="99"/>
    <w:rsid w:val="00726AE1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807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locked/>
    <w:rsid w:val="002A10BF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rsid w:val="002A10BF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DDDDDD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uiPriority w:val="17"/>
    <w:unhideWhenUsed/>
    <w:qFormat/>
    <w:rsid w:val="00072B30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link w:val="NoSpacingChar"/>
    <w:uiPriority w:val="1"/>
    <w:qFormat/>
    <w:rsid w:val="00340283"/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445E9C"/>
  </w:style>
  <w:style w:type="character" w:customStyle="1" w:styleId="SignatureChar">
    <w:name w:val="Signature Char"/>
    <w:basedOn w:val="DefaultParagraphFont"/>
    <w:link w:val="Signature"/>
    <w:uiPriority w:val="37"/>
    <w:rsid w:val="00445E9C"/>
    <w:rPr>
      <w:rFonts w:asciiTheme="minorHAnsi" w:hAnsiTheme="minorHAnsi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E577EE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24336B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37"/>
      </w:numPr>
    </w:pPr>
  </w:style>
  <w:style w:type="table" w:styleId="TableGridLight">
    <w:name w:val="Grid Table Light"/>
    <w:basedOn w:val="TableNormal"/>
    <w:uiPriority w:val="40"/>
    <w:rsid w:val="00701E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31"/>
      </w:numPr>
    </w:pPr>
  </w:style>
  <w:style w:type="numbering" w:customStyle="1" w:styleId="BulletList">
    <w:name w:val="Bullet List"/>
    <w:uiPriority w:val="99"/>
    <w:rsid w:val="00C3521C"/>
    <w:pPr>
      <w:numPr>
        <w:numId w:val="38"/>
      </w:numPr>
    </w:pPr>
  </w:style>
  <w:style w:type="table" w:customStyle="1" w:styleId="HiddenTable">
    <w:name w:val="Hidden Table"/>
    <w:basedOn w:val="TableGrid"/>
    <w:uiPriority w:val="99"/>
    <w:rsid w:val="001268ED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blStylePr w:type="firstRow">
      <w:rPr>
        <w:b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table" w:customStyle="1" w:styleId="Signaturetable">
    <w:name w:val="Signature table"/>
    <w:basedOn w:val="TableNormal"/>
    <w:uiPriority w:val="99"/>
    <w:rsid w:val="009D20AA"/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qFormat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qFormat/>
    <w:rsid w:val="00340283"/>
    <w:pPr>
      <w:spacing w:before="360"/>
    </w:pPr>
  </w:style>
  <w:style w:type="paragraph" w:customStyle="1" w:styleId="H4">
    <w:name w:val="H4"/>
    <w:basedOn w:val="Normal"/>
    <w:uiPriority w:val="99"/>
    <w:rsid w:val="00DC7D82"/>
    <w:pPr>
      <w:suppressAutoHyphens/>
      <w:autoSpaceDE w:val="0"/>
      <w:autoSpaceDN w:val="0"/>
      <w:adjustRightInd w:val="0"/>
      <w:spacing w:before="57" w:after="57" w:line="300" w:lineRule="atLeast"/>
      <w:ind w:right="0"/>
      <w:textAlignment w:val="center"/>
    </w:pPr>
    <w:rPr>
      <w:b/>
      <w:bCs/>
      <w:color w:val="00000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D4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ercovich\OneDrive%20-%20Aged%20Care%20Quality%20and%20Safety%20Commission\Desktop\Website\EEC041-Discussion%20card%20template_final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6797c-67ca-4b9b-b0c6-6b7192a60d7c">
      <Terms xmlns="http://schemas.microsoft.com/office/infopath/2007/PartnerControls"/>
    </lcf76f155ced4ddcb4097134ff3c332f>
    <TaxCatchAll xmlns="84b19ea7-d61a-4583-bb00-55465adf5bcb" xsi:nil="true"/>
    <Comments xmlns="cee6797c-67ca-4b9b-b0c6-6b7192a60d7c" xsi:nil="true"/>
    <_Flow_SignoffStatus xmlns="cee6797c-67ca-4b9b-b0c6-6b7192a60d7c" xsi:nil="true"/>
    <Date xmlns="cee6797c-67ca-4b9b-b0c6-6b7192a60d7c" xsi:nil="true"/>
    <Dateandtime xmlns="cee6797c-67ca-4b9b-b0c6-6b7192a60d7c" xsi:nil="true"/>
    <Resourcetype xmlns="cee6797c-67ca-4b9b-b0c6-6b7192a60d7c" xsi:nil="true"/>
    <Assignedto xmlns="cee6797c-67ca-4b9b-b0c6-6b7192a60d7c">
      <UserInfo>
        <DisplayName/>
        <AccountId xsi:nil="true"/>
        <AccountType/>
      </UserInfo>
    </Assignedto>
    <_dlc_DocId xmlns="84b19ea7-d61a-4583-bb00-55465adf5bcb">43AUEAQ5DAMQ-1148695417-57584</_dlc_DocId>
    <_dlc_DocIdUrl xmlns="84b19ea7-d61a-4583-bb00-55465adf5bcb">
      <Url>https://agedcarequality.sharepoint.com/sites/SectorEducation/_layouts/15/DocIdRedir.aspx?ID=43AUEAQ5DAMQ-1148695417-57584</Url>
      <Description>43AUEAQ5DAMQ-1148695417-57584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4D245F37F6E47957A80512D2DFF70" ma:contentTypeVersion="25" ma:contentTypeDescription="Create a new document." ma:contentTypeScope="" ma:versionID="17ffd991efa21c8771ce739ee9928fd7">
  <xsd:schema xmlns:xsd="http://www.w3.org/2001/XMLSchema" xmlns:xs="http://www.w3.org/2001/XMLSchema" xmlns:p="http://schemas.microsoft.com/office/2006/metadata/properties" xmlns:ns2="cee6797c-67ca-4b9b-b0c6-6b7192a60d7c" xmlns:ns3="84b19ea7-d61a-4583-bb00-55465adf5bcb" targetNamespace="http://schemas.microsoft.com/office/2006/metadata/properties" ma:root="true" ma:fieldsID="4568410342aa5c1fcf993e687a33ad8f" ns2:_="" ns3:_="">
    <xsd:import namespace="cee6797c-67ca-4b9b-b0c6-6b7192a60d7c"/>
    <xsd:import namespace="84b19ea7-d61a-4583-bb00-55465adf5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Resourcetype" minOccurs="0"/>
                <xsd:element ref="ns2:Comments" minOccurs="0"/>
                <xsd:element ref="ns2:Dateandtime" minOccurs="0"/>
                <xsd:element ref="ns2:Assignedto" minOccurs="0"/>
                <xsd:element ref="ns2:MediaServiceObjectDetectorVersions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Dat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6797c-67ca-4b9b-b0c6-6b7192a60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ourcetype" ma:index="24" nillable="true" ma:displayName="Resource type" ma:format="Dropdown" ma:internalName="Resourcetype">
      <xsd:simpleType>
        <xsd:restriction base="dms:Text">
          <xsd:maxLength value="255"/>
        </xsd:restriction>
      </xsd:simpleType>
    </xsd:element>
    <xsd:element name="Comments" ma:index="25" nillable="true" ma:displayName="Under development " ma:format="Dropdown" ma:internalName="Comments">
      <xsd:simpleType>
        <xsd:restriction base="dms:Note">
          <xsd:maxLength value="255"/>
        </xsd:restriction>
      </xsd:simpleType>
    </xsd:element>
    <xsd:element name="Dateandtime" ma:index="26" nillable="true" ma:displayName="Date and time" ma:format="DateOnly" ma:internalName="Dateandtime">
      <xsd:simpleType>
        <xsd:restriction base="dms:DateTime"/>
      </xsd:simpleType>
    </xsd:element>
    <xsd:element name="Assignedto" ma:index="27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Date" ma:index="33" nillable="true" ma:displayName="Date" ma:format="DateOnly" ma:internalName="Date">
      <xsd:simpleType>
        <xsd:restriction base="dms:DateTime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19ea7-d61a-4583-bb00-55465adf5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8ac0b1-0ec6-4d84-93b9-9cfeda57bcc7}" ma:internalName="TaxCatchAll" ma:showField="CatchAllData" ma:web="84b19ea7-d61a-4583-bb00-55465adf5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48021D-5169-457D-896E-AF81DEDCEC61}">
  <ds:schemaRefs>
    <ds:schemaRef ds:uri="http://schemas.microsoft.com/office/2006/metadata/properties"/>
    <ds:schemaRef ds:uri="http://schemas.microsoft.com/office/infopath/2007/PartnerControls"/>
    <ds:schemaRef ds:uri="cee6797c-67ca-4b9b-b0c6-6b7192a60d7c"/>
    <ds:schemaRef ds:uri="84b19ea7-d61a-4583-bb00-55465adf5bcb"/>
  </ds:schemaRefs>
</ds:datastoreItem>
</file>

<file path=customXml/itemProps2.xml><?xml version="1.0" encoding="utf-8"?>
<ds:datastoreItem xmlns:ds="http://schemas.openxmlformats.org/officeDocument/2006/customXml" ds:itemID="{3924F614-FBC3-4454-9B28-6B1D85895FB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798E84-1A7C-4DA5-A3AD-740B04B87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6797c-67ca-4b9b-b0c6-6b7192a60d7c"/>
    <ds:schemaRef ds:uri="84b19ea7-d61a-4583-bb00-55465adf5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1B3ABE-BBBC-43A7-AF8E-55B3B2D5F5B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90CB8DC-12A5-4B64-8B2F-84BE5F3E02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EEC041-Discussion card template_final</Template>
  <TotalTime>1</TotalTime>
  <Pages>4</Pages>
  <Words>16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Mercovich</dc:creator>
  <cp:keywords/>
  <cp:lastModifiedBy>Lindsay Mercovich</cp:lastModifiedBy>
  <cp:revision>1</cp:revision>
  <cp:lastPrinted>2014-02-03T07:10:00Z</cp:lastPrinted>
  <dcterms:created xsi:type="dcterms:W3CDTF">2025-10-01T06:09:00Z</dcterms:created>
  <dcterms:modified xsi:type="dcterms:W3CDTF">2025-10-01T06:10:00Z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0x0101006FB4D245F37F6E47957A80512D2DFF70</vt:lpwstr>
  </property>
  <property fmtid="{D5CDD505-2E9C-101B-9397-08002B2CF9AE}" pid="5" name="GrammarlyDocumentId">
    <vt:lpwstr>e8ae22f6-338c-427d-889b-7dc400151e52</vt:lpwstr>
  </property>
  <property fmtid="{D5CDD505-2E9C-101B-9397-08002B2CF9AE}" pid="6" name="MediaServiceImageTags">
    <vt:lpwstr/>
  </property>
  <property fmtid="{D5CDD505-2E9C-101B-9397-08002B2CF9AE}" pid="7" name="_dlc_DocIdItemGuid">
    <vt:lpwstr>f6c20cdf-ca99-47b8-9fab-52d26b70fb39</vt:lpwstr>
  </property>
</Properties>
</file>