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9A55B" w14:textId="77777777" w:rsidR="005827F8" w:rsidRPr="003F4BB2" w:rsidRDefault="00742EC6" w:rsidP="006F5E60">
      <w:pPr>
        <w:pStyle w:val="Title"/>
        <w:rPr>
          <w:rFonts w:ascii="Open Sans ExtraBold" w:hAnsi="Open Sans ExtraBold" w:cs="Open Sans ExtraBold"/>
        </w:rPr>
      </w:pPr>
      <w:r>
        <w:rPr>
          <w:rFonts w:ascii="Open Sans ExtraBold" w:hAnsi="Open Sans ExtraBold" w:cs="Open Sans ExtraBold"/>
        </w:rPr>
        <w:t>Consumer a</w:t>
      </w:r>
      <w:r w:rsidR="00CD59CF">
        <w:rPr>
          <w:rFonts w:ascii="Open Sans ExtraBold" w:hAnsi="Open Sans ExtraBold" w:cs="Open Sans ExtraBold"/>
        </w:rPr>
        <w:t>dvisory body</w:t>
      </w:r>
      <w:r w:rsidR="00CA2A4F">
        <w:rPr>
          <w:rFonts w:ascii="Open Sans ExtraBold" w:hAnsi="Open Sans ExtraBold" w:cs="Open Sans ExtraBold"/>
        </w:rPr>
        <w:br/>
      </w:r>
      <w:r w:rsidR="00CD59CF">
        <w:rPr>
          <w:rFonts w:ascii="Open Sans ExtraBold" w:hAnsi="Open Sans ExtraBold" w:cs="Open Sans ExtraBold"/>
        </w:rPr>
        <w:t>m</w:t>
      </w:r>
      <w:r w:rsidR="00CA3934" w:rsidRPr="003F4BB2">
        <w:rPr>
          <w:rFonts w:ascii="Open Sans ExtraBold" w:hAnsi="Open Sans ExtraBold" w:cs="Open Sans ExtraBold"/>
        </w:rPr>
        <w:t>eeting minutes</w:t>
      </w:r>
    </w:p>
    <w:tbl>
      <w:tblPr>
        <w:tblStyle w:val="HiddenTable"/>
        <w:tblW w:w="0" w:type="auto"/>
        <w:tblLook w:val="0680" w:firstRow="0" w:lastRow="0" w:firstColumn="1" w:lastColumn="0" w:noHBand="1" w:noVBand="1"/>
      </w:tblPr>
      <w:tblGrid>
        <w:gridCol w:w="1701"/>
        <w:gridCol w:w="8503"/>
      </w:tblGrid>
      <w:tr w:rsidR="00CA3934" w:rsidRPr="00854C69" w14:paraId="2D95557C" w14:textId="77777777" w:rsidTr="00727A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9596D4C" w14:textId="77777777" w:rsidR="00CA3934" w:rsidRPr="00854C69" w:rsidRDefault="00CD4A49" w:rsidP="00727A6E">
            <w:pPr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Advisory body</w:t>
            </w:r>
            <w:r w:rsidR="00CA3934" w:rsidRPr="00854C69">
              <w:rPr>
                <w:rFonts w:ascii="Open Sans" w:hAnsi="Open Sans"/>
              </w:rPr>
              <w:t xml:space="preserve">: </w:t>
            </w:r>
          </w:p>
        </w:tc>
        <w:tc>
          <w:tcPr>
            <w:tcW w:w="8503" w:type="dxa"/>
          </w:tcPr>
          <w:sdt>
            <w:sdtPr>
              <w:id w:val="998227228"/>
              <w:placeholder>
                <w:docPart w:val="EC7F64E811F04A878CCA8EF12B95CDB4"/>
              </w:placeholder>
            </w:sdtPr>
            <w:sdtEndPr>
              <w:rPr>
                <w:color w:val="auto"/>
              </w:rPr>
            </w:sdtEndPr>
            <w:sdtContent>
              <w:sdt>
                <w:sdtPr>
                  <w:rPr>
                    <w:color w:val="auto"/>
                  </w:rPr>
                  <w:id w:val="-1437207833"/>
                  <w:placeholder>
                    <w:docPart w:val="EC7F64E811F04A878CCA8EF12B95CDB4"/>
                  </w:placeholder>
                </w:sdtPr>
                <w:sdtEndPr>
                  <w:rPr>
                    <w:lang w:val="en-GB"/>
                  </w:rPr>
                </w:sdtEndPr>
                <w:sdtContent>
                  <w:p w14:paraId="76C2E342" w14:textId="77777777" w:rsidR="00CA3934" w:rsidRPr="00AC7366" w:rsidRDefault="00AC7366" w:rsidP="00727A6E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lang w:val="en-GB"/>
                      </w:rPr>
                    </w:pPr>
                    <w:r w:rsidRPr="00E91A6C">
                      <w:rPr>
                        <w:color w:val="auto"/>
                        <w:lang w:val="en-GB"/>
                      </w:rPr>
                      <w:t>[insert name of consumer advisory body]</w:t>
                    </w:r>
                  </w:p>
                </w:sdtContent>
              </w:sdt>
            </w:sdtContent>
          </w:sdt>
        </w:tc>
      </w:tr>
      <w:tr w:rsidR="00CA3934" w:rsidRPr="00854C69" w14:paraId="2BDC8DFB" w14:textId="77777777" w:rsidTr="00727A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4FD4F49" w14:textId="77777777" w:rsidR="00CA3934" w:rsidRPr="00854C69" w:rsidRDefault="00CA3934" w:rsidP="00727A6E">
            <w:pPr>
              <w:rPr>
                <w:rFonts w:ascii="Open Sans" w:hAnsi="Open Sans"/>
              </w:rPr>
            </w:pPr>
            <w:r w:rsidRPr="00854C69">
              <w:rPr>
                <w:rFonts w:ascii="Open Sans" w:hAnsi="Open Sans"/>
              </w:rPr>
              <w:t xml:space="preserve">Date &amp; </w:t>
            </w:r>
            <w:r w:rsidR="003F4BB2">
              <w:rPr>
                <w:rFonts w:ascii="Open Sans" w:hAnsi="Open Sans"/>
              </w:rPr>
              <w:t>t</w:t>
            </w:r>
            <w:r w:rsidRPr="00854C69">
              <w:rPr>
                <w:rFonts w:ascii="Open Sans" w:hAnsi="Open Sans"/>
              </w:rPr>
              <w:t xml:space="preserve">ime: </w:t>
            </w:r>
          </w:p>
        </w:tc>
        <w:sdt>
          <w:sdtPr>
            <w:id w:val="-1598014501"/>
            <w:placeholder>
              <w:docPart w:val="303F3EAA2C124934AE1DBF6795B2614C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8503" w:type="dxa"/>
              </w:tcPr>
              <w:p w14:paraId="14D78A2D" w14:textId="77777777" w:rsidR="00CA3934" w:rsidRPr="00854C69" w:rsidRDefault="005B7A05" w:rsidP="00727A6E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[insert date]</w:t>
                </w:r>
              </w:p>
            </w:tc>
          </w:sdtContent>
        </w:sdt>
      </w:tr>
      <w:tr w:rsidR="00CA3934" w:rsidRPr="00854C69" w14:paraId="3EA186E8" w14:textId="77777777" w:rsidTr="00727A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73FA169" w14:textId="77777777" w:rsidR="00CA3934" w:rsidRPr="00854C69" w:rsidRDefault="00CD4A49" w:rsidP="00727A6E">
            <w:pPr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Meeting no</w:t>
            </w:r>
            <w:r w:rsidR="00CA3934" w:rsidRPr="00854C69">
              <w:rPr>
                <w:rFonts w:ascii="Open Sans" w:hAnsi="Open Sans"/>
              </w:rPr>
              <w:t xml:space="preserve">: </w:t>
            </w:r>
          </w:p>
        </w:tc>
        <w:tc>
          <w:tcPr>
            <w:tcW w:w="8503" w:type="dxa"/>
          </w:tcPr>
          <w:sdt>
            <w:sdtPr>
              <w:id w:val="-624167178"/>
              <w:placeholder>
                <w:docPart w:val="EC7F64E811F04A878CCA8EF12B95CDB4"/>
              </w:placeholder>
            </w:sdtPr>
            <w:sdtEndPr/>
            <w:sdtContent>
              <w:p w14:paraId="6F202111" w14:textId="77777777" w:rsidR="00CA3934" w:rsidRPr="00854C69" w:rsidRDefault="005B7A05" w:rsidP="00727A6E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[</w:t>
                </w:r>
                <w:r w:rsidR="00A2537D" w:rsidRPr="00E91A6C">
                  <w:rPr>
                    <w:color w:val="auto"/>
                  </w:rPr>
                  <w:t>000</w:t>
                </w:r>
                <w:r>
                  <w:rPr>
                    <w:color w:val="auto"/>
                  </w:rPr>
                  <w:t>]</w:t>
                </w:r>
              </w:p>
            </w:sdtContent>
          </w:sdt>
        </w:tc>
      </w:tr>
      <w:tr w:rsidR="00CA3934" w:rsidRPr="00854C69" w14:paraId="79522F95" w14:textId="77777777" w:rsidTr="00727A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5C14454" w14:textId="77777777" w:rsidR="00CA3934" w:rsidRPr="00854C69" w:rsidRDefault="00AD3A9F" w:rsidP="00727A6E">
            <w:pPr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Venue</w:t>
            </w:r>
            <w:r w:rsidR="00CA3934" w:rsidRPr="00854C69">
              <w:rPr>
                <w:rFonts w:ascii="Open Sans" w:hAnsi="Open Sans"/>
              </w:rPr>
              <w:t xml:space="preserve">: </w:t>
            </w:r>
          </w:p>
        </w:tc>
        <w:sdt>
          <w:sdtPr>
            <w:rPr>
              <w:color w:val="FF0000"/>
            </w:rPr>
            <w:id w:val="-690061678"/>
            <w:placeholder>
              <w:docPart w:val="F7788560789345A291C70844F9C12AAE"/>
            </w:placeholder>
          </w:sdtPr>
          <w:sdtEndPr>
            <w:rPr>
              <w:color w:val="auto"/>
            </w:rPr>
          </w:sdtEndPr>
          <w:sdtContent>
            <w:tc>
              <w:tcPr>
                <w:tcW w:w="8503" w:type="dxa"/>
              </w:tcPr>
              <w:sdt>
                <w:sdtPr>
                  <w:rPr>
                    <w:color w:val="auto"/>
                  </w:rPr>
                  <w:id w:val="1583955040"/>
                  <w:placeholder>
                    <w:docPart w:val="EC7F64E811F04A878CCA8EF12B95CDB4"/>
                  </w:placeholder>
                </w:sdtPr>
                <w:sdtEndPr/>
                <w:sdtContent>
                  <w:p w14:paraId="72672061" w14:textId="77777777" w:rsidR="00CA3934" w:rsidRPr="00394576" w:rsidRDefault="00394576" w:rsidP="00727A6E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color w:val="FF0000"/>
                        <w:lang w:val="en-GB"/>
                      </w:rPr>
                    </w:pPr>
                    <w:r w:rsidRPr="00E91A6C">
                      <w:rPr>
                        <w:color w:val="auto"/>
                        <w:lang w:val="en-GB"/>
                      </w:rPr>
                      <w:t>[insert location of meeting]</w:t>
                    </w:r>
                  </w:p>
                </w:sdtContent>
              </w:sdt>
            </w:tc>
          </w:sdtContent>
        </w:sdt>
      </w:tr>
      <w:tr w:rsidR="00727A6E" w:rsidRPr="00854C69" w14:paraId="56064D32" w14:textId="77777777" w:rsidTr="00727A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0F85B31" w14:textId="77777777" w:rsidR="00727A6E" w:rsidRPr="00854C69" w:rsidRDefault="00AD3A9F" w:rsidP="00727A6E">
            <w:pPr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Participants</w:t>
            </w:r>
            <w:r w:rsidR="00727A6E" w:rsidRPr="00854C69">
              <w:rPr>
                <w:rFonts w:ascii="Open Sans" w:hAnsi="Open Sans"/>
              </w:rPr>
              <w:t xml:space="preserve">: </w:t>
            </w:r>
          </w:p>
        </w:tc>
        <w:tc>
          <w:tcPr>
            <w:tcW w:w="8503" w:type="dxa"/>
          </w:tcPr>
          <w:sdt>
            <w:sdtPr>
              <w:rPr>
                <w:color w:val="auto"/>
              </w:rPr>
              <w:id w:val="-306938549"/>
              <w:placeholder>
                <w:docPart w:val="EC7F64E811F04A878CCA8EF12B95CDB4"/>
              </w:placeholder>
            </w:sdtPr>
            <w:sdtEndPr/>
            <w:sdtContent>
              <w:p w14:paraId="32CF4E94" w14:textId="77777777" w:rsidR="00727A6E" w:rsidRPr="004B1FC4" w:rsidRDefault="004B1FC4" w:rsidP="00727A6E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en-GB"/>
                  </w:rPr>
                </w:pPr>
                <w:r w:rsidRPr="00E91A6C">
                  <w:rPr>
                    <w:color w:val="auto"/>
                    <w:lang w:val="en-GB"/>
                  </w:rPr>
                  <w:t>[insert attendees</w:t>
                </w:r>
                <w:r w:rsidR="005B7A05">
                  <w:rPr>
                    <w:color w:val="auto"/>
                    <w:lang w:val="en-GB"/>
                  </w:rPr>
                  <w:t xml:space="preserve"> names</w:t>
                </w:r>
                <w:r w:rsidRPr="00E91A6C">
                  <w:rPr>
                    <w:color w:val="auto"/>
                    <w:lang w:val="en-GB"/>
                  </w:rPr>
                  <w:t>]</w:t>
                </w:r>
              </w:p>
            </w:sdtContent>
          </w:sdt>
        </w:tc>
      </w:tr>
      <w:tr w:rsidR="00727A6E" w:rsidRPr="00854C69" w14:paraId="15E68B39" w14:textId="77777777" w:rsidTr="00600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ACC514D" w14:textId="77777777" w:rsidR="00727A6E" w:rsidRPr="00854C69" w:rsidRDefault="00727A6E" w:rsidP="00727A6E">
            <w:pPr>
              <w:rPr>
                <w:rFonts w:ascii="Open Sans" w:hAnsi="Open Sans"/>
              </w:rPr>
            </w:pPr>
            <w:r w:rsidRPr="00854C69">
              <w:rPr>
                <w:rFonts w:ascii="Open Sans" w:hAnsi="Open Sans"/>
              </w:rPr>
              <w:t xml:space="preserve">Apologies: </w:t>
            </w:r>
          </w:p>
        </w:tc>
        <w:tc>
          <w:tcPr>
            <w:tcW w:w="8503" w:type="dxa"/>
          </w:tcPr>
          <w:sdt>
            <w:sdtPr>
              <w:rPr>
                <w:color w:val="FF0000"/>
              </w:rPr>
              <w:id w:val="1080865945"/>
              <w:placeholder>
                <w:docPart w:val="EC7F64E811F04A878CCA8EF12B95CDB4"/>
              </w:placeholder>
            </w:sdtPr>
            <w:sdtEndPr/>
            <w:sdtContent>
              <w:p w14:paraId="1B57E485" w14:textId="77777777" w:rsidR="00727A6E" w:rsidRPr="00391973" w:rsidRDefault="004B1FC4" w:rsidP="00727A6E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FF0000"/>
                    <w:lang w:val="en-GB"/>
                  </w:rPr>
                </w:pPr>
                <w:r w:rsidRPr="00E91A6C">
                  <w:rPr>
                    <w:color w:val="auto"/>
                    <w:lang w:val="en-GB"/>
                  </w:rPr>
                  <w:t>[insert names of apologies</w:t>
                </w:r>
                <w:r w:rsidR="00391973" w:rsidRPr="00E91A6C">
                  <w:rPr>
                    <w:color w:val="auto"/>
                    <w:lang w:val="en-GB"/>
                  </w:rPr>
                  <w:t>]</w:t>
                </w:r>
              </w:p>
            </w:sdtContent>
          </w:sdt>
        </w:tc>
      </w:tr>
      <w:tr w:rsidR="00727A6E" w:rsidRPr="00854C69" w14:paraId="1946BA8F" w14:textId="77777777" w:rsidTr="00600A4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bottom w:val="single" w:sz="8" w:space="0" w:color="auto"/>
            </w:tcBorders>
          </w:tcPr>
          <w:p w14:paraId="4877D96E" w14:textId="77777777" w:rsidR="00727A6E" w:rsidRPr="00854C69" w:rsidRDefault="00727A6E" w:rsidP="00727A6E">
            <w:pPr>
              <w:rPr>
                <w:rFonts w:ascii="Open Sans" w:hAnsi="Open Sans"/>
              </w:rPr>
            </w:pPr>
            <w:r w:rsidRPr="00854C69">
              <w:rPr>
                <w:rFonts w:ascii="Open Sans" w:hAnsi="Open Sans"/>
              </w:rPr>
              <w:t xml:space="preserve">Copies to: </w:t>
            </w:r>
          </w:p>
        </w:tc>
        <w:tc>
          <w:tcPr>
            <w:tcW w:w="8503" w:type="dxa"/>
            <w:tcBorders>
              <w:bottom w:val="single" w:sz="8" w:space="0" w:color="auto"/>
            </w:tcBorders>
          </w:tcPr>
          <w:p w14:paraId="38DD34FE" w14:textId="77777777" w:rsidR="00727A6E" w:rsidRPr="00854C69" w:rsidRDefault="005B7A05" w:rsidP="00727A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auto"/>
              </w:rPr>
              <w:t>[insert names]</w:t>
            </w:r>
          </w:p>
        </w:tc>
      </w:tr>
    </w:tbl>
    <w:p w14:paraId="496FC1F6" w14:textId="77777777" w:rsidR="00CA3934" w:rsidRPr="00E91A6C" w:rsidRDefault="00CA3934" w:rsidP="00EB29E9">
      <w:pPr>
        <w:pStyle w:val="Heading2"/>
        <w:rPr>
          <w:rFonts w:cs="Open Sans"/>
          <w:color w:val="auto"/>
        </w:rPr>
      </w:pPr>
      <w:r w:rsidRPr="00854C69">
        <w:rPr>
          <w:rStyle w:val="OpenSansBold"/>
          <w:rFonts w:cs="Open Sans"/>
        </w:rPr>
        <w:t>Agenda 1:</w:t>
      </w:r>
      <w:r w:rsidRPr="00854C69">
        <w:rPr>
          <w:rFonts w:cs="Open Sans"/>
        </w:rPr>
        <w:t xml:space="preserve"> </w:t>
      </w:r>
      <w:sdt>
        <w:sdtPr>
          <w:rPr>
            <w:rFonts w:cs="Open Sans"/>
            <w:color w:val="auto"/>
          </w:rPr>
          <w:id w:val="-957494357"/>
          <w:placeholder>
            <w:docPart w:val="E92A16209BDB469CB584EE02D768876A"/>
          </w:placeholder>
          <w:temporary/>
          <w:showingPlcHdr/>
        </w:sdtPr>
        <w:sdtEndPr/>
        <w:sdtContent>
          <w:r w:rsidR="00DB7DA3" w:rsidRPr="00E91A6C">
            <w:rPr>
              <w:rStyle w:val="PlaceholderText"/>
              <w:rFonts w:cs="Open Sans"/>
              <w:color w:val="auto"/>
            </w:rPr>
            <w:t>Previous minutes, matters or actions arising</w:t>
          </w:r>
        </w:sdtContent>
      </w:sdt>
    </w:p>
    <w:sdt>
      <w:sdtPr>
        <w:rPr>
          <w:color w:val="auto"/>
        </w:rPr>
        <w:id w:val="116032123"/>
        <w:placeholder>
          <w:docPart w:val="56763D0F0CBB48A7A23248F07DC07354"/>
        </w:placeholder>
        <w:temporary/>
        <w:showingPlcHdr/>
      </w:sdtPr>
      <w:sdtEndPr/>
      <w:sdtContent>
        <w:p w14:paraId="5F70D52E" w14:textId="77777777" w:rsidR="009C5703" w:rsidRPr="00E91A6C" w:rsidRDefault="009C5703" w:rsidP="00CA3934">
          <w:pPr>
            <w:rPr>
              <w:color w:val="auto"/>
            </w:rPr>
          </w:pPr>
          <w:r w:rsidRPr="00E91A6C">
            <w:rPr>
              <w:rStyle w:val="PlaceholderText"/>
              <w:color w:val="auto"/>
            </w:rPr>
            <w:t>(delete as necessary)</w:t>
          </w:r>
        </w:p>
      </w:sdtContent>
    </w:sdt>
    <w:p w14:paraId="06AF2540" w14:textId="77777777" w:rsidR="00CA3934" w:rsidRPr="00854C69" w:rsidRDefault="00CA3934" w:rsidP="00CA3934">
      <w:r w:rsidRPr="00854C69">
        <w:t>Previous minutes were accepted.</w:t>
      </w:r>
    </w:p>
    <w:p w14:paraId="0834AC12" w14:textId="77777777" w:rsidR="00CA3934" w:rsidRPr="00854C69" w:rsidRDefault="00CA3934" w:rsidP="00CA3934">
      <w:r w:rsidRPr="00854C69">
        <w:t>Amendments to previous minutes are as follows:</w:t>
      </w:r>
    </w:p>
    <w:p w14:paraId="67B9DB45" w14:textId="77777777" w:rsidR="00CA3934" w:rsidRPr="00854C69" w:rsidRDefault="005B7A05" w:rsidP="00CA3934">
      <w:pPr>
        <w:pStyle w:val="ListBullet"/>
      </w:pPr>
      <w:r>
        <w:t>[insert text]</w:t>
      </w:r>
    </w:p>
    <w:p w14:paraId="601DD0C3" w14:textId="77777777" w:rsidR="00CA3934" w:rsidRPr="00854C69" w:rsidRDefault="00CA3934" w:rsidP="00EB29E9">
      <w:pPr>
        <w:pStyle w:val="Heading2"/>
        <w:rPr>
          <w:rFonts w:cs="Open Sans"/>
        </w:rPr>
      </w:pPr>
      <w:r w:rsidRPr="00854C69">
        <w:rPr>
          <w:rStyle w:val="OpenSansBold"/>
          <w:rFonts w:cs="Open Sans"/>
        </w:rPr>
        <w:t>Agenda 2:</w:t>
      </w:r>
      <w:r w:rsidRPr="00854C69">
        <w:rPr>
          <w:rFonts w:cs="Open Sans"/>
        </w:rPr>
        <w:t xml:space="preserve"> </w:t>
      </w:r>
      <w:sdt>
        <w:sdtPr>
          <w:rPr>
            <w:rFonts w:cs="Open Sans"/>
          </w:rPr>
          <w:id w:val="169306046"/>
          <w:placeholder>
            <w:docPart w:val="C58E1CC106DC494FBF393F85FDEB4474"/>
          </w:placeholder>
          <w:temporary/>
          <w:showingPlcHdr/>
        </w:sdtPr>
        <w:sdtEndPr/>
        <w:sdtContent>
          <w:r w:rsidR="00EB29E9" w:rsidRPr="00E91A6C">
            <w:rPr>
              <w:rStyle w:val="PlaceholderText"/>
              <w:rFonts w:cs="Open Sans"/>
              <w:color w:val="auto"/>
            </w:rPr>
            <w:t>Subject as described on agenda</w:t>
          </w:r>
        </w:sdtContent>
      </w:sdt>
    </w:p>
    <w:p w14:paraId="72DEBBDA" w14:textId="77777777" w:rsidR="00EB29E9" w:rsidRPr="00854C69" w:rsidRDefault="005B7A05" w:rsidP="00EB29E9">
      <w:r>
        <w:t>[insert text]</w:t>
      </w:r>
    </w:p>
    <w:p w14:paraId="65D9936D" w14:textId="77777777" w:rsidR="00727A6E" w:rsidRPr="00854C69" w:rsidRDefault="00917614" w:rsidP="00727A6E">
      <w:pPr>
        <w:pStyle w:val="ListBullet"/>
      </w:pPr>
      <w:sdt>
        <w:sdtPr>
          <w:id w:val="1337653921"/>
          <w:placeholder>
            <w:docPart w:val="773CD7983470437990A365512DA84017"/>
          </w:placeholder>
          <w:temporary/>
          <w:showingPlcHdr/>
        </w:sdtPr>
        <w:sdtEndPr/>
        <w:sdtContent>
          <w:r w:rsidR="00727A6E" w:rsidRPr="00E91A6C">
            <w:rPr>
              <w:rStyle w:val="PlaceholderText"/>
              <w:color w:val="auto"/>
            </w:rPr>
            <w:t>discussion points</w:t>
          </w:r>
          <w:r w:rsidR="00727A6E" w:rsidRPr="00E91A6C">
            <w:rPr>
              <w:color w:val="auto"/>
            </w:rPr>
            <w:t xml:space="preserve"> </w:t>
          </w:r>
        </w:sdtContent>
      </w:sdt>
    </w:p>
    <w:p w14:paraId="66F9B8E7" w14:textId="77777777" w:rsidR="00727A6E" w:rsidRPr="00854C69" w:rsidRDefault="00917614" w:rsidP="00727A6E">
      <w:pPr>
        <w:pStyle w:val="ListBullet"/>
      </w:pPr>
      <w:sdt>
        <w:sdtPr>
          <w:id w:val="1855610769"/>
          <w:placeholder>
            <w:docPart w:val="44DD6720AB904B54992FBE53ECC025C3"/>
          </w:placeholder>
          <w:temporary/>
          <w:showingPlcHdr/>
        </w:sdtPr>
        <w:sdtEndPr/>
        <w:sdtContent>
          <w:r w:rsidR="00727A6E" w:rsidRPr="00E91A6C">
            <w:rPr>
              <w:rStyle w:val="PlaceholderText"/>
              <w:color w:val="auto"/>
            </w:rPr>
            <w:t>discussion points</w:t>
          </w:r>
          <w:r w:rsidR="00727A6E" w:rsidRPr="00E91A6C">
            <w:rPr>
              <w:color w:val="auto"/>
            </w:rPr>
            <w:t xml:space="preserve"> </w:t>
          </w:r>
        </w:sdtContent>
      </w:sdt>
    </w:p>
    <w:p w14:paraId="15375CDF" w14:textId="77777777" w:rsidR="00727A6E" w:rsidRPr="00854C69" w:rsidRDefault="00727A6E" w:rsidP="009C5703">
      <w:pPr>
        <w:pStyle w:val="NoSpacing"/>
      </w:pPr>
    </w:p>
    <w:tbl>
      <w:tblPr>
        <w:tblStyle w:val="TableGrid"/>
        <w:tblW w:w="10206" w:type="dxa"/>
        <w:tblLook w:val="0620" w:firstRow="1" w:lastRow="0" w:firstColumn="0" w:lastColumn="0" w:noHBand="1" w:noVBand="1"/>
      </w:tblPr>
      <w:tblGrid>
        <w:gridCol w:w="5387"/>
        <w:gridCol w:w="4819"/>
      </w:tblGrid>
      <w:tr w:rsidR="000216F6" w:rsidRPr="00854C69" w14:paraId="0CA22DE0" w14:textId="77777777" w:rsidTr="000216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87" w:type="dxa"/>
          </w:tcPr>
          <w:p w14:paraId="07F2A085" w14:textId="77777777" w:rsidR="000216F6" w:rsidRPr="00854C69" w:rsidRDefault="000216F6" w:rsidP="00CA3934">
            <w:pPr>
              <w:rPr>
                <w:rFonts w:ascii="Open Sans" w:hAnsi="Open Sans"/>
              </w:rPr>
            </w:pPr>
            <w:r w:rsidRPr="00854C69">
              <w:rPr>
                <w:rFonts w:ascii="Open Sans" w:hAnsi="Open Sans"/>
              </w:rPr>
              <w:t xml:space="preserve">Action </w:t>
            </w:r>
            <w:r w:rsidRPr="000216F6">
              <w:rPr>
                <w:rFonts w:ascii="Open Sans bold" w:hAnsi="Open Sans bold"/>
              </w:rPr>
              <w:t>and recommendations</w:t>
            </w:r>
          </w:p>
        </w:tc>
        <w:tc>
          <w:tcPr>
            <w:tcW w:w="4819" w:type="dxa"/>
          </w:tcPr>
          <w:p w14:paraId="0204C910" w14:textId="77777777" w:rsidR="000216F6" w:rsidRPr="00CA2A4F" w:rsidRDefault="00CA2A4F" w:rsidP="00CA3934">
            <w:pPr>
              <w:rPr>
                <w:rFonts w:ascii="Open Sans bold" w:hAnsi="Open Sans bold"/>
                <w:bCs/>
                <w:lang w:val="en-US"/>
              </w:rPr>
            </w:pPr>
            <w:r w:rsidRPr="00CA2A4F">
              <w:rPr>
                <w:rFonts w:ascii="Open Sans bold" w:hAnsi="Open Sans bold"/>
                <w:bCs/>
                <w:lang w:val="en-US"/>
              </w:rPr>
              <w:t>Next steps and person responsible</w:t>
            </w:r>
          </w:p>
        </w:tc>
      </w:tr>
      <w:tr w:rsidR="000216F6" w:rsidRPr="00854C69" w14:paraId="5D72E981" w14:textId="77777777" w:rsidTr="000216F6">
        <w:tc>
          <w:tcPr>
            <w:tcW w:w="5387" w:type="dxa"/>
          </w:tcPr>
          <w:p w14:paraId="44C6B3A8" w14:textId="77777777" w:rsidR="000216F6" w:rsidRPr="00854C69" w:rsidRDefault="000216F6" w:rsidP="00CA3934"/>
        </w:tc>
        <w:tc>
          <w:tcPr>
            <w:tcW w:w="4819" w:type="dxa"/>
          </w:tcPr>
          <w:p w14:paraId="15E7173B" w14:textId="77777777" w:rsidR="000216F6" w:rsidRPr="00854C69" w:rsidRDefault="000216F6" w:rsidP="00CA3934"/>
        </w:tc>
      </w:tr>
      <w:tr w:rsidR="000216F6" w:rsidRPr="00854C69" w14:paraId="7663CAE1" w14:textId="77777777" w:rsidTr="000216F6">
        <w:tc>
          <w:tcPr>
            <w:tcW w:w="5387" w:type="dxa"/>
          </w:tcPr>
          <w:p w14:paraId="1C74E71C" w14:textId="77777777" w:rsidR="000216F6" w:rsidRPr="00854C69" w:rsidRDefault="000216F6" w:rsidP="00CA3934"/>
        </w:tc>
        <w:tc>
          <w:tcPr>
            <w:tcW w:w="4819" w:type="dxa"/>
          </w:tcPr>
          <w:p w14:paraId="4BD2F091" w14:textId="77777777" w:rsidR="000216F6" w:rsidRPr="00854C69" w:rsidRDefault="000216F6" w:rsidP="00CA3934"/>
        </w:tc>
      </w:tr>
      <w:tr w:rsidR="000216F6" w:rsidRPr="00854C69" w14:paraId="58CCB35C" w14:textId="77777777" w:rsidTr="000216F6">
        <w:tc>
          <w:tcPr>
            <w:tcW w:w="5387" w:type="dxa"/>
          </w:tcPr>
          <w:p w14:paraId="6D6B22A1" w14:textId="77777777" w:rsidR="000216F6" w:rsidRPr="00854C69" w:rsidRDefault="000216F6" w:rsidP="00CA3934"/>
        </w:tc>
        <w:tc>
          <w:tcPr>
            <w:tcW w:w="4819" w:type="dxa"/>
          </w:tcPr>
          <w:p w14:paraId="421C754C" w14:textId="77777777" w:rsidR="000216F6" w:rsidRPr="00854C69" w:rsidRDefault="000216F6" w:rsidP="00CA3934"/>
        </w:tc>
      </w:tr>
    </w:tbl>
    <w:p w14:paraId="4009A697" w14:textId="77777777" w:rsidR="00600A4E" w:rsidRPr="00854C69" w:rsidRDefault="00600A4E" w:rsidP="00CA3934">
      <w:pPr>
        <w:rPr>
          <w:b/>
          <w:bCs/>
        </w:rPr>
      </w:pPr>
    </w:p>
    <w:p w14:paraId="4D48C459" w14:textId="77777777" w:rsidR="00600A4E" w:rsidRPr="00854C69" w:rsidRDefault="00600A4E">
      <w:pPr>
        <w:rPr>
          <w:b/>
          <w:bCs/>
        </w:rPr>
      </w:pPr>
      <w:r w:rsidRPr="00854C69">
        <w:rPr>
          <w:b/>
          <w:bCs/>
        </w:rPr>
        <w:br w:type="page"/>
      </w:r>
    </w:p>
    <w:p w14:paraId="7BA16DD5" w14:textId="77777777" w:rsidR="00CA3934" w:rsidRPr="00854C69" w:rsidRDefault="00CA3934" w:rsidP="00EB29E9">
      <w:pPr>
        <w:pStyle w:val="Heading2"/>
        <w:rPr>
          <w:rFonts w:cs="Open Sans"/>
        </w:rPr>
      </w:pPr>
      <w:r w:rsidRPr="00854C69">
        <w:rPr>
          <w:rStyle w:val="OpenSansBold"/>
          <w:rFonts w:cs="Open Sans"/>
        </w:rPr>
        <w:lastRenderedPageBreak/>
        <w:t>Agenda 3:</w:t>
      </w:r>
      <w:r w:rsidR="00EB29E9" w:rsidRPr="00854C69">
        <w:rPr>
          <w:rFonts w:cs="Open Sans"/>
        </w:rPr>
        <w:t xml:space="preserve"> </w:t>
      </w:r>
      <w:sdt>
        <w:sdtPr>
          <w:rPr>
            <w:rFonts w:cs="Open Sans"/>
          </w:rPr>
          <w:id w:val="-526245066"/>
          <w:placeholder>
            <w:docPart w:val="F1E723833ACA45E096880C72D5B38A26"/>
          </w:placeholder>
          <w:temporary/>
          <w:showingPlcHdr/>
        </w:sdtPr>
        <w:sdtEndPr/>
        <w:sdtContent>
          <w:r w:rsidR="00EB29E9" w:rsidRPr="00E91A6C">
            <w:rPr>
              <w:rStyle w:val="PlaceholderText"/>
              <w:rFonts w:cs="Open Sans"/>
              <w:color w:val="auto"/>
            </w:rPr>
            <w:t>Subject as described on agenda</w:t>
          </w:r>
        </w:sdtContent>
      </w:sdt>
    </w:p>
    <w:p w14:paraId="7AFF8CF8" w14:textId="77777777" w:rsidR="00CA3934" w:rsidRPr="00854C69" w:rsidRDefault="005B7A05" w:rsidP="00CA3934">
      <w:r>
        <w:t>[insert text]</w:t>
      </w:r>
    </w:p>
    <w:p w14:paraId="38D00B64" w14:textId="77777777" w:rsidR="00CA3934" w:rsidRPr="00854C69" w:rsidRDefault="00917614" w:rsidP="00CA3934">
      <w:pPr>
        <w:pStyle w:val="ListBullet"/>
      </w:pPr>
      <w:sdt>
        <w:sdtPr>
          <w:id w:val="-1238174392"/>
          <w:placeholder>
            <w:docPart w:val="B807886620164E228D6F6D3EF8AE6109"/>
          </w:placeholder>
          <w:temporary/>
          <w:showingPlcHdr/>
        </w:sdtPr>
        <w:sdtEndPr/>
        <w:sdtContent>
          <w:r w:rsidR="00727A6E" w:rsidRPr="00E91A6C">
            <w:rPr>
              <w:rStyle w:val="PlaceholderText"/>
              <w:color w:val="auto"/>
            </w:rPr>
            <w:t>discussion points</w:t>
          </w:r>
          <w:r w:rsidR="00727A6E" w:rsidRPr="00E91A6C">
            <w:rPr>
              <w:color w:val="auto"/>
            </w:rPr>
            <w:t xml:space="preserve"> </w:t>
          </w:r>
        </w:sdtContent>
      </w:sdt>
    </w:p>
    <w:p w14:paraId="2051DA90" w14:textId="77777777" w:rsidR="00727A6E" w:rsidRPr="00854C69" w:rsidRDefault="00917614" w:rsidP="00CA3934">
      <w:pPr>
        <w:pStyle w:val="ListBullet"/>
      </w:pPr>
      <w:sdt>
        <w:sdtPr>
          <w:id w:val="516052008"/>
          <w:placeholder>
            <w:docPart w:val="6A5ECA590B42434AADE546281E0FAAB8"/>
          </w:placeholder>
          <w:temporary/>
          <w:showingPlcHdr/>
        </w:sdtPr>
        <w:sdtEndPr/>
        <w:sdtContent>
          <w:r w:rsidR="00727A6E" w:rsidRPr="00E91A6C">
            <w:rPr>
              <w:rStyle w:val="PlaceholderText"/>
              <w:color w:val="auto"/>
            </w:rPr>
            <w:t>discussion points</w:t>
          </w:r>
          <w:r w:rsidR="00727A6E" w:rsidRPr="00E91A6C">
            <w:rPr>
              <w:color w:val="auto"/>
            </w:rPr>
            <w:t xml:space="preserve"> </w:t>
          </w:r>
        </w:sdtContent>
      </w:sdt>
    </w:p>
    <w:p w14:paraId="7F3A9AFA" w14:textId="77777777" w:rsidR="00727A6E" w:rsidRPr="00854C69" w:rsidRDefault="00727A6E" w:rsidP="00600A4E">
      <w:pPr>
        <w:pStyle w:val="NoSpacing"/>
      </w:pPr>
    </w:p>
    <w:tbl>
      <w:tblPr>
        <w:tblStyle w:val="TableGrid"/>
        <w:tblW w:w="10206" w:type="dxa"/>
        <w:tblLook w:val="0620" w:firstRow="1" w:lastRow="0" w:firstColumn="0" w:lastColumn="0" w:noHBand="1" w:noVBand="1"/>
      </w:tblPr>
      <w:tblGrid>
        <w:gridCol w:w="5387"/>
        <w:gridCol w:w="4819"/>
      </w:tblGrid>
      <w:tr w:rsidR="00EC6383" w:rsidRPr="00854C69" w14:paraId="1007163F" w14:textId="77777777" w:rsidTr="00EC63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87" w:type="dxa"/>
          </w:tcPr>
          <w:p w14:paraId="065872C4" w14:textId="77777777" w:rsidR="00EC6383" w:rsidRPr="00854C69" w:rsidRDefault="00EC6383" w:rsidP="00243079">
            <w:pPr>
              <w:rPr>
                <w:rFonts w:ascii="Open Sans" w:hAnsi="Open Sans"/>
              </w:rPr>
            </w:pPr>
            <w:r w:rsidRPr="00854C69">
              <w:rPr>
                <w:rFonts w:ascii="Open Sans" w:hAnsi="Open Sans"/>
              </w:rPr>
              <w:t xml:space="preserve">Action </w:t>
            </w:r>
            <w:r w:rsidRPr="000216F6">
              <w:rPr>
                <w:rFonts w:ascii="Open Sans bold" w:hAnsi="Open Sans bold"/>
              </w:rPr>
              <w:t>and recommendations</w:t>
            </w:r>
          </w:p>
        </w:tc>
        <w:tc>
          <w:tcPr>
            <w:tcW w:w="4819" w:type="dxa"/>
          </w:tcPr>
          <w:p w14:paraId="0A378C1E" w14:textId="77777777" w:rsidR="00EC6383" w:rsidRPr="00854C69" w:rsidRDefault="00EC6383" w:rsidP="00243079">
            <w:pPr>
              <w:rPr>
                <w:rFonts w:ascii="Open Sans" w:hAnsi="Open Sans"/>
              </w:rPr>
            </w:pPr>
            <w:r w:rsidRPr="00CA2A4F">
              <w:rPr>
                <w:rFonts w:ascii="Open Sans bold" w:hAnsi="Open Sans bold"/>
                <w:bCs/>
                <w:lang w:val="en-US"/>
              </w:rPr>
              <w:t>Next steps and person responsible</w:t>
            </w:r>
          </w:p>
        </w:tc>
      </w:tr>
      <w:tr w:rsidR="00EC6383" w:rsidRPr="00854C69" w14:paraId="5CF868EA" w14:textId="77777777" w:rsidTr="00EC6383">
        <w:tc>
          <w:tcPr>
            <w:tcW w:w="5387" w:type="dxa"/>
          </w:tcPr>
          <w:p w14:paraId="7AED1CF7" w14:textId="77777777" w:rsidR="00EC6383" w:rsidRPr="00854C69" w:rsidRDefault="00EC6383" w:rsidP="00243079"/>
        </w:tc>
        <w:tc>
          <w:tcPr>
            <w:tcW w:w="4819" w:type="dxa"/>
          </w:tcPr>
          <w:p w14:paraId="757D24C4" w14:textId="77777777" w:rsidR="00EC6383" w:rsidRPr="00854C69" w:rsidRDefault="00EC6383" w:rsidP="00243079"/>
        </w:tc>
      </w:tr>
      <w:tr w:rsidR="00EC6383" w:rsidRPr="00854C69" w14:paraId="60734A22" w14:textId="77777777" w:rsidTr="00EC6383">
        <w:tc>
          <w:tcPr>
            <w:tcW w:w="5387" w:type="dxa"/>
          </w:tcPr>
          <w:p w14:paraId="40DDC0A2" w14:textId="77777777" w:rsidR="00EC6383" w:rsidRPr="00854C69" w:rsidRDefault="00EC6383" w:rsidP="00243079"/>
        </w:tc>
        <w:tc>
          <w:tcPr>
            <w:tcW w:w="4819" w:type="dxa"/>
          </w:tcPr>
          <w:p w14:paraId="1633E8B6" w14:textId="77777777" w:rsidR="00EC6383" w:rsidRPr="00854C69" w:rsidRDefault="00EC6383" w:rsidP="00243079"/>
        </w:tc>
      </w:tr>
      <w:tr w:rsidR="00EC6383" w:rsidRPr="00854C69" w14:paraId="6BEFFAAF" w14:textId="77777777" w:rsidTr="00EC6383">
        <w:tc>
          <w:tcPr>
            <w:tcW w:w="5387" w:type="dxa"/>
          </w:tcPr>
          <w:p w14:paraId="41EFE726" w14:textId="77777777" w:rsidR="00EC6383" w:rsidRPr="00854C69" w:rsidRDefault="00EC6383" w:rsidP="00243079"/>
        </w:tc>
        <w:tc>
          <w:tcPr>
            <w:tcW w:w="4819" w:type="dxa"/>
          </w:tcPr>
          <w:p w14:paraId="2B836CC1" w14:textId="77777777" w:rsidR="00EC6383" w:rsidRPr="00854C69" w:rsidRDefault="00EC6383" w:rsidP="00243079"/>
        </w:tc>
      </w:tr>
    </w:tbl>
    <w:p w14:paraId="7070EBDB" w14:textId="77777777" w:rsidR="00243079" w:rsidRPr="00854C69" w:rsidRDefault="00243079" w:rsidP="00600A4E">
      <w:pPr>
        <w:pStyle w:val="NoSpacing"/>
      </w:pPr>
    </w:p>
    <w:p w14:paraId="37151A22" w14:textId="77777777" w:rsidR="00CA3934" w:rsidRPr="00854C69" w:rsidRDefault="00CA3934" w:rsidP="00AD7A34">
      <w:pPr>
        <w:pStyle w:val="Heading1"/>
        <w:rPr>
          <w:rFonts w:cs="Open Sans"/>
        </w:rPr>
      </w:pPr>
      <w:r w:rsidRPr="00854C69">
        <w:rPr>
          <w:rFonts w:cs="Open Sans"/>
        </w:rPr>
        <w:t>Next meeting:</w:t>
      </w:r>
    </w:p>
    <w:p w14:paraId="3F9861A5" w14:textId="77777777" w:rsidR="00CA3934" w:rsidRPr="00854C69" w:rsidRDefault="00CA3934" w:rsidP="002C489C">
      <w:r w:rsidRPr="00854C69">
        <w:t xml:space="preserve">The next meeting will be held on </w:t>
      </w:r>
      <w:sdt>
        <w:sdtPr>
          <w:id w:val="-771559300"/>
          <w:placeholder>
            <w:docPart w:val="BD67615E5A5543A1867C7FC836EF0CF9"/>
          </w:placeholder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5B7A05">
            <w:t>[insert date]</w:t>
          </w:r>
        </w:sdtContent>
      </w:sdt>
    </w:p>
    <w:p w14:paraId="53E6C1DE" w14:textId="77777777" w:rsidR="00CA3934" w:rsidRPr="00854C69" w:rsidRDefault="00CB06B7" w:rsidP="002C489C">
      <w:pPr>
        <w:pStyle w:val="Heading1"/>
        <w:rPr>
          <w:rFonts w:cs="Open Sans"/>
        </w:rPr>
      </w:pPr>
      <w:r>
        <w:rPr>
          <w:rFonts w:cs="Open Sans"/>
        </w:rPr>
        <w:t>S</w:t>
      </w:r>
      <w:r w:rsidR="00CA3934" w:rsidRPr="00854C69">
        <w:rPr>
          <w:rFonts w:cs="Open Sans"/>
        </w:rPr>
        <w:t>ummary</w:t>
      </w:r>
      <w:r>
        <w:rPr>
          <w:rFonts w:cs="Open Sans"/>
        </w:rPr>
        <w:t xml:space="preserve"> and actions</w:t>
      </w:r>
    </w:p>
    <w:tbl>
      <w:tblPr>
        <w:tblStyle w:val="TableGrid"/>
        <w:tblW w:w="10206" w:type="dxa"/>
        <w:tblLayout w:type="fixed"/>
        <w:tblLook w:val="0620" w:firstRow="1" w:lastRow="0" w:firstColumn="0" w:lastColumn="0" w:noHBand="1" w:noVBand="1"/>
      </w:tblPr>
      <w:tblGrid>
        <w:gridCol w:w="5103"/>
        <w:gridCol w:w="5103"/>
      </w:tblGrid>
      <w:tr w:rsidR="00ED794B" w:rsidRPr="00854C69" w14:paraId="31513728" w14:textId="77777777" w:rsidTr="00ED7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103" w:type="dxa"/>
          </w:tcPr>
          <w:p w14:paraId="56A85410" w14:textId="77777777" w:rsidR="00ED794B" w:rsidRPr="00854C69" w:rsidRDefault="00ED794B" w:rsidP="002C489C">
            <w:pPr>
              <w:rPr>
                <w:rFonts w:ascii="Open Sans" w:hAnsi="Open Sans"/>
              </w:rPr>
            </w:pPr>
            <w:r w:rsidRPr="00854C69">
              <w:rPr>
                <w:rFonts w:ascii="Open Sans" w:hAnsi="Open Sans"/>
              </w:rPr>
              <w:t>Action</w:t>
            </w:r>
            <w:r w:rsidR="006D3669">
              <w:rPr>
                <w:rFonts w:ascii="Open Sans" w:hAnsi="Open Sans"/>
              </w:rPr>
              <w:t>s</w:t>
            </w:r>
          </w:p>
        </w:tc>
        <w:tc>
          <w:tcPr>
            <w:tcW w:w="5103" w:type="dxa"/>
          </w:tcPr>
          <w:p w14:paraId="12ADD1AB" w14:textId="77777777" w:rsidR="00ED794B" w:rsidRPr="00156AF3" w:rsidRDefault="00ED794B" w:rsidP="002C489C">
            <w:pPr>
              <w:rPr>
                <w:rFonts w:ascii="Open Sans bold" w:hAnsi="Open Sans bold"/>
                <w:bCs/>
                <w:lang w:val="en-US"/>
              </w:rPr>
            </w:pPr>
            <w:r w:rsidRPr="003801C1">
              <w:rPr>
                <w:rFonts w:ascii="Open Sans bold" w:hAnsi="Open Sans bold"/>
                <w:bCs/>
                <w:lang w:val="en-US"/>
              </w:rPr>
              <w:t>How and who will pass on</w:t>
            </w:r>
            <w:r w:rsidR="00156AF3">
              <w:rPr>
                <w:rFonts w:ascii="Open Sans bold" w:hAnsi="Open Sans bold"/>
                <w:bCs/>
                <w:lang w:val="en-US"/>
              </w:rPr>
              <w:t xml:space="preserve"> </w:t>
            </w:r>
            <w:r w:rsidRPr="003801C1">
              <w:rPr>
                <w:rFonts w:ascii="Open Sans bold" w:hAnsi="Open Sans bold"/>
                <w:bCs/>
                <w:lang w:val="en-US"/>
              </w:rPr>
              <w:t>the recommendations</w:t>
            </w:r>
          </w:p>
        </w:tc>
      </w:tr>
      <w:tr w:rsidR="00ED794B" w:rsidRPr="00854C69" w14:paraId="11C68D0B" w14:textId="77777777" w:rsidTr="00ED794B">
        <w:tc>
          <w:tcPr>
            <w:tcW w:w="5103" w:type="dxa"/>
          </w:tcPr>
          <w:p w14:paraId="13BDCF8D" w14:textId="77777777" w:rsidR="00ED794B" w:rsidRPr="00854C69" w:rsidRDefault="00ED794B" w:rsidP="002C489C"/>
        </w:tc>
        <w:tc>
          <w:tcPr>
            <w:tcW w:w="5103" w:type="dxa"/>
          </w:tcPr>
          <w:p w14:paraId="73D01BC7" w14:textId="77777777" w:rsidR="00ED794B" w:rsidRPr="00854C69" w:rsidRDefault="00ED794B" w:rsidP="002C489C"/>
        </w:tc>
      </w:tr>
      <w:tr w:rsidR="00ED794B" w:rsidRPr="00854C69" w14:paraId="4511E782" w14:textId="77777777" w:rsidTr="00ED794B">
        <w:tc>
          <w:tcPr>
            <w:tcW w:w="5103" w:type="dxa"/>
          </w:tcPr>
          <w:p w14:paraId="091D9A45" w14:textId="77777777" w:rsidR="00ED794B" w:rsidRPr="00854C69" w:rsidRDefault="00ED794B" w:rsidP="002C489C"/>
        </w:tc>
        <w:tc>
          <w:tcPr>
            <w:tcW w:w="5103" w:type="dxa"/>
          </w:tcPr>
          <w:p w14:paraId="4FB3F02E" w14:textId="77777777" w:rsidR="00ED794B" w:rsidRPr="00854C69" w:rsidRDefault="00ED794B" w:rsidP="002C489C"/>
        </w:tc>
      </w:tr>
      <w:tr w:rsidR="00ED794B" w:rsidRPr="00854C69" w14:paraId="3616994C" w14:textId="77777777" w:rsidTr="00ED794B">
        <w:tc>
          <w:tcPr>
            <w:tcW w:w="5103" w:type="dxa"/>
          </w:tcPr>
          <w:p w14:paraId="5AEB350D" w14:textId="77777777" w:rsidR="00ED794B" w:rsidRPr="00854C69" w:rsidRDefault="00ED794B" w:rsidP="002C489C"/>
        </w:tc>
        <w:tc>
          <w:tcPr>
            <w:tcW w:w="5103" w:type="dxa"/>
          </w:tcPr>
          <w:p w14:paraId="0C5F10DD" w14:textId="77777777" w:rsidR="00ED794B" w:rsidRPr="00854C69" w:rsidRDefault="00ED794B" w:rsidP="002C489C"/>
        </w:tc>
      </w:tr>
    </w:tbl>
    <w:p w14:paraId="1C03B621" w14:textId="77777777" w:rsidR="002C489C" w:rsidRPr="00854C69" w:rsidRDefault="002C489C" w:rsidP="00600A4E">
      <w:pPr>
        <w:pStyle w:val="NoSpacing"/>
      </w:pPr>
    </w:p>
    <w:p w14:paraId="556EC855" w14:textId="77777777" w:rsidR="00CA3934" w:rsidRPr="00854C69" w:rsidRDefault="00CA3934" w:rsidP="002C489C">
      <w:r w:rsidRPr="00854C69">
        <w:t>The purpose of this summary is to trace active or open action items from previous minutes.</w:t>
      </w:r>
      <w:r w:rsidR="002C489C" w:rsidRPr="00854C69">
        <w:t xml:space="preserve"> </w:t>
      </w:r>
      <w:r w:rsidRPr="00854C69">
        <w:t>Copy or summarise the active action items from the previous minutes here. Do not remove</w:t>
      </w:r>
      <w:r w:rsidR="002C489C" w:rsidRPr="00854C69">
        <w:t xml:space="preserve"> </w:t>
      </w:r>
      <w:r w:rsidRPr="00854C69">
        <w:t>them until they are resolved and closed.</w:t>
      </w:r>
    </w:p>
    <w:sectPr w:rsidR="00CA3934" w:rsidRPr="00854C69" w:rsidSect="00D4239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552" w:right="851" w:bottom="1134" w:left="851" w:header="851" w:footer="73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BDD04" w14:textId="77777777" w:rsidR="00917614" w:rsidRPr="000D4EDE" w:rsidRDefault="00917614" w:rsidP="000D4EDE">
      <w:r>
        <w:separator/>
      </w:r>
    </w:p>
  </w:endnote>
  <w:endnote w:type="continuationSeparator" w:id="0">
    <w:p w14:paraId="24EDDC6A" w14:textId="77777777" w:rsidR="00917614" w:rsidRPr="000D4EDE" w:rsidRDefault="00917614" w:rsidP="000D4EDE">
      <w:r>
        <w:continuationSeparator/>
      </w:r>
    </w:p>
  </w:endnote>
  <w:endnote w:type="continuationNotice" w:id="1">
    <w:p w14:paraId="75895C8C" w14:textId="77777777" w:rsidR="00917614" w:rsidRDefault="0091761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Veolia W2 ExtraLight">
    <w:altName w:val="Calibri"/>
    <w:panose1 w:val="00000000000000000000"/>
    <w:charset w:val="00"/>
    <w:family w:val="swiss"/>
    <w:notTrueType/>
    <w:pitch w:val="variable"/>
    <w:sig w:usb0="A00002BF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D3378B80-A2E7-46BD-801C-18AB826685BA}"/>
    <w:embedBold r:id="rId2" w:fontKey="{B73E5847-4AD8-42FB-9833-7A0D4E5C368A}"/>
    <w:embedItalic r:id="rId3" w:fontKey="{4F16BFC8-838A-40CC-923B-1740F147B81D}"/>
    <w:embedBoldItalic r:id="rId4" w:fontKey="{9D82270F-1AD7-4D05-A9F6-44A0B3754061}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9" w:fontKey="{60120E6E-75B5-44E1-AB34-6F7CA4CC5C71}"/>
    <w:embedBold r:id="rId10" w:fontKey="{18CB325B-340D-4D1A-8D51-FCB8C55E6395}"/>
    <w:embedItalic r:id="rId11" w:fontKey="{0664D238-6700-4ADD-BB8B-132FDFE01504}"/>
    <w:embedBoldItalic r:id="rId12" w:fontKey="{A49F155C-305F-49DC-992D-69CD5E3FCDBC}"/>
  </w:font>
  <w:font w:name="Fira Sans ExtraBold">
    <w:altName w:val="Arial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CF61FE9-CE00-48C9-9341-D845E7802D2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4" w:fontKey="{93B3AA2C-031E-421E-87AE-C367616667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7C21923A-A212-42B9-AD98-90A8505CD3C6}"/>
  </w:font>
  <w:font w:name="Open Sans Extra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6" w:fontKey="{5D621CFB-B453-4CCC-A09E-31E196C63228}"/>
    <w:embedBold r:id="rId17" w:fontKey="{876F62B4-FD22-49E4-BA59-6C3007441A76}"/>
  </w:font>
  <w:font w:name="Open Sans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1EE2A" w14:textId="77777777" w:rsidR="005B7A05" w:rsidRDefault="005B7A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8E605" w14:textId="77777777" w:rsidR="00D4239B" w:rsidRPr="004B1AAE" w:rsidRDefault="00D4239B" w:rsidP="00D4239B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 xml:space="preserve"> of </w:t>
    </w:r>
    <w:fldSimple w:instr=" NUMPAGES  \* Arabic  \* MERGEFORMAT ">
      <w: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14C10" w14:textId="77777777" w:rsidR="00D4244E" w:rsidRPr="004B1AAE" w:rsidRDefault="004B1AAE" w:rsidP="004B1AAE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of </w:t>
    </w:r>
    <w:r w:rsidR="00152683">
      <w:rPr>
        <w:noProof/>
      </w:rPr>
      <w:fldChar w:fldCharType="begin"/>
    </w:r>
    <w:r w:rsidR="00152683">
      <w:rPr>
        <w:noProof/>
      </w:rPr>
      <w:instrText xml:space="preserve"> NUMPAGES  \* Arabic  \* MERGEFORMAT </w:instrText>
    </w:r>
    <w:r w:rsidR="00152683">
      <w:rPr>
        <w:noProof/>
      </w:rPr>
      <w:fldChar w:fldCharType="separate"/>
    </w:r>
    <w:r>
      <w:rPr>
        <w:noProof/>
      </w:rPr>
      <w:t>1</w:t>
    </w:r>
    <w:r w:rsidR="0015268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4C333" w14:textId="77777777" w:rsidR="00917614" w:rsidRPr="000D4EDE" w:rsidRDefault="00917614" w:rsidP="000D4EDE">
      <w:r>
        <w:separator/>
      </w:r>
    </w:p>
  </w:footnote>
  <w:footnote w:type="continuationSeparator" w:id="0">
    <w:p w14:paraId="719D72D5" w14:textId="77777777" w:rsidR="00917614" w:rsidRPr="000D4EDE" w:rsidRDefault="00917614" w:rsidP="000D4EDE">
      <w:r>
        <w:continuationSeparator/>
      </w:r>
    </w:p>
  </w:footnote>
  <w:footnote w:type="continuationNotice" w:id="1">
    <w:p w14:paraId="238C98FC" w14:textId="77777777" w:rsidR="00917614" w:rsidRDefault="0091761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7A9AB" w14:textId="77777777" w:rsidR="005B7A05" w:rsidRDefault="005B7A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0D179" w14:textId="77777777" w:rsidR="00E91A6C" w:rsidRPr="00E91A6C" w:rsidRDefault="00E91A6C" w:rsidP="00E91A6C">
    <w:pPr>
      <w:pStyle w:val="NoSpacing"/>
      <w:rPr>
        <w:color w:val="A6A6A6" w:themeColor="background1" w:themeShade="A6"/>
      </w:rPr>
    </w:pPr>
    <w:r w:rsidRPr="00E91A6C">
      <w:rPr>
        <w:color w:val="A6A6A6" w:themeColor="background1" w:themeShade="A6"/>
      </w:rPr>
      <w:t>Double click here to insert your logo in the header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E0350" w14:textId="77777777" w:rsidR="005B7A05" w:rsidRPr="005B7A05" w:rsidRDefault="005B7A05" w:rsidP="005B7A05">
    <w:pPr>
      <w:pStyle w:val="NoSpacing"/>
      <w:rPr>
        <w:b/>
        <w:bCs/>
        <w:color w:val="A6A6A6" w:themeColor="background1" w:themeShade="A6"/>
        <w:sz w:val="28"/>
        <w:szCs w:val="28"/>
      </w:rPr>
    </w:pPr>
    <w:r w:rsidRPr="005B7A05">
      <w:rPr>
        <w:b/>
        <w:bCs/>
        <w:color w:val="A6A6A6" w:themeColor="background1" w:themeShade="A6"/>
        <w:sz w:val="28"/>
        <w:szCs w:val="28"/>
      </w:rPr>
      <w:t>Consumer advisory body meeting minutes template</w:t>
    </w:r>
  </w:p>
  <w:p w14:paraId="59D1D16D" w14:textId="77777777" w:rsidR="005B7A05" w:rsidRDefault="005B7A05" w:rsidP="009F15BD">
    <w:pPr>
      <w:pStyle w:val="NoSpacing"/>
      <w:rPr>
        <w:color w:val="A6A6A6" w:themeColor="background1" w:themeShade="A6"/>
      </w:rPr>
    </w:pPr>
    <w:r w:rsidRPr="005B7A05">
      <w:rPr>
        <w:color w:val="A6A6A6" w:themeColor="background1" w:themeShade="A6"/>
      </w:rPr>
      <w:t>Use this</w:t>
    </w:r>
    <w:r>
      <w:rPr>
        <w:color w:val="A6A6A6" w:themeColor="background1" w:themeShade="A6"/>
      </w:rPr>
      <w:t xml:space="preserve"> meeting</w:t>
    </w:r>
    <w:r w:rsidRPr="005B7A05">
      <w:rPr>
        <w:color w:val="A6A6A6" w:themeColor="background1" w:themeShade="A6"/>
      </w:rPr>
      <w:t xml:space="preserve"> minutes template to record notes and actions from your consumer advisory body meetings. Add, delete and replace text with your information.</w:t>
    </w:r>
    <w:r>
      <w:rPr>
        <w:color w:val="A6A6A6" w:themeColor="background1" w:themeShade="A6"/>
      </w:rPr>
      <w:t xml:space="preserve"> </w:t>
    </w:r>
  </w:p>
  <w:p w14:paraId="615C39BB" w14:textId="77777777" w:rsidR="00D52556" w:rsidRPr="005B7A05" w:rsidRDefault="00E91A6C" w:rsidP="009F15BD">
    <w:pPr>
      <w:pStyle w:val="NoSpacing"/>
      <w:rPr>
        <w:color w:val="A6A6A6" w:themeColor="background1" w:themeShade="A6"/>
      </w:rPr>
    </w:pPr>
    <w:r w:rsidRPr="00E91A6C">
      <w:rPr>
        <w:color w:val="A6A6A6" w:themeColor="background1" w:themeShade="A6"/>
      </w:rPr>
      <w:t xml:space="preserve">Double click here to insert your logo in the header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CD01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4C6FA4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E76A4B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C165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C80639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3BC0AC8"/>
    <w:lvl w:ilvl="0">
      <w:start w:val="1"/>
      <w:numFmt w:val="bullet"/>
      <w:pStyle w:val="ListBullet4"/>
      <w:lvlText w:val=""/>
      <w:lvlJc w:val="left"/>
      <w:pPr>
        <w:ind w:left="1209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9B9634E0"/>
    <w:lvl w:ilvl="0">
      <w:start w:val="1"/>
      <w:numFmt w:val="bullet"/>
      <w:lvlText w:val="–"/>
      <w:lvlJc w:val="left"/>
      <w:pPr>
        <w:ind w:left="926" w:hanging="360"/>
      </w:pPr>
      <w:rPr>
        <w:rFonts w:ascii="TheSans Veolia W2 ExtraLight" w:hAnsi="TheSans Veolia W2 ExtraLight" w:hint="default"/>
      </w:rPr>
    </w:lvl>
  </w:abstractNum>
  <w:abstractNum w:abstractNumId="7" w15:restartNumberingAfterBreak="0">
    <w:nsid w:val="FFFFFF83"/>
    <w:multiLevelType w:val="singleLevel"/>
    <w:tmpl w:val="4CC48C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4400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9269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</w:abstractNum>
  <w:abstractNum w:abstractNumId="10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7102F4D"/>
    <w:multiLevelType w:val="multilevel"/>
    <w:tmpl w:val="88E6788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12" w15:restartNumberingAfterBreak="0">
    <w:nsid w:val="0B6E29FF"/>
    <w:multiLevelType w:val="multilevel"/>
    <w:tmpl w:val="DFDC792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198C4F02"/>
    <w:multiLevelType w:val="multilevel"/>
    <w:tmpl w:val="992E0F54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A82232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1E20A42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66C3831"/>
    <w:multiLevelType w:val="hybridMultilevel"/>
    <w:tmpl w:val="B9C8CCF6"/>
    <w:lvl w:ilvl="0" w:tplc="7F4E79E8">
      <w:start w:val="1"/>
      <w:numFmt w:val="bullet"/>
      <w:lvlText w:val="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2D4F791F"/>
    <w:multiLevelType w:val="hybridMultilevel"/>
    <w:tmpl w:val="F1C24B26"/>
    <w:lvl w:ilvl="0" w:tplc="678E102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9" w15:restartNumberingAfterBreak="0">
    <w:nsid w:val="32B50F3D"/>
    <w:multiLevelType w:val="hybridMultilevel"/>
    <w:tmpl w:val="9CACE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5F51A1"/>
    <w:multiLevelType w:val="multilevel"/>
    <w:tmpl w:val="964C5F0E"/>
    <w:styleLink w:val="Bullet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ListBullet3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3DFF2D8D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08564EA"/>
    <w:multiLevelType w:val="multilevel"/>
    <w:tmpl w:val="2C8C4CE6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6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0C91FE5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43F148C1"/>
    <w:multiLevelType w:val="multilevel"/>
    <w:tmpl w:val="BF8ABC4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440839EF"/>
    <w:multiLevelType w:val="hybridMultilevel"/>
    <w:tmpl w:val="E9725768"/>
    <w:lvl w:ilvl="0" w:tplc="C2A6D20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4ADC3125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FD0133E"/>
    <w:multiLevelType w:val="multilevel"/>
    <w:tmpl w:val="095A4338"/>
    <w:numStyleLink w:val="Lists"/>
  </w:abstractNum>
  <w:abstractNum w:abstractNumId="29" w15:restartNumberingAfterBreak="0">
    <w:nsid w:val="5DDE4EE4"/>
    <w:multiLevelType w:val="multilevel"/>
    <w:tmpl w:val="095A4338"/>
    <w:numStyleLink w:val="Lists"/>
  </w:abstractNum>
  <w:abstractNum w:abstractNumId="30" w15:restartNumberingAfterBreak="0">
    <w:nsid w:val="5F9767F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4363A73"/>
    <w:multiLevelType w:val="multilevel"/>
    <w:tmpl w:val="0B7AC5B6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%1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Appendix %4: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077" w:hanging="357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077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66522948"/>
    <w:multiLevelType w:val="hybridMultilevel"/>
    <w:tmpl w:val="DC762AC0"/>
    <w:lvl w:ilvl="0" w:tplc="87D44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94C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3AB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EB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DCA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4E1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25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A00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4C5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2D81143"/>
    <w:multiLevelType w:val="hybridMultilevel"/>
    <w:tmpl w:val="DA0ECEA2"/>
    <w:lvl w:ilvl="0" w:tplc="90FA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E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FA6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7A7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0D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20F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F49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C65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AA2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236086079">
    <w:abstractNumId w:val="16"/>
  </w:num>
  <w:num w:numId="2" w16cid:durableId="54283593">
    <w:abstractNumId w:val="17"/>
  </w:num>
  <w:num w:numId="3" w16cid:durableId="344332635">
    <w:abstractNumId w:val="9"/>
  </w:num>
  <w:num w:numId="4" w16cid:durableId="822547291">
    <w:abstractNumId w:val="7"/>
  </w:num>
  <w:num w:numId="5" w16cid:durableId="1871723533">
    <w:abstractNumId w:val="8"/>
  </w:num>
  <w:num w:numId="6" w16cid:durableId="2048722045">
    <w:abstractNumId w:val="9"/>
  </w:num>
  <w:num w:numId="7" w16cid:durableId="1182820254">
    <w:abstractNumId w:val="9"/>
  </w:num>
  <w:num w:numId="8" w16cid:durableId="1367870932">
    <w:abstractNumId w:val="3"/>
  </w:num>
  <w:num w:numId="9" w16cid:durableId="1440104851">
    <w:abstractNumId w:val="2"/>
  </w:num>
  <w:num w:numId="10" w16cid:durableId="620573158">
    <w:abstractNumId w:val="26"/>
  </w:num>
  <w:num w:numId="11" w16cid:durableId="163613796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89165479">
    <w:abstractNumId w:val="11"/>
  </w:num>
  <w:num w:numId="13" w16cid:durableId="16458130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51818702">
    <w:abstractNumId w:val="31"/>
  </w:num>
  <w:num w:numId="15" w16cid:durableId="327368920">
    <w:abstractNumId w:val="32"/>
  </w:num>
  <w:num w:numId="16" w16cid:durableId="2111468408">
    <w:abstractNumId w:val="33"/>
  </w:num>
  <w:num w:numId="17" w16cid:durableId="296686904">
    <w:abstractNumId w:val="6"/>
  </w:num>
  <w:num w:numId="18" w16cid:durableId="2014986738">
    <w:abstractNumId w:val="5"/>
  </w:num>
  <w:num w:numId="19" w16cid:durableId="994917777">
    <w:abstractNumId w:val="1"/>
  </w:num>
  <w:num w:numId="20" w16cid:durableId="629242471">
    <w:abstractNumId w:val="25"/>
  </w:num>
  <w:num w:numId="21" w16cid:durableId="2052680420">
    <w:abstractNumId w:val="4"/>
  </w:num>
  <w:num w:numId="22" w16cid:durableId="726219063">
    <w:abstractNumId w:val="0"/>
  </w:num>
  <w:num w:numId="23" w16cid:durableId="1877615230">
    <w:abstractNumId w:val="12"/>
  </w:num>
  <w:num w:numId="24" w16cid:durableId="5358931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89181575">
    <w:abstractNumId w:val="24"/>
  </w:num>
  <w:num w:numId="26" w16cid:durableId="1254436348">
    <w:abstractNumId w:val="13"/>
  </w:num>
  <w:num w:numId="27" w16cid:durableId="12670035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31453741">
    <w:abstractNumId w:val="22"/>
  </w:num>
  <w:num w:numId="29" w16cid:durableId="33766201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97291263">
    <w:abstractNumId w:val="29"/>
  </w:num>
  <w:num w:numId="31" w16cid:durableId="1607689410">
    <w:abstractNumId w:val="10"/>
  </w:num>
  <w:num w:numId="32" w16cid:durableId="73532418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740983240">
    <w:abstractNumId w:val="30"/>
  </w:num>
  <w:num w:numId="34" w16cid:durableId="184290403">
    <w:abstractNumId w:val="19"/>
  </w:num>
  <w:num w:numId="35" w16cid:durableId="772898388">
    <w:abstractNumId w:val="21"/>
  </w:num>
  <w:num w:numId="36" w16cid:durableId="223103554">
    <w:abstractNumId w:val="27"/>
  </w:num>
  <w:num w:numId="37" w16cid:durableId="828862331">
    <w:abstractNumId w:val="18"/>
  </w:num>
  <w:num w:numId="38" w16cid:durableId="454058019">
    <w:abstractNumId w:val="20"/>
  </w:num>
  <w:num w:numId="39" w16cid:durableId="21423777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818568507">
    <w:abstractNumId w:val="28"/>
  </w:num>
  <w:num w:numId="41" w16cid:durableId="198783255">
    <w:abstractNumId w:val="14"/>
  </w:num>
  <w:num w:numId="42" w16cid:durableId="731733662">
    <w:abstractNumId w:val="15"/>
  </w:num>
  <w:num w:numId="43" w16cid:durableId="10422910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614"/>
    <w:rsid w:val="00005D98"/>
    <w:rsid w:val="00011C96"/>
    <w:rsid w:val="000141B9"/>
    <w:rsid w:val="000216F6"/>
    <w:rsid w:val="00027767"/>
    <w:rsid w:val="00034A19"/>
    <w:rsid w:val="00036F9E"/>
    <w:rsid w:val="00037B1A"/>
    <w:rsid w:val="000413B3"/>
    <w:rsid w:val="00057B71"/>
    <w:rsid w:val="0007202C"/>
    <w:rsid w:val="00072B30"/>
    <w:rsid w:val="0007319C"/>
    <w:rsid w:val="000732AA"/>
    <w:rsid w:val="00076025"/>
    <w:rsid w:val="000767DD"/>
    <w:rsid w:val="00084F8B"/>
    <w:rsid w:val="00086D07"/>
    <w:rsid w:val="00086F71"/>
    <w:rsid w:val="00093915"/>
    <w:rsid w:val="000949AD"/>
    <w:rsid w:val="00095109"/>
    <w:rsid w:val="00096B0F"/>
    <w:rsid w:val="000A490E"/>
    <w:rsid w:val="000B04C5"/>
    <w:rsid w:val="000B63CA"/>
    <w:rsid w:val="000B752A"/>
    <w:rsid w:val="000C14D9"/>
    <w:rsid w:val="000C15C7"/>
    <w:rsid w:val="000D4EDE"/>
    <w:rsid w:val="000E2460"/>
    <w:rsid w:val="000E43AC"/>
    <w:rsid w:val="000F164E"/>
    <w:rsid w:val="00123576"/>
    <w:rsid w:val="00124B21"/>
    <w:rsid w:val="001268ED"/>
    <w:rsid w:val="001327B8"/>
    <w:rsid w:val="0013471B"/>
    <w:rsid w:val="001352D4"/>
    <w:rsid w:val="00140D35"/>
    <w:rsid w:val="00152683"/>
    <w:rsid w:val="00154E2F"/>
    <w:rsid w:val="00156AF3"/>
    <w:rsid w:val="00157C98"/>
    <w:rsid w:val="001653B6"/>
    <w:rsid w:val="001725D2"/>
    <w:rsid w:val="00173F3D"/>
    <w:rsid w:val="00174B0F"/>
    <w:rsid w:val="0018235E"/>
    <w:rsid w:val="00187496"/>
    <w:rsid w:val="001A664F"/>
    <w:rsid w:val="001B2DB7"/>
    <w:rsid w:val="001C1E92"/>
    <w:rsid w:val="001D0C02"/>
    <w:rsid w:val="001E0F51"/>
    <w:rsid w:val="001E55BF"/>
    <w:rsid w:val="001F6E1A"/>
    <w:rsid w:val="001F780A"/>
    <w:rsid w:val="001F7917"/>
    <w:rsid w:val="00200613"/>
    <w:rsid w:val="00220550"/>
    <w:rsid w:val="002301A2"/>
    <w:rsid w:val="00236C2D"/>
    <w:rsid w:val="002374B7"/>
    <w:rsid w:val="00240126"/>
    <w:rsid w:val="002413F1"/>
    <w:rsid w:val="0024304D"/>
    <w:rsid w:val="00243079"/>
    <w:rsid w:val="0024336B"/>
    <w:rsid w:val="00244826"/>
    <w:rsid w:val="00247ACA"/>
    <w:rsid w:val="00252E6A"/>
    <w:rsid w:val="00257691"/>
    <w:rsid w:val="0025782A"/>
    <w:rsid w:val="0026612D"/>
    <w:rsid w:val="002661A6"/>
    <w:rsid w:val="00266C23"/>
    <w:rsid w:val="00277C7C"/>
    <w:rsid w:val="00286EAD"/>
    <w:rsid w:val="0029389B"/>
    <w:rsid w:val="002A10BF"/>
    <w:rsid w:val="002A1894"/>
    <w:rsid w:val="002A2188"/>
    <w:rsid w:val="002A36F2"/>
    <w:rsid w:val="002A7D14"/>
    <w:rsid w:val="002B0913"/>
    <w:rsid w:val="002B28E4"/>
    <w:rsid w:val="002B65EC"/>
    <w:rsid w:val="002B7504"/>
    <w:rsid w:val="002C0D97"/>
    <w:rsid w:val="002C489C"/>
    <w:rsid w:val="002C66D1"/>
    <w:rsid w:val="002C7065"/>
    <w:rsid w:val="002C7F4A"/>
    <w:rsid w:val="002D2804"/>
    <w:rsid w:val="002D4B6C"/>
    <w:rsid w:val="002D5274"/>
    <w:rsid w:val="002F0C2C"/>
    <w:rsid w:val="00300655"/>
    <w:rsid w:val="00303D18"/>
    <w:rsid w:val="00307ADD"/>
    <w:rsid w:val="00312A66"/>
    <w:rsid w:val="003130CA"/>
    <w:rsid w:val="0032612F"/>
    <w:rsid w:val="00340283"/>
    <w:rsid w:val="00342BB6"/>
    <w:rsid w:val="003517AE"/>
    <w:rsid w:val="00371F54"/>
    <w:rsid w:val="0037770C"/>
    <w:rsid w:val="00377C8B"/>
    <w:rsid w:val="003801C1"/>
    <w:rsid w:val="00383A95"/>
    <w:rsid w:val="00385CA0"/>
    <w:rsid w:val="00391973"/>
    <w:rsid w:val="00394576"/>
    <w:rsid w:val="003A2733"/>
    <w:rsid w:val="003A3021"/>
    <w:rsid w:val="003A627E"/>
    <w:rsid w:val="003A79EE"/>
    <w:rsid w:val="003B6E16"/>
    <w:rsid w:val="003C180A"/>
    <w:rsid w:val="003C1E25"/>
    <w:rsid w:val="003D27CB"/>
    <w:rsid w:val="003D329D"/>
    <w:rsid w:val="003D4F10"/>
    <w:rsid w:val="003E6BF6"/>
    <w:rsid w:val="003F0F0D"/>
    <w:rsid w:val="003F4BB2"/>
    <w:rsid w:val="0040173E"/>
    <w:rsid w:val="00411E5A"/>
    <w:rsid w:val="00416F24"/>
    <w:rsid w:val="00426753"/>
    <w:rsid w:val="00435339"/>
    <w:rsid w:val="0044447D"/>
    <w:rsid w:val="00445E9C"/>
    <w:rsid w:val="0046164B"/>
    <w:rsid w:val="00463FA8"/>
    <w:rsid w:val="00472CBC"/>
    <w:rsid w:val="0048029A"/>
    <w:rsid w:val="00493DAA"/>
    <w:rsid w:val="00494335"/>
    <w:rsid w:val="00495A4C"/>
    <w:rsid w:val="004967A1"/>
    <w:rsid w:val="0049774D"/>
    <w:rsid w:val="004A0719"/>
    <w:rsid w:val="004B1AAE"/>
    <w:rsid w:val="004B1FC4"/>
    <w:rsid w:val="004B584E"/>
    <w:rsid w:val="004C10FE"/>
    <w:rsid w:val="004C1106"/>
    <w:rsid w:val="004C3E36"/>
    <w:rsid w:val="004C6D4B"/>
    <w:rsid w:val="004E2269"/>
    <w:rsid w:val="004F3339"/>
    <w:rsid w:val="004F72A2"/>
    <w:rsid w:val="00500FC7"/>
    <w:rsid w:val="005026D4"/>
    <w:rsid w:val="00503A51"/>
    <w:rsid w:val="00512309"/>
    <w:rsid w:val="005407D2"/>
    <w:rsid w:val="00542522"/>
    <w:rsid w:val="0054526E"/>
    <w:rsid w:val="005476B5"/>
    <w:rsid w:val="005602DA"/>
    <w:rsid w:val="005678F7"/>
    <w:rsid w:val="00573327"/>
    <w:rsid w:val="00581F9D"/>
    <w:rsid w:val="005827F8"/>
    <w:rsid w:val="00585B15"/>
    <w:rsid w:val="005A3F63"/>
    <w:rsid w:val="005A59D0"/>
    <w:rsid w:val="005A6C74"/>
    <w:rsid w:val="005B073E"/>
    <w:rsid w:val="005B227F"/>
    <w:rsid w:val="005B714F"/>
    <w:rsid w:val="005B7801"/>
    <w:rsid w:val="005B7A05"/>
    <w:rsid w:val="005C319B"/>
    <w:rsid w:val="005C5891"/>
    <w:rsid w:val="005D5FAE"/>
    <w:rsid w:val="005F29B7"/>
    <w:rsid w:val="00600A4E"/>
    <w:rsid w:val="00605AA7"/>
    <w:rsid w:val="00606EB5"/>
    <w:rsid w:val="00617FDA"/>
    <w:rsid w:val="0062116F"/>
    <w:rsid w:val="00621260"/>
    <w:rsid w:val="00626087"/>
    <w:rsid w:val="006309FA"/>
    <w:rsid w:val="00634E4C"/>
    <w:rsid w:val="00636B8B"/>
    <w:rsid w:val="006427FE"/>
    <w:rsid w:val="006506C1"/>
    <w:rsid w:val="0065747A"/>
    <w:rsid w:val="0066674D"/>
    <w:rsid w:val="00666A78"/>
    <w:rsid w:val="00676C12"/>
    <w:rsid w:val="0069375D"/>
    <w:rsid w:val="00693D58"/>
    <w:rsid w:val="0069407C"/>
    <w:rsid w:val="0069574E"/>
    <w:rsid w:val="006A1921"/>
    <w:rsid w:val="006A2303"/>
    <w:rsid w:val="006C0039"/>
    <w:rsid w:val="006D3669"/>
    <w:rsid w:val="006F145A"/>
    <w:rsid w:val="006F27CB"/>
    <w:rsid w:val="006F359B"/>
    <w:rsid w:val="006F5865"/>
    <w:rsid w:val="006F5E60"/>
    <w:rsid w:val="00701EC6"/>
    <w:rsid w:val="00706179"/>
    <w:rsid w:val="00714F78"/>
    <w:rsid w:val="007170F7"/>
    <w:rsid w:val="007253B8"/>
    <w:rsid w:val="00726AE1"/>
    <w:rsid w:val="00727A6E"/>
    <w:rsid w:val="00736E7D"/>
    <w:rsid w:val="00737814"/>
    <w:rsid w:val="00742EC6"/>
    <w:rsid w:val="007509A6"/>
    <w:rsid w:val="00753F83"/>
    <w:rsid w:val="007541B0"/>
    <w:rsid w:val="0075469B"/>
    <w:rsid w:val="00755163"/>
    <w:rsid w:val="00756AAB"/>
    <w:rsid w:val="00757F63"/>
    <w:rsid w:val="007645AE"/>
    <w:rsid w:val="00764992"/>
    <w:rsid w:val="00775AA0"/>
    <w:rsid w:val="007770FA"/>
    <w:rsid w:val="00791738"/>
    <w:rsid w:val="00791780"/>
    <w:rsid w:val="007A0EB7"/>
    <w:rsid w:val="007C08B1"/>
    <w:rsid w:val="007C2CC2"/>
    <w:rsid w:val="007C3376"/>
    <w:rsid w:val="007C38BD"/>
    <w:rsid w:val="007C79AA"/>
    <w:rsid w:val="007D31DA"/>
    <w:rsid w:val="007D72C5"/>
    <w:rsid w:val="007E525D"/>
    <w:rsid w:val="007F0323"/>
    <w:rsid w:val="007F379E"/>
    <w:rsid w:val="007F471C"/>
    <w:rsid w:val="007F5FC0"/>
    <w:rsid w:val="00800C90"/>
    <w:rsid w:val="00810A6F"/>
    <w:rsid w:val="008125F8"/>
    <w:rsid w:val="0081344A"/>
    <w:rsid w:val="00837601"/>
    <w:rsid w:val="008443A1"/>
    <w:rsid w:val="00844697"/>
    <w:rsid w:val="00844B1D"/>
    <w:rsid w:val="00844F5C"/>
    <w:rsid w:val="00845843"/>
    <w:rsid w:val="00846D34"/>
    <w:rsid w:val="00854C69"/>
    <w:rsid w:val="008637EC"/>
    <w:rsid w:val="00870BC6"/>
    <w:rsid w:val="0088036D"/>
    <w:rsid w:val="00881155"/>
    <w:rsid w:val="00882892"/>
    <w:rsid w:val="00885A14"/>
    <w:rsid w:val="0088689B"/>
    <w:rsid w:val="00890FA0"/>
    <w:rsid w:val="008947BF"/>
    <w:rsid w:val="00895C87"/>
    <w:rsid w:val="008A214D"/>
    <w:rsid w:val="008A72D2"/>
    <w:rsid w:val="008A74A3"/>
    <w:rsid w:val="008B6868"/>
    <w:rsid w:val="008B6D24"/>
    <w:rsid w:val="008C6A43"/>
    <w:rsid w:val="008D080C"/>
    <w:rsid w:val="008D6437"/>
    <w:rsid w:val="008D6EDF"/>
    <w:rsid w:val="008E3EF5"/>
    <w:rsid w:val="008F33B5"/>
    <w:rsid w:val="0090058F"/>
    <w:rsid w:val="00906799"/>
    <w:rsid w:val="00912DD6"/>
    <w:rsid w:val="00916F30"/>
    <w:rsid w:val="00917614"/>
    <w:rsid w:val="00922193"/>
    <w:rsid w:val="00924152"/>
    <w:rsid w:val="0093194D"/>
    <w:rsid w:val="00934C3F"/>
    <w:rsid w:val="009417AE"/>
    <w:rsid w:val="00945B3F"/>
    <w:rsid w:val="00950DCB"/>
    <w:rsid w:val="00952D4C"/>
    <w:rsid w:val="00954E9E"/>
    <w:rsid w:val="00960246"/>
    <w:rsid w:val="009720E1"/>
    <w:rsid w:val="00974F0E"/>
    <w:rsid w:val="00975CD7"/>
    <w:rsid w:val="00985E70"/>
    <w:rsid w:val="009979F4"/>
    <w:rsid w:val="009A45B2"/>
    <w:rsid w:val="009A5585"/>
    <w:rsid w:val="009A59D5"/>
    <w:rsid w:val="009B3527"/>
    <w:rsid w:val="009C5703"/>
    <w:rsid w:val="009D20AA"/>
    <w:rsid w:val="009D2DDD"/>
    <w:rsid w:val="009F15BD"/>
    <w:rsid w:val="00A10DA6"/>
    <w:rsid w:val="00A151E9"/>
    <w:rsid w:val="00A15DBB"/>
    <w:rsid w:val="00A2537D"/>
    <w:rsid w:val="00A259F2"/>
    <w:rsid w:val="00A33802"/>
    <w:rsid w:val="00A37162"/>
    <w:rsid w:val="00A37E51"/>
    <w:rsid w:val="00A53690"/>
    <w:rsid w:val="00A62D31"/>
    <w:rsid w:val="00A63380"/>
    <w:rsid w:val="00A65039"/>
    <w:rsid w:val="00A865C7"/>
    <w:rsid w:val="00A97E3B"/>
    <w:rsid w:val="00AA20A1"/>
    <w:rsid w:val="00AA41F2"/>
    <w:rsid w:val="00AB039E"/>
    <w:rsid w:val="00AB3BB1"/>
    <w:rsid w:val="00AB4206"/>
    <w:rsid w:val="00AB7810"/>
    <w:rsid w:val="00AC4BB6"/>
    <w:rsid w:val="00AC7366"/>
    <w:rsid w:val="00AC7E54"/>
    <w:rsid w:val="00AD3A9F"/>
    <w:rsid w:val="00AD7A34"/>
    <w:rsid w:val="00AE6A4E"/>
    <w:rsid w:val="00AE7B98"/>
    <w:rsid w:val="00AF129F"/>
    <w:rsid w:val="00AF6A2E"/>
    <w:rsid w:val="00AF7917"/>
    <w:rsid w:val="00B12DC9"/>
    <w:rsid w:val="00B13F84"/>
    <w:rsid w:val="00B14604"/>
    <w:rsid w:val="00B15ABA"/>
    <w:rsid w:val="00B27E5F"/>
    <w:rsid w:val="00B34339"/>
    <w:rsid w:val="00B40DBD"/>
    <w:rsid w:val="00B42B2F"/>
    <w:rsid w:val="00B44900"/>
    <w:rsid w:val="00B472E1"/>
    <w:rsid w:val="00B52821"/>
    <w:rsid w:val="00B61D9C"/>
    <w:rsid w:val="00B70A84"/>
    <w:rsid w:val="00B71170"/>
    <w:rsid w:val="00B80BCE"/>
    <w:rsid w:val="00B81524"/>
    <w:rsid w:val="00B81740"/>
    <w:rsid w:val="00B85D7B"/>
    <w:rsid w:val="00B900EA"/>
    <w:rsid w:val="00B91069"/>
    <w:rsid w:val="00B92842"/>
    <w:rsid w:val="00BA2713"/>
    <w:rsid w:val="00BA2941"/>
    <w:rsid w:val="00BA4C61"/>
    <w:rsid w:val="00BA627A"/>
    <w:rsid w:val="00BB22FA"/>
    <w:rsid w:val="00BC14EA"/>
    <w:rsid w:val="00BD12A1"/>
    <w:rsid w:val="00BD7B83"/>
    <w:rsid w:val="00BE64CA"/>
    <w:rsid w:val="00BF17C6"/>
    <w:rsid w:val="00C00FDA"/>
    <w:rsid w:val="00C02EB9"/>
    <w:rsid w:val="00C032C1"/>
    <w:rsid w:val="00C04E4B"/>
    <w:rsid w:val="00C11B56"/>
    <w:rsid w:val="00C16045"/>
    <w:rsid w:val="00C21E27"/>
    <w:rsid w:val="00C3521C"/>
    <w:rsid w:val="00C62BF5"/>
    <w:rsid w:val="00C636DA"/>
    <w:rsid w:val="00C658A2"/>
    <w:rsid w:val="00C67E22"/>
    <w:rsid w:val="00C72271"/>
    <w:rsid w:val="00C7624C"/>
    <w:rsid w:val="00C81356"/>
    <w:rsid w:val="00C82816"/>
    <w:rsid w:val="00C87DA0"/>
    <w:rsid w:val="00CA2A4F"/>
    <w:rsid w:val="00CA3934"/>
    <w:rsid w:val="00CA61E3"/>
    <w:rsid w:val="00CA6FF9"/>
    <w:rsid w:val="00CB06B7"/>
    <w:rsid w:val="00CB4238"/>
    <w:rsid w:val="00CB5938"/>
    <w:rsid w:val="00CC1A64"/>
    <w:rsid w:val="00CC333D"/>
    <w:rsid w:val="00CC34EB"/>
    <w:rsid w:val="00CC66EA"/>
    <w:rsid w:val="00CD215D"/>
    <w:rsid w:val="00CD3C17"/>
    <w:rsid w:val="00CD4A49"/>
    <w:rsid w:val="00CD59CF"/>
    <w:rsid w:val="00CE1F9C"/>
    <w:rsid w:val="00CE2E48"/>
    <w:rsid w:val="00CF6672"/>
    <w:rsid w:val="00D021F7"/>
    <w:rsid w:val="00D069C7"/>
    <w:rsid w:val="00D078A2"/>
    <w:rsid w:val="00D21123"/>
    <w:rsid w:val="00D26905"/>
    <w:rsid w:val="00D26BB7"/>
    <w:rsid w:val="00D367EB"/>
    <w:rsid w:val="00D4239B"/>
    <w:rsid w:val="00D4244E"/>
    <w:rsid w:val="00D45954"/>
    <w:rsid w:val="00D461C2"/>
    <w:rsid w:val="00D52556"/>
    <w:rsid w:val="00D61AAE"/>
    <w:rsid w:val="00D61D08"/>
    <w:rsid w:val="00D64CB8"/>
    <w:rsid w:val="00D72FD8"/>
    <w:rsid w:val="00D86D91"/>
    <w:rsid w:val="00D91B56"/>
    <w:rsid w:val="00D948F2"/>
    <w:rsid w:val="00D9697A"/>
    <w:rsid w:val="00DA4C48"/>
    <w:rsid w:val="00DA727D"/>
    <w:rsid w:val="00DA746C"/>
    <w:rsid w:val="00DB53A7"/>
    <w:rsid w:val="00DB73EE"/>
    <w:rsid w:val="00DB7DA3"/>
    <w:rsid w:val="00DD170F"/>
    <w:rsid w:val="00DE0A8A"/>
    <w:rsid w:val="00DE7E79"/>
    <w:rsid w:val="00DF6E54"/>
    <w:rsid w:val="00E01D7A"/>
    <w:rsid w:val="00E04228"/>
    <w:rsid w:val="00E04457"/>
    <w:rsid w:val="00E04BBC"/>
    <w:rsid w:val="00E10450"/>
    <w:rsid w:val="00E1478E"/>
    <w:rsid w:val="00E159D7"/>
    <w:rsid w:val="00E21653"/>
    <w:rsid w:val="00E22FBC"/>
    <w:rsid w:val="00E2414E"/>
    <w:rsid w:val="00E26830"/>
    <w:rsid w:val="00E40B36"/>
    <w:rsid w:val="00E51672"/>
    <w:rsid w:val="00E55EE5"/>
    <w:rsid w:val="00E577EE"/>
    <w:rsid w:val="00E57DBA"/>
    <w:rsid w:val="00E625B3"/>
    <w:rsid w:val="00E64743"/>
    <w:rsid w:val="00E7257D"/>
    <w:rsid w:val="00E728CB"/>
    <w:rsid w:val="00E7336F"/>
    <w:rsid w:val="00E76262"/>
    <w:rsid w:val="00E84A6B"/>
    <w:rsid w:val="00E91A6C"/>
    <w:rsid w:val="00E92385"/>
    <w:rsid w:val="00E96DEA"/>
    <w:rsid w:val="00EA1585"/>
    <w:rsid w:val="00EA48AE"/>
    <w:rsid w:val="00EA5E92"/>
    <w:rsid w:val="00EB09E2"/>
    <w:rsid w:val="00EB2272"/>
    <w:rsid w:val="00EB29E9"/>
    <w:rsid w:val="00EB74A5"/>
    <w:rsid w:val="00EC6383"/>
    <w:rsid w:val="00ED794B"/>
    <w:rsid w:val="00EE0126"/>
    <w:rsid w:val="00EE03A1"/>
    <w:rsid w:val="00EE5C75"/>
    <w:rsid w:val="00EF2A15"/>
    <w:rsid w:val="00EF5BFD"/>
    <w:rsid w:val="00F01C6F"/>
    <w:rsid w:val="00F06EE2"/>
    <w:rsid w:val="00F074DC"/>
    <w:rsid w:val="00F24F8F"/>
    <w:rsid w:val="00F267C9"/>
    <w:rsid w:val="00F307E0"/>
    <w:rsid w:val="00F34D63"/>
    <w:rsid w:val="00F57F7A"/>
    <w:rsid w:val="00F609F6"/>
    <w:rsid w:val="00F62D33"/>
    <w:rsid w:val="00F6570B"/>
    <w:rsid w:val="00F67615"/>
    <w:rsid w:val="00F76C98"/>
    <w:rsid w:val="00F804CD"/>
    <w:rsid w:val="00F80750"/>
    <w:rsid w:val="00F85F59"/>
    <w:rsid w:val="00F86717"/>
    <w:rsid w:val="00F86DD4"/>
    <w:rsid w:val="00F91036"/>
    <w:rsid w:val="00FA05B7"/>
    <w:rsid w:val="00FA3CEC"/>
    <w:rsid w:val="00FB4CF2"/>
    <w:rsid w:val="00FC0FFE"/>
    <w:rsid w:val="00FC4845"/>
    <w:rsid w:val="00FC6B03"/>
    <w:rsid w:val="00FD06D5"/>
    <w:rsid w:val="00FE419E"/>
    <w:rsid w:val="00FF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D40B52"/>
  <w15:docId w15:val="{272584E2-BD12-4F4C-BACB-086BA140D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="Open Sans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0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unhideWhenUsed="1" w:qFormat="1"/>
    <w:lsdException w:name="List Bullet 4" w:semiHidden="1" w:qFormat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  <w:lsdException w:name="Smart Link" w:locked="0" w:semiHidden="1" w:unhideWhenUsed="1"/>
  </w:latentStyles>
  <w:style w:type="paragraph" w:default="1" w:styleId="Normal">
    <w:name w:val="Normal"/>
    <w:qFormat/>
    <w:rsid w:val="00854C69"/>
  </w:style>
  <w:style w:type="paragraph" w:styleId="Heading1">
    <w:name w:val="heading 1"/>
    <w:basedOn w:val="Normal"/>
    <w:next w:val="Normal"/>
    <w:link w:val="Heading1Char"/>
    <w:uiPriority w:val="9"/>
    <w:qFormat/>
    <w:rsid w:val="00854C69"/>
    <w:pPr>
      <w:keepNext/>
      <w:keepLines/>
      <w:pBdr>
        <w:top w:val="single" w:sz="8" w:space="10" w:color="auto"/>
      </w:pBdr>
      <w:spacing w:before="240" w:after="1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EB29E9"/>
    <w:pPr>
      <w:keepNext/>
      <w:keepLines/>
      <w:spacing w:before="360" w:after="60"/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54C69"/>
    <w:pPr>
      <w:keepNext/>
      <w:keepLines/>
      <w:spacing w:before="120" w:after="6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5827F8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61D08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61D08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61D08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61D08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61D08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4C69"/>
    <w:rPr>
      <w:rFonts w:eastAsiaTheme="majorEastAsia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B29E9"/>
    <w:rPr>
      <w:rFonts w:eastAsiaTheme="majorEastAsia" w:cstheme="majorBidi"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54C69"/>
    <w:rPr>
      <w:rFonts w:eastAsiaTheme="majorEastAsia" w:cstheme="majorBidi"/>
      <w:b/>
      <w:bCs/>
    </w:rPr>
  </w:style>
  <w:style w:type="paragraph" w:customStyle="1" w:styleId="Position">
    <w:name w:val="Position"/>
    <w:basedOn w:val="NoSpacing"/>
    <w:uiPriority w:val="37"/>
    <w:semiHidden/>
    <w:rsid w:val="00340283"/>
    <w:rPr>
      <w:b/>
    </w:rPr>
  </w:style>
  <w:style w:type="paragraph" w:customStyle="1" w:styleId="SubHeading">
    <w:name w:val="Sub Heading"/>
    <w:basedOn w:val="Normal"/>
    <w:next w:val="Normal"/>
    <w:uiPriority w:val="9"/>
    <w:semiHidden/>
    <w:qFormat/>
    <w:rsid w:val="00F91036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4F10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qFormat/>
    <w:rsid w:val="005A6C74"/>
    <w:pPr>
      <w:numPr>
        <w:numId w:val="38"/>
      </w:numPr>
      <w:ind w:left="357" w:hanging="357"/>
      <w:contextualSpacing/>
    </w:pPr>
  </w:style>
  <w:style w:type="paragraph" w:styleId="ListBullet2">
    <w:name w:val="List Bullet 2"/>
    <w:basedOn w:val="Normal"/>
    <w:uiPriority w:val="16"/>
    <w:qFormat/>
    <w:rsid w:val="005A6C74"/>
    <w:pPr>
      <w:numPr>
        <w:ilvl w:val="1"/>
        <w:numId w:val="38"/>
      </w:numPr>
      <w:contextualSpacing/>
    </w:pPr>
  </w:style>
  <w:style w:type="paragraph" w:styleId="ListNumber">
    <w:name w:val="List Number"/>
    <w:basedOn w:val="Normal"/>
    <w:uiPriority w:val="16"/>
    <w:qFormat/>
    <w:rsid w:val="005A6C74"/>
    <w:pPr>
      <w:numPr>
        <w:ilvl w:val="1"/>
        <w:numId w:val="10"/>
      </w:numPr>
      <w:contextualSpacing/>
    </w:pPr>
  </w:style>
  <w:style w:type="paragraph" w:styleId="ListNumber2">
    <w:name w:val="List Number 2"/>
    <w:basedOn w:val="Normal"/>
    <w:uiPriority w:val="16"/>
    <w:qFormat/>
    <w:rsid w:val="005A6C74"/>
    <w:pPr>
      <w:numPr>
        <w:ilvl w:val="2"/>
        <w:numId w:val="10"/>
      </w:numPr>
      <w:contextualSpacing/>
    </w:pPr>
  </w:style>
  <w:style w:type="numbering" w:customStyle="1" w:styleId="Lists">
    <w:name w:val="Lists"/>
    <w:uiPriority w:val="99"/>
    <w:rsid w:val="005827F8"/>
    <w:pPr>
      <w:numPr>
        <w:numId w:val="10"/>
      </w:numPr>
    </w:pPr>
  </w:style>
  <w:style w:type="paragraph" w:styleId="ListNumber3">
    <w:name w:val="List Number 3"/>
    <w:basedOn w:val="Normal"/>
    <w:uiPriority w:val="16"/>
    <w:qFormat/>
    <w:rsid w:val="005A6C74"/>
    <w:pPr>
      <w:numPr>
        <w:ilvl w:val="3"/>
        <w:numId w:val="10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rsid w:val="00726AE1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rsid w:val="00B40DBD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semiHidden/>
    <w:rsid w:val="00E577EE"/>
    <w:pPr>
      <w:tabs>
        <w:tab w:val="right" w:leader="dot" w:pos="9639"/>
      </w:tabs>
      <w:spacing w:before="400" w:after="360"/>
      <w:contextualSpacing/>
    </w:pPr>
    <w:rPr>
      <w:rFonts w:ascii="Arial Bold" w:hAnsi="Arial Bold"/>
      <w:b/>
    </w:rPr>
  </w:style>
  <w:style w:type="paragraph" w:styleId="TOCHeading">
    <w:name w:val="TOC Heading"/>
    <w:basedOn w:val="Heading1"/>
    <w:next w:val="Normal"/>
    <w:uiPriority w:val="39"/>
    <w:semiHidden/>
    <w:rsid w:val="007F0323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BE64CA"/>
    <w:pPr>
      <w:tabs>
        <w:tab w:val="right" w:pos="9639"/>
      </w:tabs>
      <w:spacing w:after="0" w:line="216" w:lineRule="auto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E64CA"/>
    <w:rPr>
      <w:sz w:val="18"/>
    </w:rPr>
  </w:style>
  <w:style w:type="paragraph" w:styleId="ListBullet3">
    <w:name w:val="List Bullet 3"/>
    <w:basedOn w:val="Normal"/>
    <w:uiPriority w:val="16"/>
    <w:qFormat/>
    <w:rsid w:val="005A6C74"/>
    <w:pPr>
      <w:numPr>
        <w:ilvl w:val="2"/>
        <w:numId w:val="38"/>
      </w:numPr>
      <w:contextualSpacing/>
    </w:pPr>
  </w:style>
  <w:style w:type="table" w:styleId="TableGrid">
    <w:name w:val="Table Grid"/>
    <w:basedOn w:val="TableNormal"/>
    <w:uiPriority w:val="59"/>
    <w:rsid w:val="001725D2"/>
    <w:pPr>
      <w:spacing w:before="60" w:after="60"/>
    </w:pPr>
    <w:tblPr>
      <w:tblBorders>
        <w:top w:val="single" w:sz="8" w:space="0" w:color="000000" w:themeColor="text1"/>
        <w:bottom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rPr>
        <w:rFonts w:ascii="Fira Sans" w:hAnsi="Fira Sans"/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pPr>
        <w:jc w:val="right"/>
      </w:pPr>
    </w:tblStylePr>
  </w:style>
  <w:style w:type="paragraph" w:styleId="Caption">
    <w:name w:val="caption"/>
    <w:next w:val="Normal"/>
    <w:uiPriority w:val="35"/>
    <w:qFormat/>
    <w:rsid w:val="003D4F10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3D4F10"/>
    <w:pPr>
      <w:tabs>
        <w:tab w:val="center" w:pos="4513"/>
        <w:tab w:val="right" w:pos="9026"/>
      </w:tabs>
      <w:spacing w:before="600" w:after="0"/>
    </w:pPr>
  </w:style>
  <w:style w:type="character" w:customStyle="1" w:styleId="HeaderChar">
    <w:name w:val="Header Char"/>
    <w:basedOn w:val="DefaultParagraphFont"/>
    <w:link w:val="Header"/>
    <w:uiPriority w:val="44"/>
    <w:rsid w:val="003D4F10"/>
  </w:style>
  <w:style w:type="paragraph" w:styleId="BalloonText">
    <w:name w:val="Balloon Text"/>
    <w:basedOn w:val="Normal"/>
    <w:link w:val="BalloonTextChar"/>
    <w:uiPriority w:val="99"/>
    <w:semiHidden/>
    <w:locked/>
    <w:rsid w:val="00C636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D0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8443A1"/>
    <w:rPr>
      <w:noProof w:val="0"/>
      <w:color w:val="FF0000"/>
      <w:sz w:val="24"/>
      <w:lang w:val="en-AU"/>
    </w:rPr>
  </w:style>
  <w:style w:type="paragraph" w:styleId="ListNumber4">
    <w:name w:val="List Number 4"/>
    <w:basedOn w:val="Normal"/>
    <w:uiPriority w:val="16"/>
    <w:semiHidden/>
    <w:qFormat/>
    <w:rsid w:val="00072B30"/>
    <w:pPr>
      <w:numPr>
        <w:ilvl w:val="4"/>
        <w:numId w:val="10"/>
      </w:numPr>
    </w:pPr>
  </w:style>
  <w:style w:type="character" w:styleId="Hyperlink">
    <w:name w:val="Hyperlink"/>
    <w:basedOn w:val="DefaultParagraphFont"/>
    <w:uiPriority w:val="99"/>
    <w:rsid w:val="00726AE1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F80750"/>
  </w:style>
  <w:style w:type="paragraph" w:styleId="BlockText">
    <w:name w:val="Block Text"/>
    <w:basedOn w:val="Normal"/>
    <w:uiPriority w:val="99"/>
    <w:semiHidden/>
    <w:locked/>
    <w:rsid w:val="00F80750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D61D08"/>
  </w:style>
  <w:style w:type="paragraph" w:styleId="BodyText2">
    <w:name w:val="Body Text 2"/>
    <w:basedOn w:val="Normal"/>
    <w:link w:val="BodyText2Char"/>
    <w:uiPriority w:val="99"/>
    <w:semiHidden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61D08"/>
  </w:style>
  <w:style w:type="paragraph" w:styleId="BodyText3">
    <w:name w:val="Body Text 3"/>
    <w:basedOn w:val="Normal"/>
    <w:link w:val="BodyText3Char"/>
    <w:uiPriority w:val="99"/>
    <w:semiHidden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61D0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61D08"/>
  </w:style>
  <w:style w:type="paragraph" w:styleId="BodyTextIndent">
    <w:name w:val="Body Text Indent"/>
    <w:basedOn w:val="Normal"/>
    <w:link w:val="BodyTextIndentChar"/>
    <w:uiPriority w:val="99"/>
    <w:semiHidden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61D08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61D08"/>
  </w:style>
  <w:style w:type="paragraph" w:styleId="BodyTextIndent2">
    <w:name w:val="Body Text Indent 2"/>
    <w:basedOn w:val="Normal"/>
    <w:link w:val="BodyTextIndent2Char"/>
    <w:uiPriority w:val="99"/>
    <w:semiHidden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61D08"/>
  </w:style>
  <w:style w:type="paragraph" w:styleId="BodyTextIndent3">
    <w:name w:val="Body Text Indent 3"/>
    <w:basedOn w:val="Normal"/>
    <w:link w:val="BodyTextIndent3Char"/>
    <w:uiPriority w:val="99"/>
    <w:semiHidden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61D0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F80750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61D08"/>
  </w:style>
  <w:style w:type="table" w:styleId="ColorfulGrid">
    <w:name w:val="Colorful Grid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8075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1D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D08"/>
    <w:rPr>
      <w:b/>
      <w:bCs/>
    </w:rPr>
  </w:style>
  <w:style w:type="table" w:styleId="DarkList">
    <w:name w:val="Dark List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2A10BF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FA05B7"/>
  </w:style>
  <w:style w:type="paragraph" w:styleId="DocumentMap">
    <w:name w:val="Document Map"/>
    <w:basedOn w:val="Normal"/>
    <w:link w:val="DocumentMapChar"/>
    <w:uiPriority w:val="99"/>
    <w:semiHidden/>
    <w:locked/>
    <w:rsid w:val="00F80750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61D0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F80750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61D08"/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E64743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E64743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64743"/>
    <w:rPr>
      <w:sz w:val="16"/>
      <w:szCs w:val="20"/>
    </w:rPr>
  </w:style>
  <w:style w:type="paragraph" w:styleId="EnvelopeAddress">
    <w:name w:val="envelope address"/>
    <w:basedOn w:val="Normal"/>
    <w:uiPriority w:val="99"/>
    <w:semiHidden/>
    <w:locked/>
    <w:rsid w:val="00F8075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F80750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E64743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BA2941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A2941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4F10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4F10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4F10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4F10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4F10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F80750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61D08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F80750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61D08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F80750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F80750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F80750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F80750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F80750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F80750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F80750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F80750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F80750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DDDDDD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uiPriority w:val="17"/>
    <w:qFormat/>
    <w:rsid w:val="005A6C74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61D08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61D08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340283"/>
    <w:pPr>
      <w:spacing w:after="0"/>
    </w:pPr>
  </w:style>
  <w:style w:type="paragraph" w:styleId="NormalWeb">
    <w:name w:val="Normal (Web)"/>
    <w:basedOn w:val="Normal"/>
    <w:uiPriority w:val="99"/>
    <w:semiHidden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F80750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61D08"/>
  </w:style>
  <w:style w:type="character" w:styleId="PageNumber">
    <w:name w:val="page number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locked/>
    <w:rsid w:val="00F80750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61D08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61D08"/>
  </w:style>
  <w:style w:type="paragraph" w:styleId="Signature">
    <w:name w:val="Signature"/>
    <w:basedOn w:val="Normal"/>
    <w:link w:val="SignatureChar"/>
    <w:uiPriority w:val="37"/>
    <w:locked/>
    <w:rsid w:val="00C032C1"/>
    <w:pPr>
      <w:spacing w:before="480" w:after="0"/>
      <w:contextualSpacing/>
    </w:pPr>
  </w:style>
  <w:style w:type="character" w:customStyle="1" w:styleId="SignatureChar">
    <w:name w:val="Signature Char"/>
    <w:basedOn w:val="DefaultParagraphFont"/>
    <w:link w:val="Signature"/>
    <w:uiPriority w:val="37"/>
    <w:rsid w:val="00C032C1"/>
  </w:style>
  <w:style w:type="character" w:styleId="Strong">
    <w:name w:val="Strong"/>
    <w:basedOn w:val="DefaultParagraphFont"/>
    <w:uiPriority w:val="22"/>
    <w:semiHidden/>
    <w:qFormat/>
    <w:locked/>
    <w:rsid w:val="00F80750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semiHidden/>
    <w:rsid w:val="00E577EE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semiHidden/>
    <w:rsid w:val="0024336B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F80750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6309FA"/>
    <w:pPr>
      <w:numPr>
        <w:numId w:val="37"/>
      </w:numPr>
    </w:pPr>
  </w:style>
  <w:style w:type="table" w:styleId="TableGridLight">
    <w:name w:val="Grid Table Light"/>
    <w:basedOn w:val="TableNormal"/>
    <w:uiPriority w:val="40"/>
    <w:rsid w:val="00701EC6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495A4C"/>
    <w:pPr>
      <w:numPr>
        <w:numId w:val="31"/>
      </w:numPr>
    </w:pPr>
  </w:style>
  <w:style w:type="numbering" w:customStyle="1" w:styleId="BulletList">
    <w:name w:val="Bullet List"/>
    <w:uiPriority w:val="99"/>
    <w:rsid w:val="00C3521C"/>
    <w:pPr>
      <w:numPr>
        <w:numId w:val="38"/>
      </w:numPr>
    </w:pPr>
  </w:style>
  <w:style w:type="table" w:customStyle="1" w:styleId="HiddenTable">
    <w:name w:val="Hidden Table"/>
    <w:basedOn w:val="TableNormal"/>
    <w:uiPriority w:val="99"/>
    <w:rsid w:val="00426753"/>
    <w:pPr>
      <w:spacing w:after="60"/>
    </w:pPr>
    <w:tblPr>
      <w:tblCellMar>
        <w:left w:w="0" w:type="dxa"/>
        <w:right w:w="0" w:type="dxa"/>
      </w:tblCellMar>
    </w:tblPr>
    <w:tblStylePr w:type="firstRow">
      <w:rPr>
        <w:b w:val="0"/>
      </w:rPr>
    </w:tblStylePr>
    <w:tblStylePr w:type="lastRow">
      <w:rPr>
        <w:b w:val="0"/>
      </w:rPr>
    </w:tblStylePr>
    <w:tblStylePr w:type="firstCol">
      <w:rPr>
        <w:rFonts w:ascii="Fira Sans" w:hAnsi="Fira Sans"/>
        <w:b/>
      </w:rPr>
    </w:tblStylePr>
    <w:tblStylePr w:type="lastCol">
      <w:pPr>
        <w:jc w:val="right"/>
      </w:pPr>
    </w:tblStylePr>
  </w:style>
  <w:style w:type="table" w:customStyle="1" w:styleId="Signaturetable">
    <w:name w:val="Signature table"/>
    <w:basedOn w:val="TableNormal"/>
    <w:uiPriority w:val="99"/>
    <w:rsid w:val="009D20A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rsid w:val="00445E9C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rsid w:val="00340283"/>
    <w:pPr>
      <w:spacing w:before="360"/>
    </w:pPr>
  </w:style>
  <w:style w:type="paragraph" w:styleId="Title">
    <w:name w:val="Title"/>
    <w:basedOn w:val="Normal"/>
    <w:next w:val="Normal"/>
    <w:link w:val="TitleChar"/>
    <w:uiPriority w:val="10"/>
    <w:locked/>
    <w:rsid w:val="00854C69"/>
    <w:pPr>
      <w:pBdr>
        <w:bottom w:val="single" w:sz="8" w:space="10" w:color="000000" w:themeColor="text1"/>
      </w:pBdr>
      <w:spacing w:after="240"/>
      <w:contextualSpacing/>
    </w:pPr>
    <w:rPr>
      <w:rFonts w:eastAsiaTheme="majorEastAsia" w:cstheme="majorBidi"/>
      <w:b/>
      <w:color w:val="auto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4C69"/>
    <w:rPr>
      <w:rFonts w:eastAsiaTheme="majorEastAsia" w:cstheme="majorBidi"/>
      <w:b/>
      <w:color w:val="auto"/>
      <w:spacing w:val="-10"/>
      <w:kern w:val="28"/>
      <w:sz w:val="66"/>
      <w:szCs w:val="56"/>
    </w:rPr>
  </w:style>
  <w:style w:type="paragraph" w:customStyle="1" w:styleId="Closingtext">
    <w:name w:val="Closing text"/>
    <w:basedOn w:val="Normal"/>
    <w:uiPriority w:val="11"/>
    <w:qFormat/>
    <w:rsid w:val="000F164E"/>
    <w:pPr>
      <w:pBdr>
        <w:top w:val="single" w:sz="8" w:space="10" w:color="auto"/>
      </w:pBdr>
      <w:spacing w:before="120"/>
      <w:contextualSpacing/>
    </w:pPr>
  </w:style>
  <w:style w:type="character" w:customStyle="1" w:styleId="OpenSansBold">
    <w:name w:val="Open Sans Bold"/>
    <w:basedOn w:val="DefaultParagraphFont"/>
    <w:uiPriority w:val="1"/>
    <w:qFormat/>
    <w:rsid w:val="00854C69"/>
    <w:rPr>
      <w:rFonts w:ascii="Open Sans" w:hAnsi="Open Sans"/>
      <w:b/>
    </w:rPr>
  </w:style>
  <w:style w:type="table" w:styleId="GridTable1Light">
    <w:name w:val="Grid Table 1 Light"/>
    <w:basedOn w:val="TableNormal"/>
    <w:uiPriority w:val="46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styleId="1ai">
    <w:name w:val="Outline List 1"/>
    <w:basedOn w:val="NoList"/>
    <w:uiPriority w:val="99"/>
    <w:semiHidden/>
    <w:unhideWhenUsed/>
    <w:rsid w:val="00BC14EA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BC14EA"/>
    <w:pPr>
      <w:numPr>
        <w:numId w:val="43"/>
      </w:numPr>
    </w:pPr>
  </w:style>
  <w:style w:type="table" w:styleId="GridTable1Light-Accent1">
    <w:name w:val="Grid Table 1 Light Accent 1"/>
    <w:basedOn w:val="TableNormal"/>
    <w:uiPriority w:val="46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locked/>
    <w:rsid w:val="00BC14EA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locked/>
    <w:rsid w:val="00BC14EA"/>
    <w:pPr>
      <w:spacing w:after="0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2-Accent2">
    <w:name w:val="Grid Table 2 Accent 2"/>
    <w:basedOn w:val="TableNormal"/>
    <w:uiPriority w:val="47"/>
    <w:locked/>
    <w:rsid w:val="00BC14EA"/>
    <w:pPr>
      <w:spacing w:after="0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locked/>
    <w:rsid w:val="00BC14EA"/>
    <w:pPr>
      <w:spacing w:after="0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locked/>
    <w:rsid w:val="00BC14EA"/>
    <w:pPr>
      <w:spacing w:after="0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locked/>
    <w:rsid w:val="00BC14EA"/>
    <w:pPr>
      <w:spacing w:after="0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locked/>
    <w:rsid w:val="00BC14EA"/>
    <w:pPr>
      <w:spacing w:after="0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4-Accent2">
    <w:name w:val="Grid Table 4 Accent 2"/>
    <w:basedOn w:val="TableNormal"/>
    <w:uiPriority w:val="49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locked/>
    <w:rsid w:val="00BC14E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locked/>
    <w:rsid w:val="00BC14E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locked/>
    <w:rsid w:val="00BC14E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locked/>
    <w:rsid w:val="00BC14E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locked/>
    <w:rsid w:val="00BC14E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locked/>
    <w:rsid w:val="00BC14E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locked/>
    <w:rsid w:val="00BC14E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locked/>
    <w:rsid w:val="00BC14E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locked/>
    <w:rsid w:val="00BC14E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locked/>
    <w:rsid w:val="00BC14E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locked/>
    <w:rsid w:val="00BC14E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locked/>
    <w:rsid w:val="00BC14E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rsid w:val="00BC14EA"/>
    <w:rPr>
      <w:color w:val="2B579A"/>
      <w:shd w:val="clear" w:color="auto" w:fill="E1DFDD"/>
    </w:rPr>
  </w:style>
  <w:style w:type="paragraph" w:styleId="ListBullet4">
    <w:name w:val="List Bullet 4"/>
    <w:basedOn w:val="Normal"/>
    <w:uiPriority w:val="99"/>
    <w:semiHidden/>
    <w:qFormat/>
    <w:locked/>
    <w:rsid w:val="00BC14EA"/>
    <w:pPr>
      <w:numPr>
        <w:numId w:val="18"/>
      </w:numPr>
      <w:contextualSpacing/>
    </w:pPr>
  </w:style>
  <w:style w:type="table" w:styleId="ListTable1Light">
    <w:name w:val="List Table 1 Light"/>
    <w:basedOn w:val="TableNormal"/>
    <w:uiPriority w:val="46"/>
    <w:locked/>
    <w:rsid w:val="00BC14E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locked/>
    <w:rsid w:val="00BC14E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locked/>
    <w:rsid w:val="00BC14E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locked/>
    <w:rsid w:val="00BC14E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locked/>
    <w:rsid w:val="00BC14E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locked/>
    <w:rsid w:val="00BC14E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locked/>
    <w:rsid w:val="00BC14E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2-Accent2">
    <w:name w:val="List Table 2 Accent 2"/>
    <w:basedOn w:val="TableNormal"/>
    <w:uiPriority w:val="47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4-Accent2">
    <w:name w:val="List Table 4 Accent 2"/>
    <w:basedOn w:val="TableNormal"/>
    <w:uiPriority w:val="49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locked/>
    <w:rsid w:val="00BC14E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locked/>
    <w:rsid w:val="00BC14E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locked/>
    <w:rsid w:val="00BC14E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locked/>
    <w:rsid w:val="00BC14E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locked/>
    <w:rsid w:val="00BC14E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locked/>
    <w:rsid w:val="00BC14E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locked/>
    <w:rsid w:val="00BC14E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locked/>
    <w:rsid w:val="00BC14E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locked/>
    <w:rsid w:val="00BC14E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locked/>
    <w:rsid w:val="00BC14E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locked/>
    <w:rsid w:val="00BC14E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locked/>
    <w:rsid w:val="00BC14E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locked/>
    <w:rsid w:val="00BC14E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locked/>
    <w:rsid w:val="00BC14EA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locked/>
    <w:rsid w:val="00BC14EA"/>
    <w:pPr>
      <w:spacing w:after="0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locked/>
    <w:rsid w:val="00BC14EA"/>
    <w:pPr>
      <w:spacing w:after="0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locked/>
    <w:rsid w:val="00BC14EA"/>
    <w:pPr>
      <w:spacing w:after="0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locked/>
    <w:rsid w:val="00BC14EA"/>
    <w:pPr>
      <w:spacing w:after="0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locked/>
    <w:rsid w:val="00BC14EA"/>
    <w:pPr>
      <w:spacing w:after="0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locked/>
    <w:rsid w:val="00BC14EA"/>
    <w:pPr>
      <w:spacing w:after="0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">
    <w:name w:val="Mention"/>
    <w:basedOn w:val="DefaultParagraphFont"/>
    <w:uiPriority w:val="99"/>
    <w:semiHidden/>
    <w:rsid w:val="00BC14EA"/>
    <w:rPr>
      <w:color w:val="2B579A"/>
      <w:shd w:val="clear" w:color="auto" w:fill="E1DFDD"/>
    </w:rPr>
  </w:style>
  <w:style w:type="table" w:styleId="PlainTable1">
    <w:name w:val="Plain Table 1"/>
    <w:basedOn w:val="TableNormal"/>
    <w:uiPriority w:val="41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BC14EA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locked/>
    <w:rsid w:val="00BC14EA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locked/>
    <w:rsid w:val="00BC14EA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locked/>
    <w:rsid w:val="00BC14EA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SmartHyperlink">
    <w:name w:val="Smart Hyperlink"/>
    <w:basedOn w:val="DefaultParagraphFont"/>
    <w:uiPriority w:val="99"/>
    <w:semiHidden/>
    <w:rsid w:val="00BC14EA"/>
    <w:rPr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locked/>
    <w:rsid w:val="00BC14EA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C14EA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ercovich\OneDrive%20-%20Aged%20Care%20Quality%20and%20Safety%20Commission\Desktop\Website\EEC041-Meeting-minutes_v2_fin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C7F64E811F04A878CCA8EF12B95C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8512B-7732-430C-8325-4B7F5D70E721}"/>
      </w:docPartPr>
      <w:docPartBody>
        <w:p w:rsidR="000559E9" w:rsidRDefault="000559E9">
          <w:pPr>
            <w:pStyle w:val="EC7F64E811F04A878CCA8EF12B95CDB4"/>
          </w:pPr>
          <w:r w:rsidRPr="00FA32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3F3EAA2C124934AE1DBF6795B26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9F9E1-FC33-4B02-B6BE-D2A007AC459C}"/>
      </w:docPartPr>
      <w:docPartBody>
        <w:p w:rsidR="000559E9" w:rsidRDefault="000559E9">
          <w:pPr>
            <w:pStyle w:val="303F3EAA2C124934AE1DBF6795B2614C"/>
          </w:pPr>
          <w:r w:rsidRPr="00214982">
            <w:rPr>
              <w:rStyle w:val="PlaceholderText"/>
            </w:rPr>
            <w:t>Click or tap to enter a date.</w:t>
          </w:r>
        </w:p>
      </w:docPartBody>
    </w:docPart>
    <w:docPart>
      <w:docPartPr>
        <w:name w:val="F7788560789345A291C70844F9C12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82ABD-267E-4167-BB9A-48B534B83FBF}"/>
      </w:docPartPr>
      <w:docPartBody>
        <w:p w:rsidR="000559E9" w:rsidRDefault="000559E9">
          <w:pPr>
            <w:pStyle w:val="F7788560789345A291C70844F9C12AAE"/>
          </w:pPr>
          <w:r w:rsidRPr="00727A6E">
            <w:rPr>
              <w:rStyle w:val="PlaceholderText"/>
            </w:rPr>
            <w:t>Name (chair), name, name, name, name, name, name, name, name, name, name.</w:t>
          </w:r>
        </w:p>
      </w:docPartBody>
    </w:docPart>
    <w:docPart>
      <w:docPartPr>
        <w:name w:val="E92A16209BDB469CB584EE02D7688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AF2A6-2114-42E9-977E-D853F3C63699}"/>
      </w:docPartPr>
      <w:docPartBody>
        <w:p w:rsidR="000559E9" w:rsidRDefault="000559E9">
          <w:pPr>
            <w:pStyle w:val="E92A16209BDB469CB584EE02D768876A"/>
          </w:pPr>
          <w:r w:rsidRPr="00DB7DA3">
            <w:rPr>
              <w:rStyle w:val="PlaceholderText"/>
            </w:rPr>
            <w:t>Previous minutes, matters or actions arising</w:t>
          </w:r>
        </w:p>
      </w:docPartBody>
    </w:docPart>
    <w:docPart>
      <w:docPartPr>
        <w:name w:val="56763D0F0CBB48A7A23248F07DC07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7C217-C352-4826-805B-6E837C56DEA8}"/>
      </w:docPartPr>
      <w:docPartBody>
        <w:p w:rsidR="000559E9" w:rsidRDefault="000559E9">
          <w:pPr>
            <w:pStyle w:val="56763D0F0CBB48A7A23248F07DC07354"/>
          </w:pPr>
          <w:r w:rsidRPr="009C5703">
            <w:rPr>
              <w:rStyle w:val="PlaceholderText"/>
            </w:rPr>
            <w:t>(delete as necessary)</w:t>
          </w:r>
        </w:p>
      </w:docPartBody>
    </w:docPart>
    <w:docPart>
      <w:docPartPr>
        <w:name w:val="C58E1CC106DC494FBF393F85FDEB4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B74E9-13F5-4044-A6F2-1395BCC19BA3}"/>
      </w:docPartPr>
      <w:docPartBody>
        <w:p w:rsidR="000559E9" w:rsidRDefault="000559E9">
          <w:pPr>
            <w:pStyle w:val="C58E1CC106DC494FBF393F85FDEB4474"/>
          </w:pPr>
          <w:r w:rsidRPr="00EB29E9">
            <w:rPr>
              <w:rStyle w:val="PlaceholderText"/>
            </w:rPr>
            <w:t>Subject as described on agenda</w:t>
          </w:r>
        </w:p>
      </w:docPartBody>
    </w:docPart>
    <w:docPart>
      <w:docPartPr>
        <w:name w:val="773CD7983470437990A365512DA84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A7C3C-107E-409C-AE61-26F55967E756}"/>
      </w:docPartPr>
      <w:docPartBody>
        <w:p w:rsidR="000559E9" w:rsidRDefault="000559E9">
          <w:pPr>
            <w:pStyle w:val="773CD7983470437990A365512DA84017"/>
          </w:pPr>
          <w:r w:rsidRPr="00727A6E">
            <w:rPr>
              <w:rStyle w:val="PlaceholderText"/>
            </w:rPr>
            <w:t>discussion points</w:t>
          </w:r>
          <w:r>
            <w:t xml:space="preserve"> </w:t>
          </w:r>
        </w:p>
      </w:docPartBody>
    </w:docPart>
    <w:docPart>
      <w:docPartPr>
        <w:name w:val="44DD6720AB904B54992FBE53ECC02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31542-9A89-4DD1-BE40-A64D7BDDC202}"/>
      </w:docPartPr>
      <w:docPartBody>
        <w:p w:rsidR="000559E9" w:rsidRDefault="000559E9">
          <w:pPr>
            <w:pStyle w:val="44DD6720AB904B54992FBE53ECC025C3"/>
          </w:pPr>
          <w:r w:rsidRPr="00727A6E">
            <w:rPr>
              <w:rStyle w:val="PlaceholderText"/>
            </w:rPr>
            <w:t>discussion points</w:t>
          </w:r>
          <w:r>
            <w:t xml:space="preserve"> </w:t>
          </w:r>
        </w:p>
      </w:docPartBody>
    </w:docPart>
    <w:docPart>
      <w:docPartPr>
        <w:name w:val="F1E723833ACA45E096880C72D5B38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ABFE5-D5AC-48A2-BF7F-D06F1BD602EC}"/>
      </w:docPartPr>
      <w:docPartBody>
        <w:p w:rsidR="000559E9" w:rsidRDefault="000559E9">
          <w:pPr>
            <w:pStyle w:val="F1E723833ACA45E096880C72D5B38A26"/>
          </w:pPr>
          <w:r w:rsidRPr="00EB29E9">
            <w:rPr>
              <w:rStyle w:val="PlaceholderText"/>
            </w:rPr>
            <w:t>Subject as described on agenda</w:t>
          </w:r>
        </w:p>
      </w:docPartBody>
    </w:docPart>
    <w:docPart>
      <w:docPartPr>
        <w:name w:val="B807886620164E228D6F6D3EF8AE6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17118-9752-4A34-9008-FCFAB8EC99F1}"/>
      </w:docPartPr>
      <w:docPartBody>
        <w:p w:rsidR="000559E9" w:rsidRDefault="000559E9">
          <w:pPr>
            <w:pStyle w:val="B807886620164E228D6F6D3EF8AE6109"/>
          </w:pPr>
          <w:r w:rsidRPr="00727A6E">
            <w:rPr>
              <w:rStyle w:val="PlaceholderText"/>
            </w:rPr>
            <w:t>discussion points</w:t>
          </w:r>
          <w:r>
            <w:t xml:space="preserve"> </w:t>
          </w:r>
        </w:p>
      </w:docPartBody>
    </w:docPart>
    <w:docPart>
      <w:docPartPr>
        <w:name w:val="6A5ECA590B42434AADE546281E0FA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85E45-C1AA-48BC-8195-283D589E654D}"/>
      </w:docPartPr>
      <w:docPartBody>
        <w:p w:rsidR="000559E9" w:rsidRDefault="000559E9">
          <w:pPr>
            <w:pStyle w:val="6A5ECA590B42434AADE546281E0FAAB8"/>
          </w:pPr>
          <w:r w:rsidRPr="00727A6E">
            <w:rPr>
              <w:rStyle w:val="PlaceholderText"/>
            </w:rPr>
            <w:t>discussion points</w:t>
          </w:r>
          <w:r>
            <w:t xml:space="preserve"> </w:t>
          </w:r>
        </w:p>
      </w:docPartBody>
    </w:docPart>
    <w:docPart>
      <w:docPartPr>
        <w:name w:val="BD67615E5A5543A1867C7FC836EF0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A6EC0-B636-47A9-AD3B-3398CADEED1E}"/>
      </w:docPartPr>
      <w:docPartBody>
        <w:p w:rsidR="000559E9" w:rsidRDefault="000559E9">
          <w:pPr>
            <w:pStyle w:val="BD67615E5A5543A1867C7FC836EF0CF9"/>
          </w:pPr>
          <w:r w:rsidRPr="00214982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Veolia W2 ExtraLight">
    <w:altName w:val="Calibri"/>
    <w:panose1 w:val="00000000000000000000"/>
    <w:charset w:val="00"/>
    <w:family w:val="swiss"/>
    <w:notTrueType/>
    <w:pitch w:val="variable"/>
    <w:sig w:usb0="A00002BF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 ExtraBold">
    <w:altName w:val="Arial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Extra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 bold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9E9"/>
    <w:rsid w:val="000559E9"/>
    <w:rsid w:val="0024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noProof w:val="0"/>
      <w:color w:val="FF0000"/>
      <w:sz w:val="24"/>
      <w:lang w:val="en-AU"/>
    </w:rPr>
  </w:style>
  <w:style w:type="paragraph" w:customStyle="1" w:styleId="EC7F64E811F04A878CCA8EF12B95CDB4">
    <w:name w:val="EC7F64E811F04A878CCA8EF12B95CDB4"/>
  </w:style>
  <w:style w:type="paragraph" w:customStyle="1" w:styleId="303F3EAA2C124934AE1DBF6795B2614C">
    <w:name w:val="303F3EAA2C124934AE1DBF6795B2614C"/>
  </w:style>
  <w:style w:type="paragraph" w:customStyle="1" w:styleId="F7788560789345A291C70844F9C12AAE">
    <w:name w:val="F7788560789345A291C70844F9C12AAE"/>
  </w:style>
  <w:style w:type="paragraph" w:customStyle="1" w:styleId="E92A16209BDB469CB584EE02D768876A">
    <w:name w:val="E92A16209BDB469CB584EE02D768876A"/>
  </w:style>
  <w:style w:type="paragraph" w:customStyle="1" w:styleId="56763D0F0CBB48A7A23248F07DC07354">
    <w:name w:val="56763D0F0CBB48A7A23248F07DC07354"/>
  </w:style>
  <w:style w:type="paragraph" w:customStyle="1" w:styleId="C58E1CC106DC494FBF393F85FDEB4474">
    <w:name w:val="C58E1CC106DC494FBF393F85FDEB4474"/>
  </w:style>
  <w:style w:type="paragraph" w:customStyle="1" w:styleId="773CD7983470437990A365512DA84017">
    <w:name w:val="773CD7983470437990A365512DA84017"/>
  </w:style>
  <w:style w:type="paragraph" w:customStyle="1" w:styleId="44DD6720AB904B54992FBE53ECC025C3">
    <w:name w:val="44DD6720AB904B54992FBE53ECC025C3"/>
  </w:style>
  <w:style w:type="paragraph" w:customStyle="1" w:styleId="F1E723833ACA45E096880C72D5B38A26">
    <w:name w:val="F1E723833ACA45E096880C72D5B38A26"/>
  </w:style>
  <w:style w:type="paragraph" w:customStyle="1" w:styleId="B807886620164E228D6F6D3EF8AE6109">
    <w:name w:val="B807886620164E228D6F6D3EF8AE6109"/>
  </w:style>
  <w:style w:type="paragraph" w:customStyle="1" w:styleId="6A5ECA590B42434AADE546281E0FAAB8">
    <w:name w:val="6A5ECA590B42434AADE546281E0FAAB8"/>
  </w:style>
  <w:style w:type="paragraph" w:customStyle="1" w:styleId="BD67615E5A5543A1867C7FC836EF0CF9">
    <w:name w:val="BD67615E5A5543A1867C7FC836EF0C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4D245F37F6E47957A80512D2DFF70" ma:contentTypeVersion="25" ma:contentTypeDescription="Create a new document." ma:contentTypeScope="" ma:versionID="17ffd991efa21c8771ce739ee9928fd7">
  <xsd:schema xmlns:xsd="http://www.w3.org/2001/XMLSchema" xmlns:xs="http://www.w3.org/2001/XMLSchema" xmlns:p="http://schemas.microsoft.com/office/2006/metadata/properties" xmlns:ns2="cee6797c-67ca-4b9b-b0c6-6b7192a60d7c" xmlns:ns3="84b19ea7-d61a-4583-bb00-55465adf5bcb" targetNamespace="http://schemas.microsoft.com/office/2006/metadata/properties" ma:root="true" ma:fieldsID="4568410342aa5c1fcf993e687a33ad8f" ns2:_="" ns3:_="">
    <xsd:import namespace="cee6797c-67ca-4b9b-b0c6-6b7192a60d7c"/>
    <xsd:import namespace="84b19ea7-d61a-4583-bb00-55465adf5b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Resourcetype" minOccurs="0"/>
                <xsd:element ref="ns2:Comments" minOccurs="0"/>
                <xsd:element ref="ns2:Dateandtime" minOccurs="0"/>
                <xsd:element ref="ns2:Assignedto" minOccurs="0"/>
                <xsd:element ref="ns2:MediaServiceObjectDetectorVersions" minOccurs="0"/>
                <xsd:element ref="ns2:MediaServiceLocation" minOccurs="0"/>
                <xsd:element ref="ns3:_dlc_DocId" minOccurs="0"/>
                <xsd:element ref="ns3:_dlc_DocIdUrl" minOccurs="0"/>
                <xsd:element ref="ns3:_dlc_DocIdPersistId" minOccurs="0"/>
                <xsd:element ref="ns2:Date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6797c-67ca-4b9b-b0c6-6b7192a60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sourcetype" ma:index="24" nillable="true" ma:displayName="Resource type" ma:format="Dropdown" ma:internalName="Resourcetype">
      <xsd:simpleType>
        <xsd:restriction base="dms:Text">
          <xsd:maxLength value="255"/>
        </xsd:restriction>
      </xsd:simpleType>
    </xsd:element>
    <xsd:element name="Comments" ma:index="25" nillable="true" ma:displayName="Under development " ma:format="Dropdown" ma:internalName="Comments">
      <xsd:simpleType>
        <xsd:restriction base="dms:Note">
          <xsd:maxLength value="255"/>
        </xsd:restriction>
      </xsd:simpleType>
    </xsd:element>
    <xsd:element name="Dateandtime" ma:index="26" nillable="true" ma:displayName="Date and time" ma:format="DateOnly" ma:internalName="Dateandtime">
      <xsd:simpleType>
        <xsd:restriction base="dms:DateTime"/>
      </xsd:simpleType>
    </xsd:element>
    <xsd:element name="Assignedto" ma:index="27" nillable="true" ma:displayName="Assigned to" ma:format="Dropdown" ma:list="UserInfo" ma:SharePointGroup="0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9" nillable="true" ma:displayName="Location" ma:indexed="true" ma:internalName="MediaServiceLocation" ma:readOnly="true">
      <xsd:simpleType>
        <xsd:restriction base="dms:Text"/>
      </xsd:simpleType>
    </xsd:element>
    <xsd:element name="Date" ma:index="33" nillable="true" ma:displayName="Date" ma:format="DateOnly" ma:internalName="Date">
      <xsd:simpleType>
        <xsd:restriction base="dms:DateTime"/>
      </xsd:simpleType>
    </xsd:element>
    <xsd:element name="MediaServiceSearchProperties" ma:index="3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19ea7-d61a-4583-bb00-55465adf5bc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8ac0b1-0ec6-4d84-93b9-9cfeda57bcc7}" ma:internalName="TaxCatchAll" ma:showField="CatchAllData" ma:web="84b19ea7-d61a-4583-bb00-55465adf5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3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3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e6797c-67ca-4b9b-b0c6-6b7192a60d7c">
      <Terms xmlns="http://schemas.microsoft.com/office/infopath/2007/PartnerControls"/>
    </lcf76f155ced4ddcb4097134ff3c332f>
    <TaxCatchAll xmlns="84b19ea7-d61a-4583-bb00-55465adf5bcb" xsi:nil="true"/>
    <Comments xmlns="cee6797c-67ca-4b9b-b0c6-6b7192a60d7c" xsi:nil="true"/>
    <_Flow_SignoffStatus xmlns="cee6797c-67ca-4b9b-b0c6-6b7192a60d7c" xsi:nil="true"/>
    <Date xmlns="cee6797c-67ca-4b9b-b0c6-6b7192a60d7c" xsi:nil="true"/>
    <Dateandtime xmlns="cee6797c-67ca-4b9b-b0c6-6b7192a60d7c" xsi:nil="true"/>
    <Resourcetype xmlns="cee6797c-67ca-4b9b-b0c6-6b7192a60d7c" xsi:nil="true"/>
    <Assignedto xmlns="cee6797c-67ca-4b9b-b0c6-6b7192a60d7c">
      <UserInfo>
        <DisplayName/>
        <AccountId xsi:nil="true"/>
        <AccountType/>
      </UserInfo>
    </Assignedto>
    <_dlc_DocId xmlns="84b19ea7-d61a-4583-bb00-55465adf5bcb">43AUEAQ5DAMQ-1148695417-57583</_dlc_DocId>
    <_dlc_DocIdUrl xmlns="84b19ea7-d61a-4583-bb00-55465adf5bcb">
      <Url>https://agedcarequality.sharepoint.com/sites/SectorEducation/_layouts/15/DocIdRedir.aspx?ID=43AUEAQ5DAMQ-1148695417-57583</Url>
      <Description>43AUEAQ5DAMQ-1148695417-57583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58139-2E4B-45D4-96AE-777189A007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64A6F3-6262-4FFC-AE51-6D2B4F5E19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e6797c-67ca-4b9b-b0c6-6b7192a60d7c"/>
    <ds:schemaRef ds:uri="84b19ea7-d61a-4583-bb00-55465adf5b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841995-7E6F-4A9A-97C2-75DE489521E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2CFB0FF-68B1-48AD-84F6-D0C4D3EE61E8}">
  <ds:schemaRefs>
    <ds:schemaRef ds:uri="http://schemas.microsoft.com/office/2006/metadata/properties"/>
    <ds:schemaRef ds:uri="http://schemas.microsoft.com/office/infopath/2007/PartnerControls"/>
    <ds:schemaRef ds:uri="cee6797c-67ca-4b9b-b0c6-6b7192a60d7c"/>
    <ds:schemaRef ds:uri="84b19ea7-d61a-4583-bb00-55465adf5bcb"/>
  </ds:schemaRefs>
</ds:datastoreItem>
</file>

<file path=customXml/itemProps5.xml><?xml version="1.0" encoding="utf-8"?>
<ds:datastoreItem xmlns:ds="http://schemas.openxmlformats.org/officeDocument/2006/customXml" ds:itemID="{DBDB1029-FA20-4EDA-A6D7-C644C02CD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EEC041-Meeting-minutes_v2_final</Template>
  <TotalTime>1</TotalTime>
  <Pages>2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Lindsay Mercovich</dc:creator>
  <cp:lastModifiedBy>Lindsay Mercovich</cp:lastModifiedBy>
  <cp:revision>1</cp:revision>
  <cp:lastPrinted>2014-02-02T12:10:00Z</cp:lastPrinted>
  <dcterms:created xsi:type="dcterms:W3CDTF">2025-10-01T05:58:00Z</dcterms:created>
  <dcterms:modified xsi:type="dcterms:W3CDTF">2025-10-01T05:59:00Z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MediaServiceImageTags">
    <vt:lpwstr/>
  </property>
  <property fmtid="{D5CDD505-2E9C-101B-9397-08002B2CF9AE}" pid="5" name="ContentTypeId">
    <vt:lpwstr>0x0101006FB4D245F37F6E47957A80512D2DFF70</vt:lpwstr>
  </property>
  <property fmtid="{D5CDD505-2E9C-101B-9397-08002B2CF9AE}" pid="6" name="_dlc_DocIdItemGuid">
    <vt:lpwstr>6e76c2af-781c-432f-a101-3613b06487f9</vt:lpwstr>
  </property>
</Properties>
</file>