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B3D55" w14:textId="77777777" w:rsidR="005827F8" w:rsidRPr="00F54BC5" w:rsidRDefault="006F6716" w:rsidP="00BE64CA">
      <w:pPr>
        <w:pStyle w:val="Title"/>
        <w:rPr>
          <w:rFonts w:ascii="Open Sans ExtraBold" w:hAnsi="Open Sans ExtraBold" w:cs="Open Sans ExtraBold"/>
        </w:rPr>
      </w:pPr>
      <w:r>
        <w:rPr>
          <w:rFonts w:ascii="Open Sans ExtraBold" w:hAnsi="Open Sans ExtraBold" w:cs="Open Sans ExtraBold"/>
        </w:rPr>
        <w:t>Consumer a</w:t>
      </w:r>
      <w:r w:rsidR="00B7149A">
        <w:rPr>
          <w:rFonts w:ascii="Open Sans ExtraBold" w:hAnsi="Open Sans ExtraBold" w:cs="Open Sans ExtraBold"/>
        </w:rPr>
        <w:t xml:space="preserve">dvisory body </w:t>
      </w:r>
      <w:r w:rsidR="00125D25">
        <w:rPr>
          <w:rFonts w:ascii="Open Sans ExtraBold" w:hAnsi="Open Sans ExtraBold" w:cs="Open Sans ExtraBold"/>
        </w:rPr>
        <w:t xml:space="preserve">meeting </w:t>
      </w:r>
      <w:r w:rsidR="00B7149A">
        <w:rPr>
          <w:rFonts w:ascii="Open Sans ExtraBold" w:hAnsi="Open Sans ExtraBold" w:cs="Open Sans ExtraBold"/>
        </w:rPr>
        <w:t>a</w:t>
      </w:r>
      <w:r w:rsidR="00BE64CA" w:rsidRPr="00F54BC5">
        <w:rPr>
          <w:rFonts w:ascii="Open Sans ExtraBold" w:hAnsi="Open Sans ExtraBold" w:cs="Open Sans ExtraBold"/>
        </w:rPr>
        <w:t>genda</w:t>
      </w:r>
      <w:r w:rsidR="001B2A41">
        <w:rPr>
          <w:rFonts w:ascii="Open Sans ExtraBold" w:hAnsi="Open Sans ExtraBold" w:cs="Open Sans ExtraBold"/>
        </w:rPr>
        <w:t xml:space="preserve"> </w:t>
      </w:r>
    </w:p>
    <w:tbl>
      <w:tblPr>
        <w:tblStyle w:val="HiddenTable"/>
        <w:tblW w:w="5000" w:type="pct"/>
        <w:tblLook w:val="0680" w:firstRow="0" w:lastRow="0" w:firstColumn="1" w:lastColumn="0" w:noHBand="1" w:noVBand="1"/>
      </w:tblPr>
      <w:tblGrid>
        <w:gridCol w:w="1857"/>
        <w:gridCol w:w="8347"/>
      </w:tblGrid>
      <w:tr w:rsidR="001B2A41" w:rsidRPr="009860C9" w14:paraId="32A92DE9" w14:textId="77777777" w:rsidTr="001B2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</w:tcPr>
          <w:p w14:paraId="1FECCF01" w14:textId="77777777" w:rsidR="001B2A41" w:rsidRPr="009860C9" w:rsidRDefault="00B7149A" w:rsidP="001B2A41">
            <w:pPr>
              <w:rPr>
                <w:rFonts w:cs="Open Sans"/>
              </w:rPr>
            </w:pPr>
            <w:r>
              <w:t>Advisory body</w:t>
            </w:r>
            <w:r w:rsidR="001B2A41" w:rsidRPr="009860C9">
              <w:rPr>
                <w:rFonts w:cs="Open Sans"/>
              </w:rPr>
              <w:t>:</w:t>
            </w:r>
          </w:p>
        </w:tc>
        <w:tc>
          <w:tcPr>
            <w:tcW w:w="4090" w:type="pct"/>
          </w:tcPr>
          <w:sdt>
            <w:sdtPr>
              <w:rPr>
                <w:rFonts w:cs="Open Sans"/>
              </w:rPr>
              <w:id w:val="829109993"/>
              <w:placeholder>
                <w:docPart w:val="C9EF758200DA40ACACD67D14B3503AC1"/>
              </w:placeholder>
            </w:sdtPr>
            <w:sdtEndPr/>
            <w:sdtContent>
              <w:sdt>
                <w:sdtPr>
                  <w:rPr>
                    <w:rFonts w:cs="Open Sans"/>
                  </w:rPr>
                  <w:id w:val="-1067415922"/>
                  <w:placeholder>
                    <w:docPart w:val="C9EF758200DA40ACACD67D14B3503AC1"/>
                  </w:placeholder>
                </w:sdtPr>
                <w:sdtEndPr/>
                <w:sdtContent>
                  <w:sdt>
                    <w:sdtPr>
                      <w:rPr>
                        <w:rFonts w:cs="Open Sans"/>
                      </w:rPr>
                      <w:id w:val="897255110"/>
                      <w:placeholder>
                        <w:docPart w:val="C9EF758200DA40ACACD67D14B3503AC1"/>
                      </w:placeholder>
                    </w:sdtPr>
                    <w:sdtEndPr/>
                    <w:sdtContent>
                      <w:p w14:paraId="5ACE2D35" w14:textId="77777777" w:rsidR="001B2A41" w:rsidRPr="00B7149A" w:rsidRDefault="00B7149A" w:rsidP="001B2A4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Open Sans"/>
                            <w:lang w:val="en-GB"/>
                          </w:rPr>
                        </w:pPr>
                        <w:r w:rsidRPr="00A96722">
                          <w:rPr>
                            <w:rFonts w:cs="Open Sans"/>
                            <w:lang w:val="en-GB"/>
                          </w:rPr>
                          <w:t>[insert name of consumer advisory body]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1B2A41" w:rsidRPr="009860C9" w14:paraId="0782BAA3" w14:textId="77777777" w:rsidTr="001B2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</w:tcPr>
          <w:p w14:paraId="1F530D74" w14:textId="77777777" w:rsidR="001B2A41" w:rsidRPr="009860C9" w:rsidRDefault="001B2A41" w:rsidP="001B2A41">
            <w:pPr>
              <w:rPr>
                <w:rFonts w:cs="Open Sans"/>
              </w:rPr>
            </w:pPr>
            <w:r w:rsidRPr="009860C9">
              <w:rPr>
                <w:rFonts w:cs="Open Sans"/>
              </w:rPr>
              <w:t xml:space="preserve">Date </w:t>
            </w:r>
            <w:r>
              <w:rPr>
                <w:rFonts w:cs="Open Sans"/>
              </w:rPr>
              <w:t>and</w:t>
            </w:r>
            <w:r w:rsidRPr="009860C9">
              <w:rPr>
                <w:rFonts w:cs="Open Sans"/>
              </w:rPr>
              <w:t xml:space="preserve"> </w:t>
            </w:r>
            <w:r>
              <w:rPr>
                <w:rFonts w:cs="Open Sans"/>
              </w:rPr>
              <w:t>t</w:t>
            </w:r>
            <w:r w:rsidRPr="009860C9">
              <w:rPr>
                <w:rFonts w:cs="Open Sans"/>
              </w:rPr>
              <w:t>ime:</w:t>
            </w:r>
          </w:p>
        </w:tc>
        <w:sdt>
          <w:sdtPr>
            <w:rPr>
              <w:rFonts w:cs="Open Sans"/>
            </w:rPr>
            <w:id w:val="1249007827"/>
            <w:placeholder>
              <w:docPart w:val="15C64B1C2D694CA3B8E579EB2BD96383"/>
            </w:placeholder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4090" w:type="pct"/>
              </w:tcPr>
              <w:p w14:paraId="5037CB65" w14:textId="77777777" w:rsidR="001B2A41" w:rsidRPr="009860C9" w:rsidRDefault="00B7149A" w:rsidP="001B2A4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Open Sans"/>
                  </w:rPr>
                </w:pPr>
                <w:r w:rsidRPr="00A96722">
                  <w:rPr>
                    <w:rFonts w:cs="Open Sans"/>
                  </w:rPr>
                  <w:t>[insert date and time of the meeting]</w:t>
                </w:r>
              </w:p>
            </w:tc>
          </w:sdtContent>
        </w:sdt>
      </w:tr>
      <w:tr w:rsidR="001B2A41" w:rsidRPr="009860C9" w14:paraId="67C162D2" w14:textId="77777777" w:rsidTr="001B2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</w:tcPr>
          <w:p w14:paraId="3D3EA3A1" w14:textId="77777777" w:rsidR="001B2A41" w:rsidRPr="009860C9" w:rsidRDefault="00B7149A" w:rsidP="001B2A41">
            <w:pPr>
              <w:rPr>
                <w:rFonts w:cs="Open Sans"/>
              </w:rPr>
            </w:pPr>
            <w:r>
              <w:rPr>
                <w:rFonts w:cs="Open Sans"/>
              </w:rPr>
              <w:t>Meeting no</w:t>
            </w:r>
            <w:r w:rsidR="001B2A41" w:rsidRPr="009860C9">
              <w:rPr>
                <w:rFonts w:cs="Open Sans"/>
              </w:rPr>
              <w:t>:</w:t>
            </w:r>
          </w:p>
        </w:tc>
        <w:tc>
          <w:tcPr>
            <w:tcW w:w="4090" w:type="pct"/>
          </w:tcPr>
          <w:p w14:paraId="27183BF8" w14:textId="77777777" w:rsidR="001B2A41" w:rsidRPr="00B7149A" w:rsidRDefault="00B7149A" w:rsidP="001B2A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FF0000"/>
                <w:lang w:val="en-GB"/>
              </w:rPr>
            </w:pPr>
            <w:r w:rsidRPr="00A96722">
              <w:rPr>
                <w:rFonts w:cs="Open Sans"/>
                <w:lang w:val="en-GB"/>
              </w:rPr>
              <w:t>[insert number of the meeting]</w:t>
            </w:r>
          </w:p>
        </w:tc>
      </w:tr>
      <w:tr w:rsidR="001B2A41" w:rsidRPr="009860C9" w14:paraId="28A4D6AD" w14:textId="77777777" w:rsidTr="001B2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</w:tcPr>
          <w:p w14:paraId="00F9084E" w14:textId="77777777" w:rsidR="001B2A41" w:rsidRPr="009860C9" w:rsidRDefault="00B7149A" w:rsidP="001B2A41">
            <w:pPr>
              <w:rPr>
                <w:rFonts w:cs="Open Sans"/>
              </w:rPr>
            </w:pPr>
            <w:r>
              <w:rPr>
                <w:rFonts w:cs="Open Sans"/>
              </w:rPr>
              <w:t>Venue</w:t>
            </w:r>
            <w:r w:rsidR="001B2A41" w:rsidRPr="009860C9">
              <w:rPr>
                <w:rFonts w:cs="Open Sans"/>
              </w:rPr>
              <w:t>:</w:t>
            </w:r>
          </w:p>
        </w:tc>
        <w:tc>
          <w:tcPr>
            <w:tcW w:w="4090" w:type="pct"/>
          </w:tcPr>
          <w:sdt>
            <w:sdtPr>
              <w:rPr>
                <w:rFonts w:cs="Open Sans"/>
              </w:rPr>
              <w:id w:val="206297175"/>
              <w:placeholder>
                <w:docPart w:val="C9EF758200DA40ACACD67D14B3503AC1"/>
              </w:placeholder>
            </w:sdtPr>
            <w:sdtEndPr/>
            <w:sdtContent>
              <w:p w14:paraId="6CC04F08" w14:textId="77777777" w:rsidR="001B2A41" w:rsidRPr="00B7149A" w:rsidRDefault="00B7149A" w:rsidP="001B2A4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Open Sans"/>
                    <w:color w:val="FF0000"/>
                    <w:lang w:val="en-GB"/>
                  </w:rPr>
                </w:pPr>
                <w:r w:rsidRPr="00A96722">
                  <w:rPr>
                    <w:rFonts w:cs="Open Sans"/>
                    <w:lang w:val="en-GB"/>
                  </w:rPr>
                  <w:t>[insert location of the meeting]</w:t>
                </w:r>
              </w:p>
            </w:sdtContent>
          </w:sdt>
        </w:tc>
      </w:tr>
      <w:tr w:rsidR="001B2A41" w:rsidRPr="009860C9" w14:paraId="0B792D6F" w14:textId="77777777" w:rsidTr="001B2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pct"/>
          </w:tcPr>
          <w:p w14:paraId="56CC7819" w14:textId="77777777" w:rsidR="001B2A41" w:rsidRPr="001B2A41" w:rsidRDefault="00B7149A" w:rsidP="001B2A41">
            <w:pPr>
              <w:rPr>
                <w:rFonts w:cs="Open Sans"/>
                <w:b w:val="0"/>
              </w:rPr>
            </w:pPr>
            <w:r>
              <w:rPr>
                <w:rFonts w:cs="Open Sans"/>
              </w:rPr>
              <w:t>Participants</w:t>
            </w:r>
            <w:r w:rsidR="001B2A41" w:rsidRPr="009860C9">
              <w:rPr>
                <w:rFonts w:cs="Open Sans"/>
              </w:rPr>
              <w:t>:</w:t>
            </w:r>
          </w:p>
        </w:tc>
        <w:tc>
          <w:tcPr>
            <w:tcW w:w="4090" w:type="pct"/>
          </w:tcPr>
          <w:p w14:paraId="7D283B55" w14:textId="77777777" w:rsidR="001B2A41" w:rsidRPr="00B7149A" w:rsidRDefault="003863BD" w:rsidP="001B2A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color w:val="FF0000"/>
              </w:rPr>
            </w:pPr>
            <w:sdt>
              <w:sdtPr>
                <w:rPr>
                  <w:rFonts w:cs="Open Sans"/>
                  <w:bCs/>
                  <w:color w:val="FF0000"/>
                </w:rPr>
                <w:id w:val="-1424103112"/>
                <w:placeholder>
                  <w:docPart w:val="47BC7EBC99854293B375091E8C86D39E"/>
                </w:placeholder>
              </w:sdtPr>
              <w:sdtEndPr/>
              <w:sdtContent>
                <w:sdt>
                  <w:sdtPr>
                    <w:rPr>
                      <w:rFonts w:cs="Open Sans"/>
                      <w:bCs/>
                      <w:color w:val="FF0000"/>
                    </w:rPr>
                    <w:id w:val="943112789"/>
                    <w:placeholder>
                      <w:docPart w:val="C9EF758200DA40ACACD67D14B3503AC1"/>
                    </w:placeholder>
                  </w:sdtPr>
                  <w:sdtEndPr/>
                  <w:sdtContent>
                    <w:r w:rsidR="00B7149A" w:rsidRPr="00A96722">
                      <w:rPr>
                        <w:rFonts w:cs="Open Sans"/>
                        <w:bCs/>
                        <w:lang w:val="en-GB"/>
                      </w:rPr>
                      <w:t>[insert names of attendees and apologies]</w:t>
                    </w:r>
                  </w:sdtContent>
                </w:sdt>
              </w:sdtContent>
            </w:sdt>
          </w:p>
        </w:tc>
      </w:tr>
    </w:tbl>
    <w:p w14:paraId="42D0B10C" w14:textId="77777777" w:rsidR="00BE64CA" w:rsidRPr="009860C9" w:rsidRDefault="00BE64CA" w:rsidP="008443A1">
      <w:pPr>
        <w:pStyle w:val="Heading1"/>
        <w:rPr>
          <w:rFonts w:cs="Open Sans"/>
        </w:rPr>
      </w:pPr>
    </w:p>
    <w:sdt>
      <w:sdtPr>
        <w:rPr>
          <w:rFonts w:cs="Open Sans"/>
        </w:rPr>
        <w:id w:val="-1234539430"/>
        <w:placeholder>
          <w:docPart w:val="C9EF758200DA40ACACD67D14B3503AC1"/>
        </w:placeholder>
      </w:sdtPr>
      <w:sdtEndPr/>
      <w:sdtContent>
        <w:sdt>
          <w:sdtPr>
            <w:rPr>
              <w:rFonts w:cs="Open Sans"/>
            </w:rPr>
            <w:id w:val="2092048202"/>
            <w:placeholder>
              <w:docPart w:val="C9EF758200DA40ACACD67D14B3503AC1"/>
            </w:placeholder>
          </w:sdtPr>
          <w:sdtEndPr/>
          <w:sdtContent>
            <w:p w14:paraId="5B24FC43" w14:textId="77777777" w:rsidR="008443A1" w:rsidRDefault="00D71B75" w:rsidP="008443A1">
              <w:pPr>
                <w:rPr>
                  <w:rFonts w:cs="Open Sans"/>
                  <w:b/>
                  <w:bCs/>
                  <w:lang w:val="en-US"/>
                </w:rPr>
              </w:pPr>
              <w:r w:rsidRPr="00D71B75">
                <w:rPr>
                  <w:rFonts w:cs="Open Sans"/>
                  <w:b/>
                  <w:bCs/>
                  <w:lang w:val="en-US"/>
                </w:rPr>
                <w:t>Actions from previous meetings</w:t>
              </w:r>
            </w:p>
            <w:p w14:paraId="34EE8D8D" w14:textId="77777777" w:rsidR="00D71B75" w:rsidRPr="00D71B75" w:rsidRDefault="00D71B75" w:rsidP="008443A1">
              <w:pPr>
                <w:rPr>
                  <w:rFonts w:cs="Open Sans"/>
                  <w:b/>
                  <w:bCs/>
                  <w:lang w:val="en-GB"/>
                </w:rPr>
              </w:pPr>
              <w:r w:rsidRPr="00A96722">
                <w:rPr>
                  <w:rFonts w:cs="Open Sans"/>
                  <w:lang w:val="en-GB"/>
                </w:rPr>
                <w:t>[details of actions to follow up from previous meeting]</w:t>
              </w:r>
            </w:p>
          </w:sdtContent>
        </w:sdt>
      </w:sdtContent>
    </w:sdt>
    <w:p w14:paraId="3EB933B0" w14:textId="77777777" w:rsidR="008443A1" w:rsidRPr="009860C9" w:rsidRDefault="008443A1" w:rsidP="008443A1">
      <w:pPr>
        <w:pStyle w:val="Heading1"/>
        <w:rPr>
          <w:rFonts w:cs="Open Sans"/>
        </w:rPr>
      </w:pPr>
      <w:r w:rsidRPr="009860C9">
        <w:rPr>
          <w:rFonts w:cs="Open Sans"/>
        </w:rPr>
        <w:t>Agenda</w:t>
      </w:r>
    </w:p>
    <w:tbl>
      <w:tblPr>
        <w:tblStyle w:val="HiddenTable"/>
        <w:tblW w:w="4333" w:type="pct"/>
        <w:tblLook w:val="0600" w:firstRow="0" w:lastRow="0" w:firstColumn="0" w:lastColumn="0" w:noHBand="1" w:noVBand="1"/>
      </w:tblPr>
      <w:tblGrid>
        <w:gridCol w:w="992"/>
        <w:gridCol w:w="426"/>
        <w:gridCol w:w="7425"/>
      </w:tblGrid>
      <w:tr w:rsidR="003A02A9" w:rsidRPr="009860C9" w14:paraId="2B1E5D0A" w14:textId="77777777" w:rsidTr="003A02A9">
        <w:sdt>
          <w:sdtPr>
            <w:rPr>
              <w:rFonts w:cs="Open Sans"/>
            </w:rPr>
            <w:id w:val="-520466789"/>
            <w:placeholder>
              <w:docPart w:val="BCB025B3C5EE436E9F9A148A60F109A0"/>
            </w:placeholder>
            <w:temporary/>
            <w:showingPlcHdr/>
          </w:sdtPr>
          <w:sdtEndPr/>
          <w:sdtContent>
            <w:tc>
              <w:tcPr>
                <w:tcW w:w="561" w:type="pct"/>
              </w:tcPr>
              <w:p w14:paraId="6200BC21" w14:textId="77777777" w:rsidR="003A02A9" w:rsidRPr="009860C9" w:rsidRDefault="003A02A9" w:rsidP="00342BB6">
                <w:pPr>
                  <w:rPr>
                    <w:rFonts w:cs="Open Sans"/>
                  </w:rPr>
                </w:pPr>
                <w:r w:rsidRPr="00A96722">
                  <w:rPr>
                    <w:rStyle w:val="PlaceholderText"/>
                    <w:rFonts w:cs="Open Sans"/>
                    <w:color w:val="000000" w:themeColor="text1"/>
                  </w:rPr>
                  <w:t>Time</w:t>
                </w:r>
              </w:p>
            </w:tc>
          </w:sdtContent>
        </w:sdt>
        <w:tc>
          <w:tcPr>
            <w:tcW w:w="241" w:type="pct"/>
          </w:tcPr>
          <w:p w14:paraId="513E2BFB" w14:textId="77777777" w:rsidR="003A02A9" w:rsidRPr="00F54BC5" w:rsidRDefault="003A02A9" w:rsidP="003A02A9">
            <w:pPr>
              <w:pStyle w:val="ListNumber"/>
              <w:rPr>
                <w:rFonts w:cs="Open Sans"/>
                <w:color w:val="auto"/>
              </w:rPr>
            </w:pPr>
          </w:p>
        </w:tc>
        <w:tc>
          <w:tcPr>
            <w:tcW w:w="4198" w:type="pct"/>
          </w:tcPr>
          <w:sdt>
            <w:sdtPr>
              <w:rPr>
                <w:rFonts w:cs="Open Sans"/>
              </w:rPr>
              <w:id w:val="67242286"/>
              <w:placeholder>
                <w:docPart w:val="C9EF758200DA40ACACD67D14B3503AC1"/>
              </w:placeholder>
            </w:sdtPr>
            <w:sdtEndPr/>
            <w:sdtContent>
              <w:p w14:paraId="592A2EE6" w14:textId="77777777" w:rsidR="003A02A9" w:rsidRPr="00A96722" w:rsidRDefault="00F54BC5" w:rsidP="00342BB6">
                <w:pPr>
                  <w:rPr>
                    <w:rFonts w:cs="Open Sans"/>
                    <w:b/>
                    <w:bCs/>
                  </w:rPr>
                </w:pPr>
                <w:r w:rsidRPr="00A96722">
                  <w:rPr>
                    <w:rFonts w:cs="Open Sans"/>
                    <w:b/>
                    <w:bCs/>
                  </w:rPr>
                  <w:t>Welcome and Introduction</w:t>
                </w:r>
              </w:p>
              <w:p w14:paraId="42560AEA" w14:textId="77777777" w:rsidR="00F54BC5" w:rsidRPr="00A96722" w:rsidRDefault="00F54BC5" w:rsidP="00F54BC5">
                <w:pPr>
                  <w:rPr>
                    <w:rFonts w:cs="Open Sans"/>
                    <w:lang w:val="en-GB"/>
                  </w:rPr>
                </w:pPr>
                <w:r w:rsidRPr="00A96722">
                  <w:rPr>
                    <w:rFonts w:cs="Open Sans"/>
                    <w:lang w:val="en-GB"/>
                  </w:rPr>
                  <w:t>[details of what will be discussed, for example welcome new members and guests and outline of meeting]</w:t>
                </w:r>
              </w:p>
              <w:p w14:paraId="79ED9948" w14:textId="77777777" w:rsidR="00F54BC5" w:rsidRPr="00F54BC5" w:rsidRDefault="00F54BC5" w:rsidP="00342BB6">
                <w:pPr>
                  <w:rPr>
                    <w:rFonts w:cs="Open Sans"/>
                    <w:color w:val="auto"/>
                    <w:lang w:val="en-GB"/>
                  </w:rPr>
                </w:pPr>
                <w:r w:rsidRPr="00A96722">
                  <w:rPr>
                    <w:rFonts w:cs="Open Sans"/>
                    <w:lang w:val="en-GB"/>
                  </w:rPr>
                  <w:t>[</w:t>
                </w:r>
                <w:r w:rsidR="00292261">
                  <w:rPr>
                    <w:rFonts w:cs="Open Sans"/>
                    <w:lang w:val="en-GB"/>
                  </w:rPr>
                  <w:t>speaker’s name</w:t>
                </w:r>
                <w:r w:rsidRPr="00A96722">
                  <w:rPr>
                    <w:rFonts w:cs="Open Sans"/>
                    <w:lang w:val="en-GB"/>
                  </w:rPr>
                  <w:t>]</w:t>
                </w:r>
              </w:p>
            </w:sdtContent>
          </w:sdt>
        </w:tc>
      </w:tr>
      <w:tr w:rsidR="003A02A9" w:rsidRPr="009860C9" w14:paraId="028DD385" w14:textId="77777777" w:rsidTr="003A02A9">
        <w:sdt>
          <w:sdtPr>
            <w:rPr>
              <w:rFonts w:cs="Open Sans"/>
            </w:rPr>
            <w:id w:val="676857149"/>
            <w:placeholder>
              <w:docPart w:val="C0F84BC7C2ED45C5A8833587C7B35DF6"/>
            </w:placeholder>
            <w:temporary/>
            <w:showingPlcHdr/>
          </w:sdtPr>
          <w:sdtEndPr/>
          <w:sdtContent>
            <w:tc>
              <w:tcPr>
                <w:tcW w:w="561" w:type="pct"/>
              </w:tcPr>
              <w:p w14:paraId="46E4021A" w14:textId="77777777" w:rsidR="003A02A9" w:rsidRPr="009860C9" w:rsidRDefault="003A02A9" w:rsidP="003A02A9">
                <w:pPr>
                  <w:rPr>
                    <w:rFonts w:cs="Open Sans"/>
                  </w:rPr>
                </w:pPr>
                <w:r w:rsidRPr="00A96722">
                  <w:rPr>
                    <w:rStyle w:val="PlaceholderText"/>
                    <w:rFonts w:cs="Open Sans"/>
                    <w:color w:val="000000" w:themeColor="text1"/>
                  </w:rPr>
                  <w:t>Time</w:t>
                </w:r>
              </w:p>
            </w:tc>
          </w:sdtContent>
        </w:sdt>
        <w:tc>
          <w:tcPr>
            <w:tcW w:w="241" w:type="pct"/>
          </w:tcPr>
          <w:p w14:paraId="34318580" w14:textId="77777777" w:rsidR="003A02A9" w:rsidRPr="009860C9" w:rsidRDefault="003A02A9" w:rsidP="003A02A9">
            <w:pPr>
              <w:pStyle w:val="ListNumber"/>
              <w:rPr>
                <w:rFonts w:cs="Open Sans"/>
              </w:rPr>
            </w:pPr>
          </w:p>
        </w:tc>
        <w:tc>
          <w:tcPr>
            <w:tcW w:w="4198" w:type="pct"/>
          </w:tcPr>
          <w:p w14:paraId="6ADB421C" w14:textId="77777777" w:rsidR="00937D5A" w:rsidRPr="00937D5A" w:rsidRDefault="00937D5A" w:rsidP="00937D5A">
            <w:pPr>
              <w:rPr>
                <w:rFonts w:cs="Open Sans"/>
                <w:b/>
                <w:bCs/>
                <w:lang w:val="en-US"/>
              </w:rPr>
            </w:pPr>
            <w:r w:rsidRPr="00937D5A">
              <w:rPr>
                <w:rFonts w:cs="Open Sans"/>
                <w:b/>
                <w:bCs/>
                <w:lang w:val="en-US"/>
              </w:rPr>
              <w:t>Actions from previous meetings</w:t>
            </w:r>
          </w:p>
          <w:p w14:paraId="7884185D" w14:textId="77777777" w:rsidR="00937D5A" w:rsidRPr="00A96722" w:rsidRDefault="00937D5A" w:rsidP="00937D5A">
            <w:pPr>
              <w:rPr>
                <w:rFonts w:cs="Open Sans"/>
                <w:lang w:val="en-GB"/>
              </w:rPr>
            </w:pPr>
            <w:r w:rsidRPr="00A96722">
              <w:rPr>
                <w:rFonts w:cs="Open Sans"/>
                <w:lang w:val="en-GB"/>
              </w:rPr>
              <w:t>[details of actions to follow up from previous meeting]</w:t>
            </w:r>
          </w:p>
          <w:p w14:paraId="7EA7B313" w14:textId="77777777" w:rsidR="003A02A9" w:rsidRPr="00937D5A" w:rsidRDefault="00937D5A" w:rsidP="00937D5A">
            <w:pPr>
              <w:rPr>
                <w:rFonts w:cs="Open Sans"/>
                <w:color w:val="FF0000"/>
                <w:lang w:val="en-GB"/>
              </w:rPr>
            </w:pPr>
            <w:r w:rsidRPr="00A96722">
              <w:rPr>
                <w:rFonts w:cs="Open Sans"/>
                <w:lang w:val="en-GB"/>
              </w:rPr>
              <w:t>[</w:t>
            </w:r>
            <w:r w:rsidR="00292261">
              <w:rPr>
                <w:rFonts w:cs="Open Sans"/>
                <w:lang w:val="en-GB"/>
              </w:rPr>
              <w:t>speaker’s name</w:t>
            </w:r>
            <w:r w:rsidRPr="00A96722">
              <w:rPr>
                <w:rFonts w:cs="Open Sans"/>
                <w:lang w:val="en-GB"/>
              </w:rPr>
              <w:t>]</w:t>
            </w:r>
          </w:p>
        </w:tc>
      </w:tr>
      <w:tr w:rsidR="003A02A9" w:rsidRPr="009860C9" w14:paraId="1B1A11F6" w14:textId="77777777" w:rsidTr="003A02A9">
        <w:sdt>
          <w:sdtPr>
            <w:rPr>
              <w:rFonts w:cs="Open Sans"/>
            </w:rPr>
            <w:id w:val="-724765927"/>
            <w:placeholder>
              <w:docPart w:val="465E9477B7814D94B6C4952B47098899"/>
            </w:placeholder>
            <w:temporary/>
            <w:showingPlcHdr/>
          </w:sdtPr>
          <w:sdtEndPr/>
          <w:sdtContent>
            <w:tc>
              <w:tcPr>
                <w:tcW w:w="561" w:type="pct"/>
              </w:tcPr>
              <w:p w14:paraId="15F85349" w14:textId="77777777" w:rsidR="003A02A9" w:rsidRPr="009860C9" w:rsidRDefault="003A02A9" w:rsidP="003A02A9">
                <w:pPr>
                  <w:rPr>
                    <w:rFonts w:cs="Open Sans"/>
                  </w:rPr>
                </w:pPr>
                <w:r w:rsidRPr="00A96722">
                  <w:rPr>
                    <w:rStyle w:val="PlaceholderText"/>
                    <w:rFonts w:cs="Open Sans"/>
                    <w:color w:val="000000" w:themeColor="text1"/>
                  </w:rPr>
                  <w:t>Time</w:t>
                </w:r>
              </w:p>
            </w:tc>
          </w:sdtContent>
        </w:sdt>
        <w:tc>
          <w:tcPr>
            <w:tcW w:w="241" w:type="pct"/>
          </w:tcPr>
          <w:p w14:paraId="729FD350" w14:textId="77777777" w:rsidR="003A02A9" w:rsidRPr="009860C9" w:rsidRDefault="003A02A9" w:rsidP="003A02A9">
            <w:pPr>
              <w:pStyle w:val="ListNumber"/>
              <w:rPr>
                <w:rFonts w:cs="Open Sans"/>
              </w:rPr>
            </w:pPr>
          </w:p>
        </w:tc>
        <w:tc>
          <w:tcPr>
            <w:tcW w:w="4198" w:type="pct"/>
          </w:tcPr>
          <w:p w14:paraId="787A92F4" w14:textId="77777777" w:rsidR="003A02A9" w:rsidRDefault="00937D5A" w:rsidP="003A02A9">
            <w:pPr>
              <w:rPr>
                <w:rFonts w:cs="Open Sans"/>
                <w:b/>
                <w:bCs/>
                <w:lang w:val="en-US"/>
              </w:rPr>
            </w:pPr>
            <w:r w:rsidRPr="00937D5A">
              <w:rPr>
                <w:rFonts w:cs="Open Sans"/>
                <w:b/>
                <w:bCs/>
                <w:lang w:val="en-US"/>
              </w:rPr>
              <w:t>Discussion topic</w:t>
            </w:r>
          </w:p>
          <w:p w14:paraId="11649441" w14:textId="77777777" w:rsidR="00937D5A" w:rsidRPr="00A96722" w:rsidRDefault="00937D5A" w:rsidP="00937D5A">
            <w:pPr>
              <w:rPr>
                <w:rFonts w:cs="Open Sans"/>
                <w:lang w:val="en-GB"/>
              </w:rPr>
            </w:pPr>
            <w:r w:rsidRPr="00A96722">
              <w:rPr>
                <w:rFonts w:cs="Open Sans"/>
                <w:lang w:val="en-GB"/>
              </w:rPr>
              <w:t>[details of what will be discussed, for example the topic and questions]</w:t>
            </w:r>
          </w:p>
          <w:p w14:paraId="5A982D98" w14:textId="77777777" w:rsidR="00937D5A" w:rsidRPr="00937D5A" w:rsidRDefault="00937D5A" w:rsidP="003A02A9">
            <w:pPr>
              <w:rPr>
                <w:rFonts w:cs="Open Sans"/>
                <w:b/>
                <w:bCs/>
                <w:lang w:val="en-GB"/>
              </w:rPr>
            </w:pPr>
            <w:r w:rsidRPr="00A96722">
              <w:rPr>
                <w:rFonts w:cs="Open Sans"/>
                <w:lang w:val="en-GB"/>
              </w:rPr>
              <w:t>[</w:t>
            </w:r>
            <w:r w:rsidR="00292261">
              <w:rPr>
                <w:rFonts w:cs="Open Sans"/>
                <w:lang w:val="en-GB"/>
              </w:rPr>
              <w:t>speaker’s name</w:t>
            </w:r>
            <w:r w:rsidRPr="00A96722">
              <w:rPr>
                <w:rFonts w:cs="Open Sans"/>
                <w:lang w:val="en-GB"/>
              </w:rPr>
              <w:t>]</w:t>
            </w:r>
          </w:p>
        </w:tc>
      </w:tr>
      <w:tr w:rsidR="003A02A9" w:rsidRPr="009860C9" w14:paraId="0E44CC1C" w14:textId="77777777" w:rsidTr="003A02A9">
        <w:sdt>
          <w:sdtPr>
            <w:rPr>
              <w:rFonts w:cs="Open Sans"/>
            </w:rPr>
            <w:id w:val="53667671"/>
            <w:placeholder>
              <w:docPart w:val="BF67FF9A28934814A8E8AE82977F1DD5"/>
            </w:placeholder>
            <w:temporary/>
            <w:showingPlcHdr/>
          </w:sdtPr>
          <w:sdtEndPr/>
          <w:sdtContent>
            <w:tc>
              <w:tcPr>
                <w:tcW w:w="561" w:type="pct"/>
              </w:tcPr>
              <w:p w14:paraId="522FD9DE" w14:textId="77777777" w:rsidR="003A02A9" w:rsidRPr="009860C9" w:rsidRDefault="003A02A9" w:rsidP="003A02A9">
                <w:pPr>
                  <w:rPr>
                    <w:rFonts w:cs="Open Sans"/>
                  </w:rPr>
                </w:pPr>
                <w:r w:rsidRPr="00A96722">
                  <w:rPr>
                    <w:rStyle w:val="PlaceholderText"/>
                    <w:rFonts w:cs="Open Sans"/>
                    <w:color w:val="000000" w:themeColor="text1"/>
                  </w:rPr>
                  <w:t>Time</w:t>
                </w:r>
              </w:p>
            </w:tc>
          </w:sdtContent>
        </w:sdt>
        <w:tc>
          <w:tcPr>
            <w:tcW w:w="241" w:type="pct"/>
          </w:tcPr>
          <w:p w14:paraId="10C5E8C7" w14:textId="77777777" w:rsidR="003A02A9" w:rsidRPr="009860C9" w:rsidRDefault="003A02A9" w:rsidP="003A02A9">
            <w:pPr>
              <w:pStyle w:val="ListNumber"/>
              <w:rPr>
                <w:rFonts w:cs="Open Sans"/>
              </w:rPr>
            </w:pPr>
          </w:p>
        </w:tc>
        <w:sdt>
          <w:sdtPr>
            <w:rPr>
              <w:rFonts w:cs="Open Sans"/>
            </w:rPr>
            <w:id w:val="887914793"/>
            <w:placeholder>
              <w:docPart w:val="C9EF758200DA40ACACD67D14B3503AC1"/>
            </w:placeholder>
          </w:sdtPr>
          <w:sdtEndPr/>
          <w:sdtContent>
            <w:tc>
              <w:tcPr>
                <w:tcW w:w="4198" w:type="pct"/>
              </w:tcPr>
              <w:p w14:paraId="137FC694" w14:textId="77777777" w:rsidR="00937D5A" w:rsidRPr="00A96722" w:rsidRDefault="00937D5A" w:rsidP="00937D5A">
                <w:pPr>
                  <w:rPr>
                    <w:rFonts w:cs="Open Sans"/>
                    <w:b/>
                    <w:bCs/>
                    <w:lang w:val="en-US"/>
                  </w:rPr>
                </w:pPr>
                <w:r w:rsidRPr="00A96722">
                  <w:rPr>
                    <w:rFonts w:cs="Open Sans"/>
                    <w:b/>
                    <w:bCs/>
                    <w:lang w:val="en-US"/>
                  </w:rPr>
                  <w:t>Discussion topic</w:t>
                </w:r>
              </w:p>
              <w:p w14:paraId="27F1DCA8" w14:textId="77777777" w:rsidR="00937D5A" w:rsidRPr="00A96722" w:rsidRDefault="00937D5A" w:rsidP="00937D5A">
                <w:pPr>
                  <w:rPr>
                    <w:rFonts w:cs="Open Sans"/>
                    <w:lang w:val="en-GB"/>
                  </w:rPr>
                </w:pPr>
                <w:r w:rsidRPr="00A96722">
                  <w:rPr>
                    <w:rFonts w:cs="Open Sans"/>
                    <w:lang w:val="en-GB"/>
                  </w:rPr>
                  <w:t>[details of what will be discussed, for example the topic and questions]</w:t>
                </w:r>
              </w:p>
              <w:p w14:paraId="04AAD80D" w14:textId="77777777" w:rsidR="004330BE" w:rsidRDefault="00937D5A" w:rsidP="00937D5A">
                <w:pPr>
                  <w:rPr>
                    <w:rFonts w:cs="Open Sans"/>
                    <w:lang w:val="en-GB"/>
                  </w:rPr>
                </w:pPr>
                <w:r w:rsidRPr="00A96722">
                  <w:rPr>
                    <w:rFonts w:cs="Open Sans"/>
                    <w:lang w:val="en-GB"/>
                  </w:rPr>
                  <w:t>[</w:t>
                </w:r>
                <w:r w:rsidR="00292261">
                  <w:rPr>
                    <w:rFonts w:cs="Open Sans"/>
                    <w:lang w:val="en-GB"/>
                  </w:rPr>
                  <w:t>speaker’s name</w:t>
                </w:r>
                <w:r w:rsidRPr="00A96722">
                  <w:rPr>
                    <w:rFonts w:cs="Open Sans"/>
                    <w:lang w:val="en-GB"/>
                  </w:rPr>
                  <w:t>]</w:t>
                </w:r>
              </w:p>
              <w:p w14:paraId="292F14FC" w14:textId="77777777" w:rsidR="003A02A9" w:rsidRPr="009860C9" w:rsidRDefault="003A02A9" w:rsidP="00937D5A">
                <w:pPr>
                  <w:rPr>
                    <w:rFonts w:cs="Open Sans"/>
                  </w:rPr>
                </w:pPr>
              </w:p>
            </w:tc>
          </w:sdtContent>
        </w:sdt>
      </w:tr>
      <w:tr w:rsidR="003A02A9" w:rsidRPr="009860C9" w14:paraId="2DE6BA0E" w14:textId="77777777" w:rsidTr="003A02A9">
        <w:sdt>
          <w:sdtPr>
            <w:rPr>
              <w:rFonts w:cs="Open Sans"/>
            </w:rPr>
            <w:id w:val="1320385818"/>
            <w:placeholder>
              <w:docPart w:val="826BFE77CFB6414F97D0C99F44C37615"/>
            </w:placeholder>
            <w:temporary/>
            <w:showingPlcHdr/>
          </w:sdtPr>
          <w:sdtEndPr/>
          <w:sdtContent>
            <w:tc>
              <w:tcPr>
                <w:tcW w:w="561" w:type="pct"/>
              </w:tcPr>
              <w:p w14:paraId="0057095F" w14:textId="77777777" w:rsidR="003A02A9" w:rsidRPr="009860C9" w:rsidRDefault="003A02A9" w:rsidP="003A02A9">
                <w:pPr>
                  <w:rPr>
                    <w:rFonts w:cs="Open Sans"/>
                  </w:rPr>
                </w:pPr>
                <w:r w:rsidRPr="00A96722">
                  <w:rPr>
                    <w:rStyle w:val="PlaceholderText"/>
                    <w:rFonts w:cs="Open Sans"/>
                    <w:color w:val="000000" w:themeColor="text1"/>
                  </w:rPr>
                  <w:t>Time</w:t>
                </w:r>
              </w:p>
            </w:tc>
          </w:sdtContent>
        </w:sdt>
        <w:tc>
          <w:tcPr>
            <w:tcW w:w="241" w:type="pct"/>
          </w:tcPr>
          <w:p w14:paraId="260F21A8" w14:textId="77777777" w:rsidR="003A02A9" w:rsidRPr="009860C9" w:rsidRDefault="003A02A9" w:rsidP="003A02A9">
            <w:pPr>
              <w:pStyle w:val="ListNumber"/>
              <w:rPr>
                <w:rFonts w:cs="Open Sans"/>
              </w:rPr>
            </w:pPr>
          </w:p>
        </w:tc>
        <w:sdt>
          <w:sdtPr>
            <w:rPr>
              <w:rFonts w:cs="Open Sans"/>
            </w:rPr>
            <w:id w:val="-347636220"/>
            <w:placeholder>
              <w:docPart w:val="C9EF758200DA40ACACD67D14B3503AC1"/>
            </w:placeholder>
          </w:sdtPr>
          <w:sdtEndPr/>
          <w:sdtContent>
            <w:tc>
              <w:tcPr>
                <w:tcW w:w="4198" w:type="pct"/>
              </w:tcPr>
              <w:p w14:paraId="2D8B00F3" w14:textId="77777777" w:rsidR="00937D5A" w:rsidRPr="00A96722" w:rsidRDefault="00937D5A" w:rsidP="00937D5A">
                <w:pPr>
                  <w:rPr>
                    <w:rFonts w:cs="Open Sans"/>
                    <w:b/>
                    <w:bCs/>
                    <w:lang w:val="en-US"/>
                  </w:rPr>
                </w:pPr>
                <w:r w:rsidRPr="00A96722">
                  <w:rPr>
                    <w:rFonts w:cs="Open Sans"/>
                    <w:b/>
                    <w:bCs/>
                    <w:lang w:val="en-US"/>
                  </w:rPr>
                  <w:t>Discussion topic</w:t>
                </w:r>
              </w:p>
              <w:p w14:paraId="48B0471D" w14:textId="77777777" w:rsidR="00937D5A" w:rsidRPr="00A96722" w:rsidRDefault="00937D5A" w:rsidP="00937D5A">
                <w:pPr>
                  <w:rPr>
                    <w:rFonts w:cs="Open Sans"/>
                    <w:lang w:val="en-GB"/>
                  </w:rPr>
                </w:pPr>
                <w:r w:rsidRPr="00A96722">
                  <w:rPr>
                    <w:rFonts w:cs="Open Sans"/>
                    <w:lang w:val="en-GB"/>
                  </w:rPr>
                  <w:t>[details of what will be discussed, for example the topic and questions]</w:t>
                </w:r>
              </w:p>
              <w:p w14:paraId="2DA4FF66" w14:textId="77777777" w:rsidR="003A02A9" w:rsidRPr="009860C9" w:rsidRDefault="00937D5A" w:rsidP="00937D5A">
                <w:pPr>
                  <w:rPr>
                    <w:rFonts w:cs="Open Sans"/>
                  </w:rPr>
                </w:pPr>
                <w:r w:rsidRPr="00A96722">
                  <w:rPr>
                    <w:rFonts w:cs="Open Sans"/>
                    <w:lang w:val="en-GB"/>
                  </w:rPr>
                  <w:t>[</w:t>
                </w:r>
                <w:r w:rsidR="00292261">
                  <w:rPr>
                    <w:rFonts w:cs="Open Sans"/>
                    <w:lang w:val="en-GB"/>
                  </w:rPr>
                  <w:t>speaker’s name</w:t>
                </w:r>
                <w:r w:rsidRPr="00A96722">
                  <w:rPr>
                    <w:rFonts w:cs="Open Sans"/>
                    <w:lang w:val="en-GB"/>
                  </w:rPr>
                  <w:t>]</w:t>
                </w:r>
              </w:p>
            </w:tc>
          </w:sdtContent>
        </w:sdt>
      </w:tr>
      <w:tr w:rsidR="003A02A9" w:rsidRPr="009860C9" w14:paraId="7D50D334" w14:textId="77777777" w:rsidTr="003A02A9">
        <w:sdt>
          <w:sdtPr>
            <w:rPr>
              <w:rFonts w:cs="Open Sans"/>
            </w:rPr>
            <w:id w:val="1702367632"/>
            <w:placeholder>
              <w:docPart w:val="136C855BA5B546D6BF17BE0B6380F789"/>
            </w:placeholder>
            <w:temporary/>
            <w:showingPlcHdr/>
          </w:sdtPr>
          <w:sdtEndPr/>
          <w:sdtContent>
            <w:tc>
              <w:tcPr>
                <w:tcW w:w="561" w:type="pct"/>
              </w:tcPr>
              <w:p w14:paraId="077C884D" w14:textId="77777777" w:rsidR="003A02A9" w:rsidRPr="00A96722" w:rsidRDefault="003A02A9" w:rsidP="003A02A9">
                <w:pPr>
                  <w:rPr>
                    <w:rFonts w:cs="Open Sans"/>
                  </w:rPr>
                </w:pPr>
                <w:r w:rsidRPr="00A96722">
                  <w:rPr>
                    <w:rStyle w:val="PlaceholderText"/>
                    <w:rFonts w:cs="Open Sans"/>
                    <w:color w:val="000000" w:themeColor="text1"/>
                  </w:rPr>
                  <w:t>Time</w:t>
                </w:r>
              </w:p>
            </w:tc>
          </w:sdtContent>
        </w:sdt>
        <w:tc>
          <w:tcPr>
            <w:tcW w:w="241" w:type="pct"/>
          </w:tcPr>
          <w:p w14:paraId="4F85A3F3" w14:textId="77777777" w:rsidR="003A02A9" w:rsidRPr="009860C9" w:rsidRDefault="003A02A9" w:rsidP="003A02A9">
            <w:pPr>
              <w:pStyle w:val="ListNumber"/>
              <w:rPr>
                <w:rFonts w:cs="Open Sans"/>
              </w:rPr>
            </w:pPr>
          </w:p>
        </w:tc>
        <w:tc>
          <w:tcPr>
            <w:tcW w:w="4198" w:type="pct"/>
          </w:tcPr>
          <w:p w14:paraId="54EF8109" w14:textId="77777777" w:rsidR="00937D5A" w:rsidRPr="00A96722" w:rsidRDefault="00937D5A" w:rsidP="00937D5A">
            <w:pPr>
              <w:rPr>
                <w:rFonts w:cs="Open Sans"/>
                <w:b/>
                <w:bCs/>
                <w:lang w:val="en-US"/>
              </w:rPr>
            </w:pPr>
            <w:r w:rsidRPr="00A96722">
              <w:rPr>
                <w:rFonts w:cs="Open Sans"/>
                <w:b/>
                <w:bCs/>
                <w:lang w:val="en-US"/>
              </w:rPr>
              <w:t>Next steps and actions</w:t>
            </w:r>
          </w:p>
          <w:p w14:paraId="0336155C" w14:textId="77777777" w:rsidR="00937D5A" w:rsidRPr="00A96722" w:rsidRDefault="00937D5A" w:rsidP="00937D5A">
            <w:pPr>
              <w:rPr>
                <w:rFonts w:cs="Open Sans"/>
                <w:lang w:val="en-GB"/>
              </w:rPr>
            </w:pPr>
            <w:r w:rsidRPr="00A96722">
              <w:rPr>
                <w:rFonts w:cs="Open Sans"/>
                <w:lang w:val="en-GB"/>
              </w:rPr>
              <w:t>[a summary of discussion points and agreed recommendations, actions and next steps]</w:t>
            </w:r>
          </w:p>
          <w:p w14:paraId="4CDE0ACA" w14:textId="77777777" w:rsidR="003A02A9" w:rsidRPr="00A96722" w:rsidRDefault="00937D5A" w:rsidP="003A02A9">
            <w:pPr>
              <w:rPr>
                <w:rFonts w:cs="Open Sans"/>
                <w:lang w:val="en-GB"/>
              </w:rPr>
            </w:pPr>
            <w:r w:rsidRPr="00A96722">
              <w:rPr>
                <w:rFonts w:cs="Open Sans"/>
                <w:lang w:val="en-GB"/>
              </w:rPr>
              <w:t>[</w:t>
            </w:r>
            <w:r w:rsidR="00292261">
              <w:rPr>
                <w:rFonts w:cs="Open Sans"/>
                <w:lang w:val="en-GB"/>
              </w:rPr>
              <w:t>speaker’s name</w:t>
            </w:r>
            <w:r w:rsidRPr="00A96722">
              <w:rPr>
                <w:rFonts w:cs="Open Sans"/>
                <w:lang w:val="en-GB"/>
              </w:rPr>
              <w:t>]</w:t>
            </w:r>
          </w:p>
        </w:tc>
      </w:tr>
      <w:tr w:rsidR="003A02A9" w:rsidRPr="009860C9" w14:paraId="22347DEF" w14:textId="77777777" w:rsidTr="003A02A9">
        <w:sdt>
          <w:sdtPr>
            <w:rPr>
              <w:rFonts w:cs="Open Sans"/>
            </w:rPr>
            <w:id w:val="2002854347"/>
            <w:placeholder>
              <w:docPart w:val="C8A1344BF35143CEA6202061CBD071C3"/>
            </w:placeholder>
            <w:temporary/>
            <w:showingPlcHdr/>
          </w:sdtPr>
          <w:sdtEndPr/>
          <w:sdtContent>
            <w:tc>
              <w:tcPr>
                <w:tcW w:w="561" w:type="pct"/>
              </w:tcPr>
              <w:p w14:paraId="20C37159" w14:textId="77777777" w:rsidR="003A02A9" w:rsidRPr="009860C9" w:rsidRDefault="003A02A9" w:rsidP="003A02A9">
                <w:pPr>
                  <w:rPr>
                    <w:rFonts w:cs="Open Sans"/>
                  </w:rPr>
                </w:pPr>
                <w:r w:rsidRPr="00A96722">
                  <w:rPr>
                    <w:rStyle w:val="PlaceholderText"/>
                    <w:rFonts w:cs="Open Sans"/>
                    <w:color w:val="000000" w:themeColor="text1"/>
                  </w:rPr>
                  <w:t>Time</w:t>
                </w:r>
              </w:p>
            </w:tc>
          </w:sdtContent>
        </w:sdt>
        <w:tc>
          <w:tcPr>
            <w:tcW w:w="241" w:type="pct"/>
          </w:tcPr>
          <w:p w14:paraId="04E015C3" w14:textId="77777777" w:rsidR="003A02A9" w:rsidRPr="009860C9" w:rsidRDefault="003A02A9" w:rsidP="003A02A9">
            <w:pPr>
              <w:pStyle w:val="ListNumber"/>
              <w:rPr>
                <w:rFonts w:cs="Open Sans"/>
              </w:rPr>
            </w:pPr>
          </w:p>
        </w:tc>
        <w:sdt>
          <w:sdtPr>
            <w:rPr>
              <w:rFonts w:cs="Open Sans"/>
            </w:rPr>
            <w:id w:val="-1682569979"/>
            <w:placeholder>
              <w:docPart w:val="E91F2CABEA5445EAAD65C8086ED9B339"/>
            </w:placeholder>
          </w:sdtPr>
          <w:sdtEndPr/>
          <w:sdtContent>
            <w:tc>
              <w:tcPr>
                <w:tcW w:w="4198" w:type="pct"/>
              </w:tcPr>
              <w:sdt>
                <w:sdtPr>
                  <w:rPr>
                    <w:rFonts w:cs="Open Sans"/>
                  </w:rPr>
                  <w:id w:val="1807809857"/>
                  <w:placeholder>
                    <w:docPart w:val="C9EF758200DA40ACACD67D14B3503AC1"/>
                  </w:placeholder>
                </w:sdtPr>
                <w:sdtEndPr/>
                <w:sdtContent>
                  <w:p w14:paraId="23AF96AF" w14:textId="77777777" w:rsidR="003A02A9" w:rsidRPr="009860C9" w:rsidRDefault="00937D5A" w:rsidP="003A02A9">
                    <w:pPr>
                      <w:rPr>
                        <w:rFonts w:cs="Open Sans"/>
                      </w:rPr>
                    </w:pPr>
                    <w:r w:rsidRPr="00A96722">
                      <w:rPr>
                        <w:rFonts w:cs="Open Sans"/>
                      </w:rPr>
                      <w:t>Other business</w:t>
                    </w:r>
                  </w:p>
                </w:sdtContent>
              </w:sdt>
            </w:tc>
          </w:sdtContent>
        </w:sdt>
      </w:tr>
    </w:tbl>
    <w:p w14:paraId="52D002CE" w14:textId="77777777" w:rsidR="008443A1" w:rsidRPr="009860C9" w:rsidRDefault="00342BB6" w:rsidP="00342BB6">
      <w:pPr>
        <w:pStyle w:val="Heading1"/>
        <w:rPr>
          <w:rFonts w:cs="Open Sans"/>
        </w:rPr>
      </w:pPr>
      <w:r w:rsidRPr="009860C9">
        <w:rPr>
          <w:rFonts w:cs="Open Sans"/>
        </w:rPr>
        <w:t xml:space="preserve">Next </w:t>
      </w:r>
      <w:r w:rsidR="00937D5A">
        <w:rPr>
          <w:rFonts w:cs="Open Sans"/>
        </w:rPr>
        <w:t>m</w:t>
      </w:r>
      <w:r w:rsidRPr="009860C9">
        <w:rPr>
          <w:rFonts w:cs="Open Sans"/>
        </w:rPr>
        <w:t>eeting</w:t>
      </w:r>
    </w:p>
    <w:p w14:paraId="11086F88" w14:textId="77777777" w:rsidR="00342BB6" w:rsidRPr="009860C9" w:rsidRDefault="00342BB6" w:rsidP="00342BB6">
      <w:pPr>
        <w:rPr>
          <w:rFonts w:cs="Open Sans"/>
        </w:rPr>
      </w:pPr>
      <w:r w:rsidRPr="009860C9">
        <w:rPr>
          <w:rFonts w:cs="Open Sans"/>
        </w:rPr>
        <w:t xml:space="preserve">Scheduled for </w:t>
      </w:r>
      <w:sdt>
        <w:sdtPr>
          <w:rPr>
            <w:rFonts w:cs="Open Sans"/>
          </w:rPr>
          <w:id w:val="1932929989"/>
          <w:placeholder>
            <w:docPart w:val="5B6EC7A9A84B4DB6BD63328D1AB54BED"/>
          </w:placeholder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4330BE">
            <w:rPr>
              <w:rFonts w:cs="Open Sans"/>
            </w:rPr>
            <w:t>[enter date]</w:t>
          </w:r>
        </w:sdtContent>
      </w:sdt>
    </w:p>
    <w:p w14:paraId="0BAB6DF4" w14:textId="77777777" w:rsidR="000F164E" w:rsidRPr="009860C9" w:rsidRDefault="000F164E" w:rsidP="000F164E">
      <w:pPr>
        <w:pStyle w:val="Closingtext"/>
        <w:rPr>
          <w:rFonts w:cs="Open Sans"/>
        </w:rPr>
      </w:pPr>
      <w:r w:rsidRPr="009860C9">
        <w:rPr>
          <w:rFonts w:cs="Open Sans"/>
        </w:rPr>
        <w:t xml:space="preserve">If you </w:t>
      </w:r>
      <w:r w:rsidR="00292261">
        <w:rPr>
          <w:rFonts w:cs="Open Sans"/>
        </w:rPr>
        <w:t xml:space="preserve">are saving this agenda online, </w:t>
      </w:r>
      <w:r w:rsidRPr="009860C9">
        <w:rPr>
          <w:rFonts w:cs="Open Sans"/>
        </w:rPr>
        <w:t xml:space="preserve">enter the dates </w:t>
      </w:r>
      <w:r w:rsidR="00292261">
        <w:rPr>
          <w:rFonts w:cs="Open Sans"/>
        </w:rPr>
        <w:t xml:space="preserve">in your file name </w:t>
      </w:r>
      <w:r w:rsidRPr="009860C9">
        <w:rPr>
          <w:rFonts w:cs="Open Sans"/>
        </w:rPr>
        <w:t>as dd/mm/yyyy</w:t>
      </w:r>
      <w:r w:rsidR="00292261">
        <w:rPr>
          <w:rFonts w:cs="Open Sans"/>
        </w:rPr>
        <w:t>. Then</w:t>
      </w:r>
      <w:r w:rsidRPr="009860C9">
        <w:rPr>
          <w:rFonts w:cs="Open Sans"/>
        </w:rPr>
        <w:t xml:space="preserve"> your minutes will appear in chronological order.</w:t>
      </w:r>
    </w:p>
    <w:sectPr w:rsidR="000F164E" w:rsidRPr="009860C9" w:rsidSect="00D4239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552" w:right="851" w:bottom="1134" w:left="851" w:header="851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299D4" w14:textId="77777777" w:rsidR="003863BD" w:rsidRPr="000D4EDE" w:rsidRDefault="003863BD" w:rsidP="000D4EDE">
      <w:r>
        <w:separator/>
      </w:r>
    </w:p>
  </w:endnote>
  <w:endnote w:type="continuationSeparator" w:id="0">
    <w:p w14:paraId="157A3EED" w14:textId="77777777" w:rsidR="003863BD" w:rsidRPr="000D4EDE" w:rsidRDefault="003863BD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AB7DBAF7-55BC-4D1E-89E8-D18BFDFF4AC0}"/>
    <w:embedBold r:id="rId6" w:fontKey="{373F6F98-D1C2-400F-8DE7-AEDE89E82144}"/>
    <w:embedItalic r:id="rId7" w:fontKey="{90ECBA85-209D-4B27-9D72-93CD92318635}"/>
    <w:embedBoldItalic r:id="rId8" w:fontKey="{A7EBC655-7D4C-4B37-8F07-BCD73E72E3DB}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9" w:fontKey="{5023CFB7-F824-4CFA-BB79-FBA73876D983}"/>
    <w:embedBold r:id="rId10" w:fontKey="{2C8B2DB2-DEA0-4D96-8D8A-55592539FAD6}"/>
    <w:embedItalic r:id="rId11" w:fontKey="{CF783C25-B2DD-44F2-86A3-7675BF57246A}"/>
    <w:embedBoldItalic r:id="rId12" w:fontKey="{8061DADC-BA87-427E-92FC-0ECCA44E0EF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ira Sans ExtraBold">
    <w:altName w:val="Arial"/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CD1D339-F3F8-4FDD-8C70-E8B4C9B3277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0CD9DD2B-3727-41BB-BED7-434E151D4716}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825D0FC0-77A4-4C63-BBC9-0C92E082DC38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6" w:fontKey="{8E173A95-24BE-4ACA-9EAA-3661C3584432}"/>
    <w:embedBold r:id="rId17" w:fontKey="{6F1FA268-7C39-4C24-8A15-1F374D73C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4F9B8" w14:textId="77777777" w:rsidR="00D4239B" w:rsidRPr="004B1AAE" w:rsidRDefault="00D4239B" w:rsidP="00D4239B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of 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4DFAF" w14:textId="77777777" w:rsidR="00D4244E" w:rsidRPr="004B1AAE" w:rsidRDefault="004B1AAE" w:rsidP="004B1AAE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r w:rsidR="00980E83">
      <w:rPr>
        <w:noProof/>
      </w:rPr>
      <w:fldChar w:fldCharType="begin"/>
    </w:r>
    <w:r w:rsidR="00980E83">
      <w:rPr>
        <w:noProof/>
      </w:rPr>
      <w:instrText xml:space="preserve"> NUMPAGES  \* Arabic  \* MERGEFORMAT </w:instrText>
    </w:r>
    <w:r w:rsidR="00980E83">
      <w:rPr>
        <w:noProof/>
      </w:rPr>
      <w:fldChar w:fldCharType="separate"/>
    </w:r>
    <w:r>
      <w:rPr>
        <w:noProof/>
      </w:rPr>
      <w:t>1</w:t>
    </w:r>
    <w:r w:rsidR="00980E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07876" w14:textId="77777777" w:rsidR="003863BD" w:rsidRPr="000D4EDE" w:rsidRDefault="003863BD" w:rsidP="000D4EDE">
      <w:r>
        <w:separator/>
      </w:r>
    </w:p>
  </w:footnote>
  <w:footnote w:type="continuationSeparator" w:id="0">
    <w:p w14:paraId="54343118" w14:textId="77777777" w:rsidR="003863BD" w:rsidRPr="000D4EDE" w:rsidRDefault="003863BD" w:rsidP="000D4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43670" w14:textId="77777777" w:rsidR="00DA746C" w:rsidRPr="0096271A" w:rsidRDefault="0096271A" w:rsidP="0096271A">
    <w:pPr>
      <w:pStyle w:val="NoSpacing"/>
      <w:rPr>
        <w:color w:val="A6A6A6" w:themeColor="background1" w:themeShade="A6"/>
      </w:rPr>
    </w:pPr>
    <w:r w:rsidRPr="0096271A">
      <w:rPr>
        <w:noProof/>
        <w:color w:val="A6A6A6" w:themeColor="background1" w:themeShade="A6"/>
      </w:rPr>
      <w:t>Double click here to insert your logo in the header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CEFAD" w14:textId="77777777" w:rsidR="004330BE" w:rsidRPr="004330BE" w:rsidRDefault="004330BE" w:rsidP="004330BE">
    <w:pPr>
      <w:pStyle w:val="NoSpacing"/>
      <w:rPr>
        <w:b/>
        <w:bCs/>
        <w:noProof/>
        <w:color w:val="A6A6A6" w:themeColor="background1" w:themeShade="A6"/>
        <w:sz w:val="28"/>
        <w:szCs w:val="28"/>
      </w:rPr>
    </w:pPr>
    <w:r w:rsidRPr="004330BE">
      <w:rPr>
        <w:b/>
        <w:bCs/>
        <w:noProof/>
        <w:color w:val="A6A6A6" w:themeColor="background1" w:themeShade="A6"/>
        <w:sz w:val="28"/>
        <w:szCs w:val="28"/>
      </w:rPr>
      <w:t>Consumer advisory body meeting agenda template</w:t>
    </w:r>
  </w:p>
  <w:p w14:paraId="45838981" w14:textId="77777777" w:rsidR="004330BE" w:rsidRPr="004330BE" w:rsidRDefault="004330BE" w:rsidP="004330BE">
    <w:pPr>
      <w:pStyle w:val="NoSpacing"/>
      <w:rPr>
        <w:noProof/>
        <w:color w:val="A6A6A6" w:themeColor="background1" w:themeShade="A6"/>
      </w:rPr>
    </w:pPr>
    <w:r w:rsidRPr="004330BE">
      <w:rPr>
        <w:noProof/>
        <w:color w:val="A6A6A6" w:themeColor="background1" w:themeShade="A6"/>
      </w:rPr>
      <w:t>Use this agenda template to plan your consumer advisory body</w:t>
    </w:r>
    <w:r>
      <w:rPr>
        <w:noProof/>
        <w:color w:val="A6A6A6" w:themeColor="background1" w:themeShade="A6"/>
      </w:rPr>
      <w:t xml:space="preserve"> </w:t>
    </w:r>
    <w:r w:rsidRPr="004330BE">
      <w:rPr>
        <w:noProof/>
        <w:color w:val="A6A6A6" w:themeColor="background1" w:themeShade="A6"/>
      </w:rPr>
      <w:t>meeting. </w:t>
    </w:r>
  </w:p>
  <w:p w14:paraId="623EE28B" w14:textId="77777777" w:rsidR="004330BE" w:rsidRPr="004330BE" w:rsidRDefault="004330BE" w:rsidP="004330BE">
    <w:pPr>
      <w:pStyle w:val="NoSpacing"/>
      <w:rPr>
        <w:noProof/>
        <w:color w:val="A6A6A6" w:themeColor="background1" w:themeShade="A6"/>
      </w:rPr>
    </w:pPr>
    <w:r w:rsidRPr="004330BE">
      <w:rPr>
        <w:noProof/>
        <w:color w:val="A6A6A6" w:themeColor="background1" w:themeShade="A6"/>
      </w:rPr>
      <w:t>Add, delete and replace text with discussion items and actions</w:t>
    </w:r>
    <w:r>
      <w:rPr>
        <w:noProof/>
        <w:color w:val="A6A6A6" w:themeColor="background1" w:themeShade="A6"/>
      </w:rPr>
      <w:t xml:space="preserve"> </w:t>
    </w:r>
    <w:r w:rsidRPr="004330BE">
      <w:rPr>
        <w:noProof/>
        <w:color w:val="A6A6A6" w:themeColor="background1" w:themeShade="A6"/>
      </w:rPr>
      <w:t>to address in your meeting.</w:t>
    </w:r>
  </w:p>
  <w:p w14:paraId="2185CFAE" w14:textId="77777777" w:rsidR="00D52556" w:rsidRPr="0096271A" w:rsidRDefault="009837C2" w:rsidP="009F15BD">
    <w:pPr>
      <w:pStyle w:val="NoSpacing"/>
      <w:rPr>
        <w:color w:val="A6A6A6" w:themeColor="background1" w:themeShade="A6"/>
      </w:rPr>
    </w:pPr>
    <w:r w:rsidRPr="0096271A">
      <w:rPr>
        <w:noProof/>
        <w:color w:val="A6A6A6" w:themeColor="background1" w:themeShade="A6"/>
      </w:rPr>
      <w:t>Double click here to insert your logo in the header</w:t>
    </w:r>
    <w:r w:rsidR="004330BE">
      <w:rPr>
        <w:noProof/>
        <w:color w:val="A6A6A6" w:themeColor="background1" w:themeShade="A6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4C6FA4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E76A4B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C58EFB0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 w15:restartNumberingAfterBreak="0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4400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9269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7102F4D"/>
    <w:multiLevelType w:val="multilevel"/>
    <w:tmpl w:val="88E6788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2" w15:restartNumberingAfterBreak="0">
    <w:nsid w:val="0B6E29FF"/>
    <w:multiLevelType w:val="multilevel"/>
    <w:tmpl w:val="DFDC792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98C4F02"/>
    <w:multiLevelType w:val="multilevel"/>
    <w:tmpl w:val="992E0F54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A82232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66C3831"/>
    <w:multiLevelType w:val="hybridMultilevel"/>
    <w:tmpl w:val="B9C8CCF6"/>
    <w:lvl w:ilvl="0" w:tplc="7F4E79E8">
      <w:start w:val="1"/>
      <w:numFmt w:val="bullet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D4F791F"/>
    <w:multiLevelType w:val="hybridMultilevel"/>
    <w:tmpl w:val="F1C24B26"/>
    <w:lvl w:ilvl="0" w:tplc="678E10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8" w15:restartNumberingAfterBreak="0">
    <w:nsid w:val="32B50F3D"/>
    <w:multiLevelType w:val="hybridMultilevel"/>
    <w:tmpl w:val="9CACE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F51A1"/>
    <w:multiLevelType w:val="multilevel"/>
    <w:tmpl w:val="964C5F0E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DFF2D8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8564EA"/>
    <w:multiLevelType w:val="multilevel"/>
    <w:tmpl w:val="2C8C4CE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6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3F148C1"/>
    <w:multiLevelType w:val="multilevel"/>
    <w:tmpl w:val="BF8ABC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4A0445F4"/>
    <w:multiLevelType w:val="multilevel"/>
    <w:tmpl w:val="FDB80B5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: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: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: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: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ADC3125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FD0133E"/>
    <w:multiLevelType w:val="multilevel"/>
    <w:tmpl w:val="FDB80B58"/>
    <w:numStyleLink w:val="Lists"/>
  </w:abstractNum>
  <w:abstractNum w:abstractNumId="27" w15:restartNumberingAfterBreak="0">
    <w:nsid w:val="5DDE4EE4"/>
    <w:multiLevelType w:val="multilevel"/>
    <w:tmpl w:val="FDB80B58"/>
    <w:numStyleLink w:val="Lists"/>
  </w:abstractNum>
  <w:abstractNum w:abstractNumId="28" w15:restartNumberingAfterBreak="0">
    <w:nsid w:val="5F9767F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841360309">
    <w:abstractNumId w:val="15"/>
  </w:num>
  <w:num w:numId="2" w16cid:durableId="38092272">
    <w:abstractNumId w:val="16"/>
  </w:num>
  <w:num w:numId="3" w16cid:durableId="1821188749">
    <w:abstractNumId w:val="9"/>
  </w:num>
  <w:num w:numId="4" w16cid:durableId="1985892297">
    <w:abstractNumId w:val="7"/>
  </w:num>
  <w:num w:numId="5" w16cid:durableId="1369141395">
    <w:abstractNumId w:val="8"/>
  </w:num>
  <w:num w:numId="6" w16cid:durableId="276304019">
    <w:abstractNumId w:val="9"/>
  </w:num>
  <w:num w:numId="7" w16cid:durableId="1529178753">
    <w:abstractNumId w:val="9"/>
  </w:num>
  <w:num w:numId="8" w16cid:durableId="1994023782">
    <w:abstractNumId w:val="3"/>
  </w:num>
  <w:num w:numId="9" w16cid:durableId="170488748">
    <w:abstractNumId w:val="2"/>
  </w:num>
  <w:num w:numId="10" w16cid:durableId="526791234">
    <w:abstractNumId w:val="24"/>
  </w:num>
  <w:num w:numId="11" w16cid:durableId="147090178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83584338">
    <w:abstractNumId w:val="11"/>
  </w:num>
  <w:num w:numId="13" w16cid:durableId="13969777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60274294">
    <w:abstractNumId w:val="29"/>
  </w:num>
  <w:num w:numId="15" w16cid:durableId="2018921889">
    <w:abstractNumId w:val="30"/>
  </w:num>
  <w:num w:numId="16" w16cid:durableId="906306286">
    <w:abstractNumId w:val="31"/>
  </w:num>
  <w:num w:numId="17" w16cid:durableId="1018317318">
    <w:abstractNumId w:val="6"/>
  </w:num>
  <w:num w:numId="18" w16cid:durableId="1365905033">
    <w:abstractNumId w:val="5"/>
  </w:num>
  <w:num w:numId="19" w16cid:durableId="886532629">
    <w:abstractNumId w:val="1"/>
  </w:num>
  <w:num w:numId="20" w16cid:durableId="1450734936">
    <w:abstractNumId w:val="23"/>
  </w:num>
  <w:num w:numId="21" w16cid:durableId="1280257199">
    <w:abstractNumId w:val="4"/>
  </w:num>
  <w:num w:numId="22" w16cid:durableId="1970354232">
    <w:abstractNumId w:val="0"/>
  </w:num>
  <w:num w:numId="23" w16cid:durableId="1615288784">
    <w:abstractNumId w:val="12"/>
  </w:num>
  <w:num w:numId="24" w16cid:durableId="17623627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46236763">
    <w:abstractNumId w:val="22"/>
  </w:num>
  <w:num w:numId="26" w16cid:durableId="1883440868">
    <w:abstractNumId w:val="13"/>
  </w:num>
  <w:num w:numId="27" w16cid:durableId="333170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88497440">
    <w:abstractNumId w:val="21"/>
  </w:num>
  <w:num w:numId="29" w16cid:durableId="5030858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34502033">
    <w:abstractNumId w:val="27"/>
  </w:num>
  <w:num w:numId="31" w16cid:durableId="801386604">
    <w:abstractNumId w:val="10"/>
  </w:num>
  <w:num w:numId="32" w16cid:durableId="75270496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69852995">
    <w:abstractNumId w:val="28"/>
  </w:num>
  <w:num w:numId="34" w16cid:durableId="2084135910">
    <w:abstractNumId w:val="18"/>
  </w:num>
  <w:num w:numId="35" w16cid:durableId="1197936670">
    <w:abstractNumId w:val="20"/>
  </w:num>
  <w:num w:numId="36" w16cid:durableId="1292714741">
    <w:abstractNumId w:val="25"/>
  </w:num>
  <w:num w:numId="37" w16cid:durableId="921790276">
    <w:abstractNumId w:val="17"/>
  </w:num>
  <w:num w:numId="38" w16cid:durableId="1337418768">
    <w:abstractNumId w:val="19"/>
  </w:num>
  <w:num w:numId="39" w16cid:durableId="128385246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9869350">
    <w:abstractNumId w:val="26"/>
  </w:num>
  <w:num w:numId="41" w16cid:durableId="15117913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BD"/>
    <w:rsid w:val="00005D98"/>
    <w:rsid w:val="00010233"/>
    <w:rsid w:val="00011C96"/>
    <w:rsid w:val="000141B9"/>
    <w:rsid w:val="00022040"/>
    <w:rsid w:val="00034A19"/>
    <w:rsid w:val="00036F9E"/>
    <w:rsid w:val="00037B1A"/>
    <w:rsid w:val="000413B3"/>
    <w:rsid w:val="00044868"/>
    <w:rsid w:val="00057B71"/>
    <w:rsid w:val="0007202C"/>
    <w:rsid w:val="00072B30"/>
    <w:rsid w:val="0007319C"/>
    <w:rsid w:val="000732AA"/>
    <w:rsid w:val="000767DD"/>
    <w:rsid w:val="00084F8B"/>
    <w:rsid w:val="00086D07"/>
    <w:rsid w:val="00086F71"/>
    <w:rsid w:val="00093915"/>
    <w:rsid w:val="000949AD"/>
    <w:rsid w:val="00095109"/>
    <w:rsid w:val="00096B0F"/>
    <w:rsid w:val="000A490E"/>
    <w:rsid w:val="000B04C5"/>
    <w:rsid w:val="000B63CA"/>
    <w:rsid w:val="000B752A"/>
    <w:rsid w:val="000C14D9"/>
    <w:rsid w:val="000C15C7"/>
    <w:rsid w:val="000D4EDE"/>
    <w:rsid w:val="000D74E5"/>
    <w:rsid w:val="000E2460"/>
    <w:rsid w:val="000E43AC"/>
    <w:rsid w:val="000E7D21"/>
    <w:rsid w:val="000F164E"/>
    <w:rsid w:val="00123576"/>
    <w:rsid w:val="00124B21"/>
    <w:rsid w:val="00125D25"/>
    <w:rsid w:val="001268ED"/>
    <w:rsid w:val="001327B8"/>
    <w:rsid w:val="0013471B"/>
    <w:rsid w:val="001352D4"/>
    <w:rsid w:val="00140D35"/>
    <w:rsid w:val="00154E2F"/>
    <w:rsid w:val="00157C98"/>
    <w:rsid w:val="001653B6"/>
    <w:rsid w:val="00166442"/>
    <w:rsid w:val="00174B0F"/>
    <w:rsid w:val="0018235E"/>
    <w:rsid w:val="001A664F"/>
    <w:rsid w:val="001B2A41"/>
    <w:rsid w:val="001B2DB7"/>
    <w:rsid w:val="001C1E92"/>
    <w:rsid w:val="001D0C02"/>
    <w:rsid w:val="001E0F51"/>
    <w:rsid w:val="001E55BF"/>
    <w:rsid w:val="001E5E51"/>
    <w:rsid w:val="001F52BB"/>
    <w:rsid w:val="001F6E1A"/>
    <w:rsid w:val="001F780A"/>
    <w:rsid w:val="001F7917"/>
    <w:rsid w:val="00200613"/>
    <w:rsid w:val="00220550"/>
    <w:rsid w:val="002301A2"/>
    <w:rsid w:val="00236C2D"/>
    <w:rsid w:val="002374B7"/>
    <w:rsid w:val="00240126"/>
    <w:rsid w:val="002413F1"/>
    <w:rsid w:val="0024304D"/>
    <w:rsid w:val="0024336B"/>
    <w:rsid w:val="00244826"/>
    <w:rsid w:val="00247ACA"/>
    <w:rsid w:val="00252E6A"/>
    <w:rsid w:val="0025782A"/>
    <w:rsid w:val="002661A6"/>
    <w:rsid w:val="00266C23"/>
    <w:rsid w:val="00277C7C"/>
    <w:rsid w:val="00286EAD"/>
    <w:rsid w:val="00292261"/>
    <w:rsid w:val="0029389B"/>
    <w:rsid w:val="002A10BF"/>
    <w:rsid w:val="002A1894"/>
    <w:rsid w:val="002A2188"/>
    <w:rsid w:val="002A36F2"/>
    <w:rsid w:val="002A7D14"/>
    <w:rsid w:val="002B0913"/>
    <w:rsid w:val="002B28E4"/>
    <w:rsid w:val="002B65EC"/>
    <w:rsid w:val="002B7504"/>
    <w:rsid w:val="002C0D97"/>
    <w:rsid w:val="002C66D1"/>
    <w:rsid w:val="002C7065"/>
    <w:rsid w:val="002C7F4A"/>
    <w:rsid w:val="002D2804"/>
    <w:rsid w:val="002D4B6C"/>
    <w:rsid w:val="002D5122"/>
    <w:rsid w:val="002D5274"/>
    <w:rsid w:val="002F0C2C"/>
    <w:rsid w:val="00300655"/>
    <w:rsid w:val="00303D18"/>
    <w:rsid w:val="00307ADD"/>
    <w:rsid w:val="00312A66"/>
    <w:rsid w:val="003130CA"/>
    <w:rsid w:val="00340283"/>
    <w:rsid w:val="00342BB6"/>
    <w:rsid w:val="003517AE"/>
    <w:rsid w:val="00371F54"/>
    <w:rsid w:val="0037770C"/>
    <w:rsid w:val="00377C8B"/>
    <w:rsid w:val="00383A95"/>
    <w:rsid w:val="00385CA0"/>
    <w:rsid w:val="003863BD"/>
    <w:rsid w:val="003A02A9"/>
    <w:rsid w:val="003A2733"/>
    <w:rsid w:val="003A3021"/>
    <w:rsid w:val="003A627E"/>
    <w:rsid w:val="003A79EE"/>
    <w:rsid w:val="003B6E16"/>
    <w:rsid w:val="003C180A"/>
    <w:rsid w:val="003C1E25"/>
    <w:rsid w:val="003D27CB"/>
    <w:rsid w:val="003D329D"/>
    <w:rsid w:val="003D4F10"/>
    <w:rsid w:val="003E6BF6"/>
    <w:rsid w:val="003F0F0D"/>
    <w:rsid w:val="0040173E"/>
    <w:rsid w:val="00411E5A"/>
    <w:rsid w:val="00426753"/>
    <w:rsid w:val="004330BE"/>
    <w:rsid w:val="00435339"/>
    <w:rsid w:val="0044447D"/>
    <w:rsid w:val="00445E9C"/>
    <w:rsid w:val="00462F02"/>
    <w:rsid w:val="00463FA8"/>
    <w:rsid w:val="00472CBC"/>
    <w:rsid w:val="00493DAA"/>
    <w:rsid w:val="00494335"/>
    <w:rsid w:val="00495A4C"/>
    <w:rsid w:val="004967A1"/>
    <w:rsid w:val="004A02DB"/>
    <w:rsid w:val="004B1AAE"/>
    <w:rsid w:val="004B584E"/>
    <w:rsid w:val="004C10FE"/>
    <w:rsid w:val="004C1106"/>
    <w:rsid w:val="004C3E36"/>
    <w:rsid w:val="004C6D4B"/>
    <w:rsid w:val="004E2269"/>
    <w:rsid w:val="004F3339"/>
    <w:rsid w:val="004F72A2"/>
    <w:rsid w:val="00500FC7"/>
    <w:rsid w:val="005026D4"/>
    <w:rsid w:val="00503A51"/>
    <w:rsid w:val="00512309"/>
    <w:rsid w:val="005407D2"/>
    <w:rsid w:val="00542522"/>
    <w:rsid w:val="0054526E"/>
    <w:rsid w:val="005476B5"/>
    <w:rsid w:val="005602DA"/>
    <w:rsid w:val="005678F7"/>
    <w:rsid w:val="00573327"/>
    <w:rsid w:val="005827F8"/>
    <w:rsid w:val="005A3F63"/>
    <w:rsid w:val="005A59D0"/>
    <w:rsid w:val="005A6C74"/>
    <w:rsid w:val="005B073E"/>
    <w:rsid w:val="005B227F"/>
    <w:rsid w:val="005B7801"/>
    <w:rsid w:val="005C319B"/>
    <w:rsid w:val="005C5891"/>
    <w:rsid w:val="005D5FAE"/>
    <w:rsid w:val="005F29B7"/>
    <w:rsid w:val="00606EB5"/>
    <w:rsid w:val="00617FDA"/>
    <w:rsid w:val="0062116F"/>
    <w:rsid w:val="00621260"/>
    <w:rsid w:val="00626087"/>
    <w:rsid w:val="006309FA"/>
    <w:rsid w:val="00630F7D"/>
    <w:rsid w:val="00634E4C"/>
    <w:rsid w:val="00636B8B"/>
    <w:rsid w:val="006427FE"/>
    <w:rsid w:val="006506C1"/>
    <w:rsid w:val="0065747A"/>
    <w:rsid w:val="0066674D"/>
    <w:rsid w:val="00666A78"/>
    <w:rsid w:val="00676C12"/>
    <w:rsid w:val="0069375D"/>
    <w:rsid w:val="0069407C"/>
    <w:rsid w:val="0069574E"/>
    <w:rsid w:val="006A1921"/>
    <w:rsid w:val="006A2303"/>
    <w:rsid w:val="006F145A"/>
    <w:rsid w:val="006F27CB"/>
    <w:rsid w:val="006F359B"/>
    <w:rsid w:val="006F5865"/>
    <w:rsid w:val="006F6716"/>
    <w:rsid w:val="00701EC6"/>
    <w:rsid w:val="00706179"/>
    <w:rsid w:val="00714F78"/>
    <w:rsid w:val="007170F7"/>
    <w:rsid w:val="007253B8"/>
    <w:rsid w:val="00726AE1"/>
    <w:rsid w:val="00736E7D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91738"/>
    <w:rsid w:val="00791780"/>
    <w:rsid w:val="007A0EB7"/>
    <w:rsid w:val="007C08B1"/>
    <w:rsid w:val="007C2CC2"/>
    <w:rsid w:val="007C38BD"/>
    <w:rsid w:val="007C79AA"/>
    <w:rsid w:val="007D31DA"/>
    <w:rsid w:val="007D72C5"/>
    <w:rsid w:val="007E525D"/>
    <w:rsid w:val="007F0323"/>
    <w:rsid w:val="007F379E"/>
    <w:rsid w:val="007F471C"/>
    <w:rsid w:val="00800C90"/>
    <w:rsid w:val="00806E77"/>
    <w:rsid w:val="00810A6F"/>
    <w:rsid w:val="008125F8"/>
    <w:rsid w:val="00837601"/>
    <w:rsid w:val="008443A1"/>
    <w:rsid w:val="00844697"/>
    <w:rsid w:val="00844B1D"/>
    <w:rsid w:val="00844F5C"/>
    <w:rsid w:val="00845843"/>
    <w:rsid w:val="00846D34"/>
    <w:rsid w:val="00852879"/>
    <w:rsid w:val="008572CC"/>
    <w:rsid w:val="008637EC"/>
    <w:rsid w:val="00870BC6"/>
    <w:rsid w:val="0087224B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72D2"/>
    <w:rsid w:val="008A74A3"/>
    <w:rsid w:val="008B6868"/>
    <w:rsid w:val="008B6D24"/>
    <w:rsid w:val="008C320A"/>
    <w:rsid w:val="008C6A43"/>
    <w:rsid w:val="008D080C"/>
    <w:rsid w:val="008D6437"/>
    <w:rsid w:val="008D6EDF"/>
    <w:rsid w:val="008E3EF5"/>
    <w:rsid w:val="008F33B5"/>
    <w:rsid w:val="0090058F"/>
    <w:rsid w:val="00906799"/>
    <w:rsid w:val="00912DD6"/>
    <w:rsid w:val="00922193"/>
    <w:rsid w:val="00924152"/>
    <w:rsid w:val="0093194D"/>
    <w:rsid w:val="00934C3F"/>
    <w:rsid w:val="00937D5A"/>
    <w:rsid w:val="009417AE"/>
    <w:rsid w:val="00945B3F"/>
    <w:rsid w:val="00950DCB"/>
    <w:rsid w:val="00952D4C"/>
    <w:rsid w:val="00960246"/>
    <w:rsid w:val="0096271A"/>
    <w:rsid w:val="009720E1"/>
    <w:rsid w:val="00974F0E"/>
    <w:rsid w:val="00975CD7"/>
    <w:rsid w:val="00980E83"/>
    <w:rsid w:val="009837C2"/>
    <w:rsid w:val="00985E70"/>
    <w:rsid w:val="009860C9"/>
    <w:rsid w:val="009979F4"/>
    <w:rsid w:val="009A254A"/>
    <w:rsid w:val="009A45B2"/>
    <w:rsid w:val="009A5585"/>
    <w:rsid w:val="009A59D5"/>
    <w:rsid w:val="009B3527"/>
    <w:rsid w:val="009C19F6"/>
    <w:rsid w:val="009D20AA"/>
    <w:rsid w:val="009D2DDD"/>
    <w:rsid w:val="009F15BD"/>
    <w:rsid w:val="00A10DA6"/>
    <w:rsid w:val="00A151E9"/>
    <w:rsid w:val="00A15DBB"/>
    <w:rsid w:val="00A208B0"/>
    <w:rsid w:val="00A259F2"/>
    <w:rsid w:val="00A33802"/>
    <w:rsid w:val="00A33F56"/>
    <w:rsid w:val="00A37162"/>
    <w:rsid w:val="00A37E51"/>
    <w:rsid w:val="00A53690"/>
    <w:rsid w:val="00A62D31"/>
    <w:rsid w:val="00A63380"/>
    <w:rsid w:val="00A65039"/>
    <w:rsid w:val="00A865C7"/>
    <w:rsid w:val="00A867A9"/>
    <w:rsid w:val="00A96722"/>
    <w:rsid w:val="00A97E3B"/>
    <w:rsid w:val="00AA20A1"/>
    <w:rsid w:val="00AA41F2"/>
    <w:rsid w:val="00AA4FB4"/>
    <w:rsid w:val="00AB039E"/>
    <w:rsid w:val="00AB4206"/>
    <w:rsid w:val="00AC7E54"/>
    <w:rsid w:val="00AE3CA6"/>
    <w:rsid w:val="00AE6A4E"/>
    <w:rsid w:val="00AE7B98"/>
    <w:rsid w:val="00AF129F"/>
    <w:rsid w:val="00B12DC9"/>
    <w:rsid w:val="00B13F84"/>
    <w:rsid w:val="00B14604"/>
    <w:rsid w:val="00B15ABA"/>
    <w:rsid w:val="00B27E5F"/>
    <w:rsid w:val="00B34339"/>
    <w:rsid w:val="00B40DBD"/>
    <w:rsid w:val="00B42B2F"/>
    <w:rsid w:val="00B44900"/>
    <w:rsid w:val="00B472E1"/>
    <w:rsid w:val="00B52821"/>
    <w:rsid w:val="00B5756D"/>
    <w:rsid w:val="00B61D9C"/>
    <w:rsid w:val="00B6241B"/>
    <w:rsid w:val="00B71170"/>
    <w:rsid w:val="00B7149A"/>
    <w:rsid w:val="00B80BCE"/>
    <w:rsid w:val="00B81524"/>
    <w:rsid w:val="00B81740"/>
    <w:rsid w:val="00B85D7B"/>
    <w:rsid w:val="00B900EA"/>
    <w:rsid w:val="00B91069"/>
    <w:rsid w:val="00B92842"/>
    <w:rsid w:val="00BA2713"/>
    <w:rsid w:val="00BA2941"/>
    <w:rsid w:val="00BA4C61"/>
    <w:rsid w:val="00BA627A"/>
    <w:rsid w:val="00BB22FA"/>
    <w:rsid w:val="00BD12A1"/>
    <w:rsid w:val="00BD7B83"/>
    <w:rsid w:val="00BE64CA"/>
    <w:rsid w:val="00BF17C6"/>
    <w:rsid w:val="00C00FDA"/>
    <w:rsid w:val="00C02EB9"/>
    <w:rsid w:val="00C04E4B"/>
    <w:rsid w:val="00C11B56"/>
    <w:rsid w:val="00C16045"/>
    <w:rsid w:val="00C21E27"/>
    <w:rsid w:val="00C3521C"/>
    <w:rsid w:val="00C4455B"/>
    <w:rsid w:val="00C62BF5"/>
    <w:rsid w:val="00C636DA"/>
    <w:rsid w:val="00C658A2"/>
    <w:rsid w:val="00C67E22"/>
    <w:rsid w:val="00C72271"/>
    <w:rsid w:val="00C7624C"/>
    <w:rsid w:val="00C802BE"/>
    <w:rsid w:val="00C81356"/>
    <w:rsid w:val="00C87DA0"/>
    <w:rsid w:val="00CA6FF9"/>
    <w:rsid w:val="00CB4238"/>
    <w:rsid w:val="00CB5938"/>
    <w:rsid w:val="00CC1A64"/>
    <w:rsid w:val="00CC333D"/>
    <w:rsid w:val="00CC34EB"/>
    <w:rsid w:val="00CC66EA"/>
    <w:rsid w:val="00CD3C17"/>
    <w:rsid w:val="00CE1F9C"/>
    <w:rsid w:val="00CE2E48"/>
    <w:rsid w:val="00CF6672"/>
    <w:rsid w:val="00D021F7"/>
    <w:rsid w:val="00D05F75"/>
    <w:rsid w:val="00D069C7"/>
    <w:rsid w:val="00D078A2"/>
    <w:rsid w:val="00D21123"/>
    <w:rsid w:val="00D26BB7"/>
    <w:rsid w:val="00D367EB"/>
    <w:rsid w:val="00D4239B"/>
    <w:rsid w:val="00D4244E"/>
    <w:rsid w:val="00D45954"/>
    <w:rsid w:val="00D461C2"/>
    <w:rsid w:val="00D52556"/>
    <w:rsid w:val="00D61AAE"/>
    <w:rsid w:val="00D61D08"/>
    <w:rsid w:val="00D64CB8"/>
    <w:rsid w:val="00D71B75"/>
    <w:rsid w:val="00D72FD8"/>
    <w:rsid w:val="00D91B56"/>
    <w:rsid w:val="00D948F2"/>
    <w:rsid w:val="00D9697A"/>
    <w:rsid w:val="00DA4C48"/>
    <w:rsid w:val="00DA727D"/>
    <w:rsid w:val="00DA746C"/>
    <w:rsid w:val="00DB53A7"/>
    <w:rsid w:val="00DD170F"/>
    <w:rsid w:val="00DE0216"/>
    <w:rsid w:val="00DE0A8A"/>
    <w:rsid w:val="00DF6E54"/>
    <w:rsid w:val="00E01D7A"/>
    <w:rsid w:val="00E04228"/>
    <w:rsid w:val="00E04457"/>
    <w:rsid w:val="00E04BBC"/>
    <w:rsid w:val="00E10450"/>
    <w:rsid w:val="00E1478E"/>
    <w:rsid w:val="00E159D7"/>
    <w:rsid w:val="00E21653"/>
    <w:rsid w:val="00E2414E"/>
    <w:rsid w:val="00E26830"/>
    <w:rsid w:val="00E40B36"/>
    <w:rsid w:val="00E51672"/>
    <w:rsid w:val="00E55EE5"/>
    <w:rsid w:val="00E577EE"/>
    <w:rsid w:val="00E625B3"/>
    <w:rsid w:val="00E64743"/>
    <w:rsid w:val="00E66726"/>
    <w:rsid w:val="00E7257D"/>
    <w:rsid w:val="00E728CB"/>
    <w:rsid w:val="00E7336F"/>
    <w:rsid w:val="00E76262"/>
    <w:rsid w:val="00E76DCD"/>
    <w:rsid w:val="00E84A6B"/>
    <w:rsid w:val="00E92385"/>
    <w:rsid w:val="00E92464"/>
    <w:rsid w:val="00E96DEA"/>
    <w:rsid w:val="00EA1585"/>
    <w:rsid w:val="00EA48AE"/>
    <w:rsid w:val="00EA5E92"/>
    <w:rsid w:val="00EB09E2"/>
    <w:rsid w:val="00EB6B8C"/>
    <w:rsid w:val="00EB74A5"/>
    <w:rsid w:val="00EE0126"/>
    <w:rsid w:val="00EF2A15"/>
    <w:rsid w:val="00EF5BFD"/>
    <w:rsid w:val="00F01C6F"/>
    <w:rsid w:val="00F06EE2"/>
    <w:rsid w:val="00F074DC"/>
    <w:rsid w:val="00F12C8E"/>
    <w:rsid w:val="00F24F8F"/>
    <w:rsid w:val="00F267C9"/>
    <w:rsid w:val="00F307E0"/>
    <w:rsid w:val="00F34D63"/>
    <w:rsid w:val="00F42FBD"/>
    <w:rsid w:val="00F54BC5"/>
    <w:rsid w:val="00F56E19"/>
    <w:rsid w:val="00F57F7A"/>
    <w:rsid w:val="00F609F6"/>
    <w:rsid w:val="00F62D33"/>
    <w:rsid w:val="00F6570B"/>
    <w:rsid w:val="00F67615"/>
    <w:rsid w:val="00F76C98"/>
    <w:rsid w:val="00F804CD"/>
    <w:rsid w:val="00F80750"/>
    <w:rsid w:val="00F85F59"/>
    <w:rsid w:val="00F86717"/>
    <w:rsid w:val="00F86DD4"/>
    <w:rsid w:val="00F91036"/>
    <w:rsid w:val="00FA2CEE"/>
    <w:rsid w:val="00FA33A4"/>
    <w:rsid w:val="00FA3CEC"/>
    <w:rsid w:val="00FB4CF2"/>
    <w:rsid w:val="00FC4845"/>
    <w:rsid w:val="00FC6B03"/>
    <w:rsid w:val="00FD06D5"/>
    <w:rsid w:val="00FE419E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4BE7A6"/>
  <w15:docId w15:val="{272584E2-BD12-4F4C-BACB-086BA140D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qFormat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EB6B8C"/>
    <w:rPr>
      <w:rFonts w:ascii="Open Sans" w:hAnsi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442"/>
    <w:pPr>
      <w:keepNext/>
      <w:keepLines/>
      <w:pBdr>
        <w:top w:val="single" w:sz="8" w:space="10" w:color="auto"/>
      </w:pBdr>
      <w:spacing w:before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241B"/>
    <w:pPr>
      <w:keepNext/>
      <w:keepLines/>
      <w:spacing w:before="120" w:after="6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C320A"/>
    <w:pPr>
      <w:keepNext/>
      <w:keepLines/>
      <w:spacing w:before="120" w:after="6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827F8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61D08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61D08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61D08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61D08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61D08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442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241B"/>
    <w:rPr>
      <w:rFonts w:ascii="Open Sans" w:eastAsiaTheme="majorEastAsia" w:hAnsi="Open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320A"/>
    <w:rPr>
      <w:rFonts w:ascii="Open Sans" w:eastAsiaTheme="majorEastAsia" w:hAnsi="Open Sans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340283"/>
    <w:rPr>
      <w:b/>
    </w:rPr>
  </w:style>
  <w:style w:type="paragraph" w:customStyle="1" w:styleId="SubHeading">
    <w:name w:val="Sub Heading"/>
    <w:basedOn w:val="Normal"/>
    <w:next w:val="Normal"/>
    <w:uiPriority w:val="9"/>
    <w:semiHidden/>
    <w:qFormat/>
    <w:rsid w:val="00F91036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F10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5A6C74"/>
    <w:pPr>
      <w:numPr>
        <w:numId w:val="38"/>
      </w:numPr>
      <w:ind w:left="357" w:hanging="357"/>
      <w:contextualSpacing/>
    </w:pPr>
  </w:style>
  <w:style w:type="paragraph" w:styleId="ListBullet2">
    <w:name w:val="List Bullet 2"/>
    <w:basedOn w:val="Normal"/>
    <w:uiPriority w:val="16"/>
    <w:unhideWhenUsed/>
    <w:qFormat/>
    <w:rsid w:val="005A6C74"/>
    <w:pPr>
      <w:numPr>
        <w:ilvl w:val="1"/>
        <w:numId w:val="38"/>
      </w:numPr>
      <w:contextualSpacing/>
    </w:pPr>
  </w:style>
  <w:style w:type="paragraph" w:styleId="ListNumber">
    <w:name w:val="List Number"/>
    <w:basedOn w:val="Normal"/>
    <w:uiPriority w:val="16"/>
    <w:unhideWhenUsed/>
    <w:qFormat/>
    <w:rsid w:val="00166442"/>
    <w:pPr>
      <w:numPr>
        <w:ilvl w:val="1"/>
        <w:numId w:val="10"/>
      </w:numPr>
      <w:contextualSpacing/>
    </w:pPr>
    <w:rPr>
      <w:b/>
    </w:rPr>
  </w:style>
  <w:style w:type="paragraph" w:styleId="ListNumber2">
    <w:name w:val="List Number 2"/>
    <w:basedOn w:val="Normal"/>
    <w:uiPriority w:val="16"/>
    <w:unhideWhenUsed/>
    <w:qFormat/>
    <w:rsid w:val="003A02A9"/>
    <w:pPr>
      <w:numPr>
        <w:ilvl w:val="2"/>
        <w:numId w:val="10"/>
      </w:numPr>
      <w:contextualSpacing/>
    </w:pPr>
  </w:style>
  <w:style w:type="numbering" w:customStyle="1" w:styleId="Lists">
    <w:name w:val="Lists"/>
    <w:uiPriority w:val="99"/>
    <w:rsid w:val="003A02A9"/>
    <w:pPr>
      <w:numPr>
        <w:numId w:val="10"/>
      </w:numPr>
    </w:pPr>
  </w:style>
  <w:style w:type="paragraph" w:styleId="ListNumber3">
    <w:name w:val="List Number 3"/>
    <w:basedOn w:val="Normal"/>
    <w:uiPriority w:val="16"/>
    <w:unhideWhenUsed/>
    <w:qFormat/>
    <w:rsid w:val="003A02A9"/>
    <w:pPr>
      <w:numPr>
        <w:ilvl w:val="3"/>
        <w:numId w:val="10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rsid w:val="00726AE1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B40DBD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semiHidden/>
    <w:rsid w:val="00166442"/>
    <w:pPr>
      <w:tabs>
        <w:tab w:val="right" w:leader="dot" w:pos="9639"/>
      </w:tabs>
      <w:spacing w:before="400" w:after="360"/>
      <w:contextualSpacing/>
    </w:pPr>
    <w:rPr>
      <w:b/>
    </w:rPr>
  </w:style>
  <w:style w:type="paragraph" w:styleId="TOCHeading">
    <w:name w:val="TOC Heading"/>
    <w:basedOn w:val="Heading1"/>
    <w:next w:val="Normal"/>
    <w:uiPriority w:val="39"/>
    <w:semiHidden/>
    <w:rsid w:val="007F0323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BE64CA"/>
    <w:pPr>
      <w:tabs>
        <w:tab w:val="right" w:pos="9639"/>
      </w:tabs>
      <w:spacing w:after="0" w:line="216" w:lineRule="auto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E64CA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5A6C74"/>
    <w:pPr>
      <w:numPr>
        <w:ilvl w:val="2"/>
        <w:numId w:val="38"/>
      </w:numPr>
      <w:contextualSpacing/>
    </w:pPr>
  </w:style>
  <w:style w:type="table" w:styleId="TableGrid">
    <w:name w:val="Table Grid"/>
    <w:basedOn w:val="TableNormal"/>
    <w:uiPriority w:val="59"/>
    <w:rsid w:val="0090058F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</w:style>
  <w:style w:type="paragraph" w:styleId="Caption">
    <w:name w:val="caption"/>
    <w:next w:val="Normal"/>
    <w:uiPriority w:val="35"/>
    <w:qFormat/>
    <w:rsid w:val="00166442"/>
    <w:pPr>
      <w:spacing w:before="60" w:after="360"/>
    </w:pPr>
    <w:rPr>
      <w:rFonts w:ascii="Open Sans" w:hAnsi="Open Sans"/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3D4F10"/>
    <w:pPr>
      <w:tabs>
        <w:tab w:val="center" w:pos="4513"/>
        <w:tab w:val="right" w:pos="9026"/>
      </w:tabs>
      <w:spacing w:before="600" w:after="0"/>
    </w:pPr>
  </w:style>
  <w:style w:type="character" w:customStyle="1" w:styleId="HeaderChar">
    <w:name w:val="Header Char"/>
    <w:basedOn w:val="DefaultParagraphFont"/>
    <w:link w:val="Header"/>
    <w:uiPriority w:val="44"/>
    <w:rsid w:val="003D4F10"/>
  </w:style>
  <w:style w:type="paragraph" w:styleId="BalloonText">
    <w:name w:val="Balloon Text"/>
    <w:basedOn w:val="Normal"/>
    <w:link w:val="BalloonTextChar"/>
    <w:uiPriority w:val="99"/>
    <w:semiHidden/>
    <w:locked/>
    <w:rsid w:val="0016644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442"/>
    <w:rPr>
      <w:rFonts w:ascii="Open Sans" w:hAnsi="Open Sans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8443A1"/>
    <w:rPr>
      <w:noProof w:val="0"/>
      <w:color w:val="FF0000"/>
      <w:sz w:val="24"/>
      <w:lang w:val="en-AU"/>
    </w:rPr>
  </w:style>
  <w:style w:type="paragraph" w:styleId="ListNumber4">
    <w:name w:val="List Number 4"/>
    <w:basedOn w:val="Normal"/>
    <w:uiPriority w:val="16"/>
    <w:semiHidden/>
    <w:qFormat/>
    <w:rsid w:val="003A02A9"/>
    <w:pPr>
      <w:numPr>
        <w:ilvl w:val="4"/>
        <w:numId w:val="10"/>
      </w:numPr>
    </w:pPr>
  </w:style>
  <w:style w:type="character" w:styleId="Hyperlink">
    <w:name w:val="Hyperlink"/>
    <w:basedOn w:val="DefaultParagraphFont"/>
    <w:uiPriority w:val="99"/>
    <w:rsid w:val="00726AE1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F80750"/>
  </w:style>
  <w:style w:type="paragraph" w:styleId="BlockText">
    <w:name w:val="Block Text"/>
    <w:basedOn w:val="Normal"/>
    <w:uiPriority w:val="99"/>
    <w:semiHidden/>
    <w:locked/>
    <w:rsid w:val="00F80750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D61D08"/>
  </w:style>
  <w:style w:type="paragraph" w:styleId="BodyText2">
    <w:name w:val="Body Text 2"/>
    <w:basedOn w:val="Normal"/>
    <w:link w:val="BodyText2Char"/>
    <w:uiPriority w:val="99"/>
    <w:semiHidden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1D08"/>
  </w:style>
  <w:style w:type="paragraph" w:styleId="BodyText3">
    <w:name w:val="Body Text 3"/>
    <w:basedOn w:val="Normal"/>
    <w:link w:val="BodyText3Char"/>
    <w:uiPriority w:val="99"/>
    <w:semiHidden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1D0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1D08"/>
  </w:style>
  <w:style w:type="paragraph" w:styleId="BodyTextIndent">
    <w:name w:val="Body Text Indent"/>
    <w:basedOn w:val="Normal"/>
    <w:link w:val="BodyTextIndentChar"/>
    <w:uiPriority w:val="99"/>
    <w:semiHidden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1D08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1D08"/>
  </w:style>
  <w:style w:type="paragraph" w:styleId="BodyTextIndent2">
    <w:name w:val="Body Text Indent 2"/>
    <w:basedOn w:val="Normal"/>
    <w:link w:val="BodyTextIndent2Char"/>
    <w:uiPriority w:val="99"/>
    <w:semiHidden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1D08"/>
  </w:style>
  <w:style w:type="paragraph" w:styleId="BodyTextIndent3">
    <w:name w:val="Body Text Indent 3"/>
    <w:basedOn w:val="Normal"/>
    <w:link w:val="BodyTextIndent3Char"/>
    <w:uiPriority w:val="99"/>
    <w:semiHidden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1D0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F80750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1D08"/>
  </w:style>
  <w:style w:type="table" w:styleId="ColorfulGrid">
    <w:name w:val="Colorful Grid"/>
    <w:basedOn w:val="TableNormal"/>
    <w:uiPriority w:val="73"/>
    <w:locked/>
    <w:rsid w:val="00166442"/>
    <w:pPr>
      <w:spacing w:after="0"/>
    </w:pPr>
    <w:rPr>
      <w:rFonts w:ascii="Open Sans" w:hAnsi="Open San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166442"/>
    <w:pPr>
      <w:spacing w:after="0"/>
    </w:pPr>
    <w:rPr>
      <w:rFonts w:ascii="Open Sans" w:hAnsi="Open San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166442"/>
    <w:pPr>
      <w:spacing w:after="0"/>
    </w:pPr>
    <w:rPr>
      <w:rFonts w:ascii="Open Sans" w:hAnsi="Open San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166442"/>
    <w:pPr>
      <w:spacing w:after="0"/>
    </w:pPr>
    <w:rPr>
      <w:rFonts w:ascii="Open Sans" w:hAnsi="Open San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166442"/>
    <w:pPr>
      <w:spacing w:after="0"/>
    </w:pPr>
    <w:rPr>
      <w:rFonts w:ascii="Open Sans" w:hAnsi="Open San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166442"/>
    <w:pPr>
      <w:spacing w:after="0"/>
    </w:pPr>
    <w:rPr>
      <w:rFonts w:ascii="Open Sans" w:hAnsi="Open San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166442"/>
    <w:pPr>
      <w:spacing w:after="0"/>
    </w:pPr>
    <w:rPr>
      <w:rFonts w:ascii="Open Sans" w:hAnsi="Open San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807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D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D08"/>
    <w:rPr>
      <w:b/>
      <w:bCs/>
    </w:rPr>
  </w:style>
  <w:style w:type="table" w:styleId="DarkList">
    <w:name w:val="Dark List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2A10BF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B5756D"/>
  </w:style>
  <w:style w:type="paragraph" w:styleId="DocumentMap">
    <w:name w:val="Document Map"/>
    <w:basedOn w:val="Normal"/>
    <w:link w:val="DocumentMapChar"/>
    <w:uiPriority w:val="99"/>
    <w:semiHidden/>
    <w:locked/>
    <w:rsid w:val="00F80750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1D0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F8075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1D08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E64743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4743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locked/>
    <w:rsid w:val="00F8075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F80750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BA2941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294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F10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F10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F8075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1D08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F80750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1D08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F80750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F80750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F80750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F80750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F80750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F80750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F80750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F80750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F80750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DDDDDD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uiPriority w:val="17"/>
    <w:unhideWhenUsed/>
    <w:qFormat/>
    <w:rsid w:val="005A6C74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1D08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1D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B6241B"/>
    <w:pPr>
      <w:spacing w:after="0"/>
    </w:pPr>
    <w:rPr>
      <w:rFonts w:ascii="Open Sans" w:hAnsi="Open Sans"/>
    </w:rPr>
  </w:style>
  <w:style w:type="paragraph" w:styleId="NormalWeb">
    <w:name w:val="Normal (Web)"/>
    <w:basedOn w:val="Normal"/>
    <w:uiPriority w:val="99"/>
    <w:semiHidden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F8075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1D08"/>
  </w:style>
  <w:style w:type="character" w:styleId="PageNumber">
    <w:name w:val="pag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locked/>
    <w:rsid w:val="00F80750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D0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1D08"/>
  </w:style>
  <w:style w:type="paragraph" w:styleId="Signature">
    <w:name w:val="Signature"/>
    <w:basedOn w:val="Normal"/>
    <w:link w:val="SignatureChar"/>
    <w:uiPriority w:val="37"/>
    <w:semiHidden/>
    <w:locked/>
    <w:rsid w:val="00445E9C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B5756D"/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semiHidden/>
    <w:rsid w:val="00E577EE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semiHidden/>
    <w:rsid w:val="0024336B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F80750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6309FA"/>
    <w:pPr>
      <w:numPr>
        <w:numId w:val="37"/>
      </w:numPr>
    </w:pPr>
  </w:style>
  <w:style w:type="table" w:styleId="TableGridLight">
    <w:name w:val="Grid Table Light"/>
    <w:basedOn w:val="TableNormal"/>
    <w:uiPriority w:val="40"/>
    <w:rsid w:val="00701EC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495A4C"/>
    <w:pPr>
      <w:numPr>
        <w:numId w:val="31"/>
      </w:numPr>
    </w:pPr>
  </w:style>
  <w:style w:type="numbering" w:customStyle="1" w:styleId="BulletList">
    <w:name w:val="Bullet List"/>
    <w:uiPriority w:val="99"/>
    <w:rsid w:val="00C3521C"/>
    <w:pPr>
      <w:numPr>
        <w:numId w:val="38"/>
      </w:numPr>
    </w:pPr>
  </w:style>
  <w:style w:type="table" w:customStyle="1" w:styleId="HiddenTable">
    <w:name w:val="Hidden Table"/>
    <w:basedOn w:val="TableNormal"/>
    <w:uiPriority w:val="99"/>
    <w:rsid w:val="00426753"/>
    <w:pPr>
      <w:spacing w:after="60"/>
    </w:pPr>
    <w:tblPr>
      <w:tblCellMar>
        <w:left w:w="0" w:type="dxa"/>
        <w:right w:w="0" w:type="dxa"/>
      </w:tblCellMar>
    </w:tblPr>
    <w:tblStylePr w:type="firstRow">
      <w:rPr>
        <w:b w:val="0"/>
      </w:rPr>
    </w:tblStylePr>
    <w:tblStylePr w:type="lastRow">
      <w:rPr>
        <w:b w:val="0"/>
      </w:rPr>
    </w:tblStylePr>
    <w:tblStylePr w:type="firstCol">
      <w:rPr>
        <w:rFonts w:ascii="Fira Sans" w:hAnsi="Fira Sans"/>
        <w:b/>
      </w:rPr>
    </w:tblStylePr>
    <w:tblStylePr w:type="lastCol">
      <w:pPr>
        <w:jc w:val="right"/>
      </w:pPr>
    </w:tblStylePr>
  </w:style>
  <w:style w:type="table" w:customStyle="1" w:styleId="Signaturetable">
    <w:name w:val="Signature table"/>
    <w:basedOn w:val="TableNormal"/>
    <w:uiPriority w:val="99"/>
    <w:rsid w:val="00166442"/>
    <w:pPr>
      <w:spacing w:after="0"/>
    </w:pPr>
    <w:rPr>
      <w:rFonts w:ascii="Open Sans" w:hAnsi="Open Sans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445E9C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340283"/>
    <w:pPr>
      <w:spacing w:before="360"/>
    </w:pPr>
  </w:style>
  <w:style w:type="paragraph" w:styleId="Title">
    <w:name w:val="Title"/>
    <w:basedOn w:val="Normal"/>
    <w:next w:val="Normal"/>
    <w:link w:val="TitleChar"/>
    <w:uiPriority w:val="10"/>
    <w:locked/>
    <w:rsid w:val="00166442"/>
    <w:pPr>
      <w:pBdr>
        <w:bottom w:val="single" w:sz="8" w:space="10" w:color="000000" w:themeColor="text1"/>
      </w:pBdr>
      <w:spacing w:after="240"/>
      <w:contextualSpacing/>
    </w:pPr>
    <w:rPr>
      <w:rFonts w:eastAsiaTheme="majorEastAsia" w:cstheme="majorBidi"/>
      <w:b/>
      <w:color w:val="auto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442"/>
    <w:rPr>
      <w:rFonts w:ascii="Open Sans" w:eastAsiaTheme="majorEastAsia" w:hAnsi="Open Sans" w:cstheme="majorBidi"/>
      <w:b/>
      <w:color w:val="auto"/>
      <w:spacing w:val="-10"/>
      <w:kern w:val="28"/>
      <w:sz w:val="66"/>
      <w:szCs w:val="56"/>
    </w:rPr>
  </w:style>
  <w:style w:type="paragraph" w:customStyle="1" w:styleId="Closingtext">
    <w:name w:val="Closing text"/>
    <w:basedOn w:val="Normal"/>
    <w:uiPriority w:val="11"/>
    <w:qFormat/>
    <w:rsid w:val="000F164E"/>
    <w:pPr>
      <w:pBdr>
        <w:top w:val="single" w:sz="8" w:space="10" w:color="auto"/>
      </w:pBdr>
      <w:spacing w:before="120"/>
      <w:contextualSpacing/>
    </w:pPr>
  </w:style>
  <w:style w:type="character" w:customStyle="1" w:styleId="OpenSansBold">
    <w:name w:val="Open Sans Bold"/>
    <w:basedOn w:val="DefaultParagraphFont"/>
    <w:uiPriority w:val="1"/>
    <w:qFormat/>
    <w:rsid w:val="009A254A"/>
    <w:rPr>
      <w:rFonts w:ascii="Open Sans" w:hAnsi="Open Sans"/>
      <w:b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locked/>
    <w:rsid w:val="0016644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6442"/>
    <w:rPr>
      <w:rFonts w:ascii="Open Sans" w:eastAsiaTheme="minorEastAsia" w:hAnsi="Open Sans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ercovich\OneDrive%20-%20Aged%20Care%20Quality%20and%20Safety%20Commission\Desktop\Website\EEC041-Agenda_v3_fi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9EF758200DA40ACACD67D14B3503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902CA-3A86-4A1D-AEBB-AECC2F44992E}"/>
      </w:docPartPr>
      <w:docPartBody>
        <w:p w:rsidR="007D18A9" w:rsidRDefault="007D18A9">
          <w:pPr>
            <w:pStyle w:val="C9EF758200DA40ACACD67D14B3503AC1"/>
          </w:pPr>
          <w:r w:rsidRPr="00FA32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C64B1C2D694CA3B8E579EB2BD96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E2AD7-52ED-40BF-8C7B-1BDB688CCF9A}"/>
      </w:docPartPr>
      <w:docPartBody>
        <w:p w:rsidR="007D18A9" w:rsidRDefault="007D18A9">
          <w:pPr>
            <w:pStyle w:val="15C64B1C2D694CA3B8E579EB2BD96383"/>
          </w:pPr>
          <w:r w:rsidRPr="009860C9">
            <w:rPr>
              <w:rStyle w:val="PlaceholderText"/>
              <w:rFonts w:cs="Open Sans"/>
            </w:rPr>
            <w:t>Click or tap to enter a date.</w:t>
          </w:r>
        </w:p>
      </w:docPartBody>
    </w:docPart>
    <w:docPart>
      <w:docPartPr>
        <w:name w:val="47BC7EBC99854293B375091E8C86D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E7DB-F268-41E9-B5D9-0486C395028B}"/>
      </w:docPartPr>
      <w:docPartBody>
        <w:p w:rsidR="007D18A9" w:rsidRDefault="007D18A9">
          <w:pPr>
            <w:pStyle w:val="47BC7EBC99854293B375091E8C86D39E"/>
          </w:pPr>
          <w:r w:rsidRPr="00FA32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B025B3C5EE436E9F9A148A60F10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3B53E-C4A2-4D76-9047-23246A9CB669}"/>
      </w:docPartPr>
      <w:docPartBody>
        <w:p w:rsidR="007D18A9" w:rsidRDefault="007D18A9">
          <w:pPr>
            <w:pStyle w:val="BCB025B3C5EE436E9F9A148A60F109A0"/>
          </w:pPr>
          <w:r w:rsidRPr="00A96722">
            <w:rPr>
              <w:rStyle w:val="PlaceholderText"/>
              <w:rFonts w:cs="Open Sans"/>
            </w:rPr>
            <w:t>Time</w:t>
          </w:r>
        </w:p>
      </w:docPartBody>
    </w:docPart>
    <w:docPart>
      <w:docPartPr>
        <w:name w:val="C0F84BC7C2ED45C5A8833587C7B35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6271D-7F73-468B-B9A9-8E31BBB4F528}"/>
      </w:docPartPr>
      <w:docPartBody>
        <w:p w:rsidR="007D18A9" w:rsidRDefault="007D18A9">
          <w:pPr>
            <w:pStyle w:val="C0F84BC7C2ED45C5A8833587C7B35DF6"/>
          </w:pPr>
          <w:r w:rsidRPr="00A96722">
            <w:rPr>
              <w:rStyle w:val="PlaceholderText"/>
              <w:rFonts w:cs="Open Sans"/>
            </w:rPr>
            <w:t>Time</w:t>
          </w:r>
        </w:p>
      </w:docPartBody>
    </w:docPart>
    <w:docPart>
      <w:docPartPr>
        <w:name w:val="465E9477B7814D94B6C4952B47098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7D3A-2F52-4788-A716-900BC06DD6EF}"/>
      </w:docPartPr>
      <w:docPartBody>
        <w:p w:rsidR="007D18A9" w:rsidRDefault="007D18A9">
          <w:pPr>
            <w:pStyle w:val="465E9477B7814D94B6C4952B47098899"/>
          </w:pPr>
          <w:r w:rsidRPr="00A96722">
            <w:rPr>
              <w:rStyle w:val="PlaceholderText"/>
              <w:rFonts w:cs="Open Sans"/>
            </w:rPr>
            <w:t>Time</w:t>
          </w:r>
        </w:p>
      </w:docPartBody>
    </w:docPart>
    <w:docPart>
      <w:docPartPr>
        <w:name w:val="BF67FF9A28934814A8E8AE82977F1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36A6B-35C1-4FD4-85D4-E91BF0F0DA8A}"/>
      </w:docPartPr>
      <w:docPartBody>
        <w:p w:rsidR="007D18A9" w:rsidRDefault="007D18A9">
          <w:pPr>
            <w:pStyle w:val="BF67FF9A28934814A8E8AE82977F1DD5"/>
          </w:pPr>
          <w:r w:rsidRPr="00A96722">
            <w:rPr>
              <w:rStyle w:val="PlaceholderText"/>
              <w:rFonts w:cs="Open Sans"/>
            </w:rPr>
            <w:t>Time</w:t>
          </w:r>
        </w:p>
      </w:docPartBody>
    </w:docPart>
    <w:docPart>
      <w:docPartPr>
        <w:name w:val="826BFE77CFB6414F97D0C99F44C37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6DB9E-C9D2-46A2-853B-03C64D93E95E}"/>
      </w:docPartPr>
      <w:docPartBody>
        <w:p w:rsidR="007D18A9" w:rsidRDefault="007D18A9">
          <w:pPr>
            <w:pStyle w:val="826BFE77CFB6414F97D0C99F44C37615"/>
          </w:pPr>
          <w:r w:rsidRPr="00A96722">
            <w:rPr>
              <w:rStyle w:val="PlaceholderText"/>
              <w:rFonts w:cs="Open Sans"/>
            </w:rPr>
            <w:t>Time</w:t>
          </w:r>
        </w:p>
      </w:docPartBody>
    </w:docPart>
    <w:docPart>
      <w:docPartPr>
        <w:name w:val="136C855BA5B546D6BF17BE0B6380F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D3550-F212-4257-8BB9-22F49E49DBA0}"/>
      </w:docPartPr>
      <w:docPartBody>
        <w:p w:rsidR="007D18A9" w:rsidRDefault="007D18A9">
          <w:pPr>
            <w:pStyle w:val="136C855BA5B546D6BF17BE0B6380F789"/>
          </w:pPr>
          <w:r w:rsidRPr="00A96722">
            <w:rPr>
              <w:rStyle w:val="PlaceholderText"/>
              <w:rFonts w:cs="Open Sans"/>
            </w:rPr>
            <w:t>Time</w:t>
          </w:r>
        </w:p>
      </w:docPartBody>
    </w:docPart>
    <w:docPart>
      <w:docPartPr>
        <w:name w:val="C8A1344BF35143CEA6202061CBD07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8F079-A8D6-4EA4-AB57-BB196D77EF0A}"/>
      </w:docPartPr>
      <w:docPartBody>
        <w:p w:rsidR="007D18A9" w:rsidRDefault="007D18A9">
          <w:pPr>
            <w:pStyle w:val="C8A1344BF35143CEA6202061CBD071C3"/>
          </w:pPr>
          <w:r w:rsidRPr="00A96722">
            <w:rPr>
              <w:rStyle w:val="PlaceholderText"/>
              <w:rFonts w:cs="Open Sans"/>
            </w:rPr>
            <w:t>Time</w:t>
          </w:r>
        </w:p>
      </w:docPartBody>
    </w:docPart>
    <w:docPart>
      <w:docPartPr>
        <w:name w:val="E91F2CABEA5445EAAD65C8086ED9B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EC07C-EC02-4C7B-A331-767C1D5D379C}"/>
      </w:docPartPr>
      <w:docPartBody>
        <w:p w:rsidR="007D18A9" w:rsidRDefault="007D18A9">
          <w:pPr>
            <w:pStyle w:val="E91F2CABEA5445EAAD65C8086ED9B339"/>
          </w:pPr>
          <w:r w:rsidRPr="009860C9">
            <w:rPr>
              <w:rStyle w:val="PlaceholderText"/>
              <w:rFonts w:cs="Open Sans"/>
            </w:rPr>
            <w:t>Other Business</w:t>
          </w:r>
        </w:p>
      </w:docPartBody>
    </w:docPart>
    <w:docPart>
      <w:docPartPr>
        <w:name w:val="5B6EC7A9A84B4DB6BD63328D1AB54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7B0E5-9C43-42B1-ADCF-5447A834A351}"/>
      </w:docPartPr>
      <w:docPartBody>
        <w:p w:rsidR="007D18A9" w:rsidRDefault="007D18A9">
          <w:pPr>
            <w:pStyle w:val="5B6EC7A9A84B4DB6BD63328D1AB54BED"/>
          </w:pPr>
          <w:r w:rsidRPr="009860C9">
            <w:rPr>
              <w:rStyle w:val="PlaceholderText"/>
              <w:rFonts w:cs="Open Sans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Fira Sans ExtraBold">
    <w:altName w:val="Arial"/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A9"/>
    <w:rsid w:val="002413F1"/>
    <w:rsid w:val="007D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noProof w:val="0"/>
      <w:color w:val="FF0000"/>
      <w:sz w:val="24"/>
      <w:lang w:val="en-AU"/>
    </w:rPr>
  </w:style>
  <w:style w:type="paragraph" w:customStyle="1" w:styleId="C9EF758200DA40ACACD67D14B3503AC1">
    <w:name w:val="C9EF758200DA40ACACD67D14B3503AC1"/>
  </w:style>
  <w:style w:type="paragraph" w:customStyle="1" w:styleId="15C64B1C2D694CA3B8E579EB2BD96383">
    <w:name w:val="15C64B1C2D694CA3B8E579EB2BD96383"/>
  </w:style>
  <w:style w:type="paragraph" w:customStyle="1" w:styleId="47BC7EBC99854293B375091E8C86D39E">
    <w:name w:val="47BC7EBC99854293B375091E8C86D39E"/>
  </w:style>
  <w:style w:type="paragraph" w:customStyle="1" w:styleId="BCB025B3C5EE436E9F9A148A60F109A0">
    <w:name w:val="BCB025B3C5EE436E9F9A148A60F109A0"/>
  </w:style>
  <w:style w:type="paragraph" w:customStyle="1" w:styleId="C0F84BC7C2ED45C5A8833587C7B35DF6">
    <w:name w:val="C0F84BC7C2ED45C5A8833587C7B35DF6"/>
  </w:style>
  <w:style w:type="paragraph" w:customStyle="1" w:styleId="465E9477B7814D94B6C4952B47098899">
    <w:name w:val="465E9477B7814D94B6C4952B47098899"/>
  </w:style>
  <w:style w:type="paragraph" w:customStyle="1" w:styleId="BF67FF9A28934814A8E8AE82977F1DD5">
    <w:name w:val="BF67FF9A28934814A8E8AE82977F1DD5"/>
  </w:style>
  <w:style w:type="paragraph" w:customStyle="1" w:styleId="826BFE77CFB6414F97D0C99F44C37615">
    <w:name w:val="826BFE77CFB6414F97D0C99F44C37615"/>
  </w:style>
  <w:style w:type="paragraph" w:customStyle="1" w:styleId="136C855BA5B546D6BF17BE0B6380F789">
    <w:name w:val="136C855BA5B546D6BF17BE0B6380F789"/>
  </w:style>
  <w:style w:type="paragraph" w:customStyle="1" w:styleId="C8A1344BF35143CEA6202061CBD071C3">
    <w:name w:val="C8A1344BF35143CEA6202061CBD071C3"/>
  </w:style>
  <w:style w:type="paragraph" w:customStyle="1" w:styleId="E91F2CABEA5445EAAD65C8086ED9B339">
    <w:name w:val="E91F2CABEA5445EAAD65C8086ED9B339"/>
  </w:style>
  <w:style w:type="paragraph" w:customStyle="1" w:styleId="5B6EC7A9A84B4DB6BD63328D1AB54BED">
    <w:name w:val="5B6EC7A9A84B4DB6BD63328D1AB54B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4b19ea7-d61a-4583-bb00-55465adf5bcb">
      <UserInfo>
        <DisplayName>Sofia Stavropoulos</DisplayName>
        <AccountId>118</AccountId>
        <AccountType/>
      </UserInfo>
    </SharedWithUsers>
    <lcf76f155ced4ddcb4097134ff3c332f xmlns="cee6797c-67ca-4b9b-b0c6-6b7192a60d7c">
      <Terms xmlns="http://schemas.microsoft.com/office/infopath/2007/PartnerControls"/>
    </lcf76f155ced4ddcb4097134ff3c332f>
    <TaxCatchAll xmlns="84b19ea7-d61a-4583-bb00-55465adf5bcb" xsi:nil="true"/>
    <Comments xmlns="cee6797c-67ca-4b9b-b0c6-6b7192a60d7c" xsi:nil="true"/>
    <_Flow_SignoffStatus xmlns="cee6797c-67ca-4b9b-b0c6-6b7192a60d7c" xsi:nil="true"/>
    <Date xmlns="cee6797c-67ca-4b9b-b0c6-6b7192a60d7c" xsi:nil="true"/>
    <Dateandtime xmlns="cee6797c-67ca-4b9b-b0c6-6b7192a60d7c" xsi:nil="true"/>
    <Resourcetype xmlns="cee6797c-67ca-4b9b-b0c6-6b7192a60d7c" xsi:nil="true"/>
    <Assignedto xmlns="cee6797c-67ca-4b9b-b0c6-6b7192a60d7c">
      <UserInfo>
        <DisplayName/>
        <AccountId xsi:nil="true"/>
        <AccountType/>
      </UserInfo>
    </Assignedto>
    <_dlc_DocId xmlns="84b19ea7-d61a-4583-bb00-55465adf5bcb">43AUEAQ5DAMQ-1148695417-57577</_dlc_DocId>
    <_dlc_DocIdUrl xmlns="84b19ea7-d61a-4583-bb00-55465adf5bcb">
      <Url>https://agedcarequality.sharepoint.com/sites/SectorEducation/_layouts/15/DocIdRedir.aspx?ID=43AUEAQ5DAMQ-1148695417-57577</Url>
      <Description>43AUEAQ5DAMQ-1148695417-57577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4D245F37F6E47957A80512D2DFF70" ma:contentTypeVersion="25" ma:contentTypeDescription="Create a new document." ma:contentTypeScope="" ma:versionID="17ffd991efa21c8771ce739ee9928fd7">
  <xsd:schema xmlns:xsd="http://www.w3.org/2001/XMLSchema" xmlns:xs="http://www.w3.org/2001/XMLSchema" xmlns:p="http://schemas.microsoft.com/office/2006/metadata/properties" xmlns:ns2="cee6797c-67ca-4b9b-b0c6-6b7192a60d7c" xmlns:ns3="84b19ea7-d61a-4583-bb00-55465adf5bcb" targetNamespace="http://schemas.microsoft.com/office/2006/metadata/properties" ma:root="true" ma:fieldsID="4568410342aa5c1fcf993e687a33ad8f" ns2:_="" ns3:_="">
    <xsd:import namespace="cee6797c-67ca-4b9b-b0c6-6b7192a60d7c"/>
    <xsd:import namespace="84b19ea7-d61a-4583-bb00-55465adf5b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Resourcetype" minOccurs="0"/>
                <xsd:element ref="ns2:Comments" minOccurs="0"/>
                <xsd:element ref="ns2:Dateandtime" minOccurs="0"/>
                <xsd:element ref="ns2:Assignedto" minOccurs="0"/>
                <xsd:element ref="ns2:MediaServiceObjectDetectorVersions" minOccurs="0"/>
                <xsd:element ref="ns2:MediaServiceLocation" minOccurs="0"/>
                <xsd:element ref="ns3:_dlc_DocId" minOccurs="0"/>
                <xsd:element ref="ns3:_dlc_DocIdUrl" minOccurs="0"/>
                <xsd:element ref="ns3:_dlc_DocIdPersistId" minOccurs="0"/>
                <xsd:element ref="ns2:Dat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6797c-67ca-4b9b-b0c6-6b7192a60d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ourcetype" ma:index="24" nillable="true" ma:displayName="Resource type" ma:format="Dropdown" ma:internalName="Resourcetype">
      <xsd:simpleType>
        <xsd:restriction base="dms:Text">
          <xsd:maxLength value="255"/>
        </xsd:restriction>
      </xsd:simpleType>
    </xsd:element>
    <xsd:element name="Comments" ma:index="25" nillable="true" ma:displayName="Under development " ma:format="Dropdown" ma:internalName="Comments">
      <xsd:simpleType>
        <xsd:restriction base="dms:Note">
          <xsd:maxLength value="255"/>
        </xsd:restriction>
      </xsd:simpleType>
    </xsd:element>
    <xsd:element name="Dateandtime" ma:index="26" nillable="true" ma:displayName="Date and time" ma:format="DateOnly" ma:internalName="Dateandtime">
      <xsd:simpleType>
        <xsd:restriction base="dms:DateTime"/>
      </xsd:simpleType>
    </xsd:element>
    <xsd:element name="Assignedto" ma:index="27" nillable="true" ma:displayName="Assigned to" ma:format="Dropdown" ma:list="UserInfo" ma:SharePointGroup="0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  <xsd:element name="Date" ma:index="33" nillable="true" ma:displayName="Date" ma:format="DateOnly" ma:internalName="Date">
      <xsd:simpleType>
        <xsd:restriction base="dms:DateTime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19ea7-d61a-4583-bb00-55465adf5bc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8ac0b1-0ec6-4d84-93b9-9cfeda57bcc7}" ma:internalName="TaxCatchAll" ma:showField="CatchAllData" ma:web="84b19ea7-d61a-4583-bb00-55465adf5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3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3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E7B7E3C-331F-4E20-BB40-CA8580500B63}">
  <ds:schemaRefs>
    <ds:schemaRef ds:uri="http://schemas.microsoft.com/office/2006/metadata/properties"/>
    <ds:schemaRef ds:uri="http://schemas.microsoft.com/office/infopath/2007/PartnerControls"/>
    <ds:schemaRef ds:uri="84b19ea7-d61a-4583-bb00-55465adf5bcb"/>
    <ds:schemaRef ds:uri="cee6797c-67ca-4b9b-b0c6-6b7192a60d7c"/>
  </ds:schemaRefs>
</ds:datastoreItem>
</file>

<file path=customXml/itemProps2.xml><?xml version="1.0" encoding="utf-8"?>
<ds:datastoreItem xmlns:ds="http://schemas.openxmlformats.org/officeDocument/2006/customXml" ds:itemID="{639E5A1F-CE65-4B37-9582-0C0A8D712F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F1E90F-D925-4B80-95B4-D1777FE00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6797c-67ca-4b9b-b0c6-6b7192a60d7c"/>
    <ds:schemaRef ds:uri="84b19ea7-d61a-4583-bb00-55465adf5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084D13-4AE5-4F24-A47A-D6B6C3F6692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72D1FFA-679D-4713-9E4C-6852A3ED121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EEC041-Agenda_v3_final</Template>
  <TotalTime>1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Mercovich</dc:creator>
  <cp:lastModifiedBy>Lindsay Mercovich</cp:lastModifiedBy>
  <cp:revision>1</cp:revision>
  <cp:lastPrinted>2014-02-02T12:10:00Z</cp:lastPrinted>
  <dcterms:created xsi:type="dcterms:W3CDTF">2025-10-01T05:39:00Z</dcterms:created>
  <dcterms:modified xsi:type="dcterms:W3CDTF">2025-10-01T05:40:00Z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0x0101006FB4D245F37F6E47957A80512D2DFF70</vt:lpwstr>
  </property>
  <property fmtid="{D5CDD505-2E9C-101B-9397-08002B2CF9AE}" pid="5" name="MediaServiceImageTags">
    <vt:lpwstr/>
  </property>
  <property fmtid="{D5CDD505-2E9C-101B-9397-08002B2CF9AE}" pid="6" name="_dlc_DocIdItemGuid">
    <vt:lpwstr>0deca256-d928-496b-8b83-7da733efcab7</vt:lpwstr>
  </property>
</Properties>
</file>