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24251C2" w:rsidR="00142FF8" w:rsidRPr="00283D40" w:rsidRDefault="002D316E" w:rsidP="00142FF8">
            <w:pPr>
              <w:pStyle w:val="ListBullet"/>
              <w:numPr>
                <w:ilvl w:val="0"/>
                <w:numId w:val="0"/>
              </w:numPr>
              <w:spacing w:before="0" w:after="120" w:line="22" w:lineRule="atLeast"/>
              <w:rPr>
                <w:rFonts w:ascii="Arial" w:hAnsi="Arial" w:cs="Arial"/>
                <w:color w:val="auto"/>
              </w:rPr>
            </w:pPr>
            <w:r w:rsidRPr="002D316E">
              <w:rPr>
                <w:rFonts w:ascii="Arial" w:hAnsi="Arial" w:cs="Arial"/>
                <w:color w:val="auto"/>
              </w:rPr>
              <w:t>Norah Head Care Community</w:t>
            </w:r>
          </w:p>
        </w:tc>
        <w:tc>
          <w:tcPr>
            <w:tcW w:w="4814" w:type="dxa"/>
          </w:tcPr>
          <w:p w14:paraId="02F1E98D" w14:textId="68F7AA4C" w:rsidR="00142FF8" w:rsidRPr="00283D40" w:rsidRDefault="0066320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63202">
              <w:rPr>
                <w:rFonts w:ascii="Arial" w:hAnsi="Arial" w:cs="Arial"/>
                <w:color w:val="auto"/>
              </w:rPr>
              <w:t>31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83D40" w:rsidRDefault="00142FF8" w:rsidP="00142FF8">
            <w:pPr>
              <w:pStyle w:val="CoverHeading"/>
              <w:spacing w:before="0" w:after="120" w:line="22" w:lineRule="atLeast"/>
              <w:rPr>
                <w:rFonts w:ascii="Arial" w:hAnsi="Arial" w:cs="Arial"/>
                <w:color w:val="auto"/>
                <w:sz w:val="24"/>
              </w:rPr>
            </w:pPr>
            <w:r w:rsidRPr="00283D40">
              <w:rPr>
                <w:rFonts w:ascii="Arial" w:hAnsi="Arial" w:cs="Arial"/>
                <w:color w:val="auto"/>
                <w:sz w:val="24"/>
              </w:rPr>
              <w:t>Commission ID:</w:t>
            </w:r>
          </w:p>
        </w:tc>
        <w:tc>
          <w:tcPr>
            <w:tcW w:w="4814" w:type="dxa"/>
          </w:tcPr>
          <w:p w14:paraId="4E0EDBE8" w14:textId="77777777" w:rsidR="00142FF8" w:rsidRPr="00283D4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83D40">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646DD36" w:rsidR="00142FF8" w:rsidRPr="00283D40" w:rsidRDefault="005D0C0D"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2671</w:t>
            </w:r>
          </w:p>
        </w:tc>
        <w:tc>
          <w:tcPr>
            <w:tcW w:w="4814" w:type="dxa"/>
          </w:tcPr>
          <w:p w14:paraId="322F44D1" w14:textId="0355137F" w:rsidR="00142FF8" w:rsidRPr="00283D4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3D40">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83D40" w:rsidRDefault="00142FF8" w:rsidP="00142FF8">
            <w:pPr>
              <w:pStyle w:val="CoverHeading"/>
              <w:spacing w:before="0" w:after="120" w:line="22" w:lineRule="atLeast"/>
              <w:rPr>
                <w:rFonts w:ascii="Arial" w:hAnsi="Arial" w:cs="Arial"/>
                <w:color w:val="auto"/>
                <w:sz w:val="24"/>
              </w:rPr>
            </w:pPr>
            <w:r w:rsidRPr="00283D40">
              <w:rPr>
                <w:rFonts w:ascii="Arial" w:hAnsi="Arial" w:cs="Arial"/>
                <w:color w:val="auto"/>
                <w:sz w:val="24"/>
              </w:rPr>
              <w:t xml:space="preserve">Approved provider: </w:t>
            </w:r>
          </w:p>
        </w:tc>
        <w:tc>
          <w:tcPr>
            <w:tcW w:w="4814" w:type="dxa"/>
          </w:tcPr>
          <w:p w14:paraId="48B56AC4" w14:textId="77777777" w:rsidR="00142FF8" w:rsidRPr="00283D4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83D40">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C9CA129" w:rsidR="00142FF8" w:rsidRPr="00283D40" w:rsidRDefault="00F35197" w:rsidP="00142FF8">
            <w:pPr>
              <w:pStyle w:val="ListBullet"/>
              <w:numPr>
                <w:ilvl w:val="0"/>
                <w:numId w:val="0"/>
              </w:numPr>
              <w:spacing w:before="0" w:after="120" w:line="22" w:lineRule="atLeast"/>
              <w:rPr>
                <w:rFonts w:ascii="Arial" w:hAnsi="Arial" w:cs="Arial"/>
                <w:color w:val="auto"/>
              </w:rPr>
            </w:pPr>
            <w:r w:rsidRPr="00F35197">
              <w:rPr>
                <w:rFonts w:ascii="Arial" w:hAnsi="Arial" w:cs="Arial"/>
                <w:color w:val="auto"/>
              </w:rPr>
              <w:t>DPG Services Pty Ltd</w:t>
            </w:r>
          </w:p>
        </w:tc>
        <w:tc>
          <w:tcPr>
            <w:tcW w:w="4814" w:type="dxa"/>
          </w:tcPr>
          <w:p w14:paraId="340AC78C" w14:textId="7E5223E5" w:rsidR="00142FF8" w:rsidRPr="00283D40" w:rsidRDefault="00DD3D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D3DE2">
              <w:rPr>
                <w:rFonts w:ascii="Arial" w:hAnsi="Arial" w:cs="Arial"/>
                <w:color w:val="auto"/>
              </w:rPr>
              <w:t>13 July 2022 to 15 July 2022</w:t>
            </w:r>
          </w:p>
        </w:tc>
      </w:tr>
    </w:tbl>
    <w:p w14:paraId="1B22B85B" w14:textId="77777777" w:rsidR="00F33CE8" w:rsidRPr="00B83D6B" w:rsidRDefault="00F33CE8">
      <w:pPr>
        <w:rPr>
          <w:rFonts w:ascii="Arial" w:hAnsi="Arial" w:cs="Arial"/>
        </w:rPr>
      </w:pPr>
    </w:p>
    <w:p w14:paraId="2149D9D3" w14:textId="0029FA09" w:rsidR="00576605" w:rsidRPr="00B83D6B" w:rsidRDefault="004A632F" w:rsidP="00705D48">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756B056B"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DD3DE2" w:rsidRPr="00DD3DE2">
        <w:rPr>
          <w:rFonts w:ascii="Arial" w:hAnsi="Arial" w:cs="Arial"/>
          <w:color w:val="auto"/>
        </w:rPr>
        <w:t xml:space="preserve">Norah Head Care Community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w:t>
      </w:r>
      <w:r w:rsidRPr="007D4B97">
        <w:rPr>
          <w:rFonts w:ascii="Arial" w:hAnsi="Arial" w:cs="Arial"/>
          <w:color w:val="auto"/>
        </w:rPr>
        <w:t xml:space="preserve">y </w:t>
      </w:r>
      <w:r w:rsidR="007D4B97" w:rsidRPr="007D4B97">
        <w:rPr>
          <w:rFonts w:ascii="Arial" w:hAnsi="Arial" w:cs="Arial"/>
          <w:color w:val="auto"/>
        </w:rPr>
        <w:t>Michael Wyborn</w:t>
      </w:r>
      <w:r w:rsidRPr="007D4B97">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A60A590"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3A70A0" w:rsidRPr="003A70A0">
        <w:rPr>
          <w:rFonts w:ascii="Arial" w:hAnsi="Arial" w:cs="Arial"/>
        </w:rPr>
        <w:t>Assessment Team’s report for the Site Audit; the Site Audit report was informed by a site assessment, observations at the service, review of documents and interviews with staff, consumers/representatives and others.</w:t>
      </w:r>
    </w:p>
    <w:p w14:paraId="6712599B" w14:textId="6140156F" w:rsidR="009006D2" w:rsidRPr="004E6305" w:rsidRDefault="00CA4B16" w:rsidP="004E6305">
      <w:pPr>
        <w:pStyle w:val="ListParagraph"/>
        <w:numPr>
          <w:ilvl w:val="0"/>
          <w:numId w:val="34"/>
        </w:numPr>
        <w:rPr>
          <w:rFonts w:ascii="Arial" w:hAnsi="Arial" w:cs="Arial"/>
        </w:rPr>
      </w:pPr>
      <w:r w:rsidRPr="004E6305">
        <w:rPr>
          <w:rFonts w:ascii="Arial" w:hAnsi="Arial" w:cs="Arial"/>
        </w:rPr>
        <w:t xml:space="preserve">the </w:t>
      </w:r>
      <w:r w:rsidR="004E6305" w:rsidRPr="004E6305">
        <w:rPr>
          <w:rFonts w:ascii="Arial" w:hAnsi="Arial" w:cs="Arial"/>
        </w:rPr>
        <w:t xml:space="preserve">provider’s response to the Site Audit report received </w:t>
      </w:r>
      <w:r w:rsidR="00DD3DE2">
        <w:rPr>
          <w:rFonts w:ascii="Arial" w:hAnsi="Arial" w:cs="Arial"/>
        </w:rPr>
        <w:t>10</w:t>
      </w:r>
      <w:r w:rsidR="004E6305" w:rsidRPr="004E6305">
        <w:rPr>
          <w:rFonts w:ascii="Arial" w:hAnsi="Arial" w:cs="Arial"/>
        </w:rPr>
        <w:t xml:space="preserve"> August 2022.</w:t>
      </w:r>
      <w:r w:rsidR="009006D2" w:rsidRPr="004E6305">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DD3D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65F80782" w:rsidR="00985BBD" w:rsidRPr="00705D48"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05D48">
              <w:rPr>
                <w:rFonts w:ascii="Arial" w:hAnsi="Arial" w:cs="Arial"/>
                <w:color w:val="000000" w:themeColor="text1"/>
              </w:rPr>
              <w:t>Compliant</w:t>
            </w:r>
          </w:p>
        </w:tc>
      </w:tr>
      <w:tr w:rsidR="00985BBD" w:rsidRPr="00B83D6B" w14:paraId="3B67859E" w14:textId="77777777" w:rsidTr="00DD3DE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4A98DA72" w:rsidR="00985BBD" w:rsidRPr="00705D4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D48">
              <w:rPr>
                <w:rFonts w:ascii="Arial" w:hAnsi="Arial" w:cs="Arial"/>
                <w:b/>
              </w:rPr>
              <w:t>Compliant</w:t>
            </w:r>
          </w:p>
        </w:tc>
      </w:tr>
      <w:tr w:rsidR="00985BBD" w:rsidRPr="00B83D6B" w14:paraId="49883AEA" w14:textId="77777777" w:rsidTr="00DD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54E0EA29" w:rsidR="00985BBD" w:rsidRPr="00705D48" w:rsidRDefault="00DD3DE2"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05D48">
              <w:rPr>
                <w:rFonts w:ascii="Arial" w:hAnsi="Arial" w:cs="Arial"/>
                <w:b/>
              </w:rPr>
              <w:t>C</w:t>
            </w:r>
            <w:r w:rsidR="008B0881" w:rsidRPr="00705D48">
              <w:rPr>
                <w:rFonts w:ascii="Arial" w:hAnsi="Arial" w:cs="Arial"/>
                <w:b/>
              </w:rPr>
              <w:t>ompliant</w:t>
            </w:r>
          </w:p>
        </w:tc>
      </w:tr>
      <w:tr w:rsidR="00985BBD" w:rsidRPr="00B83D6B" w14:paraId="303FD4FF" w14:textId="77777777" w:rsidTr="00DD3DE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7744E11D" w:rsidR="00985BBD" w:rsidRPr="00705D48"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D48">
              <w:rPr>
                <w:rFonts w:ascii="Arial" w:hAnsi="Arial" w:cs="Arial"/>
                <w:b/>
              </w:rPr>
              <w:t>Compliant</w:t>
            </w:r>
          </w:p>
        </w:tc>
      </w:tr>
      <w:tr w:rsidR="00985BBD" w:rsidRPr="00B83D6B" w14:paraId="4561C549" w14:textId="77777777" w:rsidTr="00DD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287CFC0A" w:rsidR="00985BBD" w:rsidRPr="00705D48"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05D48">
              <w:rPr>
                <w:rFonts w:ascii="Arial" w:hAnsi="Arial" w:cs="Arial"/>
                <w:b/>
              </w:rPr>
              <w:t>Compliant</w:t>
            </w:r>
          </w:p>
        </w:tc>
      </w:tr>
      <w:tr w:rsidR="00985BBD" w:rsidRPr="00B83D6B" w14:paraId="258D3C33" w14:textId="77777777" w:rsidTr="00DD3DE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037FB21E" w:rsidR="00985BBD" w:rsidRPr="00705D48"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D48">
              <w:rPr>
                <w:rFonts w:ascii="Arial" w:hAnsi="Arial" w:cs="Arial"/>
                <w:b/>
              </w:rPr>
              <w:t>Compliant</w:t>
            </w:r>
          </w:p>
        </w:tc>
      </w:tr>
      <w:tr w:rsidR="00985BBD" w:rsidRPr="00B83D6B" w14:paraId="67CE0A00" w14:textId="77777777" w:rsidTr="00DD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1DA0AA0B" w:rsidR="00985BBD" w:rsidRPr="00705D48" w:rsidRDefault="00DD3DE2"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705D48">
              <w:rPr>
                <w:rFonts w:ascii="Arial" w:hAnsi="Arial" w:cs="Arial"/>
                <w:b/>
              </w:rPr>
              <w:t>C</w:t>
            </w:r>
            <w:r w:rsidR="00357041" w:rsidRPr="00705D48">
              <w:rPr>
                <w:rFonts w:ascii="Arial" w:hAnsi="Arial" w:cs="Arial"/>
                <w:b/>
              </w:rPr>
              <w:t>ompliant</w:t>
            </w:r>
          </w:p>
        </w:tc>
      </w:tr>
      <w:tr w:rsidR="00985BBD" w:rsidRPr="00B83D6B" w14:paraId="29B70143" w14:textId="77777777" w:rsidTr="00DD3DE2">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58E4DF78" w:rsidR="00985BBD" w:rsidRPr="00705D48" w:rsidRDefault="00DD3DE2"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705D48">
              <w:rPr>
                <w:rFonts w:ascii="Arial" w:hAnsi="Arial" w:cs="Arial"/>
                <w:b/>
              </w:rPr>
              <w:t>C</w:t>
            </w:r>
            <w:r w:rsidR="00357041" w:rsidRPr="00705D48">
              <w:rPr>
                <w:rFonts w:ascii="Arial" w:hAnsi="Arial" w:cs="Arial"/>
                <w:b/>
              </w:rPr>
              <w:t>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D9A7F3A" w14:textId="6815F5E3" w:rsidR="002E3643" w:rsidRPr="00DD3DE2" w:rsidRDefault="00AE2002" w:rsidP="00DD3DE2">
      <w:pPr>
        <w:pStyle w:val="Heading1"/>
        <w:spacing w:before="0" w:after="240" w:line="22" w:lineRule="atLeast"/>
        <w:rPr>
          <w:rFonts w:ascii="Arial" w:hAnsi="Arial" w:cs="Arial"/>
        </w:rPr>
      </w:pPr>
      <w:r w:rsidRPr="00B83D6B">
        <w:rPr>
          <w:rFonts w:ascii="Arial" w:hAnsi="Arial" w:cs="Arial"/>
        </w:rPr>
        <w:t>Areas for improvement</w:t>
      </w:r>
    </w:p>
    <w:p w14:paraId="5B0FB986" w14:textId="26B21B18" w:rsidR="002E3643" w:rsidRPr="00B83D6B" w:rsidRDefault="002E3643" w:rsidP="002D5918">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75F5AD" w14:textId="06853DAA" w:rsidR="00AE2002" w:rsidRPr="00B83D6B" w:rsidRDefault="00607FFD" w:rsidP="00DD3DE2">
      <w:pPr>
        <w:pStyle w:val="Heading1"/>
        <w:spacing w:before="0" w:after="240" w:line="22" w:lineRule="atLeast"/>
        <w:rPr>
          <w:rFonts w:ascii="Arial" w:hAnsi="Arial" w:cs="Arial"/>
          <w:color w:val="FF0000"/>
        </w:rPr>
      </w:pPr>
      <w:r w:rsidRPr="00B83D6B">
        <w:rPr>
          <w:rFonts w:ascii="Arial" w:hAnsi="Arial" w:cs="Arial"/>
        </w:rPr>
        <w:t>Other relevant matters</w:t>
      </w:r>
      <w:r w:rsidR="009676D4" w:rsidRPr="00B83D6B">
        <w:rPr>
          <w:rFonts w:ascii="Arial" w:hAnsi="Arial" w:cs="Arial"/>
        </w:rPr>
        <w:t xml:space="preserve">: </w:t>
      </w:r>
      <w:r w:rsidR="00DD3DE2" w:rsidRPr="00DD3DE2">
        <w:rPr>
          <w:rFonts w:ascii="Arial" w:eastAsiaTheme="minorHAnsi" w:hAnsi="Arial" w:cs="Arial"/>
          <w:b w:val="0"/>
          <w:bCs w:val="0"/>
          <w:color w:val="auto"/>
          <w:sz w:val="24"/>
          <w:szCs w:val="24"/>
        </w:rPr>
        <w:t>N/A</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DFD496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8F6B928" w:rsidR="00EC1B66" w:rsidRPr="00705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C2A1636" w:rsidR="00EC1B66" w:rsidRPr="00705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5A2F7ED" w:rsidR="00EC1B66" w:rsidRPr="00705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80DFE90" w:rsidR="00EC1B66" w:rsidRPr="00705D48"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BEBAE61" w:rsidR="00EC1B66" w:rsidRPr="00705D48"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7B8DB7CB" w:rsidR="00EC1B66" w:rsidRPr="00705D48"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9C34051" w14:textId="098330EE" w:rsidR="00BE5CC8" w:rsidRPr="00BE5CC8" w:rsidRDefault="004D7CC7" w:rsidP="00BE5CC8">
      <w:pPr>
        <w:pStyle w:val="CommentText"/>
        <w:rPr>
          <w:rFonts w:ascii="Arial" w:hAnsi="Arial" w:cs="Arial"/>
          <w:color w:val="auto"/>
        </w:rPr>
      </w:pPr>
      <w:r w:rsidRPr="004D7CC7">
        <w:rPr>
          <w:rFonts w:ascii="Arial" w:hAnsi="Arial" w:cs="Arial"/>
          <w:color w:val="auto"/>
        </w:rPr>
        <w:t xml:space="preserve">Consumers </w:t>
      </w:r>
      <w:r w:rsidR="00BE5CC8" w:rsidRPr="00BE5CC8">
        <w:rPr>
          <w:rFonts w:ascii="Arial" w:hAnsi="Arial" w:cs="Arial"/>
          <w:color w:val="auto"/>
        </w:rPr>
        <w:t xml:space="preserve">and their representatives </w:t>
      </w:r>
      <w:r w:rsidR="00152663">
        <w:rPr>
          <w:rFonts w:ascii="Arial" w:hAnsi="Arial" w:cs="Arial"/>
          <w:color w:val="auto"/>
        </w:rPr>
        <w:t>advised</w:t>
      </w:r>
      <w:r w:rsidR="00BE5CC8" w:rsidRPr="00BE5CC8">
        <w:rPr>
          <w:rFonts w:ascii="Arial" w:hAnsi="Arial" w:cs="Arial"/>
          <w:color w:val="auto"/>
        </w:rPr>
        <w:t xml:space="preserve"> they are treated with dignity and respect, can maintain their identity, make informed choices about their care and services and live the life they choose. </w:t>
      </w:r>
    </w:p>
    <w:p w14:paraId="51AB2A98" w14:textId="042254F5" w:rsidR="00BE5CC8" w:rsidRPr="00BE5CC8" w:rsidRDefault="00BE5CC8" w:rsidP="00BE5CC8">
      <w:pPr>
        <w:pStyle w:val="CommentText"/>
        <w:rPr>
          <w:rFonts w:ascii="Arial" w:hAnsi="Arial" w:cs="Arial"/>
          <w:color w:val="auto"/>
        </w:rPr>
      </w:pPr>
      <w:r w:rsidRPr="00BE5CC8">
        <w:rPr>
          <w:rFonts w:ascii="Arial" w:hAnsi="Arial" w:cs="Arial"/>
          <w:color w:val="auto"/>
        </w:rPr>
        <w:t>Consumers reported staff know what is important to them and felt their identity and culture was valued</w:t>
      </w:r>
      <w:r w:rsidR="00EA61C1">
        <w:rPr>
          <w:rFonts w:ascii="Arial" w:hAnsi="Arial" w:cs="Arial"/>
          <w:color w:val="auto"/>
        </w:rPr>
        <w:t xml:space="preserve">, they </w:t>
      </w:r>
      <w:r w:rsidRPr="00BE5CC8">
        <w:rPr>
          <w:rFonts w:ascii="Arial" w:hAnsi="Arial" w:cs="Arial"/>
          <w:color w:val="auto"/>
        </w:rPr>
        <w:t>said their privacy is respected and staff treat them with dignity and respect</w:t>
      </w:r>
      <w:r w:rsidR="00566528">
        <w:rPr>
          <w:rFonts w:ascii="Arial" w:hAnsi="Arial" w:cs="Arial"/>
          <w:color w:val="auto"/>
        </w:rPr>
        <w:t>.</w:t>
      </w:r>
    </w:p>
    <w:p w14:paraId="2E8DE2AF" w14:textId="1E751DF9" w:rsidR="00BE5CC8" w:rsidRPr="00BE5CC8" w:rsidRDefault="00566528" w:rsidP="00BE5CC8">
      <w:pPr>
        <w:pStyle w:val="CommentText"/>
        <w:rPr>
          <w:rFonts w:ascii="Arial" w:hAnsi="Arial" w:cs="Arial"/>
          <w:color w:val="auto"/>
        </w:rPr>
      </w:pPr>
      <w:r>
        <w:rPr>
          <w:rFonts w:ascii="Arial" w:hAnsi="Arial" w:cs="Arial"/>
          <w:color w:val="auto"/>
        </w:rPr>
        <w:t>C</w:t>
      </w:r>
      <w:r w:rsidR="00BE5CC8" w:rsidRPr="00BE5CC8">
        <w:rPr>
          <w:rFonts w:ascii="Arial" w:hAnsi="Arial" w:cs="Arial"/>
          <w:color w:val="auto"/>
        </w:rPr>
        <w:t>onsumers</w:t>
      </w:r>
      <w:r>
        <w:rPr>
          <w:rFonts w:ascii="Arial" w:hAnsi="Arial" w:cs="Arial"/>
          <w:color w:val="auto"/>
        </w:rPr>
        <w:t xml:space="preserve"> and </w:t>
      </w:r>
      <w:r w:rsidR="00BE5CC8" w:rsidRPr="00BE5CC8">
        <w:rPr>
          <w:rFonts w:ascii="Arial" w:hAnsi="Arial" w:cs="Arial"/>
          <w:color w:val="auto"/>
        </w:rPr>
        <w:t>representatives said they have a say in making their own decisions about how their care and services are delivered and feel confident staff members support their choices.</w:t>
      </w:r>
    </w:p>
    <w:p w14:paraId="586CFDCE" w14:textId="47F04624" w:rsidR="00214149" w:rsidRPr="007F28B9" w:rsidRDefault="00BE5CC8" w:rsidP="00214149">
      <w:pPr>
        <w:pStyle w:val="CommentText"/>
        <w:rPr>
          <w:rFonts w:ascii="Arial" w:hAnsi="Arial" w:cs="Arial"/>
          <w:color w:val="auto"/>
        </w:rPr>
      </w:pPr>
      <w:r w:rsidRPr="00BE5CC8">
        <w:rPr>
          <w:rFonts w:ascii="Arial" w:hAnsi="Arial" w:cs="Arial"/>
          <w:color w:val="auto"/>
        </w:rPr>
        <w:t>Care plans include personalised information regarding consumer likes and dislikes, culture and religion, social interests and hobbies, life events, working life and important relationships</w:t>
      </w:r>
      <w:r w:rsidR="00214149">
        <w:rPr>
          <w:rFonts w:ascii="Arial" w:hAnsi="Arial" w:cs="Arial"/>
          <w:color w:val="auto"/>
        </w:rPr>
        <w:t xml:space="preserve">. </w:t>
      </w:r>
      <w:r w:rsidR="00214149" w:rsidRPr="00592991">
        <w:rPr>
          <w:rFonts w:ascii="Arial" w:hAnsi="Arial" w:cs="Arial"/>
          <w:color w:val="auto"/>
        </w:rPr>
        <w:t>The care plans contain</w:t>
      </w:r>
      <w:r w:rsidR="00214149">
        <w:rPr>
          <w:rFonts w:ascii="Arial" w:hAnsi="Arial" w:cs="Arial"/>
          <w:color w:val="auto"/>
        </w:rPr>
        <w:t xml:space="preserve"> specific</w:t>
      </w:r>
      <w:r w:rsidR="00214149" w:rsidRPr="00592991">
        <w:rPr>
          <w:rFonts w:ascii="Arial" w:hAnsi="Arial" w:cs="Arial"/>
          <w:color w:val="auto"/>
        </w:rPr>
        <w:t xml:space="preserve"> information relating to consumer’s goals, preferences and partnering with family and friends.</w:t>
      </w:r>
    </w:p>
    <w:p w14:paraId="2FAED533" w14:textId="40E63332" w:rsidR="00BE5CC8" w:rsidRPr="00BE5CC8" w:rsidRDefault="00BE5CC8" w:rsidP="00BE5CC8">
      <w:pPr>
        <w:pStyle w:val="CommentText"/>
        <w:rPr>
          <w:rFonts w:ascii="Arial" w:hAnsi="Arial" w:cs="Arial"/>
          <w:color w:val="auto"/>
        </w:rPr>
      </w:pPr>
      <w:r w:rsidRPr="00BE5CC8">
        <w:rPr>
          <w:rFonts w:ascii="Arial" w:hAnsi="Arial" w:cs="Arial"/>
          <w:color w:val="auto"/>
        </w:rPr>
        <w:t>The services’ dignity of risk policy and procedure</w:t>
      </w:r>
      <w:r w:rsidR="00214149">
        <w:rPr>
          <w:rFonts w:ascii="Arial" w:hAnsi="Arial" w:cs="Arial"/>
          <w:color w:val="auto"/>
        </w:rPr>
        <w:t>s</w:t>
      </w:r>
      <w:r w:rsidRPr="00BE5CC8">
        <w:rPr>
          <w:rFonts w:ascii="Arial" w:hAnsi="Arial" w:cs="Arial"/>
          <w:color w:val="auto"/>
        </w:rPr>
        <w:t xml:space="preserve"> support consumers to identify, consider and review the potential safety risks for consumers who have made choices regarding their care and services which involve an element of risk.</w:t>
      </w:r>
    </w:p>
    <w:p w14:paraId="30F226BF" w14:textId="5209F0AA" w:rsidR="007B47B6" w:rsidRDefault="00BE5CC8" w:rsidP="00BE5CC8">
      <w:pPr>
        <w:pStyle w:val="CommentText"/>
        <w:rPr>
          <w:rFonts w:ascii="Arial" w:hAnsi="Arial" w:cs="Arial"/>
          <w:color w:val="auto"/>
        </w:rPr>
      </w:pPr>
      <w:r w:rsidRPr="00BE5CC8">
        <w:rPr>
          <w:rFonts w:ascii="Arial" w:hAnsi="Arial" w:cs="Arial"/>
          <w:color w:val="auto"/>
        </w:rPr>
        <w:t>The service demonstrate</w:t>
      </w:r>
      <w:r w:rsidR="007E1259">
        <w:rPr>
          <w:rFonts w:ascii="Arial" w:hAnsi="Arial" w:cs="Arial"/>
          <w:color w:val="auto"/>
        </w:rPr>
        <w:t>d</w:t>
      </w:r>
      <w:r w:rsidRPr="00BE5CC8">
        <w:rPr>
          <w:rFonts w:ascii="Arial" w:hAnsi="Arial" w:cs="Arial"/>
          <w:color w:val="auto"/>
        </w:rPr>
        <w:t xml:space="preserve"> it has systems in place to ensure consumers are treated with dignity and respect and can maintain their identity</w:t>
      </w:r>
      <w:r w:rsidR="00214149">
        <w:rPr>
          <w:rFonts w:ascii="Arial" w:hAnsi="Arial" w:cs="Arial"/>
          <w:color w:val="auto"/>
        </w:rPr>
        <w:t xml:space="preserve"> and c</w:t>
      </w:r>
      <w:r w:rsidRPr="00BE5CC8">
        <w:rPr>
          <w:rFonts w:ascii="Arial" w:hAnsi="Arial" w:cs="Arial"/>
          <w:color w:val="auto"/>
        </w:rPr>
        <w:t xml:space="preserve">onsumers and their representatives are </w:t>
      </w:r>
      <w:r w:rsidRPr="00BE5CC8">
        <w:rPr>
          <w:rFonts w:ascii="Arial" w:hAnsi="Arial" w:cs="Arial"/>
          <w:color w:val="auto"/>
        </w:rPr>
        <w:lastRenderedPageBreak/>
        <w:t xml:space="preserve">satisfied with the support they receive in maintaining their independence and choices. Staff </w:t>
      </w:r>
      <w:r w:rsidR="000F7BFC">
        <w:rPr>
          <w:rFonts w:ascii="Arial" w:hAnsi="Arial" w:cs="Arial"/>
          <w:color w:val="auto"/>
        </w:rPr>
        <w:t>are aware of</w:t>
      </w:r>
      <w:r w:rsidR="00A66C1B">
        <w:rPr>
          <w:rFonts w:ascii="Arial" w:hAnsi="Arial" w:cs="Arial"/>
          <w:color w:val="auto"/>
        </w:rPr>
        <w:t xml:space="preserve"> consumer life choices </w:t>
      </w:r>
      <w:r w:rsidRPr="00BE5CC8">
        <w:rPr>
          <w:rFonts w:ascii="Arial" w:hAnsi="Arial" w:cs="Arial"/>
          <w:color w:val="auto"/>
        </w:rPr>
        <w:t>and support them to live the life they choose.</w:t>
      </w:r>
    </w:p>
    <w:p w14:paraId="1C1EAA19" w14:textId="563097F5" w:rsidR="007F28B9" w:rsidRDefault="00CE4B6A" w:rsidP="007F28B9">
      <w:pPr>
        <w:pStyle w:val="CommentText"/>
        <w:rPr>
          <w:rFonts w:ascii="Arial" w:hAnsi="Arial" w:cs="Arial"/>
          <w:i/>
          <w:color w:val="auto"/>
        </w:rPr>
      </w:pPr>
      <w:r>
        <w:rPr>
          <w:rFonts w:ascii="Arial" w:hAnsi="Arial" w:cs="Arial"/>
          <w:color w:val="auto"/>
        </w:rPr>
        <w:t xml:space="preserve">The service </w:t>
      </w:r>
      <w:r w:rsidR="00214149">
        <w:rPr>
          <w:rFonts w:ascii="Arial" w:hAnsi="Arial" w:cs="Arial"/>
          <w:color w:val="auto"/>
        </w:rPr>
        <w:t>demonstrated</w:t>
      </w:r>
      <w:r w:rsidR="007F28B9" w:rsidRPr="007F28B9">
        <w:rPr>
          <w:rFonts w:ascii="Arial" w:hAnsi="Arial" w:cs="Arial"/>
          <w:color w:val="auto"/>
        </w:rPr>
        <w:t xml:space="preserve"> personalised</w:t>
      </w:r>
      <w:r w:rsidR="00E512C4">
        <w:rPr>
          <w:rFonts w:ascii="Arial" w:hAnsi="Arial" w:cs="Arial"/>
          <w:color w:val="auto"/>
        </w:rPr>
        <w:t xml:space="preserve"> care plans</w:t>
      </w:r>
      <w:r w:rsidR="007F28B9" w:rsidRPr="007F28B9">
        <w:rPr>
          <w:rFonts w:ascii="Arial" w:hAnsi="Arial" w:cs="Arial"/>
          <w:color w:val="auto"/>
        </w:rPr>
        <w:t xml:space="preserve"> </w:t>
      </w:r>
      <w:r w:rsidR="00E512C4">
        <w:rPr>
          <w:rFonts w:ascii="Arial" w:hAnsi="Arial" w:cs="Arial"/>
          <w:color w:val="auto"/>
        </w:rPr>
        <w:t>that are</w:t>
      </w:r>
      <w:r w:rsidR="007F28B9" w:rsidRPr="007F28B9">
        <w:rPr>
          <w:rFonts w:ascii="Arial" w:hAnsi="Arial" w:cs="Arial"/>
          <w:color w:val="auto"/>
        </w:rPr>
        <w:t xml:space="preserve"> developed to be dementia/memory support </w:t>
      </w:r>
      <w:r w:rsidR="00E512C4">
        <w:rPr>
          <w:rFonts w:ascii="Arial" w:hAnsi="Arial" w:cs="Arial"/>
          <w:color w:val="auto"/>
        </w:rPr>
        <w:t>specific</w:t>
      </w:r>
      <w:r w:rsidR="007F28B9" w:rsidRPr="007F28B9">
        <w:rPr>
          <w:rFonts w:ascii="Arial" w:hAnsi="Arial" w:cs="Arial"/>
          <w:color w:val="auto"/>
        </w:rPr>
        <w:t xml:space="preserve"> and recorded in </w:t>
      </w:r>
      <w:r w:rsidR="007F28B9" w:rsidRPr="00E512C4">
        <w:rPr>
          <w:rFonts w:ascii="Arial" w:hAnsi="Arial" w:cs="Arial"/>
          <w:i/>
          <w:color w:val="auto"/>
        </w:rPr>
        <w:t xml:space="preserve">‘My Life Events and Preferences’ </w:t>
      </w:r>
      <w:r w:rsidR="007F28B9" w:rsidRPr="007F28B9">
        <w:rPr>
          <w:rFonts w:ascii="Arial" w:hAnsi="Arial" w:cs="Arial"/>
          <w:color w:val="auto"/>
        </w:rPr>
        <w:t>and include</w:t>
      </w:r>
      <w:r w:rsidR="00E512C4">
        <w:rPr>
          <w:rFonts w:ascii="Arial" w:hAnsi="Arial" w:cs="Arial"/>
          <w:color w:val="auto"/>
        </w:rPr>
        <w:t>s</w:t>
      </w:r>
      <w:r w:rsidR="007F28B9" w:rsidRPr="007F28B9">
        <w:rPr>
          <w:rFonts w:ascii="Arial" w:hAnsi="Arial" w:cs="Arial"/>
          <w:color w:val="auto"/>
        </w:rPr>
        <w:t xml:space="preserve"> sections on </w:t>
      </w:r>
      <w:r w:rsidR="007F28B9" w:rsidRPr="00E512C4">
        <w:rPr>
          <w:rFonts w:ascii="Arial" w:hAnsi="Arial" w:cs="Arial"/>
          <w:i/>
          <w:color w:val="auto"/>
        </w:rPr>
        <w:t xml:space="preserve">‘My Life so far,’ ‘Things that make me happy’, ‘Things that make me sad’, ‘Things that I don’t like are’, </w:t>
      </w:r>
      <w:r w:rsidR="007F28B9" w:rsidRPr="00214149">
        <w:rPr>
          <w:rFonts w:ascii="Arial" w:hAnsi="Arial" w:cs="Arial"/>
          <w:color w:val="auto"/>
        </w:rPr>
        <w:t>and</w:t>
      </w:r>
      <w:r w:rsidR="007F28B9" w:rsidRPr="00E512C4">
        <w:rPr>
          <w:rFonts w:ascii="Arial" w:hAnsi="Arial" w:cs="Arial"/>
          <w:i/>
          <w:color w:val="auto"/>
        </w:rPr>
        <w:t xml:space="preserve"> ‘Things that give my life meaning and purpose’.</w:t>
      </w:r>
    </w:p>
    <w:p w14:paraId="5F704F9B" w14:textId="440939AE" w:rsidR="007F28B9" w:rsidRPr="007F28B9" w:rsidRDefault="007F28B9" w:rsidP="007F28B9">
      <w:pPr>
        <w:pStyle w:val="CommentText"/>
        <w:rPr>
          <w:rFonts w:ascii="Arial" w:hAnsi="Arial" w:cs="Arial"/>
          <w:color w:val="auto"/>
        </w:rPr>
      </w:pPr>
      <w:r w:rsidRPr="007F28B9">
        <w:rPr>
          <w:rFonts w:ascii="Arial" w:hAnsi="Arial" w:cs="Arial"/>
          <w:color w:val="auto"/>
        </w:rPr>
        <w:t xml:space="preserve">The service has a Charter of Aged Care Rights </w:t>
      </w:r>
      <w:r w:rsidR="00E512C4">
        <w:rPr>
          <w:rFonts w:ascii="Arial" w:hAnsi="Arial" w:cs="Arial"/>
          <w:color w:val="auto"/>
        </w:rPr>
        <w:t>P</w:t>
      </w:r>
      <w:r w:rsidRPr="007F28B9">
        <w:rPr>
          <w:rFonts w:ascii="Arial" w:hAnsi="Arial" w:cs="Arial"/>
          <w:color w:val="auto"/>
        </w:rPr>
        <w:t xml:space="preserve">olicy and a </w:t>
      </w:r>
      <w:r w:rsidR="00E512C4">
        <w:rPr>
          <w:rFonts w:ascii="Arial" w:hAnsi="Arial" w:cs="Arial"/>
          <w:color w:val="auto"/>
        </w:rPr>
        <w:t>D</w:t>
      </w:r>
      <w:r w:rsidRPr="007F28B9">
        <w:rPr>
          <w:rFonts w:ascii="Arial" w:hAnsi="Arial" w:cs="Arial"/>
          <w:color w:val="auto"/>
        </w:rPr>
        <w:t xml:space="preserve">iversity and </w:t>
      </w:r>
      <w:r w:rsidR="00E512C4">
        <w:rPr>
          <w:rFonts w:ascii="Arial" w:hAnsi="Arial" w:cs="Arial"/>
          <w:color w:val="auto"/>
        </w:rPr>
        <w:t>I</w:t>
      </w:r>
      <w:r w:rsidRPr="007F28B9">
        <w:rPr>
          <w:rFonts w:ascii="Arial" w:hAnsi="Arial" w:cs="Arial"/>
          <w:color w:val="auto"/>
        </w:rPr>
        <w:t xml:space="preserve">nclusion </w:t>
      </w:r>
      <w:r w:rsidR="00E512C4">
        <w:rPr>
          <w:rFonts w:ascii="Arial" w:hAnsi="Arial" w:cs="Arial"/>
          <w:color w:val="auto"/>
        </w:rPr>
        <w:t>P</w:t>
      </w:r>
      <w:r w:rsidRPr="007F28B9">
        <w:rPr>
          <w:rFonts w:ascii="Arial" w:hAnsi="Arial" w:cs="Arial"/>
          <w:color w:val="auto"/>
        </w:rPr>
        <w:t xml:space="preserve">olicy which </w:t>
      </w:r>
      <w:r w:rsidR="00E512C4">
        <w:rPr>
          <w:rFonts w:ascii="Arial" w:hAnsi="Arial" w:cs="Arial"/>
          <w:color w:val="auto"/>
        </w:rPr>
        <w:t>informs</w:t>
      </w:r>
      <w:r w:rsidRPr="007F28B9">
        <w:rPr>
          <w:rFonts w:ascii="Arial" w:hAnsi="Arial" w:cs="Arial"/>
          <w:color w:val="auto"/>
        </w:rPr>
        <w:t xml:space="preserve"> staff to support individual interests, customs, sexuality, beliefs, cultural and ethnic backgrounds and promote activities that are emotionally, culturally and </w:t>
      </w:r>
      <w:r w:rsidR="004C706D" w:rsidRPr="007F28B9">
        <w:rPr>
          <w:rFonts w:ascii="Arial" w:hAnsi="Arial" w:cs="Arial"/>
          <w:color w:val="auto"/>
        </w:rPr>
        <w:t>spirit</w:t>
      </w:r>
      <w:r w:rsidR="004C706D">
        <w:rPr>
          <w:rFonts w:ascii="Arial" w:hAnsi="Arial" w:cs="Arial"/>
          <w:color w:val="auto"/>
        </w:rPr>
        <w:t>ually</w:t>
      </w:r>
      <w:r w:rsidRPr="007F28B9">
        <w:rPr>
          <w:rFonts w:ascii="Arial" w:hAnsi="Arial" w:cs="Arial"/>
          <w:color w:val="auto"/>
        </w:rPr>
        <w:t xml:space="preserve"> relevant to consumers.</w:t>
      </w:r>
    </w:p>
    <w:p w14:paraId="55320C46" w14:textId="64796C71" w:rsidR="00D86374" w:rsidRPr="00D86374" w:rsidRDefault="007F28B9" w:rsidP="00D86374">
      <w:pPr>
        <w:pStyle w:val="CommentText"/>
        <w:rPr>
          <w:rFonts w:ascii="Arial" w:hAnsi="Arial" w:cs="Arial"/>
          <w:color w:val="auto"/>
        </w:rPr>
      </w:pPr>
      <w:r w:rsidRPr="007F28B9">
        <w:rPr>
          <w:rFonts w:ascii="Arial" w:hAnsi="Arial" w:cs="Arial"/>
          <w:color w:val="auto"/>
        </w:rPr>
        <w:t xml:space="preserve">Staff interact with consumers respectfully </w:t>
      </w:r>
      <w:r w:rsidR="00592991">
        <w:rPr>
          <w:rFonts w:ascii="Arial" w:hAnsi="Arial" w:cs="Arial"/>
          <w:color w:val="auto"/>
        </w:rPr>
        <w:t xml:space="preserve">and </w:t>
      </w:r>
      <w:r w:rsidR="00592991" w:rsidRPr="00CE4B6A">
        <w:rPr>
          <w:rFonts w:ascii="Arial" w:hAnsi="Arial" w:cs="Arial"/>
          <w:color w:val="auto"/>
        </w:rPr>
        <w:t>were observed discussing food and activity choices with consumers and what they would like to engage in for th</w:t>
      </w:r>
      <w:r w:rsidR="00592991">
        <w:rPr>
          <w:rFonts w:ascii="Arial" w:hAnsi="Arial" w:cs="Arial"/>
          <w:color w:val="auto"/>
        </w:rPr>
        <w:t>e</w:t>
      </w:r>
      <w:r w:rsidR="00592991" w:rsidRPr="00CE4B6A">
        <w:rPr>
          <w:rFonts w:ascii="Arial" w:hAnsi="Arial" w:cs="Arial"/>
          <w:color w:val="auto"/>
        </w:rPr>
        <w:t xml:space="preserve"> day.</w:t>
      </w:r>
      <w:r w:rsidR="00D86374" w:rsidRPr="00D86374">
        <w:rPr>
          <w:rFonts w:ascii="Arial" w:hAnsi="Arial" w:cs="Arial"/>
          <w:color w:val="auto"/>
        </w:rPr>
        <w:t xml:space="preserve">  </w:t>
      </w:r>
    </w:p>
    <w:p w14:paraId="7ED9BF44" w14:textId="66A5AFBA" w:rsidR="007D498E" w:rsidRDefault="006D29B3" w:rsidP="00D86374">
      <w:pPr>
        <w:pStyle w:val="CommentText"/>
        <w:rPr>
          <w:rFonts w:ascii="Arial" w:hAnsi="Arial" w:cs="Arial"/>
          <w:color w:val="auto"/>
        </w:rPr>
      </w:pPr>
      <w:r>
        <w:rPr>
          <w:rFonts w:ascii="Arial" w:hAnsi="Arial" w:cs="Arial"/>
          <w:color w:val="auto"/>
        </w:rPr>
        <w:t>R</w:t>
      </w:r>
      <w:r w:rsidR="00D86374" w:rsidRPr="00D86374">
        <w:rPr>
          <w:rFonts w:ascii="Arial" w:hAnsi="Arial" w:cs="Arial"/>
          <w:color w:val="auto"/>
        </w:rPr>
        <w:t>isk assessments</w:t>
      </w:r>
      <w:r w:rsidR="0064010A">
        <w:rPr>
          <w:rFonts w:ascii="Arial" w:hAnsi="Arial" w:cs="Arial"/>
          <w:color w:val="auto"/>
        </w:rPr>
        <w:t xml:space="preserve"> are conducted</w:t>
      </w:r>
      <w:r w:rsidR="00D86374" w:rsidRPr="00D86374">
        <w:rPr>
          <w:rFonts w:ascii="Arial" w:hAnsi="Arial" w:cs="Arial"/>
          <w:color w:val="auto"/>
        </w:rPr>
        <w:t xml:space="preserve"> in accordance with guidance in the </w:t>
      </w:r>
      <w:r w:rsidR="0064010A">
        <w:rPr>
          <w:rFonts w:ascii="Arial" w:hAnsi="Arial" w:cs="Arial"/>
          <w:color w:val="auto"/>
        </w:rPr>
        <w:t>R</w:t>
      </w:r>
      <w:r w:rsidR="00D86374" w:rsidRPr="00D86374">
        <w:rPr>
          <w:rFonts w:ascii="Arial" w:hAnsi="Arial" w:cs="Arial"/>
          <w:color w:val="auto"/>
        </w:rPr>
        <w:t xml:space="preserve">isk </w:t>
      </w:r>
      <w:r w:rsidR="0064010A">
        <w:rPr>
          <w:rFonts w:ascii="Arial" w:hAnsi="Arial" w:cs="Arial"/>
          <w:color w:val="auto"/>
        </w:rPr>
        <w:t>M</w:t>
      </w:r>
      <w:r w:rsidR="00D86374" w:rsidRPr="00D86374">
        <w:rPr>
          <w:rFonts w:ascii="Arial" w:hAnsi="Arial" w:cs="Arial"/>
          <w:color w:val="auto"/>
        </w:rPr>
        <w:t xml:space="preserve">anagement </w:t>
      </w:r>
      <w:r w:rsidR="0064010A">
        <w:rPr>
          <w:rFonts w:ascii="Arial" w:hAnsi="Arial" w:cs="Arial"/>
          <w:color w:val="auto"/>
        </w:rPr>
        <w:t>P</w:t>
      </w:r>
      <w:r w:rsidR="00D86374" w:rsidRPr="00D86374">
        <w:rPr>
          <w:rFonts w:ascii="Arial" w:hAnsi="Arial" w:cs="Arial"/>
          <w:color w:val="auto"/>
        </w:rPr>
        <w:t>rocedure including dignity of risk for all consumers wanting to take risks to live the best life they can.</w:t>
      </w:r>
      <w:r w:rsidR="0064010A">
        <w:rPr>
          <w:rFonts w:ascii="Arial" w:hAnsi="Arial" w:cs="Arial"/>
          <w:color w:val="auto"/>
        </w:rPr>
        <w:t xml:space="preserve"> </w:t>
      </w:r>
      <w:r w:rsidR="0064010A" w:rsidRPr="0064010A">
        <w:rPr>
          <w:rFonts w:ascii="Arial" w:hAnsi="Arial" w:cs="Arial"/>
          <w:color w:val="auto"/>
        </w:rPr>
        <w:t xml:space="preserve">Management provided email communication between </w:t>
      </w:r>
      <w:r w:rsidR="001035F9">
        <w:rPr>
          <w:rFonts w:ascii="Arial" w:hAnsi="Arial" w:cs="Arial"/>
          <w:color w:val="auto"/>
        </w:rPr>
        <w:t>a</w:t>
      </w:r>
      <w:r w:rsidR="0064010A" w:rsidRPr="0064010A">
        <w:rPr>
          <w:rFonts w:ascii="Arial" w:hAnsi="Arial" w:cs="Arial"/>
          <w:color w:val="auto"/>
        </w:rPr>
        <w:t xml:space="preserve"> representative and management regarding the risk associated with the taking </w:t>
      </w:r>
      <w:r w:rsidR="00214149">
        <w:rPr>
          <w:rFonts w:ascii="Arial" w:hAnsi="Arial" w:cs="Arial"/>
          <w:color w:val="auto"/>
        </w:rPr>
        <w:t>a</w:t>
      </w:r>
      <w:r w:rsidR="0064010A" w:rsidRPr="0064010A">
        <w:rPr>
          <w:rFonts w:ascii="Arial" w:hAnsi="Arial" w:cs="Arial"/>
          <w:color w:val="auto"/>
        </w:rPr>
        <w:t xml:space="preserve"> consumer out of the service in their vehicle</w:t>
      </w:r>
      <w:r w:rsidR="001035F9">
        <w:rPr>
          <w:rFonts w:ascii="Arial" w:hAnsi="Arial" w:cs="Arial"/>
          <w:color w:val="auto"/>
        </w:rPr>
        <w:t>.</w:t>
      </w:r>
    </w:p>
    <w:p w14:paraId="0BD9A9EA" w14:textId="3E1B905E" w:rsidR="00CE4B6A" w:rsidRDefault="00CE4B6A" w:rsidP="00CE4B6A">
      <w:pPr>
        <w:pStyle w:val="CommentText"/>
        <w:rPr>
          <w:rFonts w:ascii="Arial" w:hAnsi="Arial" w:cs="Arial"/>
          <w:color w:val="auto"/>
        </w:rPr>
      </w:pPr>
      <w:r w:rsidRPr="00CE4B6A">
        <w:rPr>
          <w:rFonts w:ascii="Arial" w:hAnsi="Arial" w:cs="Arial"/>
          <w:color w:val="auto"/>
        </w:rPr>
        <w:t xml:space="preserve">The </w:t>
      </w:r>
      <w:r w:rsidR="001035F9">
        <w:rPr>
          <w:rFonts w:ascii="Arial" w:hAnsi="Arial" w:cs="Arial"/>
          <w:color w:val="auto"/>
        </w:rPr>
        <w:t xml:space="preserve">service </w:t>
      </w:r>
      <w:r w:rsidR="00E36DC3">
        <w:rPr>
          <w:rFonts w:ascii="Arial" w:hAnsi="Arial" w:cs="Arial"/>
          <w:color w:val="auto"/>
        </w:rPr>
        <w:t xml:space="preserve">has </w:t>
      </w:r>
      <w:r w:rsidRPr="00CE4B6A">
        <w:rPr>
          <w:rFonts w:ascii="Arial" w:hAnsi="Arial" w:cs="Arial"/>
          <w:color w:val="auto"/>
        </w:rPr>
        <w:t xml:space="preserve">noticeboards, posters, and brochures throughout the </w:t>
      </w:r>
      <w:r w:rsidR="00E36DC3">
        <w:rPr>
          <w:rFonts w:ascii="Arial" w:hAnsi="Arial" w:cs="Arial"/>
          <w:color w:val="auto"/>
        </w:rPr>
        <w:t xml:space="preserve">facility </w:t>
      </w:r>
      <w:r w:rsidRPr="00CE4B6A">
        <w:rPr>
          <w:rFonts w:ascii="Arial" w:hAnsi="Arial" w:cs="Arial"/>
          <w:color w:val="auto"/>
        </w:rPr>
        <w:t xml:space="preserve">with </w:t>
      </w:r>
      <w:r w:rsidR="001A1E7B">
        <w:rPr>
          <w:rFonts w:ascii="Arial" w:hAnsi="Arial" w:cs="Arial"/>
          <w:color w:val="auto"/>
        </w:rPr>
        <w:t>relevant</w:t>
      </w:r>
      <w:r w:rsidRPr="00CE4B6A">
        <w:rPr>
          <w:rFonts w:ascii="Arial" w:hAnsi="Arial" w:cs="Arial"/>
          <w:color w:val="auto"/>
        </w:rPr>
        <w:t xml:space="preserve"> information such as internal and external complaints processes, access to advocacy services, Aged Care Charter of Rights and infection control precautions such as handwashing, social distancing and cough etiquette.</w:t>
      </w:r>
    </w:p>
    <w:p w14:paraId="427E4E60" w14:textId="77BB61AE" w:rsidR="00D11C85" w:rsidRPr="00CE4B6A" w:rsidRDefault="00D11C85" w:rsidP="00CE4B6A">
      <w:pPr>
        <w:pStyle w:val="CommentText"/>
        <w:rPr>
          <w:rFonts w:ascii="Arial" w:hAnsi="Arial" w:cs="Arial"/>
          <w:color w:val="auto"/>
        </w:rPr>
      </w:pPr>
      <w:r w:rsidRPr="00D11C85">
        <w:rPr>
          <w:rFonts w:ascii="Arial" w:hAnsi="Arial" w:cs="Arial"/>
          <w:color w:val="auto"/>
        </w:rPr>
        <w:t xml:space="preserve">Staff are aware of maintaining consumers’ confidentiality and </w:t>
      </w:r>
      <w:r>
        <w:rPr>
          <w:rFonts w:ascii="Arial" w:hAnsi="Arial" w:cs="Arial"/>
          <w:color w:val="auto"/>
        </w:rPr>
        <w:t>demonstrated examples of how</w:t>
      </w:r>
      <w:r w:rsidRPr="00D11C85">
        <w:rPr>
          <w:rFonts w:ascii="Arial" w:hAnsi="Arial" w:cs="Arial"/>
          <w:color w:val="auto"/>
        </w:rPr>
        <w:t xml:space="preserve"> consumer information is stored and managed to </w:t>
      </w:r>
      <w:r>
        <w:rPr>
          <w:rFonts w:ascii="Arial" w:hAnsi="Arial" w:cs="Arial"/>
          <w:color w:val="auto"/>
        </w:rPr>
        <w:t xml:space="preserve">ensure </w:t>
      </w:r>
      <w:r w:rsidR="00A42C54">
        <w:rPr>
          <w:rFonts w:ascii="Arial" w:hAnsi="Arial" w:cs="Arial"/>
          <w:color w:val="auto"/>
        </w:rPr>
        <w:t>privacy and</w:t>
      </w:r>
      <w:r>
        <w:rPr>
          <w:rFonts w:ascii="Arial" w:hAnsi="Arial" w:cs="Arial"/>
          <w:color w:val="auto"/>
        </w:rPr>
        <w:t xml:space="preserve"> explained that a consumer’s care plan states whether a consumer provides permission for their photograph</w:t>
      </w:r>
      <w:r w:rsidR="00A42C54">
        <w:rPr>
          <w:rFonts w:ascii="Arial" w:hAnsi="Arial" w:cs="Arial"/>
          <w:color w:val="auto"/>
        </w:rPr>
        <w:t xml:space="preserve"> to</w:t>
      </w:r>
      <w:r>
        <w:rPr>
          <w:rFonts w:ascii="Arial" w:hAnsi="Arial" w:cs="Arial"/>
          <w:color w:val="auto"/>
        </w:rPr>
        <w:t xml:space="preserve"> be used in newsletters, displayed within the service or uploaded to social media. Staff also </w:t>
      </w:r>
      <w:r w:rsidR="00A42C54">
        <w:rPr>
          <w:rFonts w:ascii="Arial" w:hAnsi="Arial" w:cs="Arial"/>
          <w:color w:val="auto"/>
        </w:rPr>
        <w:t>habitually</w:t>
      </w:r>
      <w:r>
        <w:rPr>
          <w:rFonts w:ascii="Arial" w:hAnsi="Arial" w:cs="Arial"/>
          <w:color w:val="auto"/>
        </w:rPr>
        <w:t xml:space="preserve"> </w:t>
      </w:r>
      <w:r w:rsidRPr="00D11C85">
        <w:rPr>
          <w:rFonts w:ascii="Arial" w:hAnsi="Arial" w:cs="Arial"/>
          <w:color w:val="auto"/>
        </w:rPr>
        <w:t>knock on doors</w:t>
      </w:r>
      <w:r>
        <w:rPr>
          <w:rFonts w:ascii="Arial" w:hAnsi="Arial" w:cs="Arial"/>
          <w:color w:val="auto"/>
        </w:rPr>
        <w:t xml:space="preserve"> prior to entry</w:t>
      </w:r>
      <w:r w:rsidRPr="00D11C85">
        <w:rPr>
          <w:rFonts w:ascii="Arial" w:hAnsi="Arial" w:cs="Arial"/>
          <w:color w:val="auto"/>
        </w:rPr>
        <w:t xml:space="preserve">, seek permission to provide care, and </w:t>
      </w:r>
      <w:r>
        <w:rPr>
          <w:rFonts w:ascii="Arial" w:hAnsi="Arial" w:cs="Arial"/>
          <w:color w:val="auto"/>
        </w:rPr>
        <w:t xml:space="preserve">ask to </w:t>
      </w:r>
      <w:r w:rsidRPr="00D11C85">
        <w:rPr>
          <w:rFonts w:ascii="Arial" w:hAnsi="Arial" w:cs="Arial"/>
          <w:color w:val="auto"/>
        </w:rPr>
        <w:t>clos</w:t>
      </w:r>
      <w:r>
        <w:rPr>
          <w:rFonts w:ascii="Arial" w:hAnsi="Arial" w:cs="Arial"/>
          <w:color w:val="auto"/>
        </w:rPr>
        <w:t>e</w:t>
      </w:r>
      <w:r w:rsidRPr="00D11C85">
        <w:rPr>
          <w:rFonts w:ascii="Arial" w:hAnsi="Arial" w:cs="Arial"/>
          <w:color w:val="auto"/>
        </w:rPr>
        <w:t xml:space="preserve"> doors and curtains.</w:t>
      </w:r>
    </w:p>
    <w:p w14:paraId="39D07397" w14:textId="41E63E42" w:rsidR="00A45AD0" w:rsidRPr="00B83D6B" w:rsidRDefault="004D7CC7" w:rsidP="004D7CC7">
      <w:pPr>
        <w:pStyle w:val="CommentText"/>
        <w:rPr>
          <w:rFonts w:ascii="Arial" w:eastAsiaTheme="majorEastAsia" w:hAnsi="Arial" w:cs="Arial"/>
          <w:b/>
          <w:bCs/>
          <w:sz w:val="30"/>
          <w:szCs w:val="28"/>
        </w:rPr>
      </w:pPr>
      <w:r w:rsidRPr="004D7CC7">
        <w:rPr>
          <w:rFonts w:ascii="Arial" w:hAnsi="Arial" w:cs="Arial"/>
          <w:color w:val="auto"/>
        </w:rPr>
        <w:t>The Quality Standard is assessed as Compliant as six of the six specific requirements have been assessed as Compliant.</w:t>
      </w:r>
      <w:r w:rsidR="00A45AD0"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F7707F6"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47955B0" w:rsidR="00A54A38" w:rsidRPr="00705D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DD91B5F" w:rsidR="00A54A38" w:rsidRPr="00705D4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CFC14EF" w:rsidR="00A54A38" w:rsidRPr="00705D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0BF06F0" w:rsidR="00A54A38" w:rsidRPr="00705D48" w:rsidRDefault="00A54A38" w:rsidP="00705D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7CCB5ED" w:rsidR="00A54A38" w:rsidRPr="00705D4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7C948004" w14:textId="06C4230E" w:rsidR="00B84614" w:rsidRPr="00B84614" w:rsidRDefault="00D2005F" w:rsidP="00B84614">
      <w:pPr>
        <w:pStyle w:val="CommentText"/>
        <w:rPr>
          <w:rFonts w:ascii="Arial" w:hAnsi="Arial" w:cs="Arial"/>
          <w:color w:val="auto"/>
        </w:rPr>
      </w:pPr>
      <w:r>
        <w:rPr>
          <w:rFonts w:ascii="Arial" w:hAnsi="Arial" w:cs="Arial"/>
          <w:color w:val="auto"/>
        </w:rPr>
        <w:t>C</w:t>
      </w:r>
      <w:r w:rsidR="00B84614" w:rsidRPr="00B84614">
        <w:rPr>
          <w:rFonts w:ascii="Arial" w:hAnsi="Arial" w:cs="Arial"/>
          <w:color w:val="auto"/>
        </w:rPr>
        <w:t xml:space="preserve">onsumers </w:t>
      </w:r>
      <w:r>
        <w:rPr>
          <w:rFonts w:ascii="Arial" w:hAnsi="Arial" w:cs="Arial"/>
          <w:color w:val="auto"/>
        </w:rPr>
        <w:t>advised</w:t>
      </w:r>
      <w:r w:rsidR="00B84614" w:rsidRPr="00B84614">
        <w:rPr>
          <w:rFonts w:ascii="Arial" w:hAnsi="Arial" w:cs="Arial"/>
          <w:color w:val="auto"/>
        </w:rPr>
        <w:t xml:space="preserve"> they feel like partners in the ongoing assessment and planning of their care and services</w:t>
      </w:r>
      <w:r w:rsidR="00EB46C1">
        <w:rPr>
          <w:rFonts w:ascii="Arial" w:hAnsi="Arial" w:cs="Arial"/>
          <w:color w:val="auto"/>
        </w:rPr>
        <w:t xml:space="preserve"> and consumers advised</w:t>
      </w:r>
      <w:r w:rsidR="00EB46C1" w:rsidRPr="00B84614">
        <w:rPr>
          <w:rFonts w:ascii="Arial" w:hAnsi="Arial" w:cs="Arial"/>
          <w:color w:val="auto"/>
        </w:rPr>
        <w:t xml:space="preserve"> they </w:t>
      </w:r>
      <w:r w:rsidR="004E1E27">
        <w:rPr>
          <w:rFonts w:ascii="Arial" w:hAnsi="Arial" w:cs="Arial"/>
          <w:color w:val="auto"/>
        </w:rPr>
        <w:t>have access to</w:t>
      </w:r>
      <w:r w:rsidR="00EB46C1" w:rsidRPr="00B84614">
        <w:rPr>
          <w:rFonts w:ascii="Arial" w:hAnsi="Arial" w:cs="Arial"/>
          <w:color w:val="auto"/>
        </w:rPr>
        <w:t xml:space="preserve"> a copy of their care plan.</w:t>
      </w:r>
    </w:p>
    <w:p w14:paraId="68100653" w14:textId="3EA7E6FA" w:rsidR="00B84614" w:rsidRPr="00B84614" w:rsidRDefault="00B84614" w:rsidP="00B84614">
      <w:pPr>
        <w:pStyle w:val="CommentText"/>
        <w:rPr>
          <w:rFonts w:ascii="Arial" w:hAnsi="Arial" w:cs="Arial"/>
          <w:color w:val="auto"/>
        </w:rPr>
      </w:pPr>
      <w:r w:rsidRPr="00B84614">
        <w:rPr>
          <w:rFonts w:ascii="Arial" w:hAnsi="Arial" w:cs="Arial"/>
          <w:color w:val="auto"/>
        </w:rPr>
        <w:t xml:space="preserve">Representatives </w:t>
      </w:r>
      <w:r w:rsidR="004E1E27">
        <w:rPr>
          <w:rFonts w:ascii="Arial" w:hAnsi="Arial" w:cs="Arial"/>
          <w:color w:val="auto"/>
        </w:rPr>
        <w:t>advised</w:t>
      </w:r>
      <w:r w:rsidRPr="00B84614">
        <w:rPr>
          <w:rFonts w:ascii="Arial" w:hAnsi="Arial" w:cs="Arial"/>
          <w:color w:val="auto"/>
        </w:rPr>
        <w:t xml:space="preserve"> they are kept informed about any changes in their </w:t>
      </w:r>
      <w:r w:rsidR="004E6D7C">
        <w:rPr>
          <w:rFonts w:ascii="Arial" w:hAnsi="Arial" w:cs="Arial"/>
          <w:color w:val="auto"/>
        </w:rPr>
        <w:t>consumer’s</w:t>
      </w:r>
      <w:r w:rsidRPr="00B84614">
        <w:rPr>
          <w:rFonts w:ascii="Arial" w:hAnsi="Arial" w:cs="Arial"/>
          <w:color w:val="auto"/>
        </w:rPr>
        <w:t xml:space="preserve"> condition and </w:t>
      </w:r>
      <w:r w:rsidR="005D116E">
        <w:rPr>
          <w:rFonts w:ascii="Arial" w:hAnsi="Arial" w:cs="Arial"/>
          <w:color w:val="auto"/>
        </w:rPr>
        <w:t xml:space="preserve">regularly </w:t>
      </w:r>
      <w:r w:rsidRPr="00B84614">
        <w:rPr>
          <w:rFonts w:ascii="Arial" w:hAnsi="Arial" w:cs="Arial"/>
          <w:color w:val="auto"/>
        </w:rPr>
        <w:t xml:space="preserve">consulted in relation to assessing and planning care and services. </w:t>
      </w:r>
    </w:p>
    <w:p w14:paraId="49CF9E48" w14:textId="292F478C" w:rsidR="00B84614" w:rsidRPr="00B84614" w:rsidRDefault="00B84614" w:rsidP="00B84614">
      <w:pPr>
        <w:pStyle w:val="CommentText"/>
        <w:rPr>
          <w:rFonts w:ascii="Arial" w:hAnsi="Arial" w:cs="Arial"/>
          <w:color w:val="auto"/>
        </w:rPr>
      </w:pPr>
      <w:r w:rsidRPr="00B84614">
        <w:rPr>
          <w:rFonts w:ascii="Arial" w:hAnsi="Arial" w:cs="Arial"/>
          <w:color w:val="auto"/>
        </w:rPr>
        <w:t xml:space="preserve">Care plans </w:t>
      </w:r>
      <w:r w:rsidR="00EB46C1">
        <w:rPr>
          <w:rFonts w:ascii="Arial" w:hAnsi="Arial" w:cs="Arial"/>
          <w:color w:val="auto"/>
        </w:rPr>
        <w:t>demonstrate that</w:t>
      </w:r>
      <w:r w:rsidR="0051708F">
        <w:rPr>
          <w:rFonts w:ascii="Arial" w:hAnsi="Arial" w:cs="Arial"/>
          <w:color w:val="auto"/>
        </w:rPr>
        <w:t xml:space="preserve"> appropriate</w:t>
      </w:r>
      <w:r w:rsidRPr="00B84614">
        <w:rPr>
          <w:rFonts w:ascii="Arial" w:hAnsi="Arial" w:cs="Arial"/>
          <w:color w:val="auto"/>
        </w:rPr>
        <w:t xml:space="preserve"> assessment is undertaken</w:t>
      </w:r>
      <w:r w:rsidR="005D116E">
        <w:rPr>
          <w:rFonts w:ascii="Arial" w:hAnsi="Arial" w:cs="Arial"/>
          <w:color w:val="auto"/>
        </w:rPr>
        <w:t>,</w:t>
      </w:r>
      <w:r w:rsidR="000C67BD">
        <w:rPr>
          <w:rFonts w:ascii="Arial" w:hAnsi="Arial" w:cs="Arial"/>
          <w:color w:val="auto"/>
        </w:rPr>
        <w:t xml:space="preserve"> with</w:t>
      </w:r>
      <w:r w:rsidRPr="00B84614">
        <w:rPr>
          <w:rFonts w:ascii="Arial" w:hAnsi="Arial" w:cs="Arial"/>
          <w:color w:val="auto"/>
        </w:rPr>
        <w:t xml:space="preserve"> regular review </w:t>
      </w:r>
      <w:r w:rsidR="000C67BD">
        <w:rPr>
          <w:rFonts w:ascii="Arial" w:hAnsi="Arial" w:cs="Arial"/>
          <w:color w:val="auto"/>
        </w:rPr>
        <w:t>points</w:t>
      </w:r>
      <w:r w:rsidRPr="00B84614">
        <w:rPr>
          <w:rFonts w:ascii="Arial" w:hAnsi="Arial" w:cs="Arial"/>
          <w:color w:val="auto"/>
        </w:rPr>
        <w:t xml:space="preserve">, and changes are made </w:t>
      </w:r>
      <w:r w:rsidR="000C67BD">
        <w:rPr>
          <w:rFonts w:ascii="Arial" w:hAnsi="Arial" w:cs="Arial"/>
          <w:color w:val="auto"/>
        </w:rPr>
        <w:t>as necessary.</w:t>
      </w:r>
    </w:p>
    <w:p w14:paraId="340C0C9F" w14:textId="5B4F7DF8" w:rsidR="00B84614" w:rsidRDefault="00B84614" w:rsidP="00B84614">
      <w:pPr>
        <w:pStyle w:val="CommentText"/>
        <w:rPr>
          <w:rFonts w:ascii="Arial" w:hAnsi="Arial" w:cs="Arial"/>
          <w:color w:val="auto"/>
        </w:rPr>
      </w:pPr>
      <w:r w:rsidRPr="00B84614">
        <w:rPr>
          <w:rFonts w:ascii="Arial" w:hAnsi="Arial" w:cs="Arial"/>
          <w:color w:val="auto"/>
        </w:rPr>
        <w:t>Staff were able to explain the processes used to encourage consultation with consumers</w:t>
      </w:r>
      <w:r w:rsidR="000C67BD">
        <w:rPr>
          <w:rFonts w:ascii="Arial" w:hAnsi="Arial" w:cs="Arial"/>
          <w:color w:val="auto"/>
        </w:rPr>
        <w:t xml:space="preserve"> and </w:t>
      </w:r>
      <w:r w:rsidR="000C67BD" w:rsidRPr="000C67BD">
        <w:rPr>
          <w:rFonts w:ascii="Arial" w:hAnsi="Arial" w:cs="Arial"/>
          <w:color w:val="auto"/>
        </w:rPr>
        <w:t>representatives</w:t>
      </w:r>
      <w:r w:rsidRPr="00B84614">
        <w:rPr>
          <w:rFonts w:ascii="Arial" w:hAnsi="Arial" w:cs="Arial"/>
          <w:color w:val="auto"/>
        </w:rPr>
        <w:t xml:space="preserve"> </w:t>
      </w:r>
      <w:r w:rsidR="000C67BD">
        <w:rPr>
          <w:rFonts w:ascii="Arial" w:hAnsi="Arial" w:cs="Arial"/>
          <w:color w:val="auto"/>
        </w:rPr>
        <w:t>including if an</w:t>
      </w:r>
      <w:r w:rsidRPr="00B84614">
        <w:rPr>
          <w:rFonts w:ascii="Arial" w:hAnsi="Arial" w:cs="Arial"/>
          <w:color w:val="auto"/>
        </w:rPr>
        <w:t xml:space="preserve"> incident or change in a consumer’s condition occurs.</w:t>
      </w:r>
    </w:p>
    <w:p w14:paraId="2BF44BAF" w14:textId="4D4D06E7" w:rsidR="008B55D2" w:rsidRPr="00A01EF4" w:rsidRDefault="008B55D2" w:rsidP="008B55D2">
      <w:pPr>
        <w:pStyle w:val="CommentText"/>
        <w:rPr>
          <w:rFonts w:ascii="Arial" w:hAnsi="Arial" w:cs="Arial"/>
          <w:color w:val="auto"/>
        </w:rPr>
      </w:pPr>
      <w:r w:rsidRPr="00A01EF4">
        <w:rPr>
          <w:rFonts w:ascii="Arial" w:hAnsi="Arial" w:cs="Arial"/>
          <w:color w:val="auto"/>
        </w:rPr>
        <w:t>The goals and preferences of consumers and the risks associated with consumer care are discussed, documented and reviewed when required.</w:t>
      </w:r>
    </w:p>
    <w:p w14:paraId="79A737C9" w14:textId="233B8D0A" w:rsidR="000F2EE3" w:rsidRPr="000F2EE3" w:rsidRDefault="000F2EE3" w:rsidP="000F2EE3">
      <w:pPr>
        <w:pStyle w:val="CommentText"/>
        <w:rPr>
          <w:rFonts w:ascii="Arial" w:hAnsi="Arial" w:cs="Arial"/>
          <w:color w:val="auto"/>
        </w:rPr>
      </w:pPr>
      <w:r w:rsidRPr="000F2EE3">
        <w:rPr>
          <w:rFonts w:ascii="Arial" w:hAnsi="Arial" w:cs="Arial"/>
          <w:color w:val="auto"/>
        </w:rPr>
        <w:t xml:space="preserve">The </w:t>
      </w:r>
      <w:r w:rsidR="00F2296E">
        <w:rPr>
          <w:rFonts w:ascii="Arial" w:hAnsi="Arial" w:cs="Arial"/>
          <w:color w:val="auto"/>
        </w:rPr>
        <w:t xml:space="preserve">service </w:t>
      </w:r>
      <w:r w:rsidR="0004522D">
        <w:rPr>
          <w:rFonts w:ascii="Arial" w:hAnsi="Arial" w:cs="Arial"/>
          <w:color w:val="auto"/>
        </w:rPr>
        <w:t>exhibited</w:t>
      </w:r>
      <w:r w:rsidR="00F2296E">
        <w:rPr>
          <w:rFonts w:ascii="Arial" w:hAnsi="Arial" w:cs="Arial"/>
          <w:color w:val="auto"/>
        </w:rPr>
        <w:t xml:space="preserve"> a</w:t>
      </w:r>
      <w:r w:rsidRPr="000F2EE3">
        <w:rPr>
          <w:rFonts w:ascii="Arial" w:hAnsi="Arial" w:cs="Arial"/>
          <w:color w:val="auto"/>
        </w:rPr>
        <w:t xml:space="preserve"> standard set of assessments completed when a consumer enters the service. These assessments </w:t>
      </w:r>
      <w:r w:rsidR="0004522D">
        <w:rPr>
          <w:rFonts w:ascii="Arial" w:hAnsi="Arial" w:cs="Arial"/>
          <w:color w:val="auto"/>
        </w:rPr>
        <w:t xml:space="preserve">support the care manager to </w:t>
      </w:r>
      <w:r w:rsidRPr="000F2EE3">
        <w:rPr>
          <w:rFonts w:ascii="Arial" w:hAnsi="Arial" w:cs="Arial"/>
          <w:color w:val="auto"/>
        </w:rPr>
        <w:t>develop a care plan in line with consumers’ needs goals and preferences</w:t>
      </w:r>
      <w:r w:rsidR="0004522D">
        <w:rPr>
          <w:rFonts w:ascii="Arial" w:hAnsi="Arial" w:cs="Arial"/>
          <w:color w:val="auto"/>
        </w:rPr>
        <w:t>.</w:t>
      </w:r>
    </w:p>
    <w:p w14:paraId="560843BA" w14:textId="0BB43FE1" w:rsidR="000F2EE3" w:rsidRDefault="000F2EE3" w:rsidP="000F2EE3">
      <w:pPr>
        <w:pStyle w:val="CommentText"/>
        <w:rPr>
          <w:rFonts w:ascii="Arial" w:hAnsi="Arial" w:cs="Arial"/>
          <w:color w:val="auto"/>
        </w:rPr>
      </w:pPr>
      <w:r w:rsidRPr="000F2EE3">
        <w:rPr>
          <w:rFonts w:ascii="Arial" w:hAnsi="Arial" w:cs="Arial"/>
          <w:color w:val="auto"/>
        </w:rPr>
        <w:lastRenderedPageBreak/>
        <w:t xml:space="preserve">The registered nurses </w:t>
      </w:r>
      <w:r w:rsidR="0004522D">
        <w:rPr>
          <w:rFonts w:ascii="Arial" w:hAnsi="Arial" w:cs="Arial"/>
          <w:color w:val="auto"/>
        </w:rPr>
        <w:t>explained they</w:t>
      </w:r>
      <w:r w:rsidRPr="000F2EE3">
        <w:rPr>
          <w:rFonts w:ascii="Arial" w:hAnsi="Arial" w:cs="Arial"/>
          <w:color w:val="auto"/>
        </w:rPr>
        <w:t xml:space="preserve"> have regular discussions with consumers or their representative about their care</w:t>
      </w:r>
      <w:r w:rsidR="0004522D">
        <w:rPr>
          <w:rFonts w:ascii="Arial" w:hAnsi="Arial" w:cs="Arial"/>
          <w:color w:val="auto"/>
        </w:rPr>
        <w:t>,</w:t>
      </w:r>
      <w:r w:rsidRPr="000F2EE3">
        <w:rPr>
          <w:rFonts w:ascii="Arial" w:hAnsi="Arial" w:cs="Arial"/>
          <w:color w:val="auto"/>
        </w:rPr>
        <w:t xml:space="preserve"> particularly to determine their preferences. They document these discussions in progress notes and/or on care evaluations</w:t>
      </w:r>
      <w:r w:rsidR="0004522D">
        <w:rPr>
          <w:rFonts w:ascii="Arial" w:hAnsi="Arial" w:cs="Arial"/>
          <w:color w:val="auto"/>
        </w:rPr>
        <w:t>.</w:t>
      </w:r>
    </w:p>
    <w:p w14:paraId="3A0C2CDA" w14:textId="6AB7D58C" w:rsidR="001B4780" w:rsidRPr="001B4780" w:rsidRDefault="00C161C2" w:rsidP="001B4780">
      <w:pPr>
        <w:pStyle w:val="CommentText"/>
        <w:rPr>
          <w:rFonts w:ascii="Arial" w:hAnsi="Arial" w:cs="Arial"/>
          <w:color w:val="auto"/>
        </w:rPr>
      </w:pPr>
      <w:r>
        <w:rPr>
          <w:rFonts w:ascii="Arial" w:hAnsi="Arial" w:cs="Arial"/>
          <w:color w:val="auto"/>
        </w:rPr>
        <w:t>The c</w:t>
      </w:r>
      <w:r w:rsidR="001B4780" w:rsidRPr="001B4780">
        <w:rPr>
          <w:rFonts w:ascii="Arial" w:hAnsi="Arial" w:cs="Arial"/>
          <w:color w:val="auto"/>
        </w:rPr>
        <w:t xml:space="preserve">are manager advised that discussions </w:t>
      </w:r>
      <w:r>
        <w:rPr>
          <w:rFonts w:ascii="Arial" w:hAnsi="Arial" w:cs="Arial"/>
          <w:color w:val="auto"/>
        </w:rPr>
        <w:t>regardi</w:t>
      </w:r>
      <w:r w:rsidR="00BE29E2">
        <w:rPr>
          <w:rFonts w:ascii="Arial" w:hAnsi="Arial" w:cs="Arial"/>
          <w:color w:val="auto"/>
        </w:rPr>
        <w:t>ng</w:t>
      </w:r>
      <w:r w:rsidR="001B4780" w:rsidRPr="001B4780">
        <w:rPr>
          <w:rFonts w:ascii="Arial" w:hAnsi="Arial" w:cs="Arial"/>
          <w:color w:val="auto"/>
        </w:rPr>
        <w:t xml:space="preserve"> end-of-life care preferences and advanced care planning are </w:t>
      </w:r>
      <w:r w:rsidR="00BE29E2">
        <w:rPr>
          <w:rFonts w:ascii="Arial" w:hAnsi="Arial" w:cs="Arial"/>
          <w:color w:val="auto"/>
        </w:rPr>
        <w:t>included</w:t>
      </w:r>
      <w:r w:rsidR="001B4780" w:rsidRPr="001B4780">
        <w:rPr>
          <w:rFonts w:ascii="Arial" w:hAnsi="Arial" w:cs="Arial"/>
          <w:color w:val="auto"/>
        </w:rPr>
        <w:t xml:space="preserve"> as part of the entry process with family members. These matters </w:t>
      </w:r>
      <w:r w:rsidR="00754258">
        <w:rPr>
          <w:rFonts w:ascii="Arial" w:hAnsi="Arial" w:cs="Arial"/>
          <w:color w:val="auto"/>
        </w:rPr>
        <w:t>are raised</w:t>
      </w:r>
      <w:r w:rsidR="001B4780" w:rsidRPr="001B4780">
        <w:rPr>
          <w:rFonts w:ascii="Arial" w:hAnsi="Arial" w:cs="Arial"/>
          <w:color w:val="auto"/>
        </w:rPr>
        <w:t xml:space="preserve"> in future case conferences if the consumer and/or their </w:t>
      </w:r>
      <w:r w:rsidR="00754258">
        <w:rPr>
          <w:rFonts w:ascii="Arial" w:hAnsi="Arial" w:cs="Arial"/>
          <w:color w:val="auto"/>
        </w:rPr>
        <w:t xml:space="preserve">representative </w:t>
      </w:r>
      <w:r w:rsidR="001B4780" w:rsidRPr="001B4780">
        <w:rPr>
          <w:rFonts w:ascii="Arial" w:hAnsi="Arial" w:cs="Arial"/>
          <w:color w:val="auto"/>
        </w:rPr>
        <w:t xml:space="preserve">have not provided the information. </w:t>
      </w:r>
    </w:p>
    <w:p w14:paraId="1D034FDD" w14:textId="4C1CF46F" w:rsidR="001B4780" w:rsidRPr="00A01EF4" w:rsidRDefault="001B4780" w:rsidP="001B4780">
      <w:pPr>
        <w:pStyle w:val="CommentText"/>
        <w:rPr>
          <w:rFonts w:ascii="Arial" w:hAnsi="Arial" w:cs="Arial"/>
          <w:color w:val="auto"/>
        </w:rPr>
      </w:pPr>
      <w:r w:rsidRPr="001B4780">
        <w:rPr>
          <w:rFonts w:ascii="Arial" w:hAnsi="Arial" w:cs="Arial"/>
          <w:color w:val="auto"/>
        </w:rPr>
        <w:t xml:space="preserve">The palliative care clinical nurse consultant </w:t>
      </w:r>
      <w:r w:rsidR="00B732A9">
        <w:rPr>
          <w:rFonts w:ascii="Arial" w:hAnsi="Arial" w:cs="Arial"/>
          <w:color w:val="auto"/>
        </w:rPr>
        <w:t>reinforced that</w:t>
      </w:r>
      <w:r w:rsidRPr="001B4780">
        <w:rPr>
          <w:rFonts w:ascii="Arial" w:hAnsi="Arial" w:cs="Arial"/>
          <w:color w:val="auto"/>
        </w:rPr>
        <w:t xml:space="preserve"> discussions with consumers and their representatives in relation to advanced care directives and end of life care are held whenever the need arises and plans of care are developed.</w:t>
      </w:r>
    </w:p>
    <w:p w14:paraId="30E13F8A" w14:textId="6EF58910" w:rsidR="00A01EF4" w:rsidRDefault="001E11D2" w:rsidP="00A01EF4">
      <w:pPr>
        <w:pStyle w:val="CommentText"/>
        <w:rPr>
          <w:rFonts w:ascii="Arial" w:hAnsi="Arial" w:cs="Arial"/>
          <w:color w:val="auto"/>
        </w:rPr>
      </w:pPr>
      <w:r>
        <w:rPr>
          <w:rFonts w:ascii="Arial" w:hAnsi="Arial" w:cs="Arial"/>
          <w:color w:val="auto"/>
        </w:rPr>
        <w:t xml:space="preserve">The service demonstrated </w:t>
      </w:r>
      <w:r w:rsidRPr="001E11D2">
        <w:rPr>
          <w:rFonts w:ascii="Arial" w:hAnsi="Arial" w:cs="Arial"/>
          <w:color w:val="auto"/>
        </w:rPr>
        <w:t>referral and recommendations in consumers file</w:t>
      </w:r>
      <w:r>
        <w:rPr>
          <w:rFonts w:ascii="Arial" w:hAnsi="Arial" w:cs="Arial"/>
          <w:color w:val="auto"/>
        </w:rPr>
        <w:t>s to</w:t>
      </w:r>
      <w:r w:rsidRPr="001E11D2">
        <w:rPr>
          <w:rFonts w:ascii="Arial" w:hAnsi="Arial" w:cs="Arial"/>
          <w:color w:val="auto"/>
        </w:rPr>
        <w:t xml:space="preserve"> other health professionals </w:t>
      </w:r>
      <w:r>
        <w:rPr>
          <w:rFonts w:ascii="Arial" w:hAnsi="Arial" w:cs="Arial"/>
          <w:color w:val="auto"/>
        </w:rPr>
        <w:t xml:space="preserve">when required, </w:t>
      </w:r>
      <w:r w:rsidRPr="001E11D2">
        <w:rPr>
          <w:rFonts w:ascii="Arial" w:hAnsi="Arial" w:cs="Arial"/>
          <w:color w:val="auto"/>
        </w:rPr>
        <w:t>includ</w:t>
      </w:r>
      <w:r>
        <w:rPr>
          <w:rFonts w:ascii="Arial" w:hAnsi="Arial" w:cs="Arial"/>
          <w:color w:val="auto"/>
        </w:rPr>
        <w:t>ing</w:t>
      </w:r>
      <w:r w:rsidRPr="001E11D2">
        <w:rPr>
          <w:rFonts w:ascii="Arial" w:hAnsi="Arial" w:cs="Arial"/>
          <w:color w:val="auto"/>
        </w:rPr>
        <w:t xml:space="preserve"> Podiatry, Physiotherapy, Dietician, Speech Pathologist, Psychologist, Wound Consultants, Palliative Care team and Clinical Nurse Specialist, Dental, Audiology, Geriatrician, and Geriatric Outreach Services</w:t>
      </w:r>
      <w:r w:rsidR="004E6D7C">
        <w:rPr>
          <w:rFonts w:ascii="Arial" w:hAnsi="Arial" w:cs="Arial"/>
          <w:color w:val="auto"/>
        </w:rPr>
        <w:t>.</w:t>
      </w:r>
    </w:p>
    <w:p w14:paraId="239CC4EC" w14:textId="5761C33C" w:rsidR="00D36585" w:rsidRPr="00D36585" w:rsidRDefault="00D36585" w:rsidP="00D36585">
      <w:pPr>
        <w:pStyle w:val="CommentText"/>
        <w:rPr>
          <w:rFonts w:ascii="Arial" w:hAnsi="Arial" w:cs="Arial"/>
          <w:color w:val="auto"/>
        </w:rPr>
      </w:pPr>
      <w:r w:rsidRPr="00D36585">
        <w:rPr>
          <w:rFonts w:ascii="Arial" w:hAnsi="Arial" w:cs="Arial"/>
          <w:color w:val="auto"/>
        </w:rPr>
        <w:t>Consumers who have had changes to their behaviour</w:t>
      </w:r>
      <w:r w:rsidR="004E6D7C">
        <w:rPr>
          <w:rFonts w:ascii="Arial" w:hAnsi="Arial" w:cs="Arial"/>
          <w:color w:val="auto"/>
        </w:rPr>
        <w:t>al</w:t>
      </w:r>
      <w:r w:rsidRPr="00D36585">
        <w:rPr>
          <w:rFonts w:ascii="Arial" w:hAnsi="Arial" w:cs="Arial"/>
          <w:color w:val="auto"/>
        </w:rPr>
        <w:t xml:space="preserve"> patterns are reviewed, consideration is given to pain and elimination patterns</w:t>
      </w:r>
      <w:r w:rsidR="00A42C54">
        <w:rPr>
          <w:rFonts w:ascii="Arial" w:hAnsi="Arial" w:cs="Arial"/>
          <w:color w:val="auto"/>
        </w:rPr>
        <w:t xml:space="preserve"> </w:t>
      </w:r>
      <w:r>
        <w:rPr>
          <w:rFonts w:ascii="Arial" w:hAnsi="Arial" w:cs="Arial"/>
          <w:color w:val="auto"/>
        </w:rPr>
        <w:t xml:space="preserve">and </w:t>
      </w:r>
      <w:r w:rsidRPr="00D36585">
        <w:rPr>
          <w:rFonts w:ascii="Arial" w:hAnsi="Arial" w:cs="Arial"/>
          <w:color w:val="auto"/>
        </w:rPr>
        <w:t>where appropriate</w:t>
      </w:r>
      <w:r>
        <w:rPr>
          <w:rFonts w:ascii="Arial" w:hAnsi="Arial" w:cs="Arial"/>
          <w:color w:val="auto"/>
        </w:rPr>
        <w:t>,</w:t>
      </w:r>
      <w:r w:rsidRPr="00D36585">
        <w:rPr>
          <w:rFonts w:ascii="Arial" w:hAnsi="Arial" w:cs="Arial"/>
          <w:color w:val="auto"/>
        </w:rPr>
        <w:t xml:space="preserve"> delirium screening is completed. </w:t>
      </w:r>
      <w:r>
        <w:rPr>
          <w:rFonts w:ascii="Arial" w:hAnsi="Arial" w:cs="Arial"/>
          <w:color w:val="auto"/>
        </w:rPr>
        <w:t>This is r</w:t>
      </w:r>
      <w:r w:rsidRPr="00D36585">
        <w:rPr>
          <w:rFonts w:ascii="Arial" w:hAnsi="Arial" w:cs="Arial"/>
          <w:color w:val="auto"/>
        </w:rPr>
        <w:t>eview</w:t>
      </w:r>
      <w:r>
        <w:rPr>
          <w:rFonts w:ascii="Arial" w:hAnsi="Arial" w:cs="Arial"/>
          <w:color w:val="auto"/>
        </w:rPr>
        <w:t>ed</w:t>
      </w:r>
      <w:r w:rsidRPr="00D36585">
        <w:rPr>
          <w:rFonts w:ascii="Arial" w:hAnsi="Arial" w:cs="Arial"/>
          <w:color w:val="auto"/>
        </w:rPr>
        <w:t xml:space="preserve"> by the registered nurse and referral to</w:t>
      </w:r>
      <w:r>
        <w:rPr>
          <w:rFonts w:ascii="Arial" w:hAnsi="Arial" w:cs="Arial"/>
          <w:color w:val="auto"/>
        </w:rPr>
        <w:t xml:space="preserve"> a</w:t>
      </w:r>
      <w:r w:rsidRPr="00D36585">
        <w:rPr>
          <w:rFonts w:ascii="Arial" w:hAnsi="Arial" w:cs="Arial"/>
          <w:color w:val="auto"/>
        </w:rPr>
        <w:t xml:space="preserve"> geriatrician and</w:t>
      </w:r>
      <w:r>
        <w:rPr>
          <w:rFonts w:ascii="Arial" w:hAnsi="Arial" w:cs="Arial"/>
          <w:color w:val="auto"/>
        </w:rPr>
        <w:t>/or</w:t>
      </w:r>
      <w:r w:rsidRPr="00D36585">
        <w:rPr>
          <w:rFonts w:ascii="Arial" w:hAnsi="Arial" w:cs="Arial"/>
          <w:color w:val="auto"/>
        </w:rPr>
        <w:t xml:space="preserve"> other health care specialist occurs. </w:t>
      </w:r>
    </w:p>
    <w:p w14:paraId="437A153C" w14:textId="635646EE" w:rsidR="00D36585" w:rsidRDefault="00D36585" w:rsidP="00D36585">
      <w:pPr>
        <w:pStyle w:val="CommentText"/>
        <w:rPr>
          <w:rFonts w:ascii="Arial" w:hAnsi="Arial" w:cs="Arial"/>
          <w:color w:val="auto"/>
        </w:rPr>
      </w:pPr>
      <w:r w:rsidRPr="00D36585">
        <w:rPr>
          <w:rFonts w:ascii="Arial" w:hAnsi="Arial" w:cs="Arial"/>
          <w:color w:val="auto"/>
        </w:rPr>
        <w:t>Consumers who experience infections are monitored for clinical signs including temperature, pathology is used to establish viral or bacterial causes and when authorised by the medical officer</w:t>
      </w:r>
      <w:r>
        <w:rPr>
          <w:rFonts w:ascii="Arial" w:hAnsi="Arial" w:cs="Arial"/>
          <w:color w:val="auto"/>
        </w:rPr>
        <w:t>,</w:t>
      </w:r>
      <w:r w:rsidRPr="00D36585">
        <w:rPr>
          <w:rFonts w:ascii="Arial" w:hAnsi="Arial" w:cs="Arial"/>
          <w:color w:val="auto"/>
        </w:rPr>
        <w:t xml:space="preserve"> medication including antibiotics are provided</w:t>
      </w:r>
      <w:r>
        <w:rPr>
          <w:rFonts w:ascii="Arial" w:hAnsi="Arial" w:cs="Arial"/>
          <w:color w:val="auto"/>
        </w:rPr>
        <w:t xml:space="preserve"> and monitored</w:t>
      </w:r>
      <w:r w:rsidRPr="00D36585">
        <w:rPr>
          <w:rFonts w:ascii="Arial" w:hAnsi="Arial" w:cs="Arial"/>
          <w:color w:val="auto"/>
        </w:rPr>
        <w:t xml:space="preserve">. </w:t>
      </w:r>
    </w:p>
    <w:p w14:paraId="24FEEBA7" w14:textId="7E934B3E" w:rsidR="00705D48" w:rsidRDefault="008B55D2" w:rsidP="008B55D2">
      <w:pPr>
        <w:pStyle w:val="CommentText"/>
        <w:rPr>
          <w:rFonts w:ascii="Arial" w:hAnsi="Arial" w:cs="Arial"/>
          <w:color w:val="auto"/>
        </w:rPr>
      </w:pPr>
      <w:r w:rsidRPr="00A01EF4">
        <w:rPr>
          <w:rFonts w:ascii="Arial" w:hAnsi="Arial" w:cs="Arial"/>
          <w:color w:val="auto"/>
        </w:rPr>
        <w:t>The Quality Standard is assessed as Compliant as five of the five specific requirements have been assessed as Compliant.</w:t>
      </w:r>
      <w:r w:rsidR="00705D48">
        <w:rPr>
          <w:rFonts w:ascii="Arial" w:hAnsi="Arial" w:cs="Arial"/>
          <w:color w:val="auto"/>
        </w:rPr>
        <w:br w:type="page"/>
      </w:r>
    </w:p>
    <w:p w14:paraId="4415513A" w14:textId="1B26CB69" w:rsidR="007209A1" w:rsidRPr="00331A7E" w:rsidRDefault="007209A1" w:rsidP="00EF2156">
      <w:pPr>
        <w:pStyle w:val="CommentText"/>
        <w:rPr>
          <w:rFonts w:ascii="Arial" w:hAnsi="Arial" w:cs="Arial"/>
          <w:b/>
          <w:sz w:val="30"/>
          <w:szCs w:val="30"/>
        </w:rPr>
      </w:pPr>
      <w:r w:rsidRPr="00331A7E">
        <w:rPr>
          <w:rFonts w:ascii="Arial" w:hAnsi="Arial" w:cs="Arial"/>
          <w:b/>
          <w:sz w:val="30"/>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4F3FA16" w:rsidR="00CB2962" w:rsidRPr="00B83D6B" w:rsidRDefault="00F7426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w:t>
            </w:r>
            <w:r w:rsidR="00CB2962" w:rsidRPr="00806679">
              <w:rPr>
                <w:rFonts w:ascii="Arial" w:hAnsi="Arial" w:cs="Arial"/>
              </w:rPr>
              <w:t>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56E4C97E" w:rsidR="00CB2962" w:rsidRPr="00705D48" w:rsidRDefault="00F7426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w:t>
            </w:r>
            <w:r w:rsidR="00CB2962" w:rsidRPr="00705D48">
              <w:rPr>
                <w:rFonts w:ascii="Arial" w:hAnsi="Arial" w:cs="Arial"/>
              </w:rPr>
              <w:t>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37A95D5A" w:rsidR="00CB2962" w:rsidRPr="00705D48" w:rsidRDefault="00F7426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w:t>
            </w:r>
            <w:r w:rsidR="00CB2962" w:rsidRPr="00705D48">
              <w:rPr>
                <w:rFonts w:ascii="Arial" w:hAnsi="Arial" w:cs="Arial"/>
              </w:rPr>
              <w:t>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F0F87B8" w:rsidR="00CB2962" w:rsidRPr="00705D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55AFDCD6" w:rsidR="00CB2962" w:rsidRPr="00705D48" w:rsidRDefault="00CB2962" w:rsidP="00705D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581BEFA" w:rsidR="00CB2962" w:rsidRPr="00705D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D8877DA" w:rsidR="00CB2962" w:rsidRPr="00705D48"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76AC9C7" w:rsidR="00CB2962" w:rsidRPr="00705D48"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E0FFFD6" w14:textId="5EA3C531" w:rsidR="003379C7" w:rsidRPr="003379C7" w:rsidRDefault="00C505F1" w:rsidP="003379C7">
      <w:pPr>
        <w:pStyle w:val="CommentText"/>
        <w:rPr>
          <w:rFonts w:ascii="Arial" w:hAnsi="Arial" w:cs="Arial"/>
          <w:color w:val="auto"/>
        </w:rPr>
      </w:pPr>
      <w:bookmarkStart w:id="1" w:name="_Hlk103330062"/>
      <w:r>
        <w:rPr>
          <w:rFonts w:ascii="Arial" w:hAnsi="Arial" w:cs="Arial"/>
          <w:color w:val="auto"/>
        </w:rPr>
        <w:t>C</w:t>
      </w:r>
      <w:r w:rsidR="00D92356" w:rsidRPr="00C505F1">
        <w:rPr>
          <w:rFonts w:ascii="Arial" w:hAnsi="Arial" w:cs="Arial"/>
          <w:color w:val="auto"/>
        </w:rPr>
        <w:t xml:space="preserve">onsumers and representatives </w:t>
      </w:r>
      <w:r w:rsidR="003379C7">
        <w:rPr>
          <w:rFonts w:ascii="Arial" w:hAnsi="Arial" w:cs="Arial"/>
          <w:color w:val="auto"/>
        </w:rPr>
        <w:t>advised</w:t>
      </w:r>
      <w:r w:rsidR="003379C7" w:rsidRPr="003379C7">
        <w:rPr>
          <w:rFonts w:ascii="Arial" w:hAnsi="Arial" w:cs="Arial"/>
          <w:color w:val="auto"/>
        </w:rPr>
        <w:t xml:space="preserve"> they receive personal care and clinical care that is safe and right for them. </w:t>
      </w:r>
    </w:p>
    <w:p w14:paraId="519693A6" w14:textId="3539693E" w:rsidR="003379C7" w:rsidRPr="003379C7" w:rsidRDefault="003379C7" w:rsidP="003379C7">
      <w:pPr>
        <w:pStyle w:val="CommentText"/>
        <w:rPr>
          <w:rFonts w:ascii="Arial" w:hAnsi="Arial" w:cs="Arial"/>
          <w:color w:val="auto"/>
        </w:rPr>
      </w:pPr>
      <w:r w:rsidRPr="003379C7">
        <w:rPr>
          <w:rFonts w:ascii="Arial" w:hAnsi="Arial" w:cs="Arial"/>
          <w:color w:val="auto"/>
        </w:rPr>
        <w:t>Consumers</w:t>
      </w:r>
      <w:r w:rsidR="00844306">
        <w:rPr>
          <w:rFonts w:ascii="Arial" w:hAnsi="Arial" w:cs="Arial"/>
          <w:color w:val="auto"/>
        </w:rPr>
        <w:t xml:space="preserve"> and </w:t>
      </w:r>
      <w:r w:rsidRPr="003379C7">
        <w:rPr>
          <w:rFonts w:ascii="Arial" w:hAnsi="Arial" w:cs="Arial"/>
          <w:color w:val="auto"/>
        </w:rPr>
        <w:t xml:space="preserve">representatives </w:t>
      </w:r>
      <w:r w:rsidR="00844306">
        <w:rPr>
          <w:rFonts w:ascii="Arial" w:hAnsi="Arial" w:cs="Arial"/>
          <w:color w:val="auto"/>
        </w:rPr>
        <w:t>advised</w:t>
      </w:r>
      <w:r w:rsidRPr="003379C7">
        <w:rPr>
          <w:rFonts w:ascii="Arial" w:hAnsi="Arial" w:cs="Arial"/>
          <w:color w:val="auto"/>
        </w:rPr>
        <w:t xml:space="preserve"> they get the care they need</w:t>
      </w:r>
      <w:r w:rsidR="00A42C54">
        <w:rPr>
          <w:rFonts w:ascii="Arial" w:hAnsi="Arial" w:cs="Arial"/>
          <w:color w:val="auto"/>
        </w:rPr>
        <w:t>, i</w:t>
      </w:r>
      <w:r w:rsidRPr="003379C7">
        <w:rPr>
          <w:rFonts w:ascii="Arial" w:hAnsi="Arial" w:cs="Arial"/>
          <w:color w:val="auto"/>
        </w:rPr>
        <w:t>ncluding personal hygiene, meals, wound and skin care, management of pain, mobility</w:t>
      </w:r>
      <w:r w:rsidR="001F4FD3">
        <w:rPr>
          <w:rFonts w:ascii="Arial" w:hAnsi="Arial" w:cs="Arial"/>
          <w:color w:val="auto"/>
        </w:rPr>
        <w:t>/</w:t>
      </w:r>
      <w:r w:rsidRPr="003379C7">
        <w:rPr>
          <w:rFonts w:ascii="Arial" w:hAnsi="Arial" w:cs="Arial"/>
          <w:color w:val="auto"/>
        </w:rPr>
        <w:t>exercise, and assistance with continence care needs.</w:t>
      </w:r>
      <w:r w:rsidR="00663202">
        <w:rPr>
          <w:rFonts w:ascii="Arial" w:hAnsi="Arial" w:cs="Arial"/>
          <w:color w:val="auto"/>
        </w:rPr>
        <w:t xml:space="preserve"> </w:t>
      </w:r>
      <w:r w:rsidRPr="003379C7">
        <w:rPr>
          <w:rFonts w:ascii="Arial" w:hAnsi="Arial" w:cs="Arial"/>
          <w:color w:val="auto"/>
        </w:rPr>
        <w:t xml:space="preserve">Consumers and representatives </w:t>
      </w:r>
      <w:r w:rsidR="00844306">
        <w:rPr>
          <w:rFonts w:ascii="Arial" w:hAnsi="Arial" w:cs="Arial"/>
          <w:color w:val="auto"/>
        </w:rPr>
        <w:t>also advised</w:t>
      </w:r>
      <w:r w:rsidRPr="003379C7">
        <w:rPr>
          <w:rFonts w:ascii="Arial" w:hAnsi="Arial" w:cs="Arial"/>
          <w:color w:val="auto"/>
        </w:rPr>
        <w:t xml:space="preserve"> they have access to a doctor or other health professional when they need it.</w:t>
      </w:r>
    </w:p>
    <w:p w14:paraId="3ACFB9AC" w14:textId="27FD22B4" w:rsidR="00D92356" w:rsidRDefault="003379C7" w:rsidP="003379C7">
      <w:pPr>
        <w:pStyle w:val="CommentText"/>
        <w:rPr>
          <w:rFonts w:ascii="Arial" w:hAnsi="Arial" w:cs="Arial"/>
          <w:color w:val="auto"/>
        </w:rPr>
      </w:pPr>
      <w:r w:rsidRPr="003379C7">
        <w:rPr>
          <w:rFonts w:ascii="Arial" w:hAnsi="Arial" w:cs="Arial"/>
          <w:color w:val="auto"/>
        </w:rPr>
        <w:t>The service has policies and procedures to guide staff practice in providing clinical and personal care that is tailored to the</w:t>
      </w:r>
      <w:r w:rsidR="001F4FD3">
        <w:rPr>
          <w:rFonts w:ascii="Arial" w:hAnsi="Arial" w:cs="Arial"/>
          <w:color w:val="auto"/>
        </w:rPr>
        <w:t xml:space="preserve"> consumer’s</w:t>
      </w:r>
      <w:r w:rsidRPr="003379C7">
        <w:rPr>
          <w:rFonts w:ascii="Arial" w:hAnsi="Arial" w:cs="Arial"/>
          <w:color w:val="auto"/>
        </w:rPr>
        <w:t xml:space="preserve"> needs and preferences</w:t>
      </w:r>
      <w:r w:rsidR="00CB67A9">
        <w:rPr>
          <w:rFonts w:ascii="Arial" w:hAnsi="Arial" w:cs="Arial"/>
          <w:color w:val="auto"/>
        </w:rPr>
        <w:t>.</w:t>
      </w:r>
      <w:r w:rsidRPr="003379C7">
        <w:rPr>
          <w:rFonts w:ascii="Arial" w:hAnsi="Arial" w:cs="Arial"/>
          <w:color w:val="auto"/>
        </w:rPr>
        <w:t xml:space="preserve"> Staff demonstrated they have access to relevant clinical information, and they </w:t>
      </w:r>
      <w:r w:rsidR="00D6477D" w:rsidRPr="003379C7">
        <w:rPr>
          <w:rFonts w:ascii="Arial" w:hAnsi="Arial" w:cs="Arial"/>
          <w:color w:val="auto"/>
        </w:rPr>
        <w:t>can</w:t>
      </w:r>
      <w:r w:rsidRPr="003379C7">
        <w:rPr>
          <w:rFonts w:ascii="Arial" w:hAnsi="Arial" w:cs="Arial"/>
          <w:color w:val="auto"/>
        </w:rPr>
        <w:t xml:space="preserve"> share this information with allied and medical health specialists. Referrals to allied and other health care providers occur in a timely manner.</w:t>
      </w:r>
    </w:p>
    <w:p w14:paraId="37742D96" w14:textId="05750531" w:rsidR="00CB67A9" w:rsidRDefault="00B16AA8" w:rsidP="003379C7">
      <w:pPr>
        <w:pStyle w:val="CommentText"/>
        <w:rPr>
          <w:rFonts w:ascii="Arial" w:hAnsi="Arial" w:cs="Arial"/>
          <w:color w:val="auto"/>
        </w:rPr>
      </w:pPr>
      <w:r w:rsidRPr="00B16AA8">
        <w:rPr>
          <w:rFonts w:ascii="Arial" w:hAnsi="Arial" w:cs="Arial"/>
          <w:color w:val="auto"/>
        </w:rPr>
        <w:lastRenderedPageBreak/>
        <w:t xml:space="preserve">All consumers at the service are subject to environmental restraint and documentation is </w:t>
      </w:r>
      <w:r w:rsidR="00A42C54">
        <w:rPr>
          <w:rFonts w:ascii="Arial" w:hAnsi="Arial" w:cs="Arial"/>
          <w:color w:val="auto"/>
        </w:rPr>
        <w:t xml:space="preserve">recorded </w:t>
      </w:r>
      <w:r w:rsidRPr="00B16AA8">
        <w:rPr>
          <w:rFonts w:ascii="Arial" w:hAnsi="Arial" w:cs="Arial"/>
          <w:color w:val="auto"/>
        </w:rPr>
        <w:t>to support its use.</w:t>
      </w:r>
      <w:r w:rsidR="008D5D2E">
        <w:rPr>
          <w:rFonts w:ascii="Arial" w:hAnsi="Arial" w:cs="Arial"/>
          <w:color w:val="auto"/>
        </w:rPr>
        <w:t xml:space="preserve"> </w:t>
      </w:r>
      <w:r w:rsidR="00162F04">
        <w:rPr>
          <w:rFonts w:ascii="Arial" w:hAnsi="Arial" w:cs="Arial"/>
          <w:color w:val="auto"/>
        </w:rPr>
        <w:t>The r</w:t>
      </w:r>
      <w:r w:rsidR="008D5D2E" w:rsidRPr="008D5D2E">
        <w:rPr>
          <w:rFonts w:ascii="Arial" w:hAnsi="Arial" w:cs="Arial"/>
          <w:color w:val="auto"/>
        </w:rPr>
        <w:t xml:space="preserve">egistered nurse was able to </w:t>
      </w:r>
      <w:r w:rsidR="00162F04">
        <w:rPr>
          <w:rFonts w:ascii="Arial" w:hAnsi="Arial" w:cs="Arial"/>
          <w:color w:val="auto"/>
        </w:rPr>
        <w:t>explain</w:t>
      </w:r>
      <w:r w:rsidR="008D5D2E" w:rsidRPr="008D5D2E">
        <w:rPr>
          <w:rFonts w:ascii="Arial" w:hAnsi="Arial" w:cs="Arial"/>
          <w:color w:val="auto"/>
        </w:rPr>
        <w:t xml:space="preserve"> the service</w:t>
      </w:r>
      <w:r w:rsidR="00162F04">
        <w:rPr>
          <w:rFonts w:ascii="Arial" w:hAnsi="Arial" w:cs="Arial"/>
          <w:color w:val="auto"/>
        </w:rPr>
        <w:t>’</w:t>
      </w:r>
      <w:r w:rsidR="008D5D2E" w:rsidRPr="008D5D2E">
        <w:rPr>
          <w:rFonts w:ascii="Arial" w:hAnsi="Arial" w:cs="Arial"/>
          <w:color w:val="auto"/>
        </w:rPr>
        <w:t>s policy in relation to restrictive practise.</w:t>
      </w:r>
    </w:p>
    <w:p w14:paraId="4A2EB63B" w14:textId="7554DDD9" w:rsidR="008D5D2E" w:rsidRDefault="00346D15" w:rsidP="003379C7">
      <w:pPr>
        <w:pStyle w:val="CommentText"/>
        <w:rPr>
          <w:rFonts w:ascii="Arial" w:hAnsi="Arial" w:cs="Arial"/>
          <w:color w:val="auto"/>
        </w:rPr>
      </w:pPr>
      <w:r w:rsidRPr="00346D15">
        <w:rPr>
          <w:rFonts w:ascii="Arial" w:hAnsi="Arial" w:cs="Arial"/>
          <w:color w:val="auto"/>
        </w:rPr>
        <w:t>Wound charts show that when an injury to skin integrity occurs an incident form is completed, a wound assessment occurs, and a wound chart is commenced</w:t>
      </w:r>
      <w:r w:rsidR="00162F04">
        <w:rPr>
          <w:rFonts w:ascii="Arial" w:hAnsi="Arial" w:cs="Arial"/>
          <w:color w:val="auto"/>
        </w:rPr>
        <w:t xml:space="preserve">, </w:t>
      </w:r>
      <w:r w:rsidRPr="00346D15">
        <w:rPr>
          <w:rFonts w:ascii="Arial" w:hAnsi="Arial" w:cs="Arial"/>
          <w:color w:val="auto"/>
        </w:rPr>
        <w:t>regular and consistent monitoring o</w:t>
      </w:r>
      <w:r w:rsidR="00162F04">
        <w:rPr>
          <w:rFonts w:ascii="Arial" w:hAnsi="Arial" w:cs="Arial"/>
          <w:color w:val="auto"/>
        </w:rPr>
        <w:t>ccurs, p</w:t>
      </w:r>
      <w:r w:rsidRPr="00346D15">
        <w:rPr>
          <w:rFonts w:ascii="Arial" w:hAnsi="Arial" w:cs="Arial"/>
          <w:color w:val="auto"/>
        </w:rPr>
        <w:t>hotographs are taken on a regular basis</w:t>
      </w:r>
      <w:r w:rsidR="00162F04">
        <w:rPr>
          <w:rFonts w:ascii="Arial" w:hAnsi="Arial" w:cs="Arial"/>
          <w:color w:val="auto"/>
        </w:rPr>
        <w:t xml:space="preserve"> and</w:t>
      </w:r>
      <w:r w:rsidRPr="00346D15">
        <w:rPr>
          <w:rFonts w:ascii="Arial" w:hAnsi="Arial" w:cs="Arial"/>
          <w:color w:val="auto"/>
        </w:rPr>
        <w:t xml:space="preserve"> </w:t>
      </w:r>
      <w:r w:rsidR="00162F04">
        <w:rPr>
          <w:rFonts w:ascii="Arial" w:hAnsi="Arial" w:cs="Arial"/>
          <w:color w:val="auto"/>
        </w:rPr>
        <w:t>c</w:t>
      </w:r>
      <w:r w:rsidRPr="00346D15">
        <w:rPr>
          <w:rFonts w:ascii="Arial" w:hAnsi="Arial" w:cs="Arial"/>
          <w:color w:val="auto"/>
        </w:rPr>
        <w:t>are is provided by the registered nurse or enrolled nurse.</w:t>
      </w:r>
    </w:p>
    <w:p w14:paraId="4B56F648" w14:textId="564794DB" w:rsidR="004028AF" w:rsidRDefault="004C08E7" w:rsidP="00D92356">
      <w:pPr>
        <w:pStyle w:val="CommentText"/>
        <w:rPr>
          <w:rFonts w:ascii="Arial" w:hAnsi="Arial" w:cs="Arial"/>
          <w:color w:val="auto"/>
        </w:rPr>
      </w:pPr>
      <w:r w:rsidRPr="004C08E7">
        <w:rPr>
          <w:rFonts w:ascii="Arial" w:hAnsi="Arial" w:cs="Arial"/>
          <w:color w:val="auto"/>
        </w:rPr>
        <w:t>Care staff observe</w:t>
      </w:r>
      <w:r w:rsidR="00162F04">
        <w:rPr>
          <w:rFonts w:ascii="Arial" w:hAnsi="Arial" w:cs="Arial"/>
          <w:color w:val="auto"/>
        </w:rPr>
        <w:t xml:space="preserve"> consumers</w:t>
      </w:r>
      <w:r w:rsidRPr="004C08E7">
        <w:rPr>
          <w:rFonts w:ascii="Arial" w:hAnsi="Arial" w:cs="Arial"/>
          <w:color w:val="auto"/>
        </w:rPr>
        <w:t xml:space="preserve"> for signs of pain and report to the registered nurse. Registered nurses document in care notes when they have administered as required (PRN) and narcotic pain relief and the effectiveness of this is </w:t>
      </w:r>
      <w:r w:rsidR="004C61DB">
        <w:rPr>
          <w:rFonts w:ascii="Arial" w:hAnsi="Arial" w:cs="Arial"/>
          <w:color w:val="auto"/>
        </w:rPr>
        <w:t>also</w:t>
      </w:r>
      <w:r w:rsidRPr="004C08E7">
        <w:rPr>
          <w:rFonts w:ascii="Arial" w:hAnsi="Arial" w:cs="Arial"/>
          <w:color w:val="auto"/>
        </w:rPr>
        <w:t xml:space="preserve"> recorded.</w:t>
      </w:r>
    </w:p>
    <w:p w14:paraId="0E85D29E" w14:textId="2E8ECE88" w:rsidR="004C08E7" w:rsidRDefault="00B72C07" w:rsidP="00D92356">
      <w:pPr>
        <w:pStyle w:val="CommentText"/>
        <w:rPr>
          <w:rFonts w:ascii="Arial" w:hAnsi="Arial" w:cs="Arial"/>
          <w:color w:val="auto"/>
        </w:rPr>
      </w:pPr>
      <w:r w:rsidRPr="00B72C07">
        <w:rPr>
          <w:rFonts w:ascii="Arial" w:hAnsi="Arial" w:cs="Arial"/>
          <w:color w:val="auto"/>
        </w:rPr>
        <w:t>The service has a medication management system that includes medication charts that are reviewed and signed by the medical officer. The system is overseen by registered nurses who currently administer all medication.</w:t>
      </w:r>
    </w:p>
    <w:p w14:paraId="3E73888A" w14:textId="6A1C3F0E" w:rsidR="004C08E7" w:rsidRDefault="00DB5E3B" w:rsidP="00D92356">
      <w:pPr>
        <w:pStyle w:val="CommentText"/>
        <w:rPr>
          <w:rFonts w:ascii="Arial" w:hAnsi="Arial" w:cs="Arial"/>
          <w:color w:val="auto"/>
        </w:rPr>
      </w:pPr>
      <w:r w:rsidRPr="00DB5E3B">
        <w:rPr>
          <w:rFonts w:ascii="Arial" w:hAnsi="Arial" w:cs="Arial"/>
          <w:color w:val="auto"/>
        </w:rPr>
        <w:t>The service’s management investigates all falls in a manner that assists them to identify high impact or high prevalence risks. The service has a falls prevention program that is overseen by the care manager.</w:t>
      </w:r>
    </w:p>
    <w:p w14:paraId="58ABE030" w14:textId="14B7751E" w:rsidR="00DB5E3B" w:rsidRDefault="00BA32E2" w:rsidP="00D92356">
      <w:pPr>
        <w:pStyle w:val="CommentText"/>
        <w:rPr>
          <w:rFonts w:ascii="Arial" w:hAnsi="Arial" w:cs="Arial"/>
          <w:color w:val="auto"/>
        </w:rPr>
      </w:pPr>
      <w:r w:rsidRPr="00BA32E2">
        <w:rPr>
          <w:rFonts w:ascii="Arial" w:hAnsi="Arial" w:cs="Arial"/>
          <w:color w:val="auto"/>
        </w:rPr>
        <w:t>Aggressive incidents between consumers are recorded and reported within the services</w:t>
      </w:r>
      <w:r w:rsidR="00A42C54">
        <w:rPr>
          <w:rFonts w:ascii="Arial" w:hAnsi="Arial" w:cs="Arial"/>
          <w:color w:val="auto"/>
        </w:rPr>
        <w:t>’</w:t>
      </w:r>
      <w:r w:rsidRPr="00BA32E2">
        <w:rPr>
          <w:rFonts w:ascii="Arial" w:hAnsi="Arial" w:cs="Arial"/>
          <w:color w:val="auto"/>
        </w:rPr>
        <w:t xml:space="preserve"> documentation systems and reports are made in relation to the Serious Incident Reporting Scheme (SIRS). Review of consumers and referrals are made to geriatricians when necessary. Behaviour management plans are developed within care notes and on incident forms and form part of the consumers care plan.</w:t>
      </w:r>
    </w:p>
    <w:p w14:paraId="123127FB" w14:textId="768C0E17" w:rsidR="00DB5E3B" w:rsidRDefault="005D7B3F" w:rsidP="00D92356">
      <w:pPr>
        <w:pStyle w:val="CommentText"/>
        <w:rPr>
          <w:rFonts w:ascii="Arial" w:hAnsi="Arial" w:cs="Arial"/>
          <w:color w:val="auto"/>
        </w:rPr>
      </w:pPr>
      <w:r w:rsidRPr="005D7B3F">
        <w:rPr>
          <w:rFonts w:ascii="Arial" w:hAnsi="Arial" w:cs="Arial"/>
          <w:color w:val="auto"/>
        </w:rPr>
        <w:t xml:space="preserve">Consumers and representatives expressed satisfaction with the way staff respond to their clinical care needs including instances when they do not feel well and need increased care. Representatives </w:t>
      </w:r>
      <w:r w:rsidR="00D2251C">
        <w:rPr>
          <w:rFonts w:ascii="Arial" w:hAnsi="Arial" w:cs="Arial"/>
          <w:color w:val="auto"/>
        </w:rPr>
        <w:t xml:space="preserve">are </w:t>
      </w:r>
      <w:r w:rsidRPr="005D7B3F">
        <w:rPr>
          <w:rFonts w:ascii="Arial" w:hAnsi="Arial" w:cs="Arial"/>
          <w:color w:val="auto"/>
        </w:rPr>
        <w:t>provided details of their consumers change</w:t>
      </w:r>
      <w:r w:rsidR="00A42C54">
        <w:rPr>
          <w:rFonts w:ascii="Arial" w:hAnsi="Arial" w:cs="Arial"/>
          <w:color w:val="auto"/>
        </w:rPr>
        <w:t xml:space="preserve"> in</w:t>
      </w:r>
      <w:r w:rsidRPr="005D7B3F">
        <w:rPr>
          <w:rFonts w:ascii="Arial" w:hAnsi="Arial" w:cs="Arial"/>
          <w:color w:val="auto"/>
        </w:rPr>
        <w:t xml:space="preserve"> condition and </w:t>
      </w:r>
      <w:r w:rsidR="00A42C54">
        <w:rPr>
          <w:rFonts w:ascii="Arial" w:hAnsi="Arial" w:cs="Arial"/>
          <w:color w:val="auto"/>
        </w:rPr>
        <w:t>were satisfied that</w:t>
      </w:r>
      <w:r w:rsidR="00D2251C">
        <w:rPr>
          <w:rFonts w:ascii="Arial" w:hAnsi="Arial" w:cs="Arial"/>
          <w:color w:val="auto"/>
        </w:rPr>
        <w:t xml:space="preserve"> the </w:t>
      </w:r>
      <w:r w:rsidRPr="005D7B3F">
        <w:rPr>
          <w:rFonts w:ascii="Arial" w:hAnsi="Arial" w:cs="Arial"/>
          <w:color w:val="auto"/>
        </w:rPr>
        <w:t xml:space="preserve">service </w:t>
      </w:r>
      <w:r w:rsidR="00D2251C">
        <w:rPr>
          <w:rFonts w:ascii="Arial" w:hAnsi="Arial" w:cs="Arial"/>
          <w:color w:val="auto"/>
        </w:rPr>
        <w:t>keeps</w:t>
      </w:r>
      <w:r w:rsidRPr="005D7B3F">
        <w:rPr>
          <w:rFonts w:ascii="Arial" w:hAnsi="Arial" w:cs="Arial"/>
          <w:color w:val="auto"/>
        </w:rPr>
        <w:t xml:space="preserve"> them informed</w:t>
      </w:r>
      <w:r w:rsidR="00D2251C">
        <w:rPr>
          <w:rFonts w:ascii="Arial" w:hAnsi="Arial" w:cs="Arial"/>
          <w:color w:val="auto"/>
        </w:rPr>
        <w:t xml:space="preserve">, for example, a </w:t>
      </w:r>
      <w:r w:rsidRPr="005D7B3F">
        <w:rPr>
          <w:rFonts w:ascii="Arial" w:hAnsi="Arial" w:cs="Arial"/>
          <w:color w:val="auto"/>
        </w:rPr>
        <w:t>transfer to hospital or</w:t>
      </w:r>
      <w:r w:rsidR="00D2251C">
        <w:rPr>
          <w:rFonts w:ascii="Arial" w:hAnsi="Arial" w:cs="Arial"/>
          <w:color w:val="auto"/>
        </w:rPr>
        <w:t xml:space="preserve"> a</w:t>
      </w:r>
      <w:r w:rsidRPr="005D7B3F">
        <w:rPr>
          <w:rFonts w:ascii="Arial" w:hAnsi="Arial" w:cs="Arial"/>
          <w:color w:val="auto"/>
        </w:rPr>
        <w:t xml:space="preserve"> review by </w:t>
      </w:r>
      <w:r w:rsidR="00A42C54">
        <w:rPr>
          <w:rFonts w:ascii="Arial" w:hAnsi="Arial" w:cs="Arial"/>
          <w:color w:val="auto"/>
        </w:rPr>
        <w:t xml:space="preserve">an </w:t>
      </w:r>
      <w:r w:rsidRPr="005D7B3F">
        <w:rPr>
          <w:rFonts w:ascii="Arial" w:hAnsi="Arial" w:cs="Arial"/>
          <w:color w:val="auto"/>
        </w:rPr>
        <w:t xml:space="preserve">allied </w:t>
      </w:r>
      <w:r w:rsidR="00F778DB">
        <w:rPr>
          <w:rFonts w:ascii="Arial" w:hAnsi="Arial" w:cs="Arial"/>
          <w:color w:val="auto"/>
        </w:rPr>
        <w:t xml:space="preserve">health </w:t>
      </w:r>
      <w:r w:rsidR="00D2251C">
        <w:rPr>
          <w:rFonts w:ascii="Arial" w:hAnsi="Arial" w:cs="Arial"/>
          <w:color w:val="auto"/>
        </w:rPr>
        <w:t>or</w:t>
      </w:r>
      <w:r w:rsidRPr="005D7B3F">
        <w:rPr>
          <w:rFonts w:ascii="Arial" w:hAnsi="Arial" w:cs="Arial"/>
          <w:color w:val="auto"/>
        </w:rPr>
        <w:t xml:space="preserve"> medical specialist.</w:t>
      </w:r>
    </w:p>
    <w:p w14:paraId="37CCA68C" w14:textId="760584A9" w:rsidR="00645781" w:rsidRPr="00645781" w:rsidRDefault="00645781" w:rsidP="00645781">
      <w:pPr>
        <w:pStyle w:val="CommentText"/>
        <w:rPr>
          <w:rFonts w:ascii="Arial" w:hAnsi="Arial" w:cs="Arial"/>
          <w:color w:val="auto"/>
        </w:rPr>
      </w:pPr>
      <w:r w:rsidRPr="00645781">
        <w:rPr>
          <w:rFonts w:ascii="Arial" w:hAnsi="Arial" w:cs="Arial"/>
          <w:color w:val="auto"/>
        </w:rPr>
        <w:t>The service has a</w:t>
      </w:r>
      <w:r w:rsidR="00D2251C">
        <w:rPr>
          <w:rFonts w:ascii="Arial" w:hAnsi="Arial" w:cs="Arial"/>
          <w:color w:val="auto"/>
        </w:rPr>
        <w:t>n effective</w:t>
      </w:r>
      <w:r w:rsidRPr="00645781">
        <w:rPr>
          <w:rFonts w:ascii="Arial" w:hAnsi="Arial" w:cs="Arial"/>
          <w:color w:val="auto"/>
        </w:rPr>
        <w:t xml:space="preserve"> handover system between shifts and communication is shared with staff verbally and in written format.</w:t>
      </w:r>
      <w:r w:rsidR="00D2251C">
        <w:rPr>
          <w:rFonts w:ascii="Arial" w:hAnsi="Arial" w:cs="Arial"/>
          <w:color w:val="auto"/>
        </w:rPr>
        <w:t xml:space="preserve"> </w:t>
      </w:r>
      <w:r w:rsidRPr="00645781">
        <w:rPr>
          <w:rFonts w:ascii="Arial" w:hAnsi="Arial" w:cs="Arial"/>
          <w:color w:val="auto"/>
        </w:rPr>
        <w:t xml:space="preserve">Care notes, monitoring charts and observations are documented when there is a change in the consumers condition and these notes are maintained by all levels of staff. </w:t>
      </w:r>
    </w:p>
    <w:p w14:paraId="411E1237" w14:textId="77777777" w:rsidR="00645781" w:rsidRPr="00645781" w:rsidRDefault="00645781" w:rsidP="00645781">
      <w:pPr>
        <w:pStyle w:val="CommentText"/>
        <w:rPr>
          <w:rFonts w:ascii="Arial" w:hAnsi="Arial" w:cs="Arial"/>
          <w:color w:val="auto"/>
        </w:rPr>
      </w:pPr>
      <w:r w:rsidRPr="00645781">
        <w:rPr>
          <w:rFonts w:ascii="Arial" w:hAnsi="Arial" w:cs="Arial"/>
          <w:color w:val="auto"/>
        </w:rPr>
        <w:t xml:space="preserve">Consumers clinical and personal needs and preferences are documented and are accessible to all staff in care files, daily handover, and medical notes. </w:t>
      </w:r>
    </w:p>
    <w:p w14:paraId="1FE391BE" w14:textId="39AD9B27" w:rsidR="00DB5E3B" w:rsidRDefault="00645781" w:rsidP="00645781">
      <w:pPr>
        <w:pStyle w:val="CommentText"/>
        <w:rPr>
          <w:rFonts w:ascii="Arial" w:hAnsi="Arial" w:cs="Arial"/>
          <w:color w:val="auto"/>
        </w:rPr>
      </w:pPr>
      <w:r w:rsidRPr="00645781">
        <w:rPr>
          <w:rFonts w:ascii="Arial" w:hAnsi="Arial" w:cs="Arial"/>
          <w:color w:val="auto"/>
        </w:rPr>
        <w:t>Visiting medical officers, specialist and/or allied health have access to the care system and are supported by registered nurses to access consumer information.</w:t>
      </w:r>
    </w:p>
    <w:p w14:paraId="4E12DB9E" w14:textId="43D04A45" w:rsidR="00D92356" w:rsidRPr="00C505F1" w:rsidRDefault="00C505F1" w:rsidP="00D92356">
      <w:pPr>
        <w:pStyle w:val="CommentText"/>
        <w:rPr>
          <w:rFonts w:ascii="Arial" w:hAnsi="Arial" w:cs="Arial"/>
          <w:color w:val="auto"/>
        </w:rPr>
      </w:pPr>
      <w:r w:rsidRPr="00C505F1">
        <w:rPr>
          <w:rFonts w:ascii="Arial" w:hAnsi="Arial" w:cs="Arial"/>
          <w:color w:val="auto"/>
        </w:rPr>
        <w:t>The Quality Standard is assessed as</w:t>
      </w:r>
      <w:r w:rsidR="002F1576">
        <w:rPr>
          <w:rFonts w:ascii="Arial" w:hAnsi="Arial" w:cs="Arial"/>
          <w:color w:val="auto"/>
        </w:rPr>
        <w:t xml:space="preserve"> C</w:t>
      </w:r>
      <w:r w:rsidRPr="00C505F1">
        <w:rPr>
          <w:rFonts w:ascii="Arial" w:hAnsi="Arial" w:cs="Arial"/>
          <w:color w:val="auto"/>
        </w:rPr>
        <w:t xml:space="preserve">ompliant as </w:t>
      </w:r>
      <w:r w:rsidR="00F7426E">
        <w:rPr>
          <w:rFonts w:ascii="Arial" w:hAnsi="Arial" w:cs="Arial"/>
          <w:color w:val="auto"/>
        </w:rPr>
        <w:t>seven</w:t>
      </w:r>
      <w:r w:rsidRPr="00C505F1">
        <w:rPr>
          <w:rFonts w:ascii="Arial" w:hAnsi="Arial" w:cs="Arial"/>
          <w:color w:val="auto"/>
        </w:rPr>
        <w:t xml:space="preserve"> of the </w:t>
      </w:r>
      <w:r w:rsidR="00F7426E">
        <w:rPr>
          <w:rFonts w:ascii="Arial" w:hAnsi="Arial" w:cs="Arial"/>
          <w:color w:val="auto"/>
        </w:rPr>
        <w:t>seven</w:t>
      </w:r>
      <w:r w:rsidRPr="00C505F1">
        <w:rPr>
          <w:rFonts w:ascii="Arial" w:hAnsi="Arial" w:cs="Arial"/>
          <w:color w:val="auto"/>
        </w:rPr>
        <w:t xml:space="preserve"> specific requirements have been assessed as </w:t>
      </w:r>
      <w:r w:rsidR="002F1576">
        <w:rPr>
          <w:rFonts w:ascii="Arial" w:hAnsi="Arial" w:cs="Arial"/>
          <w:color w:val="auto"/>
        </w:rPr>
        <w:t>C</w:t>
      </w:r>
      <w:r w:rsidRPr="00C505F1">
        <w:rPr>
          <w:rFonts w:ascii="Arial" w:hAnsi="Arial" w:cs="Arial"/>
          <w:color w:val="auto"/>
        </w:rPr>
        <w:t>ompliant.</w:t>
      </w:r>
    </w:p>
    <w:p w14:paraId="462F3A4F" w14:textId="217A032E" w:rsidR="003C3B5A" w:rsidRPr="00B83D6B" w:rsidRDefault="003C3B5A" w:rsidP="00D92356">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11F252D4"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r w:rsidR="0014722A" w:rsidRPr="00806679">
              <w:rPr>
                <w:rFonts w:ascii="Arial" w:hAnsi="Arial" w:cs="Arial"/>
              </w:rPr>
              <w:t xml:space="preserve"> </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603DD9" w:rsidR="00532C52" w:rsidRPr="00705D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317577" w:rsidR="00532C52" w:rsidRPr="00705D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7742295" w:rsidR="00532C52" w:rsidRPr="00705D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D5F8B7D" w:rsidR="00532C52" w:rsidRPr="00705D4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6B7E990" w:rsidR="00532C52" w:rsidRPr="00705D48" w:rsidRDefault="00532C52" w:rsidP="00705D4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BE8EE17" w:rsidR="00532C52" w:rsidRPr="00705D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202DF1F" w:rsidR="00532C52" w:rsidRPr="00705D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9716339" w14:textId="30C119DE" w:rsidR="00634E27" w:rsidRPr="00634E27" w:rsidRDefault="006F469E" w:rsidP="00634E27">
      <w:pPr>
        <w:pStyle w:val="CommentText"/>
        <w:rPr>
          <w:rFonts w:ascii="Arial" w:hAnsi="Arial" w:cs="Arial"/>
          <w:color w:val="auto"/>
        </w:rPr>
      </w:pPr>
      <w:r>
        <w:rPr>
          <w:rFonts w:ascii="Arial" w:hAnsi="Arial" w:cs="Arial"/>
          <w:color w:val="auto"/>
        </w:rPr>
        <w:t>C</w:t>
      </w:r>
      <w:r w:rsidRPr="006F469E">
        <w:rPr>
          <w:rFonts w:ascii="Arial" w:hAnsi="Arial" w:cs="Arial"/>
          <w:color w:val="auto"/>
        </w:rPr>
        <w:t xml:space="preserve">onsumers </w:t>
      </w:r>
      <w:r w:rsidR="007234D5">
        <w:rPr>
          <w:rFonts w:ascii="Arial" w:hAnsi="Arial" w:cs="Arial"/>
          <w:color w:val="auto"/>
        </w:rPr>
        <w:t>advised</w:t>
      </w:r>
      <w:r w:rsidR="00634E27" w:rsidRPr="00634E27">
        <w:rPr>
          <w:rFonts w:ascii="Arial" w:hAnsi="Arial" w:cs="Arial"/>
          <w:color w:val="auto"/>
        </w:rPr>
        <w:t xml:space="preserve"> they get the services and supports for daily living that are important for their health and well-being and that enable them to do the things they want to do. </w:t>
      </w:r>
      <w:r w:rsidR="003F68D6" w:rsidRPr="003F68D6">
        <w:rPr>
          <w:rFonts w:ascii="Arial" w:hAnsi="Arial" w:cs="Arial"/>
          <w:color w:val="auto"/>
        </w:rPr>
        <w:t xml:space="preserve">There is an activities program with a variety of group activities run </w:t>
      </w:r>
      <w:r w:rsidR="003F68D6">
        <w:rPr>
          <w:rFonts w:ascii="Arial" w:hAnsi="Arial" w:cs="Arial"/>
          <w:color w:val="auto"/>
        </w:rPr>
        <w:t>with</w:t>
      </w:r>
      <w:r w:rsidR="003F68D6" w:rsidRPr="003F68D6">
        <w:rPr>
          <w:rFonts w:ascii="Arial" w:hAnsi="Arial" w:cs="Arial"/>
          <w:color w:val="auto"/>
        </w:rPr>
        <w:t>in the service to support consumers leisure interests and social needs as well as a ‘</w:t>
      </w:r>
      <w:r w:rsidR="003F68D6" w:rsidRPr="00F778DB">
        <w:rPr>
          <w:rFonts w:ascii="Arial" w:hAnsi="Arial" w:cs="Arial"/>
          <w:i/>
          <w:color w:val="auto"/>
        </w:rPr>
        <w:t>meaningful mates’</w:t>
      </w:r>
      <w:r w:rsidR="003F68D6" w:rsidRPr="003F68D6">
        <w:rPr>
          <w:rFonts w:ascii="Arial" w:hAnsi="Arial" w:cs="Arial"/>
          <w:color w:val="auto"/>
        </w:rPr>
        <w:t xml:space="preserve"> program and ‘</w:t>
      </w:r>
      <w:r w:rsidR="003F68D6" w:rsidRPr="00F778DB">
        <w:rPr>
          <w:rFonts w:ascii="Arial" w:hAnsi="Arial" w:cs="Arial"/>
          <w:i/>
          <w:color w:val="auto"/>
        </w:rPr>
        <w:t>helping hands’</w:t>
      </w:r>
      <w:r w:rsidR="003F68D6" w:rsidRPr="003F68D6">
        <w:rPr>
          <w:rFonts w:ascii="Arial" w:hAnsi="Arial" w:cs="Arial"/>
          <w:color w:val="auto"/>
        </w:rPr>
        <w:t xml:space="preserve"> program.</w:t>
      </w:r>
    </w:p>
    <w:p w14:paraId="7C9A92FE" w14:textId="712439B1" w:rsidR="00634E27" w:rsidRPr="00634E27" w:rsidRDefault="00634E27" w:rsidP="00634E27">
      <w:pPr>
        <w:pStyle w:val="CommentText"/>
        <w:rPr>
          <w:rFonts w:ascii="Arial" w:hAnsi="Arial" w:cs="Arial"/>
          <w:color w:val="auto"/>
        </w:rPr>
      </w:pPr>
      <w:r w:rsidRPr="00634E27">
        <w:rPr>
          <w:rFonts w:ascii="Arial" w:hAnsi="Arial" w:cs="Arial"/>
          <w:color w:val="auto"/>
        </w:rPr>
        <w:t xml:space="preserve">Consumers </w:t>
      </w:r>
      <w:r w:rsidR="007234D5">
        <w:rPr>
          <w:rFonts w:ascii="Arial" w:hAnsi="Arial" w:cs="Arial"/>
          <w:color w:val="auto"/>
        </w:rPr>
        <w:t>advised</w:t>
      </w:r>
      <w:r w:rsidRPr="00634E27">
        <w:rPr>
          <w:rFonts w:ascii="Arial" w:hAnsi="Arial" w:cs="Arial"/>
          <w:color w:val="auto"/>
        </w:rPr>
        <w:t xml:space="preserve"> they are supported to do the things they want to do and are encouraged to maintain their independence. They said staff are kind and supportive and provide individual emotional support as needed. </w:t>
      </w:r>
      <w:r w:rsidR="00982130" w:rsidRPr="00982130">
        <w:rPr>
          <w:rFonts w:ascii="Arial" w:hAnsi="Arial" w:cs="Arial"/>
          <w:color w:val="auto"/>
        </w:rPr>
        <w:t xml:space="preserve">The </w:t>
      </w:r>
      <w:r w:rsidR="00982130">
        <w:rPr>
          <w:rFonts w:ascii="Arial" w:hAnsi="Arial" w:cs="Arial"/>
          <w:color w:val="auto"/>
        </w:rPr>
        <w:t xml:space="preserve">service demonstrated </w:t>
      </w:r>
      <w:r w:rsidR="00DE17CC">
        <w:rPr>
          <w:rFonts w:ascii="Arial" w:hAnsi="Arial" w:cs="Arial"/>
          <w:color w:val="auto"/>
        </w:rPr>
        <w:t>consumers engaged in</w:t>
      </w:r>
      <w:r w:rsidR="00982130" w:rsidRPr="00982130">
        <w:rPr>
          <w:rFonts w:ascii="Arial" w:hAnsi="Arial" w:cs="Arial"/>
          <w:color w:val="auto"/>
        </w:rPr>
        <w:t xml:space="preserve"> group, individual and one-on-one activities</w:t>
      </w:r>
      <w:r w:rsidR="00DE17CC">
        <w:rPr>
          <w:rFonts w:ascii="Arial" w:hAnsi="Arial" w:cs="Arial"/>
          <w:color w:val="auto"/>
        </w:rPr>
        <w:t xml:space="preserve">. </w:t>
      </w:r>
    </w:p>
    <w:p w14:paraId="7FB603A1" w14:textId="77C526F2" w:rsidR="005941B4" w:rsidRPr="005941B4" w:rsidRDefault="00634E27" w:rsidP="005941B4">
      <w:pPr>
        <w:pStyle w:val="CommentText"/>
        <w:rPr>
          <w:rFonts w:ascii="Arial" w:hAnsi="Arial" w:cs="Arial"/>
          <w:color w:val="auto"/>
        </w:rPr>
      </w:pPr>
      <w:r w:rsidRPr="00634E27">
        <w:rPr>
          <w:rFonts w:ascii="Arial" w:hAnsi="Arial" w:cs="Arial"/>
          <w:color w:val="auto"/>
        </w:rPr>
        <w:t xml:space="preserve">Consumers </w:t>
      </w:r>
      <w:r w:rsidR="00C1658F">
        <w:rPr>
          <w:rFonts w:ascii="Arial" w:hAnsi="Arial" w:cs="Arial"/>
          <w:color w:val="auto"/>
        </w:rPr>
        <w:t>are satisfied</w:t>
      </w:r>
      <w:r w:rsidRPr="00634E27">
        <w:rPr>
          <w:rFonts w:ascii="Arial" w:hAnsi="Arial" w:cs="Arial"/>
          <w:color w:val="auto"/>
        </w:rPr>
        <w:t xml:space="preserve"> with the meals provided at the service. They </w:t>
      </w:r>
      <w:r w:rsidR="007234D5">
        <w:rPr>
          <w:rFonts w:ascii="Arial" w:hAnsi="Arial" w:cs="Arial"/>
          <w:color w:val="auto"/>
        </w:rPr>
        <w:t>advised</w:t>
      </w:r>
      <w:r w:rsidRPr="00634E27">
        <w:rPr>
          <w:rFonts w:ascii="Arial" w:hAnsi="Arial" w:cs="Arial"/>
          <w:color w:val="auto"/>
        </w:rPr>
        <w:t xml:space="preserve"> they</w:t>
      </w:r>
      <w:r w:rsidR="007234D5">
        <w:rPr>
          <w:rFonts w:ascii="Arial" w:hAnsi="Arial" w:cs="Arial"/>
          <w:color w:val="auto"/>
        </w:rPr>
        <w:t>’re</w:t>
      </w:r>
      <w:r w:rsidRPr="00634E27">
        <w:rPr>
          <w:rFonts w:ascii="Arial" w:hAnsi="Arial" w:cs="Arial"/>
          <w:color w:val="auto"/>
        </w:rPr>
        <w:t xml:space="preserve"> given choice, there is variety on the menu, special dietary needs and preferences are catered for and </w:t>
      </w:r>
      <w:r w:rsidR="008175D9">
        <w:rPr>
          <w:rFonts w:ascii="Arial" w:hAnsi="Arial" w:cs="Arial"/>
          <w:color w:val="auto"/>
        </w:rPr>
        <w:t>the quan</w:t>
      </w:r>
      <w:r w:rsidR="009A73EE">
        <w:rPr>
          <w:rFonts w:ascii="Arial" w:hAnsi="Arial" w:cs="Arial"/>
          <w:color w:val="auto"/>
        </w:rPr>
        <w:t>tity is sufficient.</w:t>
      </w:r>
      <w:r w:rsidR="005941B4">
        <w:rPr>
          <w:rFonts w:ascii="Arial" w:hAnsi="Arial" w:cs="Arial"/>
          <w:color w:val="auto"/>
        </w:rPr>
        <w:t xml:space="preserve"> Meals are</w:t>
      </w:r>
      <w:r w:rsidR="005941B4" w:rsidRPr="005941B4">
        <w:rPr>
          <w:rFonts w:ascii="Arial" w:hAnsi="Arial" w:cs="Arial"/>
          <w:color w:val="auto"/>
        </w:rPr>
        <w:t xml:space="preserve"> served in the dining room and </w:t>
      </w:r>
      <w:r w:rsidR="00CE6D83">
        <w:rPr>
          <w:rFonts w:ascii="Arial" w:hAnsi="Arial" w:cs="Arial"/>
          <w:color w:val="auto"/>
        </w:rPr>
        <w:t>consumers are provided the choice to</w:t>
      </w:r>
      <w:r w:rsidR="005941B4" w:rsidRPr="005941B4">
        <w:rPr>
          <w:rFonts w:ascii="Arial" w:hAnsi="Arial" w:cs="Arial"/>
          <w:color w:val="auto"/>
        </w:rPr>
        <w:t xml:space="preserve"> dine in their rooms. Heated plate bottoms and lids were used for the meals being delivered to the rooms.</w:t>
      </w:r>
    </w:p>
    <w:p w14:paraId="51061694" w14:textId="7AF104FC" w:rsidR="00634E27" w:rsidRPr="00634E27" w:rsidRDefault="005941B4" w:rsidP="005941B4">
      <w:pPr>
        <w:pStyle w:val="CommentText"/>
        <w:rPr>
          <w:rFonts w:ascii="Arial" w:hAnsi="Arial" w:cs="Arial"/>
          <w:color w:val="auto"/>
        </w:rPr>
      </w:pPr>
      <w:r w:rsidRPr="005941B4">
        <w:rPr>
          <w:rFonts w:ascii="Arial" w:hAnsi="Arial" w:cs="Arial"/>
          <w:color w:val="auto"/>
        </w:rPr>
        <w:lastRenderedPageBreak/>
        <w:t xml:space="preserve">The kitchen and serveries </w:t>
      </w:r>
      <w:r w:rsidR="00CE6D83">
        <w:rPr>
          <w:rFonts w:ascii="Arial" w:hAnsi="Arial" w:cs="Arial"/>
          <w:color w:val="auto"/>
        </w:rPr>
        <w:t>were</w:t>
      </w:r>
      <w:r w:rsidRPr="005941B4">
        <w:rPr>
          <w:rFonts w:ascii="Arial" w:hAnsi="Arial" w:cs="Arial"/>
          <w:color w:val="auto"/>
        </w:rPr>
        <w:t xml:space="preserve"> clean and tidy with staff </w:t>
      </w:r>
      <w:r w:rsidR="00F778DB">
        <w:rPr>
          <w:rFonts w:ascii="Arial" w:hAnsi="Arial" w:cs="Arial"/>
          <w:color w:val="auto"/>
        </w:rPr>
        <w:t xml:space="preserve">were </w:t>
      </w:r>
      <w:r w:rsidRPr="005941B4">
        <w:rPr>
          <w:rFonts w:ascii="Arial" w:hAnsi="Arial" w:cs="Arial"/>
          <w:color w:val="auto"/>
        </w:rPr>
        <w:t>observ</w:t>
      </w:r>
      <w:r w:rsidR="00F778DB">
        <w:rPr>
          <w:rFonts w:ascii="Arial" w:hAnsi="Arial" w:cs="Arial"/>
          <w:color w:val="auto"/>
        </w:rPr>
        <w:t>ed adhering to</w:t>
      </w:r>
      <w:r w:rsidRPr="005941B4">
        <w:rPr>
          <w:rFonts w:ascii="Arial" w:hAnsi="Arial" w:cs="Arial"/>
          <w:color w:val="auto"/>
        </w:rPr>
        <w:t xml:space="preserve"> general food safety and </w:t>
      </w:r>
      <w:r w:rsidR="00CE6D83">
        <w:rPr>
          <w:rFonts w:ascii="Arial" w:hAnsi="Arial" w:cs="Arial"/>
          <w:color w:val="auto"/>
        </w:rPr>
        <w:t>workplace health and safety</w:t>
      </w:r>
      <w:r w:rsidRPr="005941B4">
        <w:rPr>
          <w:rFonts w:ascii="Arial" w:hAnsi="Arial" w:cs="Arial"/>
          <w:color w:val="auto"/>
        </w:rPr>
        <w:t xml:space="preserve"> protocols. Records confirm food safety and other legislative requirements are met</w:t>
      </w:r>
      <w:r w:rsidR="00CE6D83">
        <w:rPr>
          <w:rFonts w:ascii="Arial" w:hAnsi="Arial" w:cs="Arial"/>
          <w:color w:val="auto"/>
        </w:rPr>
        <w:t xml:space="preserve">. </w:t>
      </w:r>
    </w:p>
    <w:p w14:paraId="05F67DFB" w14:textId="0B60F638" w:rsidR="006F469E" w:rsidRDefault="00634E27" w:rsidP="0013280A">
      <w:pPr>
        <w:pStyle w:val="CommentText"/>
        <w:rPr>
          <w:rFonts w:ascii="Arial" w:hAnsi="Arial" w:cs="Arial"/>
          <w:color w:val="auto"/>
        </w:rPr>
      </w:pPr>
      <w:r w:rsidRPr="00634E27">
        <w:rPr>
          <w:rFonts w:ascii="Arial" w:hAnsi="Arial" w:cs="Arial"/>
          <w:color w:val="auto"/>
        </w:rPr>
        <w:t xml:space="preserve">Consumers and representatives provided positive feedback </w:t>
      </w:r>
      <w:r w:rsidR="00C1658F">
        <w:rPr>
          <w:rFonts w:ascii="Arial" w:hAnsi="Arial" w:cs="Arial"/>
          <w:color w:val="auto"/>
        </w:rPr>
        <w:t>regarding</w:t>
      </w:r>
      <w:r w:rsidRPr="00634E27">
        <w:rPr>
          <w:rFonts w:ascii="Arial" w:hAnsi="Arial" w:cs="Arial"/>
          <w:color w:val="auto"/>
        </w:rPr>
        <w:t xml:space="preserve"> the activities and personalised interactions that supports them to </w:t>
      </w:r>
      <w:r w:rsidR="00F778DB">
        <w:rPr>
          <w:rFonts w:ascii="Arial" w:hAnsi="Arial" w:cs="Arial"/>
          <w:color w:val="auto"/>
        </w:rPr>
        <w:t>maintain</w:t>
      </w:r>
      <w:r w:rsidRPr="00634E27">
        <w:rPr>
          <w:rFonts w:ascii="Arial" w:hAnsi="Arial" w:cs="Arial"/>
          <w:color w:val="auto"/>
        </w:rPr>
        <w:t xml:space="preserve"> a positive well-being</w:t>
      </w:r>
      <w:r w:rsidR="00C1658F">
        <w:rPr>
          <w:rFonts w:ascii="Arial" w:hAnsi="Arial" w:cs="Arial"/>
          <w:color w:val="auto"/>
        </w:rPr>
        <w:t>.</w:t>
      </w:r>
      <w:r w:rsidR="00122DE3">
        <w:rPr>
          <w:rFonts w:ascii="Arial" w:hAnsi="Arial" w:cs="Arial"/>
          <w:color w:val="auto"/>
        </w:rPr>
        <w:t xml:space="preserve"> C</w:t>
      </w:r>
      <w:r w:rsidR="00122DE3" w:rsidRPr="00122DE3">
        <w:rPr>
          <w:rFonts w:ascii="Arial" w:hAnsi="Arial" w:cs="Arial"/>
          <w:color w:val="auto"/>
        </w:rPr>
        <w:t>onsumers</w:t>
      </w:r>
      <w:r w:rsidR="00122DE3">
        <w:rPr>
          <w:rFonts w:ascii="Arial" w:hAnsi="Arial" w:cs="Arial"/>
          <w:color w:val="auto"/>
        </w:rPr>
        <w:t xml:space="preserve"> were</w:t>
      </w:r>
      <w:r w:rsidR="00122DE3" w:rsidRPr="00122DE3">
        <w:rPr>
          <w:rFonts w:ascii="Arial" w:hAnsi="Arial" w:cs="Arial"/>
          <w:color w:val="auto"/>
        </w:rPr>
        <w:t xml:space="preserve"> engaged in conversations with other consumers, family, meaningful mates and staff members.  </w:t>
      </w:r>
      <w:r w:rsidR="009E3E22">
        <w:rPr>
          <w:rFonts w:ascii="Arial" w:hAnsi="Arial" w:cs="Arial"/>
          <w:color w:val="auto"/>
        </w:rPr>
        <w:t>Consumers were</w:t>
      </w:r>
      <w:r w:rsidR="00122DE3" w:rsidRPr="00122DE3">
        <w:rPr>
          <w:rFonts w:ascii="Arial" w:hAnsi="Arial" w:cs="Arial"/>
          <w:color w:val="auto"/>
        </w:rPr>
        <w:t xml:space="preserve"> observed having </w:t>
      </w:r>
      <w:r w:rsidR="009E3E22">
        <w:rPr>
          <w:rFonts w:ascii="Arial" w:hAnsi="Arial" w:cs="Arial"/>
          <w:color w:val="auto"/>
        </w:rPr>
        <w:t>their</w:t>
      </w:r>
      <w:r w:rsidR="00122DE3" w:rsidRPr="00122DE3">
        <w:rPr>
          <w:rFonts w:ascii="Arial" w:hAnsi="Arial" w:cs="Arial"/>
          <w:color w:val="auto"/>
        </w:rPr>
        <w:t xml:space="preserve"> nails manicured and hand</w:t>
      </w:r>
      <w:r w:rsidR="009E43C3">
        <w:rPr>
          <w:rFonts w:ascii="Arial" w:hAnsi="Arial" w:cs="Arial"/>
          <w:color w:val="auto"/>
        </w:rPr>
        <w:t>s</w:t>
      </w:r>
      <w:r w:rsidR="00122DE3" w:rsidRPr="00122DE3">
        <w:rPr>
          <w:rFonts w:ascii="Arial" w:hAnsi="Arial" w:cs="Arial"/>
          <w:color w:val="auto"/>
        </w:rPr>
        <w:t xml:space="preserve"> massaged by </w:t>
      </w:r>
      <w:r w:rsidR="009E43C3">
        <w:rPr>
          <w:rFonts w:ascii="Arial" w:hAnsi="Arial" w:cs="Arial"/>
          <w:color w:val="auto"/>
        </w:rPr>
        <w:t>care staff</w:t>
      </w:r>
      <w:r w:rsidR="00122DE3" w:rsidRPr="00122DE3">
        <w:rPr>
          <w:rFonts w:ascii="Arial" w:hAnsi="Arial" w:cs="Arial"/>
          <w:color w:val="auto"/>
        </w:rPr>
        <w:t xml:space="preserve"> </w:t>
      </w:r>
      <w:r w:rsidR="00F778DB">
        <w:rPr>
          <w:rFonts w:ascii="Arial" w:hAnsi="Arial" w:cs="Arial"/>
          <w:color w:val="auto"/>
        </w:rPr>
        <w:t>(</w:t>
      </w:r>
      <w:r w:rsidR="00122DE3" w:rsidRPr="00122DE3">
        <w:rPr>
          <w:rFonts w:ascii="Arial" w:hAnsi="Arial" w:cs="Arial"/>
          <w:color w:val="auto"/>
        </w:rPr>
        <w:t>who was</w:t>
      </w:r>
      <w:r w:rsidR="00F778DB">
        <w:rPr>
          <w:rFonts w:ascii="Arial" w:hAnsi="Arial" w:cs="Arial"/>
          <w:color w:val="auto"/>
        </w:rPr>
        <w:t xml:space="preserve"> also</w:t>
      </w:r>
      <w:r w:rsidR="00122DE3" w:rsidRPr="00122DE3">
        <w:rPr>
          <w:rFonts w:ascii="Arial" w:hAnsi="Arial" w:cs="Arial"/>
          <w:color w:val="auto"/>
        </w:rPr>
        <w:t xml:space="preserve"> this consumer’s meaningful mate</w:t>
      </w:r>
      <w:r w:rsidR="00F778DB">
        <w:rPr>
          <w:rFonts w:ascii="Arial" w:hAnsi="Arial" w:cs="Arial"/>
          <w:color w:val="auto"/>
        </w:rPr>
        <w:t>)</w:t>
      </w:r>
      <w:r w:rsidR="00122DE3" w:rsidRPr="00122DE3">
        <w:rPr>
          <w:rFonts w:ascii="Arial" w:hAnsi="Arial" w:cs="Arial"/>
          <w:color w:val="auto"/>
        </w:rPr>
        <w:t>.</w:t>
      </w:r>
      <w:r w:rsidR="0013280A">
        <w:rPr>
          <w:rFonts w:ascii="Arial" w:hAnsi="Arial" w:cs="Arial"/>
          <w:color w:val="auto"/>
        </w:rPr>
        <w:t xml:space="preserve"> </w:t>
      </w:r>
      <w:r w:rsidR="00C741C3">
        <w:rPr>
          <w:rFonts w:ascii="Arial" w:hAnsi="Arial" w:cs="Arial"/>
          <w:color w:val="auto"/>
        </w:rPr>
        <w:t xml:space="preserve">There were </w:t>
      </w:r>
      <w:r w:rsidR="00122DE3" w:rsidRPr="00122DE3">
        <w:rPr>
          <w:rFonts w:ascii="Arial" w:hAnsi="Arial" w:cs="Arial"/>
          <w:color w:val="auto"/>
        </w:rPr>
        <w:t>photo</w:t>
      </w:r>
      <w:r w:rsidR="00C741C3">
        <w:rPr>
          <w:rFonts w:ascii="Arial" w:hAnsi="Arial" w:cs="Arial"/>
          <w:color w:val="auto"/>
        </w:rPr>
        <w:t>graphs</w:t>
      </w:r>
      <w:r w:rsidR="00122DE3" w:rsidRPr="00122DE3">
        <w:rPr>
          <w:rFonts w:ascii="Arial" w:hAnsi="Arial" w:cs="Arial"/>
          <w:color w:val="auto"/>
        </w:rPr>
        <w:t xml:space="preserve"> on display of consumers with animals and </w:t>
      </w:r>
      <w:r w:rsidR="00C741C3">
        <w:rPr>
          <w:rFonts w:ascii="Arial" w:hAnsi="Arial" w:cs="Arial"/>
          <w:color w:val="auto"/>
        </w:rPr>
        <w:t xml:space="preserve">consumers </w:t>
      </w:r>
      <w:r w:rsidR="00122DE3" w:rsidRPr="00122DE3">
        <w:rPr>
          <w:rFonts w:ascii="Arial" w:hAnsi="Arial" w:cs="Arial"/>
          <w:color w:val="auto"/>
        </w:rPr>
        <w:t>celebrating</w:t>
      </w:r>
      <w:r w:rsidR="00C741C3">
        <w:rPr>
          <w:rFonts w:ascii="Arial" w:hAnsi="Arial" w:cs="Arial"/>
          <w:color w:val="auto"/>
        </w:rPr>
        <w:t xml:space="preserve"> special</w:t>
      </w:r>
      <w:r w:rsidR="00122DE3" w:rsidRPr="00122DE3">
        <w:rPr>
          <w:rFonts w:ascii="Arial" w:hAnsi="Arial" w:cs="Arial"/>
          <w:color w:val="auto"/>
        </w:rPr>
        <w:t xml:space="preserve"> events held at the service.</w:t>
      </w:r>
    </w:p>
    <w:p w14:paraId="137C5C0B" w14:textId="78086846" w:rsidR="00CD6CFF" w:rsidRDefault="00CD6CFF" w:rsidP="00122DE3">
      <w:pPr>
        <w:pStyle w:val="CommentText"/>
        <w:rPr>
          <w:rFonts w:ascii="Arial" w:hAnsi="Arial" w:cs="Arial"/>
          <w:color w:val="auto"/>
        </w:rPr>
      </w:pPr>
      <w:r w:rsidRPr="00CD6CFF">
        <w:rPr>
          <w:rFonts w:ascii="Arial" w:hAnsi="Arial" w:cs="Arial"/>
          <w:color w:val="auto"/>
        </w:rPr>
        <w:t xml:space="preserve">Care staff members communicate consumer changes with lifestyle, kitchen and laundry staff directly and these </w:t>
      </w:r>
      <w:r w:rsidR="00F778DB">
        <w:rPr>
          <w:rFonts w:ascii="Arial" w:hAnsi="Arial" w:cs="Arial"/>
          <w:color w:val="auto"/>
        </w:rPr>
        <w:t xml:space="preserve">discussions </w:t>
      </w:r>
      <w:r w:rsidRPr="00CD6CFF">
        <w:rPr>
          <w:rFonts w:ascii="Arial" w:hAnsi="Arial" w:cs="Arial"/>
          <w:color w:val="auto"/>
        </w:rPr>
        <w:t>are documented in the handover books in each area and updated in care plans.</w:t>
      </w:r>
      <w:r w:rsidR="00246EAB">
        <w:rPr>
          <w:rFonts w:ascii="Arial" w:hAnsi="Arial" w:cs="Arial"/>
          <w:color w:val="auto"/>
        </w:rPr>
        <w:t xml:space="preserve"> </w:t>
      </w:r>
      <w:r w:rsidR="0025183F">
        <w:rPr>
          <w:rFonts w:ascii="Arial" w:hAnsi="Arial" w:cs="Arial"/>
          <w:color w:val="auto"/>
        </w:rPr>
        <w:t xml:space="preserve">The service </w:t>
      </w:r>
      <w:r w:rsidR="00000892">
        <w:rPr>
          <w:rFonts w:ascii="Arial" w:hAnsi="Arial" w:cs="Arial"/>
          <w:color w:val="auto"/>
        </w:rPr>
        <w:t>delivers</w:t>
      </w:r>
      <w:r w:rsidR="0025183F">
        <w:rPr>
          <w:rFonts w:ascii="Arial" w:hAnsi="Arial" w:cs="Arial"/>
          <w:color w:val="auto"/>
        </w:rPr>
        <w:t xml:space="preserve"> a</w:t>
      </w:r>
      <w:r w:rsidR="00246EAB" w:rsidRPr="00246EAB">
        <w:rPr>
          <w:rFonts w:ascii="Arial" w:hAnsi="Arial" w:cs="Arial"/>
          <w:color w:val="auto"/>
        </w:rPr>
        <w:t xml:space="preserve"> daily </w:t>
      </w:r>
      <w:r w:rsidR="00246EAB">
        <w:rPr>
          <w:rFonts w:ascii="Arial" w:hAnsi="Arial" w:cs="Arial"/>
          <w:color w:val="auto"/>
        </w:rPr>
        <w:t xml:space="preserve">staff </w:t>
      </w:r>
      <w:r w:rsidR="00246EAB" w:rsidRPr="00246EAB">
        <w:rPr>
          <w:rFonts w:ascii="Arial" w:hAnsi="Arial" w:cs="Arial"/>
          <w:color w:val="auto"/>
        </w:rPr>
        <w:t xml:space="preserve">stand-up handover meeting </w:t>
      </w:r>
      <w:r w:rsidR="00F778DB">
        <w:rPr>
          <w:rFonts w:ascii="Arial" w:hAnsi="Arial" w:cs="Arial"/>
          <w:color w:val="auto"/>
        </w:rPr>
        <w:t>for</w:t>
      </w:r>
      <w:r w:rsidR="00246EAB" w:rsidRPr="00246EAB">
        <w:rPr>
          <w:rFonts w:ascii="Arial" w:hAnsi="Arial" w:cs="Arial"/>
          <w:color w:val="auto"/>
        </w:rPr>
        <w:t xml:space="preserve"> staff </w:t>
      </w:r>
      <w:r w:rsidR="0025183F">
        <w:rPr>
          <w:rFonts w:ascii="Arial" w:hAnsi="Arial" w:cs="Arial"/>
          <w:color w:val="auto"/>
        </w:rPr>
        <w:t>where</w:t>
      </w:r>
      <w:r w:rsidR="00246EAB" w:rsidRPr="00246EAB">
        <w:rPr>
          <w:rFonts w:ascii="Arial" w:hAnsi="Arial" w:cs="Arial"/>
          <w:color w:val="auto"/>
        </w:rPr>
        <w:t xml:space="preserve"> changes in consumer’s needs and preferences</w:t>
      </w:r>
      <w:r w:rsidR="001C56CA">
        <w:rPr>
          <w:rFonts w:ascii="Arial" w:hAnsi="Arial" w:cs="Arial"/>
          <w:color w:val="auto"/>
        </w:rPr>
        <w:t xml:space="preserve"> are </w:t>
      </w:r>
      <w:r w:rsidR="00F778DB">
        <w:rPr>
          <w:rFonts w:ascii="Arial" w:hAnsi="Arial" w:cs="Arial"/>
          <w:color w:val="auto"/>
        </w:rPr>
        <w:t xml:space="preserve">also </w:t>
      </w:r>
      <w:r w:rsidR="001C56CA">
        <w:rPr>
          <w:rFonts w:ascii="Arial" w:hAnsi="Arial" w:cs="Arial"/>
          <w:color w:val="auto"/>
        </w:rPr>
        <w:t>discussed</w:t>
      </w:r>
      <w:r w:rsidR="00246EAB" w:rsidRPr="00246EAB">
        <w:rPr>
          <w:rFonts w:ascii="Arial" w:hAnsi="Arial" w:cs="Arial"/>
          <w:color w:val="auto"/>
        </w:rPr>
        <w:t>.</w:t>
      </w:r>
    </w:p>
    <w:p w14:paraId="6C8EF62A" w14:textId="3323A394" w:rsidR="007F58D9" w:rsidRDefault="00AA5E12" w:rsidP="00122DE3">
      <w:pPr>
        <w:pStyle w:val="CommentText"/>
        <w:rPr>
          <w:rFonts w:ascii="Arial" w:hAnsi="Arial" w:cs="Arial"/>
          <w:color w:val="auto"/>
        </w:rPr>
      </w:pPr>
      <w:r w:rsidRPr="00AA5E12">
        <w:rPr>
          <w:rFonts w:ascii="Arial" w:hAnsi="Arial" w:cs="Arial"/>
          <w:color w:val="auto"/>
        </w:rPr>
        <w:t>The service demonstrate</w:t>
      </w:r>
      <w:r>
        <w:rPr>
          <w:rFonts w:ascii="Arial" w:hAnsi="Arial" w:cs="Arial"/>
          <w:color w:val="auto"/>
        </w:rPr>
        <w:t>d</w:t>
      </w:r>
      <w:r w:rsidRPr="00AA5E12">
        <w:rPr>
          <w:rFonts w:ascii="Arial" w:hAnsi="Arial" w:cs="Arial"/>
          <w:color w:val="auto"/>
        </w:rPr>
        <w:t xml:space="preserve"> timely and appropriate referrals to external service provide</w:t>
      </w:r>
      <w:r w:rsidR="00000892">
        <w:rPr>
          <w:rFonts w:ascii="Arial" w:hAnsi="Arial" w:cs="Arial"/>
          <w:color w:val="auto"/>
        </w:rPr>
        <w:t>r</w:t>
      </w:r>
      <w:r w:rsidRPr="00AA5E12">
        <w:rPr>
          <w:rFonts w:ascii="Arial" w:hAnsi="Arial" w:cs="Arial"/>
          <w:color w:val="auto"/>
        </w:rPr>
        <w:t>s to support and supplement consumers care and services.</w:t>
      </w:r>
      <w:r>
        <w:rPr>
          <w:rFonts w:ascii="Arial" w:hAnsi="Arial" w:cs="Arial"/>
          <w:color w:val="auto"/>
        </w:rPr>
        <w:t xml:space="preserve"> </w:t>
      </w:r>
      <w:r w:rsidR="007F58D9" w:rsidRPr="007F58D9">
        <w:rPr>
          <w:rFonts w:ascii="Arial" w:hAnsi="Arial" w:cs="Arial"/>
          <w:color w:val="auto"/>
        </w:rPr>
        <w:t>Brochures for National Disability Insurance Scheme (NDIS), Older Person Advocacy Network (OPAN) and the</w:t>
      </w:r>
      <w:r w:rsidR="00000892">
        <w:rPr>
          <w:rFonts w:ascii="Arial" w:hAnsi="Arial" w:cs="Arial"/>
          <w:color w:val="auto"/>
        </w:rPr>
        <w:t xml:space="preserve"> Aged Care Quality and Safety</w:t>
      </w:r>
      <w:r w:rsidR="007F58D9" w:rsidRPr="007F58D9">
        <w:rPr>
          <w:rFonts w:ascii="Arial" w:hAnsi="Arial" w:cs="Arial"/>
          <w:color w:val="auto"/>
        </w:rPr>
        <w:t xml:space="preserve"> Commission details were observed throughout the service</w:t>
      </w:r>
      <w:r>
        <w:rPr>
          <w:rFonts w:ascii="Arial" w:hAnsi="Arial" w:cs="Arial"/>
          <w:color w:val="auto"/>
        </w:rPr>
        <w:t>.</w:t>
      </w:r>
    </w:p>
    <w:p w14:paraId="7947208E" w14:textId="6D7D9E49" w:rsidR="00E85A12" w:rsidRDefault="00E85A12" w:rsidP="00827A98">
      <w:pPr>
        <w:pStyle w:val="CommentText"/>
        <w:rPr>
          <w:rFonts w:ascii="Arial" w:hAnsi="Arial" w:cs="Arial"/>
          <w:color w:val="auto"/>
        </w:rPr>
      </w:pPr>
      <w:r>
        <w:rPr>
          <w:rFonts w:ascii="Arial" w:hAnsi="Arial" w:cs="Arial"/>
          <w:color w:val="auto"/>
        </w:rPr>
        <w:t>E</w:t>
      </w:r>
      <w:r w:rsidRPr="00E85A12">
        <w:rPr>
          <w:rFonts w:ascii="Arial" w:hAnsi="Arial" w:cs="Arial"/>
          <w:color w:val="auto"/>
        </w:rPr>
        <w:t xml:space="preserve">quipment used for lifestyle activities </w:t>
      </w:r>
      <w:r>
        <w:rPr>
          <w:rFonts w:ascii="Arial" w:hAnsi="Arial" w:cs="Arial"/>
          <w:color w:val="auto"/>
        </w:rPr>
        <w:t>was</w:t>
      </w:r>
      <w:r w:rsidRPr="00E85A12">
        <w:rPr>
          <w:rFonts w:ascii="Arial" w:hAnsi="Arial" w:cs="Arial"/>
          <w:color w:val="auto"/>
        </w:rPr>
        <w:t xml:space="preserve"> safe, suitable, clean and well maintained.</w:t>
      </w:r>
      <w:r>
        <w:rPr>
          <w:rFonts w:ascii="Arial" w:hAnsi="Arial" w:cs="Arial"/>
          <w:color w:val="auto"/>
        </w:rPr>
        <w:t xml:space="preserve"> </w:t>
      </w:r>
      <w:r w:rsidRPr="00E85A12">
        <w:rPr>
          <w:rFonts w:ascii="Arial" w:hAnsi="Arial" w:cs="Arial"/>
          <w:color w:val="auto"/>
        </w:rPr>
        <w:t>Wheelchairs, walkers and lifters were clean and well maintained</w:t>
      </w:r>
      <w:r w:rsidR="009C2AD9">
        <w:rPr>
          <w:rFonts w:ascii="Arial" w:hAnsi="Arial" w:cs="Arial"/>
          <w:color w:val="auto"/>
        </w:rPr>
        <w:t>;</w:t>
      </w:r>
      <w:r>
        <w:rPr>
          <w:rFonts w:ascii="Arial" w:hAnsi="Arial" w:cs="Arial"/>
          <w:color w:val="auto"/>
        </w:rPr>
        <w:t xml:space="preserve"> k</w:t>
      </w:r>
      <w:r w:rsidRPr="00E85A12">
        <w:rPr>
          <w:rFonts w:ascii="Arial" w:hAnsi="Arial" w:cs="Arial"/>
          <w:color w:val="auto"/>
        </w:rPr>
        <w:t xml:space="preserve">itchen appliances </w:t>
      </w:r>
      <w:r w:rsidR="00827A98">
        <w:rPr>
          <w:rFonts w:ascii="Arial" w:hAnsi="Arial" w:cs="Arial"/>
          <w:color w:val="auto"/>
        </w:rPr>
        <w:t>were</w:t>
      </w:r>
      <w:r w:rsidRPr="00E85A12">
        <w:rPr>
          <w:rFonts w:ascii="Arial" w:hAnsi="Arial" w:cs="Arial"/>
          <w:color w:val="auto"/>
        </w:rPr>
        <w:t xml:space="preserve"> clean and in good working condition</w:t>
      </w:r>
      <w:r w:rsidR="009C2AD9">
        <w:rPr>
          <w:rFonts w:ascii="Arial" w:hAnsi="Arial" w:cs="Arial"/>
          <w:color w:val="auto"/>
        </w:rPr>
        <w:t>;</w:t>
      </w:r>
      <w:r w:rsidRPr="00E85A12">
        <w:rPr>
          <w:rFonts w:ascii="Arial" w:hAnsi="Arial" w:cs="Arial"/>
          <w:color w:val="auto"/>
        </w:rPr>
        <w:t xml:space="preserve"> </w:t>
      </w:r>
      <w:r w:rsidR="00827A98">
        <w:rPr>
          <w:rFonts w:ascii="Arial" w:hAnsi="Arial" w:cs="Arial"/>
          <w:color w:val="auto"/>
        </w:rPr>
        <w:t>and the l</w:t>
      </w:r>
      <w:r w:rsidRPr="00E85A12">
        <w:rPr>
          <w:rFonts w:ascii="Arial" w:hAnsi="Arial" w:cs="Arial"/>
          <w:color w:val="auto"/>
        </w:rPr>
        <w:t xml:space="preserve">aundry room and cleaning rooms </w:t>
      </w:r>
      <w:r w:rsidR="00C25B3A">
        <w:rPr>
          <w:rFonts w:ascii="Arial" w:hAnsi="Arial" w:cs="Arial"/>
          <w:color w:val="auto"/>
        </w:rPr>
        <w:t>were well</w:t>
      </w:r>
      <w:r w:rsidRPr="00E85A12">
        <w:rPr>
          <w:rFonts w:ascii="Arial" w:hAnsi="Arial" w:cs="Arial"/>
          <w:color w:val="auto"/>
        </w:rPr>
        <w:t xml:space="preserve"> equip</w:t>
      </w:r>
      <w:r w:rsidR="00C25B3A">
        <w:rPr>
          <w:rFonts w:ascii="Arial" w:hAnsi="Arial" w:cs="Arial"/>
          <w:color w:val="auto"/>
        </w:rPr>
        <w:t xml:space="preserve">ped </w:t>
      </w:r>
      <w:r w:rsidRPr="00E85A12">
        <w:rPr>
          <w:rFonts w:ascii="Arial" w:hAnsi="Arial" w:cs="Arial"/>
          <w:color w:val="auto"/>
        </w:rPr>
        <w:t>to support service activities</w:t>
      </w:r>
      <w:r w:rsidR="00735B6C">
        <w:rPr>
          <w:rFonts w:ascii="Arial" w:hAnsi="Arial" w:cs="Arial"/>
          <w:color w:val="auto"/>
        </w:rPr>
        <w:t xml:space="preserve">. </w:t>
      </w:r>
    </w:p>
    <w:p w14:paraId="2B224480" w14:textId="64A0F2EB" w:rsidR="006F469E" w:rsidRPr="006F469E" w:rsidRDefault="006F469E" w:rsidP="006F469E">
      <w:pPr>
        <w:pStyle w:val="CommentText"/>
        <w:rPr>
          <w:rFonts w:ascii="Arial" w:hAnsi="Arial" w:cs="Arial"/>
          <w:color w:val="auto"/>
        </w:rPr>
      </w:pPr>
      <w:r w:rsidRPr="006F469E">
        <w:rPr>
          <w:rFonts w:ascii="Arial" w:hAnsi="Arial" w:cs="Arial"/>
          <w:color w:val="auto"/>
        </w:rPr>
        <w:t xml:space="preserve">The Quality Standard is assessed as Compliant as </w:t>
      </w:r>
      <w:r w:rsidR="00394F63">
        <w:rPr>
          <w:rFonts w:ascii="Arial" w:hAnsi="Arial" w:cs="Arial"/>
          <w:color w:val="auto"/>
        </w:rPr>
        <w:t>seven</w:t>
      </w:r>
      <w:r w:rsidRPr="006F469E">
        <w:rPr>
          <w:rFonts w:ascii="Arial" w:hAnsi="Arial" w:cs="Arial"/>
          <w:color w:val="auto"/>
        </w:rPr>
        <w:t xml:space="preserve"> of the </w:t>
      </w:r>
      <w:r w:rsidR="00394F63">
        <w:rPr>
          <w:rFonts w:ascii="Arial" w:hAnsi="Arial" w:cs="Arial"/>
          <w:color w:val="auto"/>
        </w:rPr>
        <w:t>seven</w:t>
      </w:r>
      <w:r w:rsidRPr="006F469E">
        <w:rPr>
          <w:rFonts w:ascii="Arial" w:hAnsi="Arial" w:cs="Arial"/>
          <w:color w:val="auto"/>
        </w:rPr>
        <w:t xml:space="preserve"> specific requirements have been assessed as Compliant.</w:t>
      </w:r>
    </w:p>
    <w:p w14:paraId="373A651B" w14:textId="7B08BCC5" w:rsidR="00E206F2" w:rsidRPr="00A8288E" w:rsidRDefault="003C3B5A" w:rsidP="006F469E">
      <w:pPr>
        <w:pStyle w:val="CommentText"/>
        <w:rPr>
          <w:rFonts w:ascii="Arial" w:hAnsi="Arial" w:cs="Arial"/>
          <w:b/>
          <w:sz w:val="30"/>
          <w:szCs w:val="30"/>
        </w:rPr>
      </w:pPr>
      <w:r w:rsidRPr="7F80F50B">
        <w:rPr>
          <w:rFonts w:ascii="Arial" w:hAnsi="Arial" w:cs="Arial"/>
          <w:color w:val="FF0000"/>
        </w:rPr>
        <w:br w:type="page"/>
      </w:r>
      <w:r w:rsidR="00E206F2" w:rsidRPr="00A8288E">
        <w:rPr>
          <w:rFonts w:ascii="Arial" w:hAnsi="Arial"/>
          <w:b/>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B9E78B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98A8050" w:rsidR="00532C52" w:rsidRPr="00705D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16969DD" w:rsidR="00532C52" w:rsidRPr="00705D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688821C3" w:rsidR="00532C52" w:rsidRPr="00705D48" w:rsidRDefault="00532C52" w:rsidP="00705D4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02A0A7F6" w14:textId="2CE396F1" w:rsidR="00304FD5" w:rsidRDefault="00304FD5" w:rsidP="001E3018">
      <w:pPr>
        <w:pStyle w:val="CommentText"/>
        <w:rPr>
          <w:rFonts w:ascii="Arial" w:hAnsi="Arial" w:cs="Arial"/>
          <w:color w:val="auto"/>
        </w:rPr>
      </w:pPr>
      <w:r w:rsidRPr="003D31CB">
        <w:rPr>
          <w:rFonts w:ascii="Arial" w:hAnsi="Arial" w:cs="Arial"/>
          <w:color w:val="auto"/>
        </w:rPr>
        <w:t xml:space="preserve">Consumers </w:t>
      </w:r>
      <w:r w:rsidR="0013340E" w:rsidRPr="003D31CB">
        <w:rPr>
          <w:rFonts w:ascii="Arial" w:hAnsi="Arial" w:cs="Arial"/>
          <w:color w:val="auto"/>
        </w:rPr>
        <w:t>advised</w:t>
      </w:r>
      <w:r w:rsidRPr="003D31CB">
        <w:rPr>
          <w:rFonts w:ascii="Arial" w:hAnsi="Arial" w:cs="Arial"/>
          <w:color w:val="auto"/>
        </w:rPr>
        <w:t xml:space="preserve"> they feel they belong in the service and feel safe and comfortable in the service environment.</w:t>
      </w:r>
      <w:r w:rsidR="001E3018">
        <w:rPr>
          <w:rFonts w:ascii="Arial" w:hAnsi="Arial" w:cs="Arial"/>
          <w:color w:val="auto"/>
        </w:rPr>
        <w:t xml:space="preserve"> Consumers</w:t>
      </w:r>
      <w:r w:rsidR="003D31CB" w:rsidRPr="003D31CB">
        <w:rPr>
          <w:rFonts w:ascii="Arial" w:hAnsi="Arial" w:cs="Arial"/>
          <w:color w:val="auto"/>
        </w:rPr>
        <w:t xml:space="preserve"> said they </w:t>
      </w:r>
      <w:r w:rsidRPr="003D31CB">
        <w:rPr>
          <w:rFonts w:ascii="Arial" w:hAnsi="Arial" w:cs="Arial"/>
          <w:color w:val="auto"/>
        </w:rPr>
        <w:t xml:space="preserve">felt at home </w:t>
      </w:r>
      <w:r w:rsidR="00F778DB">
        <w:rPr>
          <w:rFonts w:ascii="Arial" w:hAnsi="Arial" w:cs="Arial"/>
          <w:color w:val="auto"/>
        </w:rPr>
        <w:t>as</w:t>
      </w:r>
      <w:r w:rsidRPr="003D31CB">
        <w:rPr>
          <w:rFonts w:ascii="Arial" w:hAnsi="Arial" w:cs="Arial"/>
          <w:color w:val="auto"/>
        </w:rPr>
        <w:t xml:space="preserve"> they </w:t>
      </w:r>
      <w:r w:rsidR="00F778DB" w:rsidRPr="003D31CB">
        <w:rPr>
          <w:rFonts w:ascii="Arial" w:hAnsi="Arial" w:cs="Arial"/>
          <w:color w:val="auto"/>
        </w:rPr>
        <w:t>can</w:t>
      </w:r>
      <w:r w:rsidRPr="003D31CB">
        <w:rPr>
          <w:rFonts w:ascii="Arial" w:hAnsi="Arial" w:cs="Arial"/>
          <w:color w:val="auto"/>
        </w:rPr>
        <w:t xml:space="preserve"> have visitors</w:t>
      </w:r>
      <w:r w:rsidR="00F778DB">
        <w:rPr>
          <w:rFonts w:ascii="Arial" w:hAnsi="Arial" w:cs="Arial"/>
          <w:color w:val="auto"/>
        </w:rPr>
        <w:t>,</w:t>
      </w:r>
      <w:r w:rsidRPr="003D31CB">
        <w:rPr>
          <w:rFonts w:ascii="Arial" w:hAnsi="Arial" w:cs="Arial"/>
          <w:color w:val="auto"/>
        </w:rPr>
        <w:t xml:space="preserve"> family</w:t>
      </w:r>
      <w:r w:rsidR="00F778DB">
        <w:rPr>
          <w:rFonts w:ascii="Arial" w:hAnsi="Arial" w:cs="Arial"/>
          <w:color w:val="auto"/>
        </w:rPr>
        <w:t xml:space="preserve"> and pets </w:t>
      </w:r>
      <w:r w:rsidRPr="003D31CB">
        <w:rPr>
          <w:rFonts w:ascii="Arial" w:hAnsi="Arial" w:cs="Arial"/>
          <w:color w:val="auto"/>
        </w:rPr>
        <w:t>visit the</w:t>
      </w:r>
      <w:r w:rsidR="003D31CB" w:rsidRPr="003D31CB">
        <w:rPr>
          <w:rFonts w:ascii="Arial" w:hAnsi="Arial" w:cs="Arial"/>
          <w:color w:val="auto"/>
        </w:rPr>
        <w:t>m</w:t>
      </w:r>
      <w:r w:rsidRPr="003D31CB">
        <w:rPr>
          <w:rFonts w:ascii="Arial" w:hAnsi="Arial" w:cs="Arial"/>
          <w:color w:val="auto"/>
        </w:rPr>
        <w:t>. There are separate areas for consumers and visitors to able to enjoy sitting inside or outside.</w:t>
      </w:r>
      <w:r w:rsidR="002D3CCA">
        <w:rPr>
          <w:rFonts w:ascii="Arial" w:hAnsi="Arial" w:cs="Arial"/>
          <w:color w:val="auto"/>
        </w:rPr>
        <w:t xml:space="preserve"> </w:t>
      </w:r>
      <w:r w:rsidR="002D3CCA" w:rsidRPr="002D3CCA">
        <w:rPr>
          <w:rFonts w:ascii="Arial" w:hAnsi="Arial" w:cs="Arial"/>
          <w:color w:val="auto"/>
        </w:rPr>
        <w:t>Consumers were seen to be moving around the service independently using their wheelchair, wheelie walker or if required a staff member would be there to assist them.</w:t>
      </w:r>
    </w:p>
    <w:p w14:paraId="5AAC1C61" w14:textId="17D84449" w:rsidR="00CF5783" w:rsidRPr="003D31CB" w:rsidRDefault="00CF5783" w:rsidP="00CF5783">
      <w:pPr>
        <w:pStyle w:val="CommentText"/>
        <w:rPr>
          <w:rFonts w:ascii="Arial" w:hAnsi="Arial" w:cs="Arial"/>
          <w:color w:val="auto"/>
        </w:rPr>
      </w:pPr>
      <w:r w:rsidRPr="00CF5783">
        <w:rPr>
          <w:rFonts w:ascii="Arial" w:hAnsi="Arial" w:cs="Arial"/>
          <w:color w:val="auto"/>
        </w:rPr>
        <w:t>Consumers have been involved in deciding on the colours they would like to see the service painted</w:t>
      </w:r>
      <w:r>
        <w:rPr>
          <w:rFonts w:ascii="Arial" w:hAnsi="Arial" w:cs="Arial"/>
          <w:color w:val="auto"/>
        </w:rPr>
        <w:t xml:space="preserve">. </w:t>
      </w:r>
      <w:r w:rsidRPr="00CF5783">
        <w:rPr>
          <w:rFonts w:ascii="Arial" w:hAnsi="Arial" w:cs="Arial"/>
          <w:color w:val="auto"/>
        </w:rPr>
        <w:t>The lifestyle manager described that through adopting the ‘helping hands’ program</w:t>
      </w:r>
      <w:r w:rsidR="00A126A9">
        <w:rPr>
          <w:rFonts w:ascii="Arial" w:hAnsi="Arial" w:cs="Arial"/>
          <w:color w:val="auto"/>
        </w:rPr>
        <w:t>,</w:t>
      </w:r>
      <w:r w:rsidRPr="00CF5783">
        <w:rPr>
          <w:rFonts w:ascii="Arial" w:hAnsi="Arial" w:cs="Arial"/>
          <w:color w:val="auto"/>
        </w:rPr>
        <w:t xml:space="preserve"> consumers, especially </w:t>
      </w:r>
      <w:r w:rsidR="00A126A9">
        <w:rPr>
          <w:rFonts w:ascii="Arial" w:hAnsi="Arial" w:cs="Arial"/>
          <w:color w:val="auto"/>
        </w:rPr>
        <w:t>those</w:t>
      </w:r>
      <w:r w:rsidRPr="00CF5783">
        <w:rPr>
          <w:rFonts w:ascii="Arial" w:hAnsi="Arial" w:cs="Arial"/>
          <w:color w:val="auto"/>
        </w:rPr>
        <w:t xml:space="preserve"> on respite, are able to do what they would normally do at home and are able to participate in everyday activities.</w:t>
      </w:r>
    </w:p>
    <w:p w14:paraId="68583F70" w14:textId="77D817B4" w:rsidR="00304FD5" w:rsidRPr="003D31CB" w:rsidRDefault="00304FD5" w:rsidP="00B82565">
      <w:pPr>
        <w:pStyle w:val="CommentText"/>
        <w:rPr>
          <w:rFonts w:ascii="Arial" w:hAnsi="Arial" w:cs="Arial"/>
          <w:color w:val="auto"/>
        </w:rPr>
      </w:pPr>
      <w:r w:rsidRPr="003D31CB">
        <w:rPr>
          <w:rFonts w:ascii="Arial" w:hAnsi="Arial" w:cs="Arial"/>
          <w:color w:val="auto"/>
        </w:rPr>
        <w:t xml:space="preserve">Consumers </w:t>
      </w:r>
      <w:r w:rsidR="003D31CB" w:rsidRPr="003D31CB">
        <w:rPr>
          <w:rFonts w:ascii="Arial" w:hAnsi="Arial" w:cs="Arial"/>
          <w:color w:val="auto"/>
        </w:rPr>
        <w:t xml:space="preserve">advised </w:t>
      </w:r>
      <w:r w:rsidRPr="003D31CB">
        <w:rPr>
          <w:rFonts w:ascii="Arial" w:hAnsi="Arial" w:cs="Arial"/>
          <w:color w:val="auto"/>
        </w:rPr>
        <w:t xml:space="preserve">the service is kept cleaned and well maintained. </w:t>
      </w:r>
      <w:r w:rsidR="00B82565" w:rsidRPr="00B82565">
        <w:rPr>
          <w:rFonts w:ascii="Arial" w:hAnsi="Arial" w:cs="Arial"/>
          <w:color w:val="auto"/>
        </w:rPr>
        <w:t>The service has an established preventative maintenance program in place for buildings, furniture, equipment</w:t>
      </w:r>
      <w:r w:rsidR="00B82565">
        <w:rPr>
          <w:rFonts w:ascii="Arial" w:hAnsi="Arial" w:cs="Arial"/>
          <w:color w:val="auto"/>
        </w:rPr>
        <w:t xml:space="preserve">, </w:t>
      </w:r>
      <w:r w:rsidR="00B82565" w:rsidRPr="00B82565">
        <w:rPr>
          <w:rFonts w:ascii="Arial" w:hAnsi="Arial" w:cs="Arial"/>
          <w:color w:val="auto"/>
        </w:rPr>
        <w:t>fittings, and systems to cater for hazards</w:t>
      </w:r>
      <w:r w:rsidR="00D24C63">
        <w:rPr>
          <w:rFonts w:ascii="Arial" w:hAnsi="Arial" w:cs="Arial"/>
          <w:color w:val="auto"/>
        </w:rPr>
        <w:t>. The m</w:t>
      </w:r>
      <w:r w:rsidR="00B82565" w:rsidRPr="00B82565">
        <w:rPr>
          <w:rFonts w:ascii="Arial" w:hAnsi="Arial" w:cs="Arial"/>
          <w:color w:val="auto"/>
        </w:rPr>
        <w:t>aintenance</w:t>
      </w:r>
      <w:r w:rsidR="00D24C63">
        <w:rPr>
          <w:rFonts w:ascii="Arial" w:hAnsi="Arial" w:cs="Arial"/>
          <w:color w:val="auto"/>
        </w:rPr>
        <w:t xml:space="preserve"> team</w:t>
      </w:r>
      <w:r w:rsidR="00B82565" w:rsidRPr="00B82565">
        <w:rPr>
          <w:rFonts w:ascii="Arial" w:hAnsi="Arial" w:cs="Arial"/>
          <w:color w:val="auto"/>
        </w:rPr>
        <w:t xml:space="preserve"> provided a copy of the maintenance schedule where maintenance requirements are marked how frequently they are required and the due date</w:t>
      </w:r>
      <w:r w:rsidR="00F778DB">
        <w:rPr>
          <w:rFonts w:ascii="Arial" w:hAnsi="Arial" w:cs="Arial"/>
          <w:color w:val="auto"/>
        </w:rPr>
        <w:t>. When</w:t>
      </w:r>
      <w:r w:rsidR="00B82565" w:rsidRPr="00B82565">
        <w:rPr>
          <w:rFonts w:ascii="Arial" w:hAnsi="Arial" w:cs="Arial"/>
          <w:color w:val="auto"/>
        </w:rPr>
        <w:t xml:space="preserve"> they have been completed</w:t>
      </w:r>
      <w:r w:rsidR="00F778DB">
        <w:rPr>
          <w:rFonts w:ascii="Arial" w:hAnsi="Arial" w:cs="Arial"/>
          <w:color w:val="auto"/>
        </w:rPr>
        <w:t xml:space="preserve"> </w:t>
      </w:r>
      <w:r w:rsidR="00B82565" w:rsidRPr="00B82565">
        <w:rPr>
          <w:rFonts w:ascii="Arial" w:hAnsi="Arial" w:cs="Arial"/>
          <w:color w:val="auto"/>
        </w:rPr>
        <w:t xml:space="preserve">they are marked off with a date and signature. The maintenance log </w:t>
      </w:r>
      <w:r w:rsidR="00F778DB">
        <w:rPr>
          <w:rFonts w:ascii="Arial" w:hAnsi="Arial" w:cs="Arial"/>
          <w:color w:val="auto"/>
        </w:rPr>
        <w:t>demonstrates</w:t>
      </w:r>
      <w:r w:rsidR="00B82565" w:rsidRPr="00B82565">
        <w:rPr>
          <w:rFonts w:ascii="Arial" w:hAnsi="Arial" w:cs="Arial"/>
          <w:color w:val="auto"/>
        </w:rPr>
        <w:t xml:space="preserve"> regular maintenance of all areas in the service</w:t>
      </w:r>
      <w:r w:rsidR="009F0326">
        <w:rPr>
          <w:rFonts w:ascii="Arial" w:hAnsi="Arial" w:cs="Arial"/>
          <w:color w:val="auto"/>
        </w:rPr>
        <w:t xml:space="preserve"> and </w:t>
      </w:r>
      <w:r w:rsidR="009F0326" w:rsidRPr="009F0326">
        <w:rPr>
          <w:rFonts w:ascii="Arial" w:hAnsi="Arial" w:cs="Arial"/>
          <w:color w:val="auto"/>
        </w:rPr>
        <w:t xml:space="preserve">the </w:t>
      </w:r>
      <w:r w:rsidR="009F0326">
        <w:rPr>
          <w:rFonts w:ascii="Arial" w:hAnsi="Arial" w:cs="Arial"/>
          <w:color w:val="auto"/>
        </w:rPr>
        <w:t>records demonstrate</w:t>
      </w:r>
      <w:r w:rsidR="009F0326" w:rsidRPr="009F0326">
        <w:rPr>
          <w:rFonts w:ascii="Arial" w:hAnsi="Arial" w:cs="Arial"/>
          <w:color w:val="auto"/>
        </w:rPr>
        <w:t xml:space="preserve"> no outstanding maintenance issues that impact on consumers.</w:t>
      </w:r>
    </w:p>
    <w:p w14:paraId="1C8698F0" w14:textId="15233905" w:rsidR="00304FD5" w:rsidRDefault="00304FD5" w:rsidP="00304FD5">
      <w:pPr>
        <w:pStyle w:val="CommentText"/>
        <w:rPr>
          <w:rFonts w:ascii="Arial" w:hAnsi="Arial" w:cs="Arial"/>
          <w:color w:val="auto"/>
        </w:rPr>
      </w:pPr>
      <w:r w:rsidRPr="003D31CB">
        <w:rPr>
          <w:rFonts w:ascii="Arial" w:hAnsi="Arial" w:cs="Arial"/>
          <w:color w:val="auto"/>
        </w:rPr>
        <w:t>Management advised the service is looking at becoming a centre of excellence for people living with dementia. The service is phasing in and renovating the building to provide an environment where our consumers aren't just living, they are enjoying a life.</w:t>
      </w:r>
      <w:r w:rsidR="00F778DB">
        <w:rPr>
          <w:rFonts w:ascii="Arial" w:hAnsi="Arial" w:cs="Arial"/>
          <w:color w:val="auto"/>
        </w:rPr>
        <w:t xml:space="preserve"> There is little to no impact observed on current consumers. </w:t>
      </w:r>
    </w:p>
    <w:p w14:paraId="48BA032B" w14:textId="50DE2BAB" w:rsidR="00E33B97" w:rsidRDefault="00E33B97" w:rsidP="00304FD5">
      <w:pPr>
        <w:pStyle w:val="CommentText"/>
        <w:rPr>
          <w:rFonts w:ascii="Arial" w:hAnsi="Arial" w:cs="Arial"/>
          <w:color w:val="auto"/>
        </w:rPr>
      </w:pPr>
      <w:r w:rsidRPr="00E33B97">
        <w:rPr>
          <w:rFonts w:ascii="Arial" w:hAnsi="Arial" w:cs="Arial"/>
          <w:color w:val="auto"/>
        </w:rPr>
        <w:t>Consumers and representatives said staff are gentle when using equipment and that they know how to use the equipment properly.</w:t>
      </w:r>
      <w:r w:rsidR="00886337">
        <w:rPr>
          <w:rFonts w:ascii="Arial" w:hAnsi="Arial" w:cs="Arial"/>
          <w:color w:val="auto"/>
        </w:rPr>
        <w:t xml:space="preserve"> </w:t>
      </w:r>
      <w:r w:rsidR="00886337" w:rsidRPr="00886337">
        <w:rPr>
          <w:rFonts w:ascii="Arial" w:hAnsi="Arial" w:cs="Arial"/>
          <w:color w:val="auto"/>
        </w:rPr>
        <w:t xml:space="preserve">Staff could describe how the equipment </w:t>
      </w:r>
      <w:r w:rsidR="005864B9">
        <w:rPr>
          <w:rFonts w:ascii="Arial" w:hAnsi="Arial" w:cs="Arial"/>
          <w:color w:val="auto"/>
        </w:rPr>
        <w:t xml:space="preserve">is </w:t>
      </w:r>
      <w:r w:rsidR="00886337" w:rsidRPr="00886337">
        <w:rPr>
          <w:rFonts w:ascii="Arial" w:hAnsi="Arial" w:cs="Arial"/>
          <w:color w:val="auto"/>
        </w:rPr>
        <w:t>used for moving and handling consumers safe</w:t>
      </w:r>
      <w:r w:rsidR="005864B9">
        <w:rPr>
          <w:rFonts w:ascii="Arial" w:hAnsi="Arial" w:cs="Arial"/>
          <w:color w:val="auto"/>
        </w:rPr>
        <w:t>ly</w:t>
      </w:r>
      <w:r w:rsidR="00886337" w:rsidRPr="00886337">
        <w:rPr>
          <w:rFonts w:ascii="Arial" w:hAnsi="Arial" w:cs="Arial"/>
          <w:color w:val="auto"/>
        </w:rPr>
        <w:t xml:space="preserve"> and demonstrated </w:t>
      </w:r>
      <w:r w:rsidR="005864B9">
        <w:rPr>
          <w:rFonts w:ascii="Arial" w:hAnsi="Arial" w:cs="Arial"/>
          <w:color w:val="auto"/>
        </w:rPr>
        <w:t xml:space="preserve">their </w:t>
      </w:r>
      <w:r w:rsidR="00886337" w:rsidRPr="00886337">
        <w:rPr>
          <w:rFonts w:ascii="Arial" w:hAnsi="Arial" w:cs="Arial"/>
          <w:color w:val="auto"/>
        </w:rPr>
        <w:t xml:space="preserve">understanding </w:t>
      </w:r>
      <w:r w:rsidR="005864B9">
        <w:rPr>
          <w:rFonts w:ascii="Arial" w:hAnsi="Arial" w:cs="Arial"/>
          <w:color w:val="auto"/>
        </w:rPr>
        <w:t>assisting</w:t>
      </w:r>
      <w:r w:rsidR="00886337" w:rsidRPr="00886337">
        <w:rPr>
          <w:rFonts w:ascii="Arial" w:hAnsi="Arial" w:cs="Arial"/>
          <w:color w:val="auto"/>
        </w:rPr>
        <w:t xml:space="preserve"> consumers use equipment and devices</w:t>
      </w:r>
      <w:r w:rsidR="005864B9">
        <w:rPr>
          <w:rFonts w:ascii="Arial" w:hAnsi="Arial" w:cs="Arial"/>
          <w:color w:val="auto"/>
        </w:rPr>
        <w:t>.</w:t>
      </w:r>
    </w:p>
    <w:p w14:paraId="3D862C70" w14:textId="6C4FAA57" w:rsidR="003D31CB" w:rsidRPr="003D31CB" w:rsidRDefault="003D31CB" w:rsidP="00304FD5">
      <w:pPr>
        <w:pStyle w:val="CommentText"/>
        <w:rPr>
          <w:rFonts w:ascii="Arial" w:hAnsi="Arial" w:cs="Arial"/>
          <w:color w:val="auto"/>
        </w:rPr>
      </w:pPr>
      <w:r w:rsidRPr="006F469E">
        <w:rPr>
          <w:rFonts w:ascii="Arial" w:hAnsi="Arial" w:cs="Arial"/>
          <w:color w:val="auto"/>
        </w:rPr>
        <w:t xml:space="preserve">The Quality Standard is assessed as Compliant as </w:t>
      </w:r>
      <w:r>
        <w:rPr>
          <w:rFonts w:ascii="Arial" w:hAnsi="Arial" w:cs="Arial"/>
          <w:color w:val="auto"/>
        </w:rPr>
        <w:t>three</w:t>
      </w:r>
      <w:r w:rsidRPr="006F469E">
        <w:rPr>
          <w:rFonts w:ascii="Arial" w:hAnsi="Arial" w:cs="Arial"/>
          <w:color w:val="auto"/>
        </w:rPr>
        <w:t xml:space="preserve"> of the </w:t>
      </w:r>
      <w:r>
        <w:rPr>
          <w:rFonts w:ascii="Arial" w:hAnsi="Arial" w:cs="Arial"/>
          <w:color w:val="auto"/>
        </w:rPr>
        <w:t>three</w:t>
      </w:r>
      <w:r w:rsidRPr="006F469E">
        <w:rPr>
          <w:rFonts w:ascii="Arial" w:hAnsi="Arial" w:cs="Arial"/>
          <w:color w:val="auto"/>
        </w:rPr>
        <w:t xml:space="preserve"> specific requirements have been assessed as Compliant.</w:t>
      </w:r>
    </w:p>
    <w:p w14:paraId="6D59E89F" w14:textId="0796FA16" w:rsidR="00E206F2" w:rsidRPr="00B83D6B" w:rsidRDefault="003C3B5A" w:rsidP="00304FD5">
      <w:pPr>
        <w:pStyle w:val="CommentText"/>
        <w:rPr>
          <w:rFonts w:ascii="Arial" w:hAnsi="Arial" w:cs="Arial"/>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9A608FF"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1B3E0CD" w:rsidR="00532C52" w:rsidRPr="00705D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5CC3E652" w:rsidR="00532C52" w:rsidRPr="00705D48"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267CD6D" w:rsidR="00532C52" w:rsidRPr="00705D48"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340AF2E" w:rsidR="00532C52" w:rsidRPr="00705D48"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13E6CECD" w14:textId="76874936" w:rsidR="0040299E" w:rsidRPr="00293818" w:rsidRDefault="0040299E" w:rsidP="0040299E">
      <w:pPr>
        <w:pStyle w:val="CommentText"/>
        <w:rPr>
          <w:rFonts w:ascii="Arial" w:hAnsi="Arial" w:cs="Arial"/>
          <w:color w:val="auto"/>
        </w:rPr>
      </w:pPr>
      <w:r w:rsidRPr="00293818">
        <w:rPr>
          <w:rFonts w:ascii="Arial" w:hAnsi="Arial" w:cs="Arial"/>
          <w:color w:val="auto"/>
        </w:rPr>
        <w:t xml:space="preserve">Consumers advised they are encouraged and supported to give feedback and make complaints and </w:t>
      </w:r>
      <w:r w:rsidR="00275A35">
        <w:rPr>
          <w:rFonts w:ascii="Arial" w:hAnsi="Arial" w:cs="Arial"/>
          <w:color w:val="auto"/>
        </w:rPr>
        <w:t xml:space="preserve">are satisfied </w:t>
      </w:r>
      <w:r w:rsidRPr="00293818">
        <w:rPr>
          <w:rFonts w:ascii="Arial" w:hAnsi="Arial" w:cs="Arial"/>
          <w:color w:val="auto"/>
        </w:rPr>
        <w:t xml:space="preserve">that appropriate action is taken. </w:t>
      </w:r>
    </w:p>
    <w:p w14:paraId="45E0BB9D" w14:textId="2F20BC6E" w:rsidR="0040299E" w:rsidRPr="00293818" w:rsidRDefault="0040299E" w:rsidP="005C212E">
      <w:pPr>
        <w:pStyle w:val="CommentText"/>
        <w:rPr>
          <w:rFonts w:ascii="Arial" w:hAnsi="Arial" w:cs="Arial"/>
          <w:color w:val="auto"/>
        </w:rPr>
      </w:pPr>
      <w:r w:rsidRPr="00293818">
        <w:rPr>
          <w:rFonts w:ascii="Arial" w:hAnsi="Arial" w:cs="Arial"/>
          <w:color w:val="auto"/>
        </w:rPr>
        <w:t xml:space="preserve">Consumers and representatives </w:t>
      </w:r>
      <w:r w:rsidR="005C212E" w:rsidRPr="00293818">
        <w:rPr>
          <w:rFonts w:ascii="Arial" w:hAnsi="Arial" w:cs="Arial"/>
          <w:color w:val="auto"/>
        </w:rPr>
        <w:t>kn</w:t>
      </w:r>
      <w:r w:rsidR="007E7C92">
        <w:rPr>
          <w:rFonts w:ascii="Arial" w:hAnsi="Arial" w:cs="Arial"/>
          <w:color w:val="auto"/>
        </w:rPr>
        <w:t>o</w:t>
      </w:r>
      <w:r w:rsidR="005C212E" w:rsidRPr="00293818">
        <w:rPr>
          <w:rFonts w:ascii="Arial" w:hAnsi="Arial" w:cs="Arial"/>
          <w:color w:val="auto"/>
        </w:rPr>
        <w:t>w</w:t>
      </w:r>
      <w:r w:rsidRPr="00293818">
        <w:rPr>
          <w:rFonts w:ascii="Arial" w:hAnsi="Arial" w:cs="Arial"/>
          <w:color w:val="auto"/>
        </w:rPr>
        <w:t xml:space="preserve"> how to provide feedback and make complaints, and they felt comfortable doing so. They </w:t>
      </w:r>
      <w:r w:rsidR="007E7C92">
        <w:rPr>
          <w:rFonts w:ascii="Arial" w:hAnsi="Arial" w:cs="Arial"/>
          <w:color w:val="auto"/>
        </w:rPr>
        <w:t xml:space="preserve">advised that staff </w:t>
      </w:r>
      <w:r w:rsidR="004628F9">
        <w:rPr>
          <w:rFonts w:ascii="Arial" w:hAnsi="Arial" w:cs="Arial"/>
          <w:color w:val="auto"/>
        </w:rPr>
        <w:t xml:space="preserve">listen to their concerns </w:t>
      </w:r>
      <w:r w:rsidRPr="00293818">
        <w:rPr>
          <w:rFonts w:ascii="Arial" w:hAnsi="Arial" w:cs="Arial"/>
          <w:color w:val="auto"/>
        </w:rPr>
        <w:t xml:space="preserve">and </w:t>
      </w:r>
      <w:r w:rsidR="005C212E" w:rsidRPr="00293818">
        <w:rPr>
          <w:rFonts w:ascii="Arial" w:hAnsi="Arial" w:cs="Arial"/>
          <w:color w:val="auto"/>
        </w:rPr>
        <w:t>consider</w:t>
      </w:r>
      <w:r w:rsidRPr="00293818">
        <w:rPr>
          <w:rFonts w:ascii="Arial" w:hAnsi="Arial" w:cs="Arial"/>
          <w:color w:val="auto"/>
        </w:rPr>
        <w:t xml:space="preserve"> staff </w:t>
      </w:r>
      <w:r w:rsidR="005C212E" w:rsidRPr="00293818">
        <w:rPr>
          <w:rFonts w:ascii="Arial" w:hAnsi="Arial" w:cs="Arial"/>
          <w:color w:val="auto"/>
        </w:rPr>
        <w:t>as</w:t>
      </w:r>
      <w:r w:rsidRPr="00293818">
        <w:rPr>
          <w:rFonts w:ascii="Arial" w:hAnsi="Arial" w:cs="Arial"/>
          <w:color w:val="auto"/>
        </w:rPr>
        <w:t xml:space="preserve"> advocates.</w:t>
      </w:r>
      <w:r w:rsidR="005C212E" w:rsidRPr="00293818">
        <w:rPr>
          <w:rFonts w:ascii="Arial" w:hAnsi="Arial" w:cs="Arial"/>
          <w:color w:val="auto"/>
        </w:rPr>
        <w:t xml:space="preserve"> They advised</w:t>
      </w:r>
      <w:r w:rsidRPr="00293818">
        <w:rPr>
          <w:rFonts w:ascii="Arial" w:hAnsi="Arial" w:cs="Arial"/>
          <w:color w:val="auto"/>
        </w:rPr>
        <w:t xml:space="preserve"> there are </w:t>
      </w:r>
      <w:r w:rsidR="00D712BB" w:rsidRPr="00293818">
        <w:rPr>
          <w:rFonts w:ascii="Arial" w:hAnsi="Arial" w:cs="Arial"/>
          <w:color w:val="auto"/>
        </w:rPr>
        <w:t>several</w:t>
      </w:r>
      <w:r w:rsidRPr="00293818">
        <w:rPr>
          <w:rFonts w:ascii="Arial" w:hAnsi="Arial" w:cs="Arial"/>
          <w:color w:val="auto"/>
        </w:rPr>
        <w:t xml:space="preserve"> complaint mechanisms available to them including, meetings, email and feedback forms.</w:t>
      </w:r>
    </w:p>
    <w:p w14:paraId="598A49F4" w14:textId="595CED8B" w:rsidR="0040299E" w:rsidRPr="00293818" w:rsidRDefault="0040299E" w:rsidP="0040299E">
      <w:pPr>
        <w:pStyle w:val="CommentText"/>
        <w:rPr>
          <w:rFonts w:ascii="Arial" w:hAnsi="Arial" w:cs="Arial"/>
          <w:color w:val="auto"/>
        </w:rPr>
      </w:pPr>
      <w:r w:rsidRPr="00293818">
        <w:rPr>
          <w:rFonts w:ascii="Arial" w:hAnsi="Arial" w:cs="Arial"/>
          <w:color w:val="auto"/>
        </w:rPr>
        <w:t>The organisation has documented guidance about consumer advocacy and advocacy services are</w:t>
      </w:r>
      <w:r w:rsidR="005C212E" w:rsidRPr="00293818">
        <w:rPr>
          <w:rFonts w:ascii="Arial" w:hAnsi="Arial" w:cs="Arial"/>
          <w:color w:val="auto"/>
        </w:rPr>
        <w:t xml:space="preserve"> appropriately</w:t>
      </w:r>
      <w:r w:rsidRPr="00293818">
        <w:rPr>
          <w:rFonts w:ascii="Arial" w:hAnsi="Arial" w:cs="Arial"/>
          <w:color w:val="auto"/>
        </w:rPr>
        <w:t xml:space="preserve"> promoted.</w:t>
      </w:r>
      <w:r w:rsidR="00C678EA">
        <w:rPr>
          <w:rFonts w:ascii="Arial" w:hAnsi="Arial" w:cs="Arial"/>
          <w:color w:val="auto"/>
        </w:rPr>
        <w:t xml:space="preserve"> </w:t>
      </w:r>
      <w:r w:rsidR="00C678EA" w:rsidRPr="00C678EA">
        <w:rPr>
          <w:rFonts w:ascii="Arial" w:hAnsi="Arial" w:cs="Arial"/>
          <w:color w:val="auto"/>
        </w:rPr>
        <w:t xml:space="preserve">Minutes of resident and representative meetings, food focus group meetings and other meetings show consumers and representatives </w:t>
      </w:r>
      <w:r w:rsidR="00C678EA">
        <w:rPr>
          <w:rFonts w:ascii="Arial" w:hAnsi="Arial" w:cs="Arial"/>
          <w:color w:val="auto"/>
        </w:rPr>
        <w:t>are</w:t>
      </w:r>
      <w:r w:rsidR="00C678EA" w:rsidRPr="00C678EA">
        <w:rPr>
          <w:rFonts w:ascii="Arial" w:hAnsi="Arial" w:cs="Arial"/>
          <w:color w:val="auto"/>
        </w:rPr>
        <w:t xml:space="preserve"> reminded </w:t>
      </w:r>
      <w:r w:rsidR="00C678EA">
        <w:rPr>
          <w:rFonts w:ascii="Arial" w:hAnsi="Arial" w:cs="Arial"/>
          <w:color w:val="auto"/>
        </w:rPr>
        <w:t xml:space="preserve">how </w:t>
      </w:r>
      <w:r w:rsidR="00C678EA" w:rsidRPr="00C678EA">
        <w:rPr>
          <w:rFonts w:ascii="Arial" w:hAnsi="Arial" w:cs="Arial"/>
          <w:color w:val="auto"/>
        </w:rPr>
        <w:t xml:space="preserve">to make a complaint and </w:t>
      </w:r>
      <w:r w:rsidR="00C678EA">
        <w:rPr>
          <w:rFonts w:ascii="Arial" w:hAnsi="Arial" w:cs="Arial"/>
          <w:color w:val="auto"/>
        </w:rPr>
        <w:t>are</w:t>
      </w:r>
      <w:r w:rsidR="00C678EA" w:rsidRPr="00C678EA">
        <w:rPr>
          <w:rFonts w:ascii="Arial" w:hAnsi="Arial" w:cs="Arial"/>
          <w:color w:val="auto"/>
        </w:rPr>
        <w:t xml:space="preserve"> encouraged to give feedback. There are posters, brochures and forms available at the service </w:t>
      </w:r>
      <w:r w:rsidR="00C84F53">
        <w:rPr>
          <w:rFonts w:ascii="Arial" w:hAnsi="Arial" w:cs="Arial"/>
          <w:color w:val="auto"/>
        </w:rPr>
        <w:t xml:space="preserve">that encourage feedback and </w:t>
      </w:r>
      <w:r w:rsidR="00C678EA" w:rsidRPr="00C678EA">
        <w:rPr>
          <w:rFonts w:ascii="Arial" w:hAnsi="Arial" w:cs="Arial"/>
          <w:color w:val="auto"/>
        </w:rPr>
        <w:t>complaint</w:t>
      </w:r>
      <w:r w:rsidR="00C84F53">
        <w:rPr>
          <w:rFonts w:ascii="Arial" w:hAnsi="Arial" w:cs="Arial"/>
          <w:color w:val="auto"/>
        </w:rPr>
        <w:t>s</w:t>
      </w:r>
      <w:r w:rsidR="00C678EA" w:rsidRPr="00C678EA">
        <w:rPr>
          <w:rFonts w:ascii="Arial" w:hAnsi="Arial" w:cs="Arial"/>
          <w:color w:val="auto"/>
        </w:rPr>
        <w:t>.</w:t>
      </w:r>
    </w:p>
    <w:p w14:paraId="29440044" w14:textId="71103512" w:rsidR="0040299E" w:rsidRPr="00293818" w:rsidRDefault="0040299E" w:rsidP="006105D5">
      <w:pPr>
        <w:pStyle w:val="CommentText"/>
        <w:rPr>
          <w:rFonts w:ascii="Arial" w:hAnsi="Arial" w:cs="Arial"/>
          <w:color w:val="auto"/>
        </w:rPr>
      </w:pPr>
      <w:r w:rsidRPr="00293818">
        <w:rPr>
          <w:rFonts w:ascii="Arial" w:hAnsi="Arial" w:cs="Arial"/>
          <w:color w:val="auto"/>
        </w:rPr>
        <w:t>Consumers said that feedback is responded to in a timely manner and the issues are resolved to their satisfaction</w:t>
      </w:r>
      <w:r w:rsidR="00293818" w:rsidRPr="00293818">
        <w:rPr>
          <w:rFonts w:ascii="Arial" w:hAnsi="Arial" w:cs="Arial"/>
          <w:color w:val="auto"/>
        </w:rPr>
        <w:t>.</w:t>
      </w:r>
      <w:r w:rsidR="006105D5">
        <w:rPr>
          <w:rFonts w:ascii="Arial" w:hAnsi="Arial" w:cs="Arial"/>
          <w:color w:val="auto"/>
        </w:rPr>
        <w:t xml:space="preserve"> </w:t>
      </w:r>
      <w:r w:rsidR="006105D5" w:rsidRPr="006105D5">
        <w:rPr>
          <w:rFonts w:ascii="Arial" w:hAnsi="Arial" w:cs="Arial"/>
          <w:color w:val="auto"/>
        </w:rPr>
        <w:t xml:space="preserve">Staff said they would apologise if anything went wrong, </w:t>
      </w:r>
      <w:r w:rsidR="006105D5">
        <w:rPr>
          <w:rFonts w:ascii="Arial" w:hAnsi="Arial" w:cs="Arial"/>
          <w:color w:val="auto"/>
        </w:rPr>
        <w:t>acknowledge</w:t>
      </w:r>
      <w:r w:rsidR="006105D5" w:rsidRPr="006105D5">
        <w:rPr>
          <w:rFonts w:ascii="Arial" w:hAnsi="Arial" w:cs="Arial"/>
          <w:color w:val="auto"/>
        </w:rPr>
        <w:t xml:space="preserve"> the issue and </w:t>
      </w:r>
      <w:r w:rsidR="004A5BD6">
        <w:rPr>
          <w:rFonts w:ascii="Arial" w:hAnsi="Arial" w:cs="Arial"/>
          <w:color w:val="auto"/>
        </w:rPr>
        <w:t xml:space="preserve">communicate </w:t>
      </w:r>
      <w:r w:rsidR="006105D5" w:rsidRPr="006105D5">
        <w:rPr>
          <w:rFonts w:ascii="Arial" w:hAnsi="Arial" w:cs="Arial"/>
          <w:color w:val="auto"/>
        </w:rPr>
        <w:t xml:space="preserve">how they plan to rectify </w:t>
      </w:r>
      <w:r w:rsidR="00757FFE">
        <w:rPr>
          <w:rFonts w:ascii="Arial" w:hAnsi="Arial" w:cs="Arial"/>
          <w:color w:val="auto"/>
        </w:rPr>
        <w:t>it</w:t>
      </w:r>
      <w:r w:rsidR="006105D5" w:rsidRPr="006105D5">
        <w:rPr>
          <w:rFonts w:ascii="Arial" w:hAnsi="Arial" w:cs="Arial"/>
          <w:color w:val="auto"/>
        </w:rPr>
        <w:t xml:space="preserve"> and prevent </w:t>
      </w:r>
      <w:r w:rsidR="00757FFE">
        <w:rPr>
          <w:rFonts w:ascii="Arial" w:hAnsi="Arial" w:cs="Arial"/>
          <w:color w:val="auto"/>
        </w:rPr>
        <w:t>it</w:t>
      </w:r>
      <w:r w:rsidR="006105D5" w:rsidRPr="006105D5">
        <w:rPr>
          <w:rFonts w:ascii="Arial" w:hAnsi="Arial" w:cs="Arial"/>
          <w:color w:val="auto"/>
        </w:rPr>
        <w:t xml:space="preserve"> from reoccurring</w:t>
      </w:r>
      <w:r w:rsidR="004A5BD6">
        <w:rPr>
          <w:rFonts w:ascii="Arial" w:hAnsi="Arial" w:cs="Arial"/>
          <w:color w:val="auto"/>
        </w:rPr>
        <w:t xml:space="preserve">. </w:t>
      </w:r>
      <w:r w:rsidR="006105D5" w:rsidRPr="006105D5">
        <w:rPr>
          <w:rFonts w:ascii="Arial" w:hAnsi="Arial" w:cs="Arial"/>
          <w:color w:val="auto"/>
        </w:rPr>
        <w:t xml:space="preserve">The general manager stated they are responsible for </w:t>
      </w:r>
      <w:r w:rsidR="00B81DF2">
        <w:rPr>
          <w:rFonts w:ascii="Arial" w:hAnsi="Arial" w:cs="Arial"/>
          <w:color w:val="auto"/>
        </w:rPr>
        <w:t>managing progress updates and addressing other related concerns.</w:t>
      </w:r>
      <w:r w:rsidR="00D77139">
        <w:rPr>
          <w:rFonts w:ascii="Arial" w:hAnsi="Arial" w:cs="Arial"/>
          <w:color w:val="auto"/>
        </w:rPr>
        <w:t xml:space="preserve"> </w:t>
      </w:r>
      <w:r w:rsidR="006105D5" w:rsidRPr="006105D5">
        <w:rPr>
          <w:rFonts w:ascii="Arial" w:hAnsi="Arial" w:cs="Arial"/>
          <w:color w:val="auto"/>
        </w:rPr>
        <w:t>The general manager advised</w:t>
      </w:r>
      <w:r w:rsidR="00275A35">
        <w:rPr>
          <w:rFonts w:ascii="Arial" w:hAnsi="Arial" w:cs="Arial"/>
          <w:color w:val="auto"/>
        </w:rPr>
        <w:t>,</w:t>
      </w:r>
      <w:r w:rsidR="006105D5" w:rsidRPr="006105D5">
        <w:rPr>
          <w:rFonts w:ascii="Arial" w:hAnsi="Arial" w:cs="Arial"/>
          <w:color w:val="auto"/>
        </w:rPr>
        <w:t xml:space="preserve"> dependent on the nature of the complaint, </w:t>
      </w:r>
      <w:r w:rsidR="007111C7">
        <w:rPr>
          <w:rFonts w:ascii="Arial" w:hAnsi="Arial" w:cs="Arial"/>
          <w:color w:val="auto"/>
        </w:rPr>
        <w:t xml:space="preserve">it </w:t>
      </w:r>
      <w:r w:rsidR="00D77139">
        <w:rPr>
          <w:rFonts w:ascii="Arial" w:hAnsi="Arial" w:cs="Arial"/>
          <w:color w:val="auto"/>
        </w:rPr>
        <w:t xml:space="preserve">may </w:t>
      </w:r>
      <w:r w:rsidR="006105D5" w:rsidRPr="006105D5">
        <w:rPr>
          <w:rFonts w:ascii="Arial" w:hAnsi="Arial" w:cs="Arial"/>
          <w:color w:val="auto"/>
        </w:rPr>
        <w:t xml:space="preserve">be escalated to the organisation’s management team to ensure </w:t>
      </w:r>
      <w:r w:rsidR="00275A35">
        <w:rPr>
          <w:rFonts w:ascii="Arial" w:hAnsi="Arial" w:cs="Arial"/>
          <w:color w:val="auto"/>
        </w:rPr>
        <w:t>it is</w:t>
      </w:r>
      <w:r w:rsidR="00D77139">
        <w:rPr>
          <w:rFonts w:ascii="Arial" w:hAnsi="Arial" w:cs="Arial"/>
          <w:color w:val="auto"/>
        </w:rPr>
        <w:t xml:space="preserve"> managed appropriate</w:t>
      </w:r>
      <w:r w:rsidR="009A1A8B">
        <w:rPr>
          <w:rFonts w:ascii="Arial" w:hAnsi="Arial" w:cs="Arial"/>
          <w:color w:val="auto"/>
        </w:rPr>
        <w:t>ly a</w:t>
      </w:r>
      <w:r w:rsidR="006105D5" w:rsidRPr="006105D5">
        <w:rPr>
          <w:rFonts w:ascii="Arial" w:hAnsi="Arial" w:cs="Arial"/>
          <w:color w:val="auto"/>
        </w:rPr>
        <w:t xml:space="preserve">nd </w:t>
      </w:r>
      <w:r w:rsidR="009A1A8B">
        <w:rPr>
          <w:rFonts w:ascii="Arial" w:hAnsi="Arial" w:cs="Arial"/>
          <w:color w:val="auto"/>
        </w:rPr>
        <w:t>relevant</w:t>
      </w:r>
      <w:r w:rsidR="006105D5" w:rsidRPr="006105D5">
        <w:rPr>
          <w:rFonts w:ascii="Arial" w:hAnsi="Arial" w:cs="Arial"/>
          <w:color w:val="auto"/>
        </w:rPr>
        <w:t xml:space="preserve"> feedback</w:t>
      </w:r>
      <w:r w:rsidR="009A1A8B">
        <w:rPr>
          <w:rFonts w:ascii="Arial" w:hAnsi="Arial" w:cs="Arial"/>
          <w:color w:val="auto"/>
        </w:rPr>
        <w:t xml:space="preserve"> is</w:t>
      </w:r>
      <w:r w:rsidR="006105D5" w:rsidRPr="006105D5">
        <w:rPr>
          <w:rFonts w:ascii="Arial" w:hAnsi="Arial" w:cs="Arial"/>
          <w:color w:val="auto"/>
        </w:rPr>
        <w:t xml:space="preserve"> provided.</w:t>
      </w:r>
    </w:p>
    <w:p w14:paraId="30CAF663" w14:textId="48665873" w:rsidR="0040299E" w:rsidRDefault="0040299E" w:rsidP="0040299E">
      <w:pPr>
        <w:pStyle w:val="CommentText"/>
        <w:rPr>
          <w:rFonts w:ascii="Arial" w:hAnsi="Arial" w:cs="Arial"/>
          <w:color w:val="auto"/>
        </w:rPr>
      </w:pPr>
      <w:r w:rsidRPr="00293818">
        <w:rPr>
          <w:rFonts w:ascii="Arial" w:hAnsi="Arial" w:cs="Arial"/>
          <w:color w:val="auto"/>
        </w:rPr>
        <w:t xml:space="preserve">The organisation has documented guidance about open disclosure. Management and staff understood open disclosure and described how this informs their complaints management practice. Records show </w:t>
      </w:r>
      <w:r w:rsidR="00B214BA">
        <w:rPr>
          <w:rFonts w:ascii="Arial" w:hAnsi="Arial" w:cs="Arial"/>
          <w:color w:val="auto"/>
        </w:rPr>
        <w:t xml:space="preserve">that appropriate </w:t>
      </w:r>
      <w:r w:rsidRPr="00293818">
        <w:rPr>
          <w:rFonts w:ascii="Arial" w:hAnsi="Arial" w:cs="Arial"/>
          <w:color w:val="auto"/>
        </w:rPr>
        <w:t xml:space="preserve">action </w:t>
      </w:r>
      <w:r w:rsidR="00B214BA">
        <w:rPr>
          <w:rFonts w:ascii="Arial" w:hAnsi="Arial" w:cs="Arial"/>
          <w:color w:val="auto"/>
        </w:rPr>
        <w:t>i</w:t>
      </w:r>
      <w:r w:rsidRPr="00293818">
        <w:rPr>
          <w:rFonts w:ascii="Arial" w:hAnsi="Arial" w:cs="Arial"/>
          <w:color w:val="auto"/>
        </w:rPr>
        <w:t>s taken</w:t>
      </w:r>
      <w:r w:rsidR="00B214BA">
        <w:rPr>
          <w:rFonts w:ascii="Arial" w:hAnsi="Arial" w:cs="Arial"/>
          <w:color w:val="auto"/>
        </w:rPr>
        <w:t xml:space="preserve"> in response to complaints/feedback</w:t>
      </w:r>
      <w:r w:rsidRPr="00293818">
        <w:rPr>
          <w:rFonts w:ascii="Arial" w:hAnsi="Arial" w:cs="Arial"/>
          <w:color w:val="auto"/>
        </w:rPr>
        <w:t xml:space="preserve"> and </w:t>
      </w:r>
      <w:r w:rsidR="00B214BA">
        <w:rPr>
          <w:rFonts w:ascii="Arial" w:hAnsi="Arial" w:cs="Arial"/>
          <w:color w:val="auto"/>
        </w:rPr>
        <w:t xml:space="preserve">the process </w:t>
      </w:r>
      <w:r w:rsidR="0030182B">
        <w:rPr>
          <w:rFonts w:ascii="Arial" w:hAnsi="Arial" w:cs="Arial"/>
          <w:color w:val="auto"/>
        </w:rPr>
        <w:t xml:space="preserve">displays </w:t>
      </w:r>
      <w:r w:rsidRPr="00293818">
        <w:rPr>
          <w:rFonts w:ascii="Arial" w:hAnsi="Arial" w:cs="Arial"/>
          <w:color w:val="auto"/>
        </w:rPr>
        <w:t>open disclosure.</w:t>
      </w:r>
    </w:p>
    <w:p w14:paraId="4F4A7232" w14:textId="438AE80B" w:rsidR="0030182B" w:rsidRDefault="00FA08B9" w:rsidP="0040299E">
      <w:pPr>
        <w:pStyle w:val="CommentText"/>
        <w:rPr>
          <w:rFonts w:ascii="Arial" w:hAnsi="Arial" w:cs="Arial"/>
          <w:color w:val="auto"/>
        </w:rPr>
      </w:pPr>
      <w:r w:rsidRPr="00FA08B9">
        <w:rPr>
          <w:rFonts w:ascii="Arial" w:hAnsi="Arial" w:cs="Arial"/>
          <w:color w:val="auto"/>
        </w:rPr>
        <w:t xml:space="preserve">The service documents all complaints, suggestions and comments in an electronic complaints database. This enables various levels of management to track and analyse any trends. </w:t>
      </w:r>
    </w:p>
    <w:p w14:paraId="77FBF8CC" w14:textId="78D44505" w:rsidR="00293818" w:rsidRPr="00293818" w:rsidRDefault="00293818" w:rsidP="0040299E">
      <w:pPr>
        <w:pStyle w:val="CommentText"/>
        <w:rPr>
          <w:rFonts w:ascii="Arial" w:hAnsi="Arial" w:cs="Arial"/>
          <w:color w:val="auto"/>
        </w:rPr>
      </w:pPr>
      <w:r w:rsidRPr="00293818">
        <w:rPr>
          <w:rFonts w:ascii="Arial" w:hAnsi="Arial" w:cs="Arial"/>
          <w:color w:val="auto"/>
        </w:rPr>
        <w:t xml:space="preserve">The Quality Standard is assessed as Compliant as </w:t>
      </w:r>
      <w:r>
        <w:rPr>
          <w:rFonts w:ascii="Arial" w:hAnsi="Arial" w:cs="Arial"/>
          <w:color w:val="auto"/>
        </w:rPr>
        <w:t>four</w:t>
      </w:r>
      <w:r w:rsidRPr="00293818">
        <w:rPr>
          <w:rFonts w:ascii="Arial" w:hAnsi="Arial" w:cs="Arial"/>
          <w:color w:val="auto"/>
        </w:rPr>
        <w:t xml:space="preserve"> of the </w:t>
      </w:r>
      <w:r>
        <w:rPr>
          <w:rFonts w:ascii="Arial" w:hAnsi="Arial" w:cs="Arial"/>
          <w:color w:val="auto"/>
        </w:rPr>
        <w:t>four</w:t>
      </w:r>
      <w:r w:rsidRPr="00293818">
        <w:rPr>
          <w:rFonts w:ascii="Arial" w:hAnsi="Arial" w:cs="Arial"/>
          <w:color w:val="auto"/>
        </w:rPr>
        <w:t xml:space="preserve"> specific requirements have been assessed as Compliant.</w:t>
      </w:r>
    </w:p>
    <w:p w14:paraId="11CCD8E7" w14:textId="75F6B0BA" w:rsidR="00E206F2" w:rsidRPr="00B83D6B" w:rsidRDefault="003C3B5A" w:rsidP="0040299E">
      <w:pPr>
        <w:pStyle w:val="CommentText"/>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238D56B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044B6FA" w:rsidR="00C9354C" w:rsidRPr="00705D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72C3809" w:rsidR="00C9354C" w:rsidRPr="00705D4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266E9959" w:rsidR="00C9354C" w:rsidRPr="00705D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BFDB8A8" w:rsidR="00C9354C" w:rsidRPr="00705D48"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FA1F041" w:rsidR="00C9354C" w:rsidRPr="00705D48"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0DC0BD2" w14:textId="75307254" w:rsidR="004D0D89" w:rsidRPr="004D0D89" w:rsidRDefault="004D0D89" w:rsidP="004D0D89">
      <w:pPr>
        <w:pStyle w:val="CommentText"/>
        <w:rPr>
          <w:rFonts w:ascii="Arial" w:hAnsi="Arial" w:cs="Arial"/>
          <w:color w:val="auto"/>
        </w:rPr>
      </w:pPr>
      <w:r w:rsidRPr="004D0D89">
        <w:rPr>
          <w:rFonts w:ascii="Arial" w:hAnsi="Arial" w:cs="Arial"/>
          <w:color w:val="auto"/>
        </w:rPr>
        <w:t>Consumers advised they get quality care and services when they need them and from people who are knowledgeable, capable and caring.</w:t>
      </w:r>
    </w:p>
    <w:p w14:paraId="10613D06" w14:textId="15D0E941" w:rsidR="004D0D89" w:rsidRDefault="004D0D89" w:rsidP="004D0D89">
      <w:pPr>
        <w:pStyle w:val="CommentText"/>
        <w:rPr>
          <w:rFonts w:ascii="Arial" w:hAnsi="Arial" w:cs="Arial"/>
          <w:color w:val="auto"/>
        </w:rPr>
      </w:pPr>
      <w:r w:rsidRPr="004D0D89">
        <w:rPr>
          <w:rFonts w:ascii="Arial" w:hAnsi="Arial" w:cs="Arial"/>
          <w:color w:val="auto"/>
        </w:rPr>
        <w:t xml:space="preserve">Consumers spoke very highly of the care, kindness and respect they receive from staff </w:t>
      </w:r>
      <w:r w:rsidR="002376DE">
        <w:rPr>
          <w:rFonts w:ascii="Arial" w:hAnsi="Arial" w:cs="Arial"/>
          <w:color w:val="auto"/>
        </w:rPr>
        <w:t>and the service demonstrated</w:t>
      </w:r>
      <w:r w:rsidRPr="004D0D89">
        <w:rPr>
          <w:rFonts w:ascii="Arial" w:hAnsi="Arial" w:cs="Arial"/>
          <w:color w:val="auto"/>
        </w:rPr>
        <w:t xml:space="preserve"> examples of staff and management interacting with consumers in a kind, helpful and respectful </w:t>
      </w:r>
      <w:r w:rsidR="002376DE">
        <w:rPr>
          <w:rFonts w:ascii="Arial" w:hAnsi="Arial" w:cs="Arial"/>
          <w:color w:val="auto"/>
        </w:rPr>
        <w:t>manner</w:t>
      </w:r>
      <w:r w:rsidRPr="004D0D89">
        <w:rPr>
          <w:rFonts w:ascii="Arial" w:hAnsi="Arial" w:cs="Arial"/>
          <w:color w:val="auto"/>
        </w:rPr>
        <w:t>.</w:t>
      </w:r>
      <w:r w:rsidR="003963B5">
        <w:rPr>
          <w:rFonts w:ascii="Arial" w:hAnsi="Arial" w:cs="Arial"/>
          <w:color w:val="auto"/>
        </w:rPr>
        <w:t xml:space="preserve"> </w:t>
      </w:r>
      <w:r w:rsidR="003963B5" w:rsidRPr="003963B5">
        <w:rPr>
          <w:rFonts w:ascii="Arial" w:hAnsi="Arial" w:cs="Arial"/>
          <w:color w:val="auto"/>
        </w:rPr>
        <w:t>Staff demonstrated an understanding of each consumer’s identity, culture and diversity and showed they know each consumer and support them to do what they want to do.</w:t>
      </w:r>
      <w:r w:rsidR="002E38E2" w:rsidRPr="002E38E2">
        <w:t xml:space="preserve"> </w:t>
      </w:r>
      <w:r w:rsidR="002E38E2" w:rsidRPr="002E38E2">
        <w:rPr>
          <w:rFonts w:ascii="Arial" w:hAnsi="Arial" w:cs="Arial"/>
          <w:color w:val="auto"/>
        </w:rPr>
        <w:t>Consumers said that staff meet their personal and clinical care needs.</w:t>
      </w:r>
    </w:p>
    <w:p w14:paraId="46B02A16" w14:textId="0A9123E1" w:rsidR="003820D0" w:rsidRPr="004D0D89" w:rsidRDefault="003820D0" w:rsidP="004D0D89">
      <w:pPr>
        <w:pStyle w:val="CommentText"/>
        <w:rPr>
          <w:rFonts w:ascii="Arial" w:hAnsi="Arial" w:cs="Arial"/>
          <w:color w:val="auto"/>
        </w:rPr>
      </w:pPr>
      <w:r w:rsidRPr="003820D0">
        <w:rPr>
          <w:rFonts w:ascii="Arial" w:hAnsi="Arial" w:cs="Arial"/>
          <w:color w:val="auto"/>
        </w:rPr>
        <w:t xml:space="preserve">The service demonstrated the number and mix of the workforce </w:t>
      </w:r>
      <w:r w:rsidR="001F0A08">
        <w:rPr>
          <w:rFonts w:ascii="Arial" w:hAnsi="Arial" w:cs="Arial"/>
          <w:color w:val="auto"/>
        </w:rPr>
        <w:t>is well planned and effectively</w:t>
      </w:r>
      <w:r w:rsidRPr="003820D0">
        <w:rPr>
          <w:rFonts w:ascii="Arial" w:hAnsi="Arial" w:cs="Arial"/>
          <w:color w:val="auto"/>
        </w:rPr>
        <w:t xml:space="preserve"> enables the delivery of safe and quality care and services. The service has registered nursing staff on all shifts.</w:t>
      </w:r>
    </w:p>
    <w:p w14:paraId="0FFC2BF7" w14:textId="753294E8" w:rsidR="006D3F96" w:rsidRDefault="004D0D89" w:rsidP="004D0D89">
      <w:pPr>
        <w:pStyle w:val="CommentText"/>
        <w:rPr>
          <w:rFonts w:ascii="Arial" w:hAnsi="Arial" w:cs="Arial"/>
          <w:color w:val="auto"/>
        </w:rPr>
      </w:pPr>
      <w:r w:rsidRPr="004D0D89">
        <w:rPr>
          <w:rFonts w:ascii="Arial" w:hAnsi="Arial" w:cs="Arial"/>
          <w:color w:val="auto"/>
        </w:rPr>
        <w:t xml:space="preserve">Consumers interviewed said they feel staff are competent and perform their job well. </w:t>
      </w:r>
      <w:r w:rsidR="006D3F96" w:rsidRPr="006D3F96">
        <w:rPr>
          <w:rFonts w:ascii="Arial" w:hAnsi="Arial" w:cs="Arial"/>
          <w:color w:val="auto"/>
        </w:rPr>
        <w:t xml:space="preserve">The regional quality manager, regional manager, care manager and general manager </w:t>
      </w:r>
      <w:r w:rsidR="006D3F96">
        <w:rPr>
          <w:rFonts w:ascii="Arial" w:hAnsi="Arial" w:cs="Arial"/>
          <w:color w:val="auto"/>
        </w:rPr>
        <w:t>explained</w:t>
      </w:r>
      <w:r w:rsidR="006D3F96" w:rsidRPr="006D3F96">
        <w:rPr>
          <w:rFonts w:ascii="Arial" w:hAnsi="Arial" w:cs="Arial"/>
          <w:color w:val="auto"/>
        </w:rPr>
        <w:t xml:space="preserve"> the suite of mandatory staff competency assessments and education </w:t>
      </w:r>
      <w:r w:rsidR="00834131">
        <w:rPr>
          <w:rFonts w:ascii="Arial" w:hAnsi="Arial" w:cs="Arial"/>
          <w:color w:val="auto"/>
        </w:rPr>
        <w:t>required</w:t>
      </w:r>
      <w:r w:rsidR="006D3F96" w:rsidRPr="006D3F96">
        <w:rPr>
          <w:rFonts w:ascii="Arial" w:hAnsi="Arial" w:cs="Arial"/>
          <w:color w:val="auto"/>
        </w:rPr>
        <w:t xml:space="preserve"> based on </w:t>
      </w:r>
      <w:r w:rsidR="00834131">
        <w:rPr>
          <w:rFonts w:ascii="Arial" w:hAnsi="Arial" w:cs="Arial"/>
          <w:color w:val="auto"/>
        </w:rPr>
        <w:t>staff</w:t>
      </w:r>
      <w:r w:rsidR="006D3F96" w:rsidRPr="006D3F96">
        <w:rPr>
          <w:rFonts w:ascii="Arial" w:hAnsi="Arial" w:cs="Arial"/>
          <w:color w:val="auto"/>
        </w:rPr>
        <w:t xml:space="preserve"> roles. Records show staff are completing these</w:t>
      </w:r>
      <w:r w:rsidR="00275A35">
        <w:rPr>
          <w:rFonts w:ascii="Arial" w:hAnsi="Arial" w:cs="Arial"/>
          <w:color w:val="auto"/>
        </w:rPr>
        <w:t xml:space="preserve"> mandatory training as required</w:t>
      </w:r>
      <w:r w:rsidR="006D3F96" w:rsidRPr="006D3F96">
        <w:rPr>
          <w:rFonts w:ascii="Arial" w:hAnsi="Arial" w:cs="Arial"/>
          <w:color w:val="auto"/>
        </w:rPr>
        <w:t xml:space="preserve"> and </w:t>
      </w:r>
      <w:r w:rsidR="00834131">
        <w:rPr>
          <w:rFonts w:ascii="Arial" w:hAnsi="Arial" w:cs="Arial"/>
          <w:color w:val="auto"/>
        </w:rPr>
        <w:t xml:space="preserve">the </w:t>
      </w:r>
      <w:r w:rsidR="006D3F96" w:rsidRPr="006D3F96">
        <w:rPr>
          <w:rFonts w:ascii="Arial" w:hAnsi="Arial" w:cs="Arial"/>
          <w:color w:val="auto"/>
        </w:rPr>
        <w:t xml:space="preserve">care manager confirmed </w:t>
      </w:r>
      <w:r w:rsidR="00834131">
        <w:rPr>
          <w:rFonts w:ascii="Arial" w:hAnsi="Arial" w:cs="Arial"/>
          <w:color w:val="auto"/>
        </w:rPr>
        <w:t>they</w:t>
      </w:r>
      <w:r w:rsidR="006D3F96" w:rsidRPr="006D3F96">
        <w:rPr>
          <w:rFonts w:ascii="Arial" w:hAnsi="Arial" w:cs="Arial"/>
          <w:color w:val="auto"/>
        </w:rPr>
        <w:t xml:space="preserve"> monitor all staff competencies. </w:t>
      </w:r>
      <w:r w:rsidR="00834131">
        <w:rPr>
          <w:rFonts w:ascii="Arial" w:hAnsi="Arial" w:cs="Arial"/>
          <w:color w:val="auto"/>
        </w:rPr>
        <w:t>S</w:t>
      </w:r>
      <w:r w:rsidR="006D3F96" w:rsidRPr="006D3F96">
        <w:rPr>
          <w:rFonts w:ascii="Arial" w:hAnsi="Arial" w:cs="Arial"/>
          <w:color w:val="auto"/>
        </w:rPr>
        <w:t xml:space="preserve">taff were knowledgeable about </w:t>
      </w:r>
      <w:r w:rsidR="00834131">
        <w:rPr>
          <w:rFonts w:ascii="Arial" w:hAnsi="Arial" w:cs="Arial"/>
          <w:color w:val="auto"/>
        </w:rPr>
        <w:t xml:space="preserve">mandatory training </w:t>
      </w:r>
      <w:r w:rsidR="006D3F96" w:rsidRPr="006D3F96">
        <w:rPr>
          <w:rFonts w:ascii="Arial" w:hAnsi="Arial" w:cs="Arial"/>
          <w:color w:val="auto"/>
        </w:rPr>
        <w:t>topics relevant to their role.</w:t>
      </w:r>
    </w:p>
    <w:p w14:paraId="7D784225" w14:textId="57081759" w:rsidR="004D0D89" w:rsidRDefault="003963B5" w:rsidP="004D0D89">
      <w:pPr>
        <w:pStyle w:val="CommentText"/>
        <w:rPr>
          <w:rFonts w:ascii="Arial" w:hAnsi="Arial" w:cs="Arial"/>
          <w:color w:val="auto"/>
        </w:rPr>
      </w:pPr>
      <w:r w:rsidRPr="003963B5">
        <w:rPr>
          <w:rFonts w:ascii="Arial" w:hAnsi="Arial" w:cs="Arial"/>
          <w:color w:val="auto"/>
        </w:rPr>
        <w:t xml:space="preserve">Staff </w:t>
      </w:r>
      <w:r w:rsidR="00D64CF8">
        <w:rPr>
          <w:rFonts w:ascii="Arial" w:hAnsi="Arial" w:cs="Arial"/>
          <w:color w:val="auto"/>
        </w:rPr>
        <w:t>actively participate in annual</w:t>
      </w:r>
      <w:r w:rsidRPr="003963B5">
        <w:rPr>
          <w:rFonts w:ascii="Arial" w:hAnsi="Arial" w:cs="Arial"/>
          <w:color w:val="auto"/>
        </w:rPr>
        <w:t xml:space="preserve"> appraisal</w:t>
      </w:r>
      <w:r w:rsidR="00D64CF8">
        <w:rPr>
          <w:rFonts w:ascii="Arial" w:hAnsi="Arial" w:cs="Arial"/>
          <w:color w:val="auto"/>
        </w:rPr>
        <w:t xml:space="preserve">s and </w:t>
      </w:r>
      <w:r w:rsidR="00DB300A">
        <w:rPr>
          <w:rFonts w:ascii="Arial" w:hAnsi="Arial" w:cs="Arial"/>
          <w:color w:val="auto"/>
        </w:rPr>
        <w:t xml:space="preserve">explained how </w:t>
      </w:r>
      <w:r w:rsidRPr="003963B5">
        <w:rPr>
          <w:rFonts w:ascii="Arial" w:hAnsi="Arial" w:cs="Arial"/>
          <w:color w:val="auto"/>
        </w:rPr>
        <w:t xml:space="preserve">they </w:t>
      </w:r>
      <w:r w:rsidR="00275A35">
        <w:rPr>
          <w:rFonts w:ascii="Arial" w:hAnsi="Arial" w:cs="Arial"/>
          <w:color w:val="auto"/>
        </w:rPr>
        <w:t>can</w:t>
      </w:r>
      <w:r w:rsidRPr="003963B5">
        <w:rPr>
          <w:rFonts w:ascii="Arial" w:hAnsi="Arial" w:cs="Arial"/>
          <w:color w:val="auto"/>
        </w:rPr>
        <w:t xml:space="preserve"> provide and receive feedback in their performance appraisal</w:t>
      </w:r>
      <w:r w:rsidR="00DB300A">
        <w:rPr>
          <w:rFonts w:ascii="Arial" w:hAnsi="Arial" w:cs="Arial"/>
          <w:color w:val="auto"/>
        </w:rPr>
        <w:t>s</w:t>
      </w:r>
      <w:r w:rsidRPr="003963B5">
        <w:rPr>
          <w:rFonts w:ascii="Arial" w:hAnsi="Arial" w:cs="Arial"/>
          <w:color w:val="auto"/>
        </w:rPr>
        <w:t xml:space="preserve"> from their direct reports and discuss goals, skills, training and development needs.</w:t>
      </w:r>
      <w:r w:rsidR="00DB300A">
        <w:rPr>
          <w:rFonts w:ascii="Arial" w:hAnsi="Arial" w:cs="Arial"/>
          <w:color w:val="auto"/>
        </w:rPr>
        <w:t xml:space="preserve"> </w:t>
      </w:r>
      <w:r w:rsidRPr="003963B5">
        <w:rPr>
          <w:rFonts w:ascii="Arial" w:hAnsi="Arial" w:cs="Arial"/>
          <w:color w:val="auto"/>
        </w:rPr>
        <w:t xml:space="preserve">Staff </w:t>
      </w:r>
      <w:r w:rsidR="00DB300A">
        <w:rPr>
          <w:rFonts w:ascii="Arial" w:hAnsi="Arial" w:cs="Arial"/>
          <w:color w:val="auto"/>
        </w:rPr>
        <w:t>advised the</w:t>
      </w:r>
      <w:r w:rsidRPr="003963B5">
        <w:rPr>
          <w:rFonts w:ascii="Arial" w:hAnsi="Arial" w:cs="Arial"/>
          <w:color w:val="auto"/>
        </w:rPr>
        <w:t xml:space="preserve"> service supports their professional development through training, education and consultation about their needs.</w:t>
      </w:r>
      <w:r w:rsidR="002E38E2">
        <w:rPr>
          <w:rFonts w:ascii="Arial" w:hAnsi="Arial" w:cs="Arial"/>
          <w:color w:val="auto"/>
        </w:rPr>
        <w:t xml:space="preserve"> </w:t>
      </w:r>
      <w:r w:rsidR="00B27108">
        <w:rPr>
          <w:rFonts w:ascii="Arial" w:hAnsi="Arial" w:cs="Arial"/>
          <w:color w:val="auto"/>
        </w:rPr>
        <w:t>They also</w:t>
      </w:r>
      <w:r w:rsidR="004D0D89" w:rsidRPr="004D0D89">
        <w:rPr>
          <w:rFonts w:ascii="Arial" w:hAnsi="Arial" w:cs="Arial"/>
          <w:color w:val="auto"/>
        </w:rPr>
        <w:t xml:space="preserve"> </w:t>
      </w:r>
      <w:r w:rsidR="002376DE">
        <w:rPr>
          <w:rFonts w:ascii="Arial" w:hAnsi="Arial" w:cs="Arial"/>
          <w:color w:val="auto"/>
        </w:rPr>
        <w:t xml:space="preserve">advised that the service </w:t>
      </w:r>
      <w:r w:rsidR="00D379B8">
        <w:rPr>
          <w:rFonts w:ascii="Arial" w:hAnsi="Arial" w:cs="Arial"/>
          <w:color w:val="auto"/>
        </w:rPr>
        <w:t xml:space="preserve">functions well </w:t>
      </w:r>
      <w:r w:rsidR="001F7C1C">
        <w:rPr>
          <w:rFonts w:ascii="Arial" w:hAnsi="Arial" w:cs="Arial"/>
          <w:color w:val="auto"/>
        </w:rPr>
        <w:t>in regard to personnel</w:t>
      </w:r>
      <w:r w:rsidR="004D0D89" w:rsidRPr="004D0D89">
        <w:rPr>
          <w:rFonts w:ascii="Arial" w:hAnsi="Arial" w:cs="Arial"/>
          <w:color w:val="auto"/>
        </w:rPr>
        <w:t xml:space="preserve"> and indicated they get their work completed during their shifts.</w:t>
      </w:r>
    </w:p>
    <w:p w14:paraId="384ACA39" w14:textId="7086F450" w:rsidR="004D0D89" w:rsidRPr="004D0D89" w:rsidRDefault="004D0D89" w:rsidP="004D0D89">
      <w:pPr>
        <w:pStyle w:val="CommentText"/>
        <w:rPr>
          <w:rFonts w:ascii="Arial" w:hAnsi="Arial" w:cs="Arial"/>
          <w:color w:val="auto"/>
        </w:rPr>
      </w:pPr>
      <w:r w:rsidRPr="004D0D89">
        <w:rPr>
          <w:rFonts w:ascii="Arial" w:hAnsi="Arial" w:cs="Arial"/>
          <w:color w:val="auto"/>
        </w:rPr>
        <w:t>The Quality Standard is assessed as Compliant as f</w:t>
      </w:r>
      <w:r>
        <w:rPr>
          <w:rFonts w:ascii="Arial" w:hAnsi="Arial" w:cs="Arial"/>
          <w:color w:val="auto"/>
        </w:rPr>
        <w:t>ive</w:t>
      </w:r>
      <w:r w:rsidRPr="004D0D89">
        <w:rPr>
          <w:rFonts w:ascii="Arial" w:hAnsi="Arial" w:cs="Arial"/>
          <w:color w:val="auto"/>
        </w:rPr>
        <w:t xml:space="preserve"> of the f</w:t>
      </w:r>
      <w:r>
        <w:rPr>
          <w:rFonts w:ascii="Arial" w:hAnsi="Arial" w:cs="Arial"/>
          <w:color w:val="auto"/>
        </w:rPr>
        <w:t>ive</w:t>
      </w:r>
      <w:r w:rsidRPr="004D0D89">
        <w:rPr>
          <w:rFonts w:ascii="Arial" w:hAnsi="Arial" w:cs="Arial"/>
          <w:color w:val="auto"/>
        </w:rPr>
        <w:t xml:space="preserve"> specific requirements have been assessed as Compliant.</w:t>
      </w:r>
    </w:p>
    <w:p w14:paraId="2BCF9EBC" w14:textId="67B549C5" w:rsidR="00075367" w:rsidRPr="00B83D6B" w:rsidRDefault="003C3B5A" w:rsidP="004D0D89">
      <w:pPr>
        <w:pStyle w:val="CommentText"/>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128AC4C2"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6679">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70AB0377" w:rsidR="00C9354C" w:rsidRPr="00705D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B0E6E3" w:rsidR="00C9354C" w:rsidRPr="00705D48"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7C9679A3" w:rsidR="00C9354C" w:rsidRPr="00705D48"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4984179F" w:rsidR="00C9354C" w:rsidRPr="00705D48" w:rsidRDefault="00C9354C" w:rsidP="00705D4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705D48">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B8B0A2C" w:rsidR="00C9354C" w:rsidRPr="00705D48" w:rsidRDefault="00C9354C" w:rsidP="00705D4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705D48">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295D2EB" w14:textId="609C3265" w:rsidR="009A7958" w:rsidRPr="009A7958" w:rsidRDefault="009A7958" w:rsidP="009A7958">
      <w:pPr>
        <w:pStyle w:val="CommentText"/>
        <w:rPr>
          <w:rFonts w:ascii="Arial" w:hAnsi="Arial" w:cs="Arial"/>
          <w:color w:val="auto"/>
        </w:rPr>
      </w:pPr>
      <w:r w:rsidRPr="009A7958">
        <w:rPr>
          <w:rFonts w:ascii="Arial" w:hAnsi="Arial" w:cs="Arial"/>
          <w:color w:val="auto"/>
        </w:rPr>
        <w:t xml:space="preserve">Consumers </w:t>
      </w:r>
      <w:r w:rsidR="006C004B">
        <w:rPr>
          <w:rFonts w:ascii="Arial" w:hAnsi="Arial" w:cs="Arial"/>
          <w:color w:val="auto"/>
        </w:rPr>
        <w:t>advised they are satisfied</w:t>
      </w:r>
      <w:r w:rsidRPr="009A7958">
        <w:rPr>
          <w:rFonts w:ascii="Arial" w:hAnsi="Arial" w:cs="Arial"/>
          <w:color w:val="auto"/>
        </w:rPr>
        <w:t xml:space="preserve"> and confident the service is being managed well and </w:t>
      </w:r>
      <w:r w:rsidR="0041251E" w:rsidRPr="009A7958">
        <w:rPr>
          <w:rFonts w:ascii="Arial" w:hAnsi="Arial" w:cs="Arial"/>
          <w:color w:val="auto"/>
        </w:rPr>
        <w:t>can</w:t>
      </w:r>
      <w:r w:rsidRPr="009A7958">
        <w:rPr>
          <w:rFonts w:ascii="Arial" w:hAnsi="Arial" w:cs="Arial"/>
          <w:color w:val="auto"/>
        </w:rPr>
        <w:t xml:space="preserve"> partner with the service through regular resident’s meetings and the resident’s food focus committee in making decisions and improvements. </w:t>
      </w:r>
    </w:p>
    <w:p w14:paraId="08C95824" w14:textId="0F3FE900" w:rsidR="009A7958" w:rsidRPr="009A7958" w:rsidRDefault="009A7958" w:rsidP="009A7958">
      <w:pPr>
        <w:pStyle w:val="CommentText"/>
        <w:rPr>
          <w:rFonts w:ascii="Arial" w:hAnsi="Arial" w:cs="Arial"/>
          <w:color w:val="auto"/>
        </w:rPr>
      </w:pPr>
      <w:r w:rsidRPr="009A7958">
        <w:rPr>
          <w:rFonts w:ascii="Arial" w:hAnsi="Arial" w:cs="Arial"/>
          <w:color w:val="auto"/>
        </w:rPr>
        <w:t>Consumers said the new management are approachable and responsive to consumer concerns</w:t>
      </w:r>
      <w:r w:rsidR="006C004B">
        <w:rPr>
          <w:rFonts w:ascii="Arial" w:hAnsi="Arial" w:cs="Arial"/>
          <w:color w:val="auto"/>
        </w:rPr>
        <w:t>/</w:t>
      </w:r>
      <w:r w:rsidRPr="009A7958">
        <w:rPr>
          <w:rFonts w:ascii="Arial" w:hAnsi="Arial" w:cs="Arial"/>
          <w:color w:val="auto"/>
        </w:rPr>
        <w:t xml:space="preserve">feedback and </w:t>
      </w:r>
      <w:r w:rsidR="006E33A3">
        <w:rPr>
          <w:rFonts w:ascii="Arial" w:hAnsi="Arial" w:cs="Arial"/>
          <w:color w:val="auto"/>
        </w:rPr>
        <w:t>are</w:t>
      </w:r>
      <w:r w:rsidRPr="009A7958">
        <w:rPr>
          <w:rFonts w:ascii="Arial" w:hAnsi="Arial" w:cs="Arial"/>
          <w:color w:val="auto"/>
        </w:rPr>
        <w:t xml:space="preserve"> proactive in communicating with consumers and representatives.</w:t>
      </w:r>
    </w:p>
    <w:p w14:paraId="2F471D98" w14:textId="7FEDACE3" w:rsidR="009A7958" w:rsidRDefault="009A7958" w:rsidP="009A7958">
      <w:pPr>
        <w:pStyle w:val="CommentText"/>
        <w:rPr>
          <w:rFonts w:ascii="Arial" w:hAnsi="Arial" w:cs="Arial"/>
          <w:color w:val="auto"/>
        </w:rPr>
      </w:pPr>
      <w:r w:rsidRPr="009A7958">
        <w:rPr>
          <w:rFonts w:ascii="Arial" w:hAnsi="Arial" w:cs="Arial"/>
          <w:color w:val="auto"/>
        </w:rPr>
        <w:lastRenderedPageBreak/>
        <w:t>The organisation has governance systems in place addressing information management, continuous improvement, financial governance, workforce governance, regulatory compliance and feedback</w:t>
      </w:r>
      <w:r w:rsidR="005C11B1">
        <w:rPr>
          <w:rFonts w:ascii="Arial" w:hAnsi="Arial" w:cs="Arial"/>
          <w:color w:val="auto"/>
        </w:rPr>
        <w:t>/</w:t>
      </w:r>
      <w:r w:rsidRPr="009A7958">
        <w:rPr>
          <w:rFonts w:ascii="Arial" w:hAnsi="Arial" w:cs="Arial"/>
          <w:color w:val="auto"/>
        </w:rPr>
        <w:t xml:space="preserve">complaints. </w:t>
      </w:r>
    </w:p>
    <w:p w14:paraId="5C0E714E" w14:textId="2055EDEB" w:rsidR="005824B1" w:rsidRDefault="005824B1" w:rsidP="005824B1">
      <w:pPr>
        <w:pStyle w:val="CommentText"/>
        <w:rPr>
          <w:rFonts w:ascii="Arial" w:hAnsi="Arial" w:cs="Arial"/>
          <w:color w:val="auto"/>
        </w:rPr>
      </w:pPr>
      <w:r w:rsidRPr="005824B1">
        <w:rPr>
          <w:rFonts w:ascii="Arial" w:hAnsi="Arial" w:cs="Arial"/>
          <w:color w:val="auto"/>
        </w:rPr>
        <w:t xml:space="preserve">The service </w:t>
      </w:r>
      <w:r w:rsidR="00FA2C80">
        <w:rPr>
          <w:rFonts w:ascii="Arial" w:hAnsi="Arial" w:cs="Arial"/>
          <w:color w:val="auto"/>
        </w:rPr>
        <w:t>provides</w:t>
      </w:r>
      <w:r w:rsidRPr="005824B1">
        <w:rPr>
          <w:rFonts w:ascii="Arial" w:hAnsi="Arial" w:cs="Arial"/>
          <w:color w:val="auto"/>
        </w:rPr>
        <w:t xml:space="preserve"> feedback and complaint forms in various languages and encourages staff and consumers to provide feedback.</w:t>
      </w:r>
      <w:r w:rsidR="00FA2C80">
        <w:rPr>
          <w:rFonts w:ascii="Arial" w:hAnsi="Arial" w:cs="Arial"/>
          <w:color w:val="auto"/>
        </w:rPr>
        <w:t xml:space="preserve"> </w:t>
      </w:r>
      <w:r w:rsidRPr="005824B1">
        <w:rPr>
          <w:rFonts w:ascii="Arial" w:hAnsi="Arial" w:cs="Arial"/>
          <w:color w:val="auto"/>
        </w:rPr>
        <w:t>The service has regular audits and surveys to gain feedback from consumers and the resident’s meeting ha</w:t>
      </w:r>
      <w:r w:rsidR="00554E35">
        <w:rPr>
          <w:rFonts w:ascii="Arial" w:hAnsi="Arial" w:cs="Arial"/>
          <w:color w:val="auto"/>
        </w:rPr>
        <w:t>ve</w:t>
      </w:r>
      <w:r w:rsidRPr="005824B1">
        <w:rPr>
          <w:rFonts w:ascii="Arial" w:hAnsi="Arial" w:cs="Arial"/>
          <w:color w:val="auto"/>
        </w:rPr>
        <w:t xml:space="preserve"> standing agenda</w:t>
      </w:r>
      <w:r w:rsidR="00322FA5">
        <w:rPr>
          <w:rFonts w:ascii="Arial" w:hAnsi="Arial" w:cs="Arial"/>
          <w:color w:val="auto"/>
        </w:rPr>
        <w:t xml:space="preserve"> items</w:t>
      </w:r>
      <w:r w:rsidRPr="005824B1">
        <w:rPr>
          <w:rFonts w:ascii="Arial" w:hAnsi="Arial" w:cs="Arial"/>
          <w:color w:val="auto"/>
        </w:rPr>
        <w:t xml:space="preserve"> including clinical, food, continuous improvements, activities, </w:t>
      </w:r>
      <w:r w:rsidR="00322FA5">
        <w:rPr>
          <w:rFonts w:ascii="Arial" w:hAnsi="Arial" w:cs="Arial"/>
          <w:color w:val="auto"/>
        </w:rPr>
        <w:t>workplace health and safety</w:t>
      </w:r>
      <w:r w:rsidRPr="005824B1">
        <w:rPr>
          <w:rFonts w:ascii="Arial" w:hAnsi="Arial" w:cs="Arial"/>
          <w:color w:val="auto"/>
        </w:rPr>
        <w:t>, incidents and risks.</w:t>
      </w:r>
    </w:p>
    <w:p w14:paraId="5249BB52" w14:textId="3DD9A9B4" w:rsidR="00AE61FB" w:rsidRPr="00AE61FB" w:rsidRDefault="00AE61FB" w:rsidP="00AE61FB">
      <w:pPr>
        <w:pStyle w:val="CommentText"/>
        <w:rPr>
          <w:rFonts w:ascii="Arial" w:hAnsi="Arial" w:cs="Arial"/>
          <w:color w:val="auto"/>
        </w:rPr>
      </w:pPr>
      <w:r w:rsidRPr="00AE61FB">
        <w:rPr>
          <w:rFonts w:ascii="Arial" w:hAnsi="Arial" w:cs="Arial"/>
          <w:color w:val="auto"/>
        </w:rPr>
        <w:t xml:space="preserve">Members of the governing body have undergone training in the relation to the </w:t>
      </w:r>
      <w:r>
        <w:rPr>
          <w:rFonts w:ascii="Arial" w:hAnsi="Arial" w:cs="Arial"/>
          <w:color w:val="auto"/>
        </w:rPr>
        <w:t>q</w:t>
      </w:r>
      <w:r w:rsidRPr="00AE61FB">
        <w:rPr>
          <w:rFonts w:ascii="Arial" w:hAnsi="Arial" w:cs="Arial"/>
          <w:color w:val="auto"/>
        </w:rPr>
        <w:t xml:space="preserve">uality standards and members of the governing body visit services to see directly the operation of the services. </w:t>
      </w:r>
    </w:p>
    <w:p w14:paraId="660D9252" w14:textId="3940C312" w:rsidR="00AE61FB" w:rsidRDefault="00AE61FB" w:rsidP="00AE61FB">
      <w:pPr>
        <w:pStyle w:val="CommentText"/>
        <w:rPr>
          <w:rFonts w:ascii="Arial" w:hAnsi="Arial" w:cs="Arial"/>
          <w:color w:val="auto"/>
        </w:rPr>
      </w:pPr>
      <w:r w:rsidRPr="00AE61FB">
        <w:rPr>
          <w:rFonts w:ascii="Arial" w:hAnsi="Arial" w:cs="Arial"/>
          <w:color w:val="auto"/>
        </w:rPr>
        <w:t>Management said in response to the need for increased clinical expertise, a clinical governance role has been developed at the corporate level. The position is aimed to improve information and advice to the governing body about clinical matters, will review clinical data and trends, and drive improvements. Management said another clinical improvement has been the introduction of a requirement that the quality</w:t>
      </w:r>
      <w:r w:rsidR="00330442">
        <w:rPr>
          <w:rFonts w:ascii="Arial" w:hAnsi="Arial" w:cs="Arial"/>
          <w:color w:val="auto"/>
        </w:rPr>
        <w:t xml:space="preserve"> and</w:t>
      </w:r>
      <w:r w:rsidRPr="00AE61FB">
        <w:rPr>
          <w:rFonts w:ascii="Arial" w:hAnsi="Arial" w:cs="Arial"/>
          <w:color w:val="auto"/>
        </w:rPr>
        <w:t xml:space="preserve"> safety manager at all sites is a registered nurse.</w:t>
      </w:r>
    </w:p>
    <w:p w14:paraId="04884FE7" w14:textId="005DA609" w:rsidR="00330442" w:rsidRDefault="00AF5016" w:rsidP="00AE61FB">
      <w:pPr>
        <w:pStyle w:val="CommentText"/>
        <w:rPr>
          <w:rFonts w:ascii="Arial" w:hAnsi="Arial" w:cs="Arial"/>
          <w:color w:val="auto"/>
        </w:rPr>
      </w:pPr>
      <w:r w:rsidRPr="00AF5016">
        <w:rPr>
          <w:rFonts w:ascii="Arial" w:hAnsi="Arial" w:cs="Arial"/>
          <w:color w:val="auto"/>
        </w:rPr>
        <w:t xml:space="preserve">Staff </w:t>
      </w:r>
      <w:r>
        <w:rPr>
          <w:rFonts w:ascii="Arial" w:hAnsi="Arial" w:cs="Arial"/>
          <w:color w:val="auto"/>
        </w:rPr>
        <w:t>advised</w:t>
      </w:r>
      <w:r w:rsidRPr="00AF5016">
        <w:rPr>
          <w:rFonts w:ascii="Arial" w:hAnsi="Arial" w:cs="Arial"/>
          <w:color w:val="auto"/>
        </w:rPr>
        <w:t xml:space="preserve"> they can readily access the information they need when they need it. Th</w:t>
      </w:r>
      <w:r>
        <w:rPr>
          <w:rFonts w:ascii="Arial" w:hAnsi="Arial" w:cs="Arial"/>
          <w:color w:val="auto"/>
        </w:rPr>
        <w:t xml:space="preserve">is information is </w:t>
      </w:r>
      <w:r w:rsidRPr="00AF5016">
        <w:rPr>
          <w:rFonts w:ascii="Arial" w:hAnsi="Arial" w:cs="Arial"/>
          <w:color w:val="auto"/>
        </w:rPr>
        <w:t xml:space="preserve">up to date </w:t>
      </w:r>
      <w:r>
        <w:rPr>
          <w:rFonts w:ascii="Arial" w:hAnsi="Arial" w:cs="Arial"/>
          <w:color w:val="auto"/>
        </w:rPr>
        <w:t>and the</w:t>
      </w:r>
      <w:r w:rsidRPr="00AF5016">
        <w:rPr>
          <w:rFonts w:ascii="Arial" w:hAnsi="Arial" w:cs="Arial"/>
          <w:color w:val="auto"/>
        </w:rPr>
        <w:t xml:space="preserve"> organisation has a centralised intranet, where up to date policies and procedures are accessible by staff.</w:t>
      </w:r>
    </w:p>
    <w:p w14:paraId="23B74565" w14:textId="0CA2DD88" w:rsidR="001D3888" w:rsidRDefault="007A0DBC" w:rsidP="00AE61FB">
      <w:pPr>
        <w:pStyle w:val="CommentText"/>
        <w:rPr>
          <w:rFonts w:ascii="Arial" w:hAnsi="Arial" w:cs="Arial"/>
          <w:color w:val="auto"/>
        </w:rPr>
      </w:pPr>
      <w:r w:rsidRPr="007A0DBC">
        <w:rPr>
          <w:rFonts w:ascii="Arial" w:hAnsi="Arial" w:cs="Arial"/>
          <w:color w:val="auto"/>
        </w:rPr>
        <w:t>The service drives continuous improvement through the review and analysis of critical incidents and clinical data</w:t>
      </w:r>
      <w:r>
        <w:rPr>
          <w:rFonts w:ascii="Arial" w:hAnsi="Arial" w:cs="Arial"/>
          <w:color w:val="auto"/>
        </w:rPr>
        <w:t xml:space="preserve"> </w:t>
      </w:r>
      <w:r w:rsidR="00275A35">
        <w:rPr>
          <w:rFonts w:ascii="Arial" w:hAnsi="Arial" w:cs="Arial"/>
          <w:color w:val="auto"/>
        </w:rPr>
        <w:t xml:space="preserve">as well as </w:t>
      </w:r>
      <w:r w:rsidR="002669E7" w:rsidRPr="002669E7">
        <w:rPr>
          <w:rFonts w:ascii="Arial" w:hAnsi="Arial" w:cs="Arial"/>
          <w:color w:val="auto"/>
        </w:rPr>
        <w:t xml:space="preserve">through the analysis of information gathered from resident’s meetings, consumer feedback, clinical indictors, internal and external audits, staff and consumer surveys and analysis of incident data. The general manager and the executive leadership team implement changes in consultation with the governing body and monitor and review improvements to ensure ongoing effectiveness. </w:t>
      </w:r>
    </w:p>
    <w:p w14:paraId="0EA2BF97" w14:textId="4C8902FC" w:rsidR="00011E07" w:rsidRDefault="00011E07" w:rsidP="00AE61FB">
      <w:pPr>
        <w:pStyle w:val="CommentText"/>
        <w:rPr>
          <w:rFonts w:ascii="Arial" w:hAnsi="Arial" w:cs="Arial"/>
          <w:color w:val="auto"/>
        </w:rPr>
      </w:pPr>
      <w:r w:rsidRPr="00011E07">
        <w:rPr>
          <w:rFonts w:ascii="Arial" w:hAnsi="Arial" w:cs="Arial"/>
          <w:color w:val="auto"/>
        </w:rPr>
        <w:t xml:space="preserve">Management </w:t>
      </w:r>
      <w:r w:rsidR="00D26C19">
        <w:rPr>
          <w:rFonts w:ascii="Arial" w:hAnsi="Arial" w:cs="Arial"/>
          <w:color w:val="auto"/>
        </w:rPr>
        <w:t>demonstrated continuous improvement</w:t>
      </w:r>
      <w:r w:rsidRPr="00011E07">
        <w:rPr>
          <w:rFonts w:ascii="Arial" w:hAnsi="Arial" w:cs="Arial"/>
          <w:color w:val="auto"/>
        </w:rPr>
        <w:t xml:space="preserve"> </w:t>
      </w:r>
      <w:r w:rsidR="0012561F">
        <w:rPr>
          <w:rFonts w:ascii="Arial" w:hAnsi="Arial" w:cs="Arial"/>
          <w:color w:val="auto"/>
        </w:rPr>
        <w:t xml:space="preserve">by </w:t>
      </w:r>
      <w:r w:rsidR="00B83F74">
        <w:rPr>
          <w:rFonts w:ascii="Arial" w:hAnsi="Arial" w:cs="Arial"/>
          <w:color w:val="auto"/>
        </w:rPr>
        <w:t xml:space="preserve">explaining </w:t>
      </w:r>
      <w:r w:rsidR="0012561F">
        <w:rPr>
          <w:rFonts w:ascii="Arial" w:hAnsi="Arial" w:cs="Arial"/>
          <w:color w:val="auto"/>
        </w:rPr>
        <w:t xml:space="preserve">how </w:t>
      </w:r>
      <w:r w:rsidR="00B83F74">
        <w:rPr>
          <w:rFonts w:ascii="Arial" w:hAnsi="Arial" w:cs="Arial"/>
          <w:color w:val="auto"/>
        </w:rPr>
        <w:t>the</w:t>
      </w:r>
      <w:r w:rsidRPr="00011E07">
        <w:rPr>
          <w:rFonts w:ascii="Arial" w:hAnsi="Arial" w:cs="Arial"/>
          <w:color w:val="auto"/>
        </w:rPr>
        <w:t xml:space="preserve"> board support</w:t>
      </w:r>
      <w:r w:rsidR="0012561F">
        <w:rPr>
          <w:rFonts w:ascii="Arial" w:hAnsi="Arial" w:cs="Arial"/>
          <w:color w:val="auto"/>
        </w:rPr>
        <w:t>s</w:t>
      </w:r>
      <w:r w:rsidRPr="00011E07">
        <w:rPr>
          <w:rFonts w:ascii="Arial" w:hAnsi="Arial" w:cs="Arial"/>
          <w:color w:val="auto"/>
        </w:rPr>
        <w:t xml:space="preserve"> new programs,</w:t>
      </w:r>
      <w:r w:rsidR="008F0E17">
        <w:rPr>
          <w:rFonts w:ascii="Arial" w:hAnsi="Arial" w:cs="Arial"/>
          <w:color w:val="auto"/>
        </w:rPr>
        <w:t xml:space="preserve"> regularly</w:t>
      </w:r>
      <w:r w:rsidRPr="00011E07">
        <w:rPr>
          <w:rFonts w:ascii="Arial" w:hAnsi="Arial" w:cs="Arial"/>
          <w:color w:val="auto"/>
        </w:rPr>
        <w:t xml:space="preserve"> enhance</w:t>
      </w:r>
      <w:r w:rsidR="008F0E17">
        <w:rPr>
          <w:rFonts w:ascii="Arial" w:hAnsi="Arial" w:cs="Arial"/>
          <w:color w:val="auto"/>
        </w:rPr>
        <w:t>s existing</w:t>
      </w:r>
      <w:r w:rsidRPr="00011E07">
        <w:rPr>
          <w:rFonts w:ascii="Arial" w:hAnsi="Arial" w:cs="Arial"/>
          <w:color w:val="auto"/>
        </w:rPr>
        <w:t xml:space="preserve"> programs and </w:t>
      </w:r>
      <w:r w:rsidR="008F0E17">
        <w:rPr>
          <w:rFonts w:ascii="Arial" w:hAnsi="Arial" w:cs="Arial"/>
          <w:color w:val="auto"/>
        </w:rPr>
        <w:t>has</w:t>
      </w:r>
      <w:r w:rsidRPr="00011E07">
        <w:rPr>
          <w:rFonts w:ascii="Arial" w:hAnsi="Arial" w:cs="Arial"/>
          <w:color w:val="auto"/>
        </w:rPr>
        <w:t xml:space="preserve"> establish</w:t>
      </w:r>
      <w:r w:rsidR="008F0E17">
        <w:rPr>
          <w:rFonts w:ascii="Arial" w:hAnsi="Arial" w:cs="Arial"/>
          <w:color w:val="auto"/>
        </w:rPr>
        <w:t>ed</w:t>
      </w:r>
      <w:r w:rsidRPr="00011E07">
        <w:rPr>
          <w:rFonts w:ascii="Arial" w:hAnsi="Arial" w:cs="Arial"/>
          <w:color w:val="auto"/>
        </w:rPr>
        <w:t xml:space="preserve"> new staff positions. </w:t>
      </w:r>
      <w:r w:rsidR="00B83F74">
        <w:rPr>
          <w:rFonts w:ascii="Arial" w:hAnsi="Arial" w:cs="Arial"/>
          <w:color w:val="auto"/>
        </w:rPr>
        <w:t xml:space="preserve">The board recently </w:t>
      </w:r>
      <w:r w:rsidRPr="00011E07">
        <w:rPr>
          <w:rFonts w:ascii="Arial" w:hAnsi="Arial" w:cs="Arial"/>
          <w:color w:val="auto"/>
        </w:rPr>
        <w:t>support</w:t>
      </w:r>
      <w:r w:rsidR="002D064E">
        <w:rPr>
          <w:rFonts w:ascii="Arial" w:hAnsi="Arial" w:cs="Arial"/>
          <w:color w:val="auto"/>
        </w:rPr>
        <w:t>ed</w:t>
      </w:r>
      <w:r w:rsidRPr="00011E07">
        <w:rPr>
          <w:rFonts w:ascii="Arial" w:hAnsi="Arial" w:cs="Arial"/>
          <w:color w:val="auto"/>
        </w:rPr>
        <w:t xml:space="preserve"> post graduate study</w:t>
      </w:r>
      <w:r w:rsidR="002D064E">
        <w:rPr>
          <w:rFonts w:ascii="Arial" w:hAnsi="Arial" w:cs="Arial"/>
          <w:color w:val="auto"/>
        </w:rPr>
        <w:t xml:space="preserve"> for staff</w:t>
      </w:r>
      <w:r w:rsidRPr="00011E07">
        <w:rPr>
          <w:rFonts w:ascii="Arial" w:hAnsi="Arial" w:cs="Arial"/>
          <w:color w:val="auto"/>
        </w:rPr>
        <w:t>, including financial support for development of their vision for Norah Head Care Community as a centre of excellence for dementia. The</w:t>
      </w:r>
      <w:r w:rsidR="008F599F">
        <w:rPr>
          <w:rFonts w:ascii="Arial" w:hAnsi="Arial" w:cs="Arial"/>
          <w:color w:val="auto"/>
        </w:rPr>
        <w:t xml:space="preserve"> board has created </w:t>
      </w:r>
      <w:r w:rsidRPr="00011E07">
        <w:rPr>
          <w:rFonts w:ascii="Arial" w:hAnsi="Arial" w:cs="Arial"/>
          <w:color w:val="auto"/>
        </w:rPr>
        <w:t>new positions to support the service’s management team, such as the new consumer experience team headed by a Director, Customer Experience, Business Improvement &amp; Assurance.</w:t>
      </w:r>
    </w:p>
    <w:p w14:paraId="4DA99389" w14:textId="77777777" w:rsidR="00335BD2" w:rsidRDefault="003A6A16" w:rsidP="00D84841">
      <w:pPr>
        <w:pStyle w:val="CommentText"/>
        <w:rPr>
          <w:rFonts w:ascii="Arial" w:hAnsi="Arial" w:cs="Arial"/>
          <w:color w:val="auto"/>
        </w:rPr>
      </w:pPr>
      <w:r w:rsidRPr="003A6A16">
        <w:rPr>
          <w:rFonts w:ascii="Arial" w:hAnsi="Arial" w:cs="Arial"/>
          <w:color w:val="auto"/>
        </w:rPr>
        <w:t>The service and governing body</w:t>
      </w:r>
      <w:r>
        <w:rPr>
          <w:rFonts w:ascii="Arial" w:hAnsi="Arial" w:cs="Arial"/>
          <w:color w:val="auto"/>
        </w:rPr>
        <w:t xml:space="preserve"> demonstrated</w:t>
      </w:r>
      <w:r w:rsidRPr="003A6A16">
        <w:rPr>
          <w:rFonts w:ascii="Arial" w:hAnsi="Arial" w:cs="Arial"/>
          <w:color w:val="auto"/>
        </w:rPr>
        <w:t xml:space="preserve"> regular review </w:t>
      </w:r>
      <w:r w:rsidR="003D6FF7">
        <w:rPr>
          <w:rFonts w:ascii="Arial" w:hAnsi="Arial" w:cs="Arial"/>
          <w:color w:val="auto"/>
        </w:rPr>
        <w:t>of</w:t>
      </w:r>
      <w:r w:rsidRPr="003A6A16">
        <w:rPr>
          <w:rFonts w:ascii="Arial" w:hAnsi="Arial" w:cs="Arial"/>
          <w:color w:val="auto"/>
        </w:rPr>
        <w:t xml:space="preserve"> changes in legislation through organisations such as the Department of Health, Aged Care Quality and Safety Commission and the N</w:t>
      </w:r>
      <w:r w:rsidR="003D6FF7">
        <w:rPr>
          <w:rFonts w:ascii="Arial" w:hAnsi="Arial" w:cs="Arial"/>
          <w:color w:val="auto"/>
        </w:rPr>
        <w:t xml:space="preserve">ational </w:t>
      </w:r>
      <w:r w:rsidRPr="003A6A16">
        <w:rPr>
          <w:rFonts w:ascii="Arial" w:hAnsi="Arial" w:cs="Arial"/>
          <w:color w:val="auto"/>
        </w:rPr>
        <w:t>D</w:t>
      </w:r>
      <w:r w:rsidR="003D6FF7">
        <w:rPr>
          <w:rFonts w:ascii="Arial" w:hAnsi="Arial" w:cs="Arial"/>
          <w:color w:val="auto"/>
        </w:rPr>
        <w:t xml:space="preserve">isability </w:t>
      </w:r>
      <w:r w:rsidRPr="003A6A16">
        <w:rPr>
          <w:rFonts w:ascii="Arial" w:hAnsi="Arial" w:cs="Arial"/>
          <w:color w:val="auto"/>
        </w:rPr>
        <w:t>I</w:t>
      </w:r>
      <w:r w:rsidR="003D6FF7">
        <w:rPr>
          <w:rFonts w:ascii="Arial" w:hAnsi="Arial" w:cs="Arial"/>
          <w:color w:val="auto"/>
        </w:rPr>
        <w:t xml:space="preserve">nsurance </w:t>
      </w:r>
      <w:r w:rsidRPr="003A6A16">
        <w:rPr>
          <w:rFonts w:ascii="Arial" w:hAnsi="Arial" w:cs="Arial"/>
          <w:color w:val="auto"/>
        </w:rPr>
        <w:t>S</w:t>
      </w:r>
      <w:r w:rsidR="00F33AAF">
        <w:rPr>
          <w:rFonts w:ascii="Arial" w:hAnsi="Arial" w:cs="Arial"/>
          <w:color w:val="auto"/>
        </w:rPr>
        <w:t>cheme</w:t>
      </w:r>
      <w:r w:rsidRPr="003A6A16">
        <w:rPr>
          <w:rFonts w:ascii="Arial" w:hAnsi="Arial" w:cs="Arial"/>
          <w:color w:val="auto"/>
        </w:rPr>
        <w:t xml:space="preserve">. </w:t>
      </w:r>
    </w:p>
    <w:p w14:paraId="4941FDD5" w14:textId="42926323" w:rsidR="00D84841" w:rsidRDefault="00D84841" w:rsidP="00D84841">
      <w:pPr>
        <w:pStyle w:val="CommentText"/>
        <w:rPr>
          <w:rFonts w:ascii="Arial" w:hAnsi="Arial" w:cs="Arial"/>
          <w:color w:val="auto"/>
        </w:rPr>
      </w:pPr>
      <w:r w:rsidRPr="00D84841">
        <w:rPr>
          <w:rFonts w:ascii="Arial" w:hAnsi="Arial" w:cs="Arial"/>
          <w:color w:val="auto"/>
        </w:rPr>
        <w:t xml:space="preserve">The </w:t>
      </w:r>
      <w:r w:rsidR="00F33AAF">
        <w:rPr>
          <w:rFonts w:ascii="Arial" w:hAnsi="Arial" w:cs="Arial"/>
          <w:color w:val="auto"/>
        </w:rPr>
        <w:t>service demonstrated record</w:t>
      </w:r>
      <w:r w:rsidR="00A7583C">
        <w:rPr>
          <w:rFonts w:ascii="Arial" w:hAnsi="Arial" w:cs="Arial"/>
          <w:color w:val="auto"/>
        </w:rPr>
        <w:t>s where</w:t>
      </w:r>
      <w:r w:rsidRPr="00D84841">
        <w:rPr>
          <w:rFonts w:ascii="Arial" w:hAnsi="Arial" w:cs="Arial"/>
          <w:color w:val="auto"/>
        </w:rPr>
        <w:t xml:space="preserve"> all staff have completed mandatory Serious Incident Response Scheme (SIRS) training and new staff complete SIRS training during induction.</w:t>
      </w:r>
      <w:r w:rsidR="00335BD2">
        <w:rPr>
          <w:rFonts w:ascii="Arial" w:hAnsi="Arial" w:cs="Arial"/>
          <w:color w:val="auto"/>
        </w:rPr>
        <w:t xml:space="preserve"> </w:t>
      </w:r>
      <w:r w:rsidRPr="00D84841">
        <w:rPr>
          <w:rFonts w:ascii="Arial" w:hAnsi="Arial" w:cs="Arial"/>
          <w:color w:val="auto"/>
        </w:rPr>
        <w:t>The registered nurses record all SIRS incidents in the incident management system and notify the executive service manager if the incident occurs on a weekend or the senior care staff member alerts management after hours. The service managers and registered nurses monitor staff compliance in identifying and escalating reportable assaults and completing online incident forms.</w:t>
      </w:r>
    </w:p>
    <w:p w14:paraId="40F54183" w14:textId="11FE02ED" w:rsidR="00BB7107" w:rsidRDefault="008E4754" w:rsidP="002F405E">
      <w:pPr>
        <w:pStyle w:val="CommentText"/>
        <w:rPr>
          <w:rFonts w:ascii="Arial" w:hAnsi="Arial" w:cs="Arial"/>
          <w:color w:val="auto"/>
        </w:rPr>
      </w:pPr>
      <w:r w:rsidRPr="008E4754">
        <w:rPr>
          <w:rFonts w:ascii="Arial" w:hAnsi="Arial" w:cs="Arial"/>
          <w:color w:val="auto"/>
        </w:rPr>
        <w:t>The organisation provided a documented risk management framework, including policies describing how</w:t>
      </w:r>
      <w:r>
        <w:rPr>
          <w:rFonts w:ascii="Arial" w:hAnsi="Arial" w:cs="Arial"/>
          <w:color w:val="auto"/>
        </w:rPr>
        <w:t xml:space="preserve"> </w:t>
      </w:r>
      <w:r w:rsidRPr="008E4754">
        <w:rPr>
          <w:rFonts w:ascii="Arial" w:hAnsi="Arial" w:cs="Arial"/>
          <w:color w:val="auto"/>
        </w:rPr>
        <w:t xml:space="preserve">high impact or high prevalence risks associated with the care of consumers is </w:t>
      </w:r>
      <w:r w:rsidRPr="008E4754">
        <w:rPr>
          <w:rFonts w:ascii="Arial" w:hAnsi="Arial" w:cs="Arial"/>
          <w:color w:val="auto"/>
        </w:rPr>
        <w:lastRenderedPageBreak/>
        <w:t>managed</w:t>
      </w:r>
      <w:r w:rsidR="005E070F">
        <w:rPr>
          <w:rFonts w:ascii="Arial" w:hAnsi="Arial" w:cs="Arial"/>
          <w:color w:val="auto"/>
        </w:rPr>
        <w:t xml:space="preserve">, how </w:t>
      </w:r>
      <w:r w:rsidRPr="008E4754">
        <w:rPr>
          <w:rFonts w:ascii="Arial" w:hAnsi="Arial" w:cs="Arial"/>
          <w:color w:val="auto"/>
        </w:rPr>
        <w:t>the abuse and neglect of consumers is identified and responded to</w:t>
      </w:r>
      <w:r w:rsidR="005E070F">
        <w:rPr>
          <w:rFonts w:ascii="Arial" w:hAnsi="Arial" w:cs="Arial"/>
          <w:color w:val="auto"/>
        </w:rPr>
        <w:t xml:space="preserve">, how </w:t>
      </w:r>
      <w:r w:rsidRPr="008E4754">
        <w:rPr>
          <w:rFonts w:ascii="Arial" w:hAnsi="Arial" w:cs="Arial"/>
          <w:color w:val="auto"/>
        </w:rPr>
        <w:t>consumers are supported to live the best life they can</w:t>
      </w:r>
      <w:r w:rsidR="005E070F">
        <w:rPr>
          <w:rFonts w:ascii="Arial" w:hAnsi="Arial" w:cs="Arial"/>
          <w:color w:val="auto"/>
        </w:rPr>
        <w:t xml:space="preserve"> and how </w:t>
      </w:r>
      <w:r w:rsidRPr="008E4754">
        <w:rPr>
          <w:rFonts w:ascii="Arial" w:hAnsi="Arial" w:cs="Arial"/>
          <w:color w:val="auto"/>
        </w:rPr>
        <w:t>incidents are managed</w:t>
      </w:r>
      <w:r w:rsidR="00F67443">
        <w:rPr>
          <w:rFonts w:ascii="Arial" w:hAnsi="Arial" w:cs="Arial"/>
          <w:color w:val="auto"/>
        </w:rPr>
        <w:t>/</w:t>
      </w:r>
      <w:r w:rsidRPr="008E4754">
        <w:rPr>
          <w:rFonts w:ascii="Arial" w:hAnsi="Arial" w:cs="Arial"/>
          <w:color w:val="auto"/>
        </w:rPr>
        <w:t>prevented.</w:t>
      </w:r>
      <w:r w:rsidR="002F405E">
        <w:rPr>
          <w:rFonts w:ascii="Arial" w:hAnsi="Arial" w:cs="Arial"/>
          <w:color w:val="auto"/>
        </w:rPr>
        <w:t xml:space="preserve"> </w:t>
      </w:r>
      <w:r w:rsidR="002F405E" w:rsidRPr="002F405E">
        <w:rPr>
          <w:rFonts w:ascii="Arial" w:hAnsi="Arial" w:cs="Arial"/>
          <w:color w:val="auto"/>
        </w:rPr>
        <w:t>Staff accurately describe</w:t>
      </w:r>
      <w:r w:rsidR="002F405E">
        <w:rPr>
          <w:rFonts w:ascii="Arial" w:hAnsi="Arial" w:cs="Arial"/>
          <w:color w:val="auto"/>
        </w:rPr>
        <w:t>d</w:t>
      </w:r>
      <w:r w:rsidR="002F405E" w:rsidRPr="002F405E">
        <w:rPr>
          <w:rFonts w:ascii="Arial" w:hAnsi="Arial" w:cs="Arial"/>
          <w:color w:val="auto"/>
        </w:rPr>
        <w:t xml:space="preserve"> the steps required to respond to the immediate needs of a consumer involved in an incident and how to record, report, analyse and implement remedial actions. </w:t>
      </w:r>
      <w:r w:rsidR="001E6767">
        <w:rPr>
          <w:rFonts w:ascii="Arial" w:hAnsi="Arial" w:cs="Arial"/>
          <w:color w:val="auto"/>
        </w:rPr>
        <w:t xml:space="preserve">This included </w:t>
      </w:r>
      <w:r w:rsidR="002F405E" w:rsidRPr="002F405E">
        <w:rPr>
          <w:rFonts w:ascii="Arial" w:hAnsi="Arial" w:cs="Arial"/>
          <w:color w:val="auto"/>
        </w:rPr>
        <w:t>ensur</w:t>
      </w:r>
      <w:r w:rsidR="001E6767">
        <w:rPr>
          <w:rFonts w:ascii="Arial" w:hAnsi="Arial" w:cs="Arial"/>
          <w:color w:val="auto"/>
        </w:rPr>
        <w:t>ing</w:t>
      </w:r>
      <w:r w:rsidR="002F405E" w:rsidRPr="002F405E">
        <w:rPr>
          <w:rFonts w:ascii="Arial" w:hAnsi="Arial" w:cs="Arial"/>
          <w:color w:val="auto"/>
        </w:rPr>
        <w:t xml:space="preserve"> the immediate safety and wellbeing of the consumer,</w:t>
      </w:r>
      <w:r w:rsidR="003D275E">
        <w:rPr>
          <w:rFonts w:ascii="Arial" w:hAnsi="Arial" w:cs="Arial"/>
          <w:color w:val="auto"/>
        </w:rPr>
        <w:t xml:space="preserve"> </w:t>
      </w:r>
      <w:r w:rsidR="002F405E" w:rsidRPr="002F405E">
        <w:rPr>
          <w:rFonts w:ascii="Arial" w:hAnsi="Arial" w:cs="Arial"/>
          <w:color w:val="auto"/>
        </w:rPr>
        <w:t>escalat</w:t>
      </w:r>
      <w:r w:rsidR="001E6767">
        <w:rPr>
          <w:rFonts w:ascii="Arial" w:hAnsi="Arial" w:cs="Arial"/>
          <w:color w:val="auto"/>
        </w:rPr>
        <w:t>ing</w:t>
      </w:r>
      <w:r w:rsidR="002F405E" w:rsidRPr="002F405E">
        <w:rPr>
          <w:rFonts w:ascii="Arial" w:hAnsi="Arial" w:cs="Arial"/>
          <w:color w:val="auto"/>
        </w:rPr>
        <w:t xml:space="preserve"> the incident to the care manager</w:t>
      </w:r>
      <w:r w:rsidR="00444D74">
        <w:rPr>
          <w:rFonts w:ascii="Arial" w:hAnsi="Arial" w:cs="Arial"/>
          <w:color w:val="auto"/>
        </w:rPr>
        <w:t>/</w:t>
      </w:r>
      <w:r w:rsidR="001E6767">
        <w:rPr>
          <w:rFonts w:ascii="Arial" w:hAnsi="Arial" w:cs="Arial"/>
          <w:color w:val="auto"/>
        </w:rPr>
        <w:t>registered nurse</w:t>
      </w:r>
      <w:r w:rsidR="00444D74">
        <w:rPr>
          <w:rFonts w:ascii="Arial" w:hAnsi="Arial" w:cs="Arial"/>
          <w:color w:val="auto"/>
        </w:rPr>
        <w:t>/</w:t>
      </w:r>
      <w:r w:rsidR="002F405E" w:rsidRPr="002F405E">
        <w:rPr>
          <w:rFonts w:ascii="Arial" w:hAnsi="Arial" w:cs="Arial"/>
          <w:color w:val="auto"/>
        </w:rPr>
        <w:t>management</w:t>
      </w:r>
      <w:r w:rsidR="00444D74">
        <w:rPr>
          <w:rFonts w:ascii="Arial" w:hAnsi="Arial" w:cs="Arial"/>
          <w:color w:val="auto"/>
        </w:rPr>
        <w:t>,</w:t>
      </w:r>
      <w:r w:rsidR="001E6767">
        <w:rPr>
          <w:rFonts w:ascii="Arial" w:hAnsi="Arial" w:cs="Arial"/>
          <w:color w:val="auto"/>
        </w:rPr>
        <w:t xml:space="preserve"> and how to </w:t>
      </w:r>
      <w:r w:rsidR="002F405E" w:rsidRPr="002F405E">
        <w:rPr>
          <w:rFonts w:ascii="Arial" w:hAnsi="Arial" w:cs="Arial"/>
          <w:color w:val="auto"/>
        </w:rPr>
        <w:t xml:space="preserve">complete </w:t>
      </w:r>
      <w:r w:rsidR="003D275E">
        <w:rPr>
          <w:rFonts w:ascii="Arial" w:hAnsi="Arial" w:cs="Arial"/>
          <w:color w:val="auto"/>
        </w:rPr>
        <w:t>the</w:t>
      </w:r>
      <w:r w:rsidR="002F405E" w:rsidRPr="002F405E">
        <w:rPr>
          <w:rFonts w:ascii="Arial" w:hAnsi="Arial" w:cs="Arial"/>
          <w:color w:val="auto"/>
        </w:rPr>
        <w:t xml:space="preserve"> online incident form.</w:t>
      </w:r>
    </w:p>
    <w:p w14:paraId="1997A0CD" w14:textId="7A1EA8F5" w:rsidR="00744274" w:rsidRPr="00744274" w:rsidRDefault="00744274" w:rsidP="00744274">
      <w:pPr>
        <w:pStyle w:val="CommentText"/>
        <w:rPr>
          <w:rFonts w:ascii="Arial" w:hAnsi="Arial" w:cs="Arial"/>
          <w:color w:val="auto"/>
        </w:rPr>
      </w:pPr>
      <w:r w:rsidRPr="00744274">
        <w:rPr>
          <w:rFonts w:ascii="Arial" w:hAnsi="Arial" w:cs="Arial"/>
          <w:color w:val="auto"/>
        </w:rPr>
        <w:t xml:space="preserve">The service </w:t>
      </w:r>
      <w:r>
        <w:rPr>
          <w:rFonts w:ascii="Arial" w:hAnsi="Arial" w:cs="Arial"/>
          <w:color w:val="auto"/>
        </w:rPr>
        <w:t>demonstrated a</w:t>
      </w:r>
      <w:r w:rsidRPr="00744274">
        <w:rPr>
          <w:rFonts w:ascii="Arial" w:hAnsi="Arial" w:cs="Arial"/>
          <w:color w:val="auto"/>
        </w:rPr>
        <w:t xml:space="preserve"> clinical governance framework which includes antimicrobial stewardship, minimising the use of restraint, and open disclosure. The service has clinical policies and procedures to guide management and staff to deliver safe and quality clinical care.</w:t>
      </w:r>
    </w:p>
    <w:p w14:paraId="0C8E3BA8" w14:textId="7A681831" w:rsidR="00114F0A" w:rsidRPr="00114F0A" w:rsidRDefault="00114F0A" w:rsidP="00114F0A">
      <w:pPr>
        <w:pStyle w:val="CommentText"/>
        <w:rPr>
          <w:rFonts w:ascii="Arial" w:hAnsi="Arial" w:cs="Arial"/>
          <w:color w:val="auto"/>
        </w:rPr>
      </w:pPr>
      <w:r w:rsidRPr="00114F0A">
        <w:rPr>
          <w:rFonts w:ascii="Arial" w:hAnsi="Arial" w:cs="Arial"/>
          <w:color w:val="auto"/>
        </w:rPr>
        <w:t xml:space="preserve">Staff </w:t>
      </w:r>
      <w:r w:rsidR="00550894">
        <w:rPr>
          <w:rFonts w:ascii="Arial" w:hAnsi="Arial" w:cs="Arial"/>
          <w:color w:val="auto"/>
        </w:rPr>
        <w:t>advised</w:t>
      </w:r>
      <w:r w:rsidRPr="00114F0A">
        <w:rPr>
          <w:rFonts w:ascii="Arial" w:hAnsi="Arial" w:cs="Arial"/>
          <w:color w:val="auto"/>
        </w:rPr>
        <w:t xml:space="preserve"> they have received training in </w:t>
      </w:r>
      <w:r w:rsidR="009B6633">
        <w:rPr>
          <w:rFonts w:ascii="Arial" w:hAnsi="Arial" w:cs="Arial"/>
          <w:color w:val="auto"/>
        </w:rPr>
        <w:t xml:space="preserve">these </w:t>
      </w:r>
      <w:r w:rsidRPr="00114F0A">
        <w:rPr>
          <w:rFonts w:ascii="Arial" w:hAnsi="Arial" w:cs="Arial"/>
          <w:color w:val="auto"/>
        </w:rPr>
        <w:t xml:space="preserve">policies and processes </w:t>
      </w:r>
      <w:r w:rsidR="00B13B0E">
        <w:rPr>
          <w:rFonts w:ascii="Arial" w:hAnsi="Arial" w:cs="Arial"/>
          <w:color w:val="auto"/>
        </w:rPr>
        <w:t xml:space="preserve">and </w:t>
      </w:r>
      <w:r w:rsidRPr="00114F0A">
        <w:rPr>
          <w:rFonts w:ascii="Arial" w:hAnsi="Arial" w:cs="Arial"/>
          <w:color w:val="auto"/>
        </w:rPr>
        <w:t>describe</w:t>
      </w:r>
      <w:r w:rsidR="00B13B0E">
        <w:rPr>
          <w:rFonts w:ascii="Arial" w:hAnsi="Arial" w:cs="Arial"/>
          <w:color w:val="auto"/>
        </w:rPr>
        <w:t>d</w:t>
      </w:r>
      <w:r w:rsidRPr="00114F0A">
        <w:rPr>
          <w:rFonts w:ascii="Arial" w:hAnsi="Arial" w:cs="Arial"/>
          <w:color w:val="auto"/>
        </w:rPr>
        <w:t xml:space="preserve"> how they implement the policy</w:t>
      </w:r>
      <w:r w:rsidR="002B1501">
        <w:rPr>
          <w:rFonts w:ascii="Arial" w:hAnsi="Arial" w:cs="Arial"/>
          <w:color w:val="auto"/>
        </w:rPr>
        <w:t xml:space="preserve"> relating to restraint</w:t>
      </w:r>
      <w:r w:rsidRPr="00114F0A">
        <w:rPr>
          <w:rFonts w:ascii="Arial" w:hAnsi="Arial" w:cs="Arial"/>
          <w:color w:val="auto"/>
        </w:rPr>
        <w:t xml:space="preserve">. </w:t>
      </w:r>
      <w:r w:rsidR="00550894">
        <w:rPr>
          <w:rFonts w:ascii="Arial" w:hAnsi="Arial" w:cs="Arial"/>
          <w:color w:val="auto"/>
        </w:rPr>
        <w:t xml:space="preserve">This included </w:t>
      </w:r>
      <w:r w:rsidRPr="00114F0A">
        <w:rPr>
          <w:rFonts w:ascii="Arial" w:hAnsi="Arial" w:cs="Arial"/>
          <w:color w:val="auto"/>
        </w:rPr>
        <w:t>us</w:t>
      </w:r>
      <w:r w:rsidR="00550894">
        <w:rPr>
          <w:rFonts w:ascii="Arial" w:hAnsi="Arial" w:cs="Arial"/>
          <w:color w:val="auto"/>
        </w:rPr>
        <w:t>ing</w:t>
      </w:r>
      <w:r w:rsidRPr="00114F0A">
        <w:rPr>
          <w:rFonts w:ascii="Arial" w:hAnsi="Arial" w:cs="Arial"/>
          <w:color w:val="auto"/>
        </w:rPr>
        <w:t xml:space="preserve"> strategies described in</w:t>
      </w:r>
      <w:r w:rsidR="0071513B">
        <w:rPr>
          <w:rFonts w:ascii="Arial" w:hAnsi="Arial" w:cs="Arial"/>
          <w:color w:val="auto"/>
        </w:rPr>
        <w:t xml:space="preserve"> consumer’s</w:t>
      </w:r>
      <w:r w:rsidRPr="00114F0A">
        <w:rPr>
          <w:rFonts w:ascii="Arial" w:hAnsi="Arial" w:cs="Arial"/>
          <w:color w:val="auto"/>
        </w:rPr>
        <w:t xml:space="preserve"> care plan and charts to manage behaviours of concern,</w:t>
      </w:r>
      <w:r w:rsidR="0071513B">
        <w:rPr>
          <w:rFonts w:ascii="Arial" w:hAnsi="Arial" w:cs="Arial"/>
          <w:color w:val="auto"/>
        </w:rPr>
        <w:t xml:space="preserve"> </w:t>
      </w:r>
      <w:r w:rsidRPr="00114F0A">
        <w:rPr>
          <w:rFonts w:ascii="Arial" w:hAnsi="Arial" w:cs="Arial"/>
          <w:color w:val="auto"/>
        </w:rPr>
        <w:t>identify</w:t>
      </w:r>
      <w:r w:rsidR="0071513B">
        <w:rPr>
          <w:rFonts w:ascii="Arial" w:hAnsi="Arial" w:cs="Arial"/>
          <w:color w:val="auto"/>
        </w:rPr>
        <w:t>ing</w:t>
      </w:r>
      <w:r w:rsidRPr="00114F0A">
        <w:rPr>
          <w:rFonts w:ascii="Arial" w:hAnsi="Arial" w:cs="Arial"/>
          <w:color w:val="auto"/>
        </w:rPr>
        <w:t xml:space="preserve"> triggers,</w:t>
      </w:r>
      <w:r w:rsidR="0071513B">
        <w:rPr>
          <w:rFonts w:ascii="Arial" w:hAnsi="Arial" w:cs="Arial"/>
          <w:color w:val="auto"/>
        </w:rPr>
        <w:t xml:space="preserve"> </w:t>
      </w:r>
      <w:r w:rsidRPr="00114F0A">
        <w:rPr>
          <w:rFonts w:ascii="Arial" w:hAnsi="Arial" w:cs="Arial"/>
          <w:color w:val="auto"/>
        </w:rPr>
        <w:t>ensur</w:t>
      </w:r>
      <w:r w:rsidR="0071513B">
        <w:rPr>
          <w:rFonts w:ascii="Arial" w:hAnsi="Arial" w:cs="Arial"/>
          <w:color w:val="auto"/>
        </w:rPr>
        <w:t>ing</w:t>
      </w:r>
      <w:r w:rsidRPr="00114F0A">
        <w:rPr>
          <w:rFonts w:ascii="Arial" w:hAnsi="Arial" w:cs="Arial"/>
          <w:color w:val="auto"/>
        </w:rPr>
        <w:t xml:space="preserve"> strategies are not restricting consumers assess and movements,</w:t>
      </w:r>
      <w:r w:rsidR="00C7240E">
        <w:rPr>
          <w:rFonts w:ascii="Arial" w:hAnsi="Arial" w:cs="Arial"/>
          <w:color w:val="auto"/>
        </w:rPr>
        <w:t xml:space="preserve"> and </w:t>
      </w:r>
      <w:r w:rsidRPr="00114F0A">
        <w:rPr>
          <w:rFonts w:ascii="Arial" w:hAnsi="Arial" w:cs="Arial"/>
          <w:color w:val="auto"/>
        </w:rPr>
        <w:t>providing effective supervision and support.</w:t>
      </w:r>
    </w:p>
    <w:p w14:paraId="7021CC43" w14:textId="3D5D82AF" w:rsidR="00114F0A" w:rsidRDefault="00114F0A" w:rsidP="00114F0A">
      <w:pPr>
        <w:pStyle w:val="CommentText"/>
        <w:rPr>
          <w:rFonts w:ascii="Arial" w:hAnsi="Arial" w:cs="Arial"/>
          <w:color w:val="auto"/>
        </w:rPr>
      </w:pPr>
      <w:r w:rsidRPr="00114F0A">
        <w:rPr>
          <w:rFonts w:ascii="Arial" w:hAnsi="Arial" w:cs="Arial"/>
          <w:color w:val="auto"/>
        </w:rPr>
        <w:t xml:space="preserve">Staff </w:t>
      </w:r>
      <w:r w:rsidR="00C7240E">
        <w:rPr>
          <w:rFonts w:ascii="Arial" w:hAnsi="Arial" w:cs="Arial"/>
          <w:color w:val="auto"/>
        </w:rPr>
        <w:t xml:space="preserve">also </w:t>
      </w:r>
      <w:r w:rsidR="002B1501">
        <w:rPr>
          <w:rFonts w:ascii="Arial" w:hAnsi="Arial" w:cs="Arial"/>
          <w:color w:val="auto"/>
        </w:rPr>
        <w:t xml:space="preserve">confirmed </w:t>
      </w:r>
      <w:r w:rsidRPr="00114F0A">
        <w:rPr>
          <w:rFonts w:ascii="Arial" w:hAnsi="Arial" w:cs="Arial"/>
          <w:color w:val="auto"/>
        </w:rPr>
        <w:t xml:space="preserve">they have received training in </w:t>
      </w:r>
      <w:r w:rsidR="002B1501">
        <w:rPr>
          <w:rFonts w:ascii="Arial" w:hAnsi="Arial" w:cs="Arial"/>
          <w:color w:val="auto"/>
        </w:rPr>
        <w:t xml:space="preserve">the </w:t>
      </w:r>
      <w:r w:rsidRPr="00114F0A">
        <w:rPr>
          <w:rFonts w:ascii="Arial" w:hAnsi="Arial" w:cs="Arial"/>
          <w:color w:val="auto"/>
        </w:rPr>
        <w:t>policies and processes relat</w:t>
      </w:r>
      <w:r w:rsidR="002B1501">
        <w:rPr>
          <w:rFonts w:ascii="Arial" w:hAnsi="Arial" w:cs="Arial"/>
          <w:color w:val="auto"/>
        </w:rPr>
        <w:t>ed</w:t>
      </w:r>
      <w:r w:rsidRPr="00114F0A">
        <w:rPr>
          <w:rFonts w:ascii="Arial" w:hAnsi="Arial" w:cs="Arial"/>
          <w:color w:val="auto"/>
        </w:rPr>
        <w:t xml:space="preserve"> to open disclosure and were </w:t>
      </w:r>
      <w:r w:rsidR="00B76A8C">
        <w:rPr>
          <w:rFonts w:ascii="Arial" w:hAnsi="Arial" w:cs="Arial"/>
          <w:color w:val="auto"/>
        </w:rPr>
        <w:t xml:space="preserve">confident to </w:t>
      </w:r>
      <w:r w:rsidRPr="00114F0A">
        <w:rPr>
          <w:rFonts w:ascii="Arial" w:hAnsi="Arial" w:cs="Arial"/>
          <w:color w:val="auto"/>
        </w:rPr>
        <w:t xml:space="preserve">apologise when things go wrong, ensure the immediate needs of the consumer are being met, </w:t>
      </w:r>
      <w:r w:rsidR="00335BD2">
        <w:rPr>
          <w:rFonts w:ascii="Arial" w:hAnsi="Arial" w:cs="Arial"/>
          <w:color w:val="auto"/>
        </w:rPr>
        <w:t xml:space="preserve">escalate the concerns as appropriate </w:t>
      </w:r>
      <w:r w:rsidR="00B76A8C">
        <w:rPr>
          <w:rFonts w:ascii="Arial" w:hAnsi="Arial" w:cs="Arial"/>
          <w:color w:val="auto"/>
        </w:rPr>
        <w:t xml:space="preserve">and </w:t>
      </w:r>
      <w:r w:rsidRPr="00114F0A">
        <w:rPr>
          <w:rFonts w:ascii="Arial" w:hAnsi="Arial" w:cs="Arial"/>
          <w:color w:val="auto"/>
        </w:rPr>
        <w:t>explain the facts and make improvements to prevent future occurrence.</w:t>
      </w:r>
    </w:p>
    <w:p w14:paraId="72335FB3" w14:textId="54D45A8E" w:rsidR="00E266BD" w:rsidRPr="00B83D6B" w:rsidRDefault="009A7958" w:rsidP="003C3B5A">
      <w:pPr>
        <w:rPr>
          <w:rFonts w:ascii="Arial" w:hAnsi="Arial" w:cs="Arial"/>
        </w:rPr>
      </w:pPr>
      <w:bookmarkStart w:id="2" w:name="_GoBack"/>
      <w:bookmarkEnd w:id="2"/>
      <w:r w:rsidRPr="009A7958">
        <w:rPr>
          <w:rFonts w:ascii="Arial" w:hAnsi="Arial" w:cs="Arial"/>
        </w:rPr>
        <w:t>The Quality Standard is assessed as Compliant as f</w:t>
      </w:r>
      <w:r w:rsidR="005C11B1">
        <w:rPr>
          <w:rFonts w:ascii="Arial" w:hAnsi="Arial" w:cs="Arial"/>
        </w:rPr>
        <w:t>ive</w:t>
      </w:r>
      <w:r w:rsidRPr="009A7958">
        <w:rPr>
          <w:rFonts w:ascii="Arial" w:hAnsi="Arial" w:cs="Arial"/>
        </w:rPr>
        <w:t xml:space="preserve"> of the f</w:t>
      </w:r>
      <w:r w:rsidR="005C11B1">
        <w:rPr>
          <w:rFonts w:ascii="Arial" w:hAnsi="Arial" w:cs="Arial"/>
        </w:rPr>
        <w:t>ive</w:t>
      </w:r>
      <w:r w:rsidRPr="009A7958">
        <w:rPr>
          <w:rFonts w:ascii="Arial" w:hAnsi="Arial" w:cs="Arial"/>
        </w:rPr>
        <w:t xml:space="preserve"> specific requirements have been assessed as Compliant.</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A5345" w14:textId="77777777" w:rsidR="0045040C" w:rsidRPr="000D4EDE" w:rsidRDefault="0045040C" w:rsidP="000D4EDE">
      <w:r>
        <w:separator/>
      </w:r>
    </w:p>
  </w:endnote>
  <w:endnote w:type="continuationSeparator" w:id="0">
    <w:p w14:paraId="5D7F8F89" w14:textId="77777777" w:rsidR="0045040C" w:rsidRPr="000D4EDE" w:rsidRDefault="0045040C" w:rsidP="000D4EDE">
      <w:r>
        <w:continuationSeparator/>
      </w:r>
    </w:p>
  </w:endnote>
  <w:endnote w:type="continuationNotice" w:id="1">
    <w:p w14:paraId="30C0DDB7" w14:textId="77777777" w:rsidR="0045040C" w:rsidRDefault="0045040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219FC0CB" w:rsidR="005C410D" w:rsidRDefault="005C410D" w:rsidP="005C410D">
            <w:pPr>
              <w:pStyle w:val="Footer"/>
            </w:pPr>
            <w:r w:rsidRPr="00A6698E">
              <w:rPr>
                <w:rStyle w:val="FooterBold"/>
              </w:rPr>
              <w:t>Name of service:</w:t>
            </w:r>
            <w:r>
              <w:t xml:space="preserve"> </w:t>
            </w:r>
            <w:r w:rsidR="00DD3DE2" w:rsidRPr="00DD3DE2">
              <w:t>Norah Head Care Community</w:t>
            </w:r>
            <w:r w:rsidR="00E91C82">
              <w:tab/>
            </w:r>
            <w:r w:rsidRPr="007E1D84">
              <w:t>RPT-ACC-</w:t>
            </w:r>
            <w:r w:rsidR="00524FFC" w:rsidRPr="007E1D84">
              <w:t>0122 v</w:t>
            </w:r>
            <w:r w:rsidR="00133026" w:rsidRPr="007E1D84">
              <w:t>3.0</w:t>
            </w:r>
          </w:p>
          <w:p w14:paraId="7A711E18" w14:textId="1647A3C9" w:rsidR="005C410D" w:rsidRDefault="00E91C82" w:rsidP="005C410D">
            <w:pPr>
              <w:pStyle w:val="Footer"/>
            </w:pPr>
            <w:r>
              <w:rPr>
                <w:b/>
              </w:rPr>
              <w:t>Commission</w:t>
            </w:r>
            <w:r w:rsidRPr="006C2E34">
              <w:rPr>
                <w:b/>
              </w:rPr>
              <w:t xml:space="preserve"> ID:</w:t>
            </w:r>
            <w:r>
              <w:rPr>
                <w:b/>
              </w:rPr>
              <w:t xml:space="preserve"> </w:t>
            </w:r>
            <w:r w:rsidR="007D4B97" w:rsidRPr="007D4B97">
              <w:rPr>
                <w:rFonts w:asciiTheme="minorHAnsi" w:hAnsiTheme="minorHAnsi"/>
                <w:color w:val="auto"/>
              </w:rPr>
              <w:t>2</w:t>
            </w:r>
            <w:r w:rsidR="00DD3DE2">
              <w:rPr>
                <w:rFonts w:asciiTheme="minorHAnsi" w:hAnsiTheme="minorHAnsi"/>
                <w:color w:val="auto"/>
              </w:rPr>
              <w:t>671</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0DD40" w14:textId="77777777" w:rsidR="0045040C" w:rsidRPr="000D4EDE" w:rsidRDefault="0045040C" w:rsidP="000D4EDE">
      <w:r>
        <w:separator/>
      </w:r>
    </w:p>
  </w:footnote>
  <w:footnote w:type="continuationSeparator" w:id="0">
    <w:p w14:paraId="678D8DAD" w14:textId="77777777" w:rsidR="0045040C" w:rsidRPr="000D4EDE" w:rsidRDefault="0045040C" w:rsidP="000D4EDE">
      <w:r>
        <w:continuationSeparator/>
      </w:r>
    </w:p>
  </w:footnote>
  <w:footnote w:type="continuationNotice" w:id="1">
    <w:p w14:paraId="41B1B17D" w14:textId="77777777" w:rsidR="0045040C" w:rsidRDefault="0045040C">
      <w:pPr>
        <w:spacing w:after="0"/>
      </w:pPr>
    </w:p>
  </w:footnote>
  <w:footnote w:id="2">
    <w:p w14:paraId="5C4BB5FC" w14:textId="35B4B0A4"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 xml:space="preserve">is in accordance with </w:t>
      </w:r>
      <w:r w:rsidR="0001708F" w:rsidRPr="008C5096">
        <w:rPr>
          <w:color w:val="auto"/>
          <w:sz w:val="20"/>
          <w:szCs w:val="20"/>
        </w:rPr>
        <w:t xml:space="preserve">section 40A of the </w:t>
      </w:r>
      <w:r w:rsidR="0001708F" w:rsidRPr="0041260F">
        <w:rPr>
          <w:sz w:val="20"/>
          <w:szCs w:val="20"/>
        </w:rPr>
        <w:t>Aged Care Quality and Safety Commission Rules 2018</w:t>
      </w:r>
      <w:r w:rsidR="001D220F">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058FFEAE" w:rsidR="00D52556" w:rsidRDefault="00D25448" w:rsidP="00705D48">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892"/>
    <w:rsid w:val="0000465B"/>
    <w:rsid w:val="00005D98"/>
    <w:rsid w:val="00011C96"/>
    <w:rsid w:val="00011E07"/>
    <w:rsid w:val="0001348A"/>
    <w:rsid w:val="000141B9"/>
    <w:rsid w:val="000158BA"/>
    <w:rsid w:val="0001708F"/>
    <w:rsid w:val="000234A2"/>
    <w:rsid w:val="00027955"/>
    <w:rsid w:val="00031B91"/>
    <w:rsid w:val="00034A19"/>
    <w:rsid w:val="00034A80"/>
    <w:rsid w:val="00036646"/>
    <w:rsid w:val="00036F9E"/>
    <w:rsid w:val="00037B1A"/>
    <w:rsid w:val="000413B3"/>
    <w:rsid w:val="000428E1"/>
    <w:rsid w:val="00042B21"/>
    <w:rsid w:val="00044468"/>
    <w:rsid w:val="0004522D"/>
    <w:rsid w:val="00047A8F"/>
    <w:rsid w:val="0005053C"/>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04EA"/>
    <w:rsid w:val="000A2795"/>
    <w:rsid w:val="000A490E"/>
    <w:rsid w:val="000A4D85"/>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67BD"/>
    <w:rsid w:val="000D4EDE"/>
    <w:rsid w:val="000D784F"/>
    <w:rsid w:val="000E00D6"/>
    <w:rsid w:val="000E1AD5"/>
    <w:rsid w:val="000E2460"/>
    <w:rsid w:val="000E43AC"/>
    <w:rsid w:val="000F2EE3"/>
    <w:rsid w:val="000F48CA"/>
    <w:rsid w:val="000F4D89"/>
    <w:rsid w:val="000F78FA"/>
    <w:rsid w:val="000F7BFC"/>
    <w:rsid w:val="00101F4F"/>
    <w:rsid w:val="001035F9"/>
    <w:rsid w:val="0010721A"/>
    <w:rsid w:val="00114F0A"/>
    <w:rsid w:val="001209DE"/>
    <w:rsid w:val="00121EAC"/>
    <w:rsid w:val="00122DE3"/>
    <w:rsid w:val="0012342B"/>
    <w:rsid w:val="00123576"/>
    <w:rsid w:val="00124034"/>
    <w:rsid w:val="00124B21"/>
    <w:rsid w:val="0012561F"/>
    <w:rsid w:val="001268ED"/>
    <w:rsid w:val="00127813"/>
    <w:rsid w:val="001327B8"/>
    <w:rsid w:val="0013280A"/>
    <w:rsid w:val="00133026"/>
    <w:rsid w:val="0013340E"/>
    <w:rsid w:val="0013471B"/>
    <w:rsid w:val="001350C9"/>
    <w:rsid w:val="001352D4"/>
    <w:rsid w:val="00137C97"/>
    <w:rsid w:val="00140D35"/>
    <w:rsid w:val="00142FF8"/>
    <w:rsid w:val="0014378F"/>
    <w:rsid w:val="00145C92"/>
    <w:rsid w:val="0014722A"/>
    <w:rsid w:val="001477EE"/>
    <w:rsid w:val="00150341"/>
    <w:rsid w:val="00152663"/>
    <w:rsid w:val="00152862"/>
    <w:rsid w:val="001544DE"/>
    <w:rsid w:val="00154591"/>
    <w:rsid w:val="00154E2F"/>
    <w:rsid w:val="00157C98"/>
    <w:rsid w:val="00157F67"/>
    <w:rsid w:val="00161730"/>
    <w:rsid w:val="00161A79"/>
    <w:rsid w:val="00162F04"/>
    <w:rsid w:val="00164B81"/>
    <w:rsid w:val="001653B6"/>
    <w:rsid w:val="00165C48"/>
    <w:rsid w:val="00167E9C"/>
    <w:rsid w:val="00173B92"/>
    <w:rsid w:val="00174B0F"/>
    <w:rsid w:val="00174E46"/>
    <w:rsid w:val="001817EA"/>
    <w:rsid w:val="00181C1B"/>
    <w:rsid w:val="001820B1"/>
    <w:rsid w:val="0018235E"/>
    <w:rsid w:val="00183B64"/>
    <w:rsid w:val="0018454E"/>
    <w:rsid w:val="00191BF5"/>
    <w:rsid w:val="00192C9D"/>
    <w:rsid w:val="001948CE"/>
    <w:rsid w:val="0019532D"/>
    <w:rsid w:val="001A0C8C"/>
    <w:rsid w:val="001A1E7B"/>
    <w:rsid w:val="001A2FC3"/>
    <w:rsid w:val="001A614F"/>
    <w:rsid w:val="001A664F"/>
    <w:rsid w:val="001B2DB7"/>
    <w:rsid w:val="001B4780"/>
    <w:rsid w:val="001C0243"/>
    <w:rsid w:val="001C1E92"/>
    <w:rsid w:val="001C56CA"/>
    <w:rsid w:val="001C747A"/>
    <w:rsid w:val="001D0C02"/>
    <w:rsid w:val="001D139D"/>
    <w:rsid w:val="001D220F"/>
    <w:rsid w:val="001D3888"/>
    <w:rsid w:val="001D4C25"/>
    <w:rsid w:val="001D6AC1"/>
    <w:rsid w:val="001D71E9"/>
    <w:rsid w:val="001D79BB"/>
    <w:rsid w:val="001E0F51"/>
    <w:rsid w:val="001E11D2"/>
    <w:rsid w:val="001E131D"/>
    <w:rsid w:val="001E1D43"/>
    <w:rsid w:val="001E3018"/>
    <w:rsid w:val="001E55BF"/>
    <w:rsid w:val="001E62D8"/>
    <w:rsid w:val="001E6767"/>
    <w:rsid w:val="001F0A08"/>
    <w:rsid w:val="001F3E0B"/>
    <w:rsid w:val="001F4FD3"/>
    <w:rsid w:val="001F6E1A"/>
    <w:rsid w:val="001F780A"/>
    <w:rsid w:val="001F7917"/>
    <w:rsid w:val="001F7C1C"/>
    <w:rsid w:val="00200613"/>
    <w:rsid w:val="00205A6B"/>
    <w:rsid w:val="00206B6B"/>
    <w:rsid w:val="00206E84"/>
    <w:rsid w:val="00212063"/>
    <w:rsid w:val="00212264"/>
    <w:rsid w:val="00214149"/>
    <w:rsid w:val="0021781E"/>
    <w:rsid w:val="00220550"/>
    <w:rsid w:val="00221347"/>
    <w:rsid w:val="002301A2"/>
    <w:rsid w:val="002316F2"/>
    <w:rsid w:val="00232320"/>
    <w:rsid w:val="002367BB"/>
    <w:rsid w:val="00236C2D"/>
    <w:rsid w:val="002374B7"/>
    <w:rsid w:val="002376DE"/>
    <w:rsid w:val="00240126"/>
    <w:rsid w:val="00241D3E"/>
    <w:rsid w:val="0024304D"/>
    <w:rsid w:val="0024336B"/>
    <w:rsid w:val="00244826"/>
    <w:rsid w:val="00244B17"/>
    <w:rsid w:val="00246613"/>
    <w:rsid w:val="00246EAB"/>
    <w:rsid w:val="00247ACA"/>
    <w:rsid w:val="0025183F"/>
    <w:rsid w:val="00251BE4"/>
    <w:rsid w:val="00252E6A"/>
    <w:rsid w:val="002538B8"/>
    <w:rsid w:val="00256FB0"/>
    <w:rsid w:val="0025782A"/>
    <w:rsid w:val="00257BC9"/>
    <w:rsid w:val="0026079D"/>
    <w:rsid w:val="00260A64"/>
    <w:rsid w:val="00264479"/>
    <w:rsid w:val="002661A6"/>
    <w:rsid w:val="002669E7"/>
    <w:rsid w:val="00266C23"/>
    <w:rsid w:val="00266EFB"/>
    <w:rsid w:val="00275A35"/>
    <w:rsid w:val="00277F69"/>
    <w:rsid w:val="00283275"/>
    <w:rsid w:val="00283AA1"/>
    <w:rsid w:val="00283D40"/>
    <w:rsid w:val="00285868"/>
    <w:rsid w:val="00286EAD"/>
    <w:rsid w:val="00286EC4"/>
    <w:rsid w:val="0029328B"/>
    <w:rsid w:val="002934E3"/>
    <w:rsid w:val="00293818"/>
    <w:rsid w:val="0029389B"/>
    <w:rsid w:val="002A10BF"/>
    <w:rsid w:val="002A1894"/>
    <w:rsid w:val="002A2188"/>
    <w:rsid w:val="002A36F2"/>
    <w:rsid w:val="002A4264"/>
    <w:rsid w:val="002A7D14"/>
    <w:rsid w:val="002B085B"/>
    <w:rsid w:val="002B0913"/>
    <w:rsid w:val="002B1501"/>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064E"/>
    <w:rsid w:val="002D24C6"/>
    <w:rsid w:val="002D2804"/>
    <w:rsid w:val="002D316E"/>
    <w:rsid w:val="002D3CCA"/>
    <w:rsid w:val="002D4B6C"/>
    <w:rsid w:val="002D5086"/>
    <w:rsid w:val="002D5274"/>
    <w:rsid w:val="002D5918"/>
    <w:rsid w:val="002E059C"/>
    <w:rsid w:val="002E13F9"/>
    <w:rsid w:val="002E2D38"/>
    <w:rsid w:val="002E3643"/>
    <w:rsid w:val="002E38E2"/>
    <w:rsid w:val="002E3A46"/>
    <w:rsid w:val="002E3FB8"/>
    <w:rsid w:val="002E4559"/>
    <w:rsid w:val="002E5630"/>
    <w:rsid w:val="002F0AFA"/>
    <w:rsid w:val="002F0C2C"/>
    <w:rsid w:val="002F1576"/>
    <w:rsid w:val="002F1E80"/>
    <w:rsid w:val="002F3E13"/>
    <w:rsid w:val="002F405E"/>
    <w:rsid w:val="002F77C1"/>
    <w:rsid w:val="00300655"/>
    <w:rsid w:val="0030182B"/>
    <w:rsid w:val="00303D18"/>
    <w:rsid w:val="00304FD5"/>
    <w:rsid w:val="0030717A"/>
    <w:rsid w:val="00307ADD"/>
    <w:rsid w:val="00312A66"/>
    <w:rsid w:val="003130CA"/>
    <w:rsid w:val="003159AD"/>
    <w:rsid w:val="00320353"/>
    <w:rsid w:val="00321142"/>
    <w:rsid w:val="00322FA5"/>
    <w:rsid w:val="00323040"/>
    <w:rsid w:val="00327326"/>
    <w:rsid w:val="00330034"/>
    <w:rsid w:val="00330442"/>
    <w:rsid w:val="00331912"/>
    <w:rsid w:val="00331A7E"/>
    <w:rsid w:val="0033391F"/>
    <w:rsid w:val="003341B7"/>
    <w:rsid w:val="00335BD2"/>
    <w:rsid w:val="003379C7"/>
    <w:rsid w:val="00340283"/>
    <w:rsid w:val="00340E7C"/>
    <w:rsid w:val="00341026"/>
    <w:rsid w:val="00341858"/>
    <w:rsid w:val="0034623B"/>
    <w:rsid w:val="00346D15"/>
    <w:rsid w:val="0034740C"/>
    <w:rsid w:val="003517AE"/>
    <w:rsid w:val="00354629"/>
    <w:rsid w:val="00357041"/>
    <w:rsid w:val="003608B7"/>
    <w:rsid w:val="003637EB"/>
    <w:rsid w:val="00370608"/>
    <w:rsid w:val="00371F54"/>
    <w:rsid w:val="00374886"/>
    <w:rsid w:val="0037770C"/>
    <w:rsid w:val="00377AE2"/>
    <w:rsid w:val="00377C8B"/>
    <w:rsid w:val="003820D0"/>
    <w:rsid w:val="00383A95"/>
    <w:rsid w:val="003852F5"/>
    <w:rsid w:val="00385CA0"/>
    <w:rsid w:val="003906EE"/>
    <w:rsid w:val="00394F63"/>
    <w:rsid w:val="003963B5"/>
    <w:rsid w:val="003A2733"/>
    <w:rsid w:val="003A3021"/>
    <w:rsid w:val="003A627E"/>
    <w:rsid w:val="003A6A16"/>
    <w:rsid w:val="003A70A0"/>
    <w:rsid w:val="003A79EE"/>
    <w:rsid w:val="003B268B"/>
    <w:rsid w:val="003B6E16"/>
    <w:rsid w:val="003C180A"/>
    <w:rsid w:val="003C1E25"/>
    <w:rsid w:val="003C3B5A"/>
    <w:rsid w:val="003C3CD8"/>
    <w:rsid w:val="003C6C9F"/>
    <w:rsid w:val="003D275E"/>
    <w:rsid w:val="003D27CB"/>
    <w:rsid w:val="003D31CB"/>
    <w:rsid w:val="003D329D"/>
    <w:rsid w:val="003D3AD9"/>
    <w:rsid w:val="003D3D2B"/>
    <w:rsid w:val="003D493B"/>
    <w:rsid w:val="003D4F10"/>
    <w:rsid w:val="003D6FF7"/>
    <w:rsid w:val="003E6BF6"/>
    <w:rsid w:val="003F0893"/>
    <w:rsid w:val="003F0F0D"/>
    <w:rsid w:val="003F68D6"/>
    <w:rsid w:val="0040173E"/>
    <w:rsid w:val="004017D0"/>
    <w:rsid w:val="004018B8"/>
    <w:rsid w:val="004022F9"/>
    <w:rsid w:val="004028AF"/>
    <w:rsid w:val="0040299E"/>
    <w:rsid w:val="004054BC"/>
    <w:rsid w:val="00411E5A"/>
    <w:rsid w:val="0041251E"/>
    <w:rsid w:val="0041260F"/>
    <w:rsid w:val="00412CD3"/>
    <w:rsid w:val="00413090"/>
    <w:rsid w:val="00413784"/>
    <w:rsid w:val="00413C8B"/>
    <w:rsid w:val="004143EF"/>
    <w:rsid w:val="00415494"/>
    <w:rsid w:val="00415A6D"/>
    <w:rsid w:val="00417128"/>
    <w:rsid w:val="004203D5"/>
    <w:rsid w:val="00420441"/>
    <w:rsid w:val="00423221"/>
    <w:rsid w:val="0042753F"/>
    <w:rsid w:val="00430053"/>
    <w:rsid w:val="00435339"/>
    <w:rsid w:val="00441A68"/>
    <w:rsid w:val="0044447D"/>
    <w:rsid w:val="00444D74"/>
    <w:rsid w:val="00445E9C"/>
    <w:rsid w:val="00447BA7"/>
    <w:rsid w:val="0045040C"/>
    <w:rsid w:val="0045770B"/>
    <w:rsid w:val="004628F9"/>
    <w:rsid w:val="004635CC"/>
    <w:rsid w:val="00463FA8"/>
    <w:rsid w:val="00467263"/>
    <w:rsid w:val="00467544"/>
    <w:rsid w:val="00472CBC"/>
    <w:rsid w:val="00475D40"/>
    <w:rsid w:val="00481AA8"/>
    <w:rsid w:val="0048207D"/>
    <w:rsid w:val="00493DAA"/>
    <w:rsid w:val="00494335"/>
    <w:rsid w:val="00495A4C"/>
    <w:rsid w:val="004967A1"/>
    <w:rsid w:val="004976EB"/>
    <w:rsid w:val="00497726"/>
    <w:rsid w:val="004A274A"/>
    <w:rsid w:val="004A584D"/>
    <w:rsid w:val="004A5BD6"/>
    <w:rsid w:val="004A632F"/>
    <w:rsid w:val="004A68B0"/>
    <w:rsid w:val="004B5616"/>
    <w:rsid w:val="004B584E"/>
    <w:rsid w:val="004B5AE2"/>
    <w:rsid w:val="004B6134"/>
    <w:rsid w:val="004B6E78"/>
    <w:rsid w:val="004C08E7"/>
    <w:rsid w:val="004C10FE"/>
    <w:rsid w:val="004C1106"/>
    <w:rsid w:val="004C26FD"/>
    <w:rsid w:val="004C3E36"/>
    <w:rsid w:val="004C61DB"/>
    <w:rsid w:val="004C6D4B"/>
    <w:rsid w:val="004C706D"/>
    <w:rsid w:val="004D0D89"/>
    <w:rsid w:val="004D3081"/>
    <w:rsid w:val="004D39F1"/>
    <w:rsid w:val="004D440C"/>
    <w:rsid w:val="004D4A61"/>
    <w:rsid w:val="004D7CC7"/>
    <w:rsid w:val="004D7CEE"/>
    <w:rsid w:val="004E1E27"/>
    <w:rsid w:val="004E2269"/>
    <w:rsid w:val="004E3BA5"/>
    <w:rsid w:val="004E6305"/>
    <w:rsid w:val="004E6D7C"/>
    <w:rsid w:val="004E78A5"/>
    <w:rsid w:val="004F1EBB"/>
    <w:rsid w:val="004F3339"/>
    <w:rsid w:val="004F4FF7"/>
    <w:rsid w:val="004F5B0B"/>
    <w:rsid w:val="004F6379"/>
    <w:rsid w:val="004F6C06"/>
    <w:rsid w:val="004F72A2"/>
    <w:rsid w:val="00500FC7"/>
    <w:rsid w:val="005026D4"/>
    <w:rsid w:val="00503A51"/>
    <w:rsid w:val="005051FE"/>
    <w:rsid w:val="0050563D"/>
    <w:rsid w:val="00507372"/>
    <w:rsid w:val="00512309"/>
    <w:rsid w:val="0051708F"/>
    <w:rsid w:val="00520640"/>
    <w:rsid w:val="00523C5E"/>
    <w:rsid w:val="00524729"/>
    <w:rsid w:val="00524FFC"/>
    <w:rsid w:val="00526966"/>
    <w:rsid w:val="005309B0"/>
    <w:rsid w:val="005323C4"/>
    <w:rsid w:val="00532C52"/>
    <w:rsid w:val="005352AA"/>
    <w:rsid w:val="00536D93"/>
    <w:rsid w:val="005407D2"/>
    <w:rsid w:val="00540E28"/>
    <w:rsid w:val="00541362"/>
    <w:rsid w:val="00542522"/>
    <w:rsid w:val="0054526E"/>
    <w:rsid w:val="005476B5"/>
    <w:rsid w:val="00550894"/>
    <w:rsid w:val="00554E35"/>
    <w:rsid w:val="005602DA"/>
    <w:rsid w:val="00560B37"/>
    <w:rsid w:val="00566528"/>
    <w:rsid w:val="005666EE"/>
    <w:rsid w:val="005715A1"/>
    <w:rsid w:val="00571822"/>
    <w:rsid w:val="00573327"/>
    <w:rsid w:val="00574CDE"/>
    <w:rsid w:val="00575A0B"/>
    <w:rsid w:val="00576605"/>
    <w:rsid w:val="00577E0C"/>
    <w:rsid w:val="005824B1"/>
    <w:rsid w:val="005827F8"/>
    <w:rsid w:val="00582A6B"/>
    <w:rsid w:val="00584456"/>
    <w:rsid w:val="0058648A"/>
    <w:rsid w:val="005864B9"/>
    <w:rsid w:val="0059079E"/>
    <w:rsid w:val="00590AC1"/>
    <w:rsid w:val="00592991"/>
    <w:rsid w:val="00592D7B"/>
    <w:rsid w:val="005941B4"/>
    <w:rsid w:val="00596CE3"/>
    <w:rsid w:val="005A385B"/>
    <w:rsid w:val="005A3E37"/>
    <w:rsid w:val="005A3F63"/>
    <w:rsid w:val="005A59D0"/>
    <w:rsid w:val="005A5C97"/>
    <w:rsid w:val="005A61FE"/>
    <w:rsid w:val="005B073E"/>
    <w:rsid w:val="005B1BBD"/>
    <w:rsid w:val="005B227F"/>
    <w:rsid w:val="005B384F"/>
    <w:rsid w:val="005B69D1"/>
    <w:rsid w:val="005B7801"/>
    <w:rsid w:val="005C11B1"/>
    <w:rsid w:val="005C212E"/>
    <w:rsid w:val="005C319B"/>
    <w:rsid w:val="005C410D"/>
    <w:rsid w:val="005C5891"/>
    <w:rsid w:val="005C66D6"/>
    <w:rsid w:val="005C7878"/>
    <w:rsid w:val="005D0657"/>
    <w:rsid w:val="005D0C0D"/>
    <w:rsid w:val="005D116E"/>
    <w:rsid w:val="005D39ED"/>
    <w:rsid w:val="005D5FAE"/>
    <w:rsid w:val="005D7B3F"/>
    <w:rsid w:val="005D7C07"/>
    <w:rsid w:val="005E070F"/>
    <w:rsid w:val="005E1856"/>
    <w:rsid w:val="005E2330"/>
    <w:rsid w:val="005F15D8"/>
    <w:rsid w:val="005F23EC"/>
    <w:rsid w:val="005F29B7"/>
    <w:rsid w:val="005F739B"/>
    <w:rsid w:val="005F773B"/>
    <w:rsid w:val="00600009"/>
    <w:rsid w:val="00600832"/>
    <w:rsid w:val="00606EB5"/>
    <w:rsid w:val="00607FFD"/>
    <w:rsid w:val="006105D5"/>
    <w:rsid w:val="00613FAF"/>
    <w:rsid w:val="00615685"/>
    <w:rsid w:val="006163EF"/>
    <w:rsid w:val="0061649E"/>
    <w:rsid w:val="00617FDA"/>
    <w:rsid w:val="0062116F"/>
    <w:rsid w:val="00621260"/>
    <w:rsid w:val="00626087"/>
    <w:rsid w:val="006270AA"/>
    <w:rsid w:val="006309FA"/>
    <w:rsid w:val="00630AEE"/>
    <w:rsid w:val="00631B19"/>
    <w:rsid w:val="00631F0C"/>
    <w:rsid w:val="00634E27"/>
    <w:rsid w:val="00634E4C"/>
    <w:rsid w:val="00636B8B"/>
    <w:rsid w:val="0064010A"/>
    <w:rsid w:val="006427FE"/>
    <w:rsid w:val="00645781"/>
    <w:rsid w:val="00645B1D"/>
    <w:rsid w:val="00647B1F"/>
    <w:rsid w:val="00647F89"/>
    <w:rsid w:val="006506C1"/>
    <w:rsid w:val="00650997"/>
    <w:rsid w:val="00651115"/>
    <w:rsid w:val="00652158"/>
    <w:rsid w:val="00654A16"/>
    <w:rsid w:val="0065747A"/>
    <w:rsid w:val="00661424"/>
    <w:rsid w:val="00662EC6"/>
    <w:rsid w:val="00663202"/>
    <w:rsid w:val="00663698"/>
    <w:rsid w:val="006639F1"/>
    <w:rsid w:val="0066613C"/>
    <w:rsid w:val="0066674D"/>
    <w:rsid w:val="00666A78"/>
    <w:rsid w:val="006722BD"/>
    <w:rsid w:val="00672F67"/>
    <w:rsid w:val="00675703"/>
    <w:rsid w:val="00675E61"/>
    <w:rsid w:val="00676B8E"/>
    <w:rsid w:val="00676C12"/>
    <w:rsid w:val="00683282"/>
    <w:rsid w:val="00683723"/>
    <w:rsid w:val="00685936"/>
    <w:rsid w:val="0069375D"/>
    <w:rsid w:val="0069407C"/>
    <w:rsid w:val="00694A73"/>
    <w:rsid w:val="0069574E"/>
    <w:rsid w:val="00697315"/>
    <w:rsid w:val="00697537"/>
    <w:rsid w:val="006A1921"/>
    <w:rsid w:val="006A1945"/>
    <w:rsid w:val="006A2303"/>
    <w:rsid w:val="006B0C87"/>
    <w:rsid w:val="006C004B"/>
    <w:rsid w:val="006C07EB"/>
    <w:rsid w:val="006C2E34"/>
    <w:rsid w:val="006D29B3"/>
    <w:rsid w:val="006D3F96"/>
    <w:rsid w:val="006D5F30"/>
    <w:rsid w:val="006E1882"/>
    <w:rsid w:val="006E232F"/>
    <w:rsid w:val="006E2B7B"/>
    <w:rsid w:val="006E33A3"/>
    <w:rsid w:val="006E349F"/>
    <w:rsid w:val="006E4099"/>
    <w:rsid w:val="006F145A"/>
    <w:rsid w:val="006F1469"/>
    <w:rsid w:val="006F15BD"/>
    <w:rsid w:val="006F27CB"/>
    <w:rsid w:val="006F359B"/>
    <w:rsid w:val="006F469E"/>
    <w:rsid w:val="006F5865"/>
    <w:rsid w:val="00701EC6"/>
    <w:rsid w:val="00705D48"/>
    <w:rsid w:val="00706179"/>
    <w:rsid w:val="00707868"/>
    <w:rsid w:val="007105A7"/>
    <w:rsid w:val="00710816"/>
    <w:rsid w:val="007111C7"/>
    <w:rsid w:val="007117D4"/>
    <w:rsid w:val="007139BF"/>
    <w:rsid w:val="00714F78"/>
    <w:rsid w:val="0071513B"/>
    <w:rsid w:val="007170F7"/>
    <w:rsid w:val="007176A4"/>
    <w:rsid w:val="00720576"/>
    <w:rsid w:val="007209A1"/>
    <w:rsid w:val="00721473"/>
    <w:rsid w:val="007234D5"/>
    <w:rsid w:val="007253B8"/>
    <w:rsid w:val="00726AE1"/>
    <w:rsid w:val="0073093B"/>
    <w:rsid w:val="0073128F"/>
    <w:rsid w:val="007339E9"/>
    <w:rsid w:val="00735B6C"/>
    <w:rsid w:val="00736E7D"/>
    <w:rsid w:val="00740387"/>
    <w:rsid w:val="00742FCF"/>
    <w:rsid w:val="00743E7C"/>
    <w:rsid w:val="0074411A"/>
    <w:rsid w:val="00744274"/>
    <w:rsid w:val="00744F90"/>
    <w:rsid w:val="007509A6"/>
    <w:rsid w:val="00753F83"/>
    <w:rsid w:val="007541B0"/>
    <w:rsid w:val="00754258"/>
    <w:rsid w:val="0075469B"/>
    <w:rsid w:val="007546F3"/>
    <w:rsid w:val="00755163"/>
    <w:rsid w:val="00756AAB"/>
    <w:rsid w:val="00757F63"/>
    <w:rsid w:val="00757FFE"/>
    <w:rsid w:val="00762CC8"/>
    <w:rsid w:val="007645AE"/>
    <w:rsid w:val="00764992"/>
    <w:rsid w:val="0076760D"/>
    <w:rsid w:val="00767D0B"/>
    <w:rsid w:val="007706FB"/>
    <w:rsid w:val="00770A31"/>
    <w:rsid w:val="0077242A"/>
    <w:rsid w:val="0077396A"/>
    <w:rsid w:val="007758A5"/>
    <w:rsid w:val="00775AA0"/>
    <w:rsid w:val="00776B78"/>
    <w:rsid w:val="007770FA"/>
    <w:rsid w:val="00777E88"/>
    <w:rsid w:val="00791738"/>
    <w:rsid w:val="00791780"/>
    <w:rsid w:val="00791A20"/>
    <w:rsid w:val="00793424"/>
    <w:rsid w:val="00797CE0"/>
    <w:rsid w:val="007A0DBC"/>
    <w:rsid w:val="007A0EB7"/>
    <w:rsid w:val="007A224B"/>
    <w:rsid w:val="007B07BD"/>
    <w:rsid w:val="007B47B6"/>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498E"/>
    <w:rsid w:val="007D4B97"/>
    <w:rsid w:val="007D72C5"/>
    <w:rsid w:val="007D7C0D"/>
    <w:rsid w:val="007E1259"/>
    <w:rsid w:val="007E1D84"/>
    <w:rsid w:val="007E3BD2"/>
    <w:rsid w:val="007E525D"/>
    <w:rsid w:val="007E6777"/>
    <w:rsid w:val="007E7C92"/>
    <w:rsid w:val="007F0323"/>
    <w:rsid w:val="007F1FCC"/>
    <w:rsid w:val="007F28B9"/>
    <w:rsid w:val="007F379E"/>
    <w:rsid w:val="007F471C"/>
    <w:rsid w:val="007F5402"/>
    <w:rsid w:val="007F58D9"/>
    <w:rsid w:val="007F7A9A"/>
    <w:rsid w:val="00800C90"/>
    <w:rsid w:val="008019B8"/>
    <w:rsid w:val="0080379D"/>
    <w:rsid w:val="00806679"/>
    <w:rsid w:val="00811B06"/>
    <w:rsid w:val="008125F8"/>
    <w:rsid w:val="0081274B"/>
    <w:rsid w:val="0081421B"/>
    <w:rsid w:val="008175D9"/>
    <w:rsid w:val="008204B8"/>
    <w:rsid w:val="00824733"/>
    <w:rsid w:val="008256F3"/>
    <w:rsid w:val="00825D31"/>
    <w:rsid w:val="00827A98"/>
    <w:rsid w:val="00834131"/>
    <w:rsid w:val="00834340"/>
    <w:rsid w:val="00837592"/>
    <w:rsid w:val="00837601"/>
    <w:rsid w:val="00844306"/>
    <w:rsid w:val="00844697"/>
    <w:rsid w:val="00844B1D"/>
    <w:rsid w:val="00844F5C"/>
    <w:rsid w:val="0084580E"/>
    <w:rsid w:val="00845843"/>
    <w:rsid w:val="00846D34"/>
    <w:rsid w:val="00847D8A"/>
    <w:rsid w:val="00851463"/>
    <w:rsid w:val="00852F20"/>
    <w:rsid w:val="0085380C"/>
    <w:rsid w:val="00855B3C"/>
    <w:rsid w:val="00855E96"/>
    <w:rsid w:val="0085718C"/>
    <w:rsid w:val="0086129F"/>
    <w:rsid w:val="008637EC"/>
    <w:rsid w:val="00863A77"/>
    <w:rsid w:val="0087078F"/>
    <w:rsid w:val="00870BC6"/>
    <w:rsid w:val="0087355E"/>
    <w:rsid w:val="00874964"/>
    <w:rsid w:val="00876F52"/>
    <w:rsid w:val="008778C8"/>
    <w:rsid w:val="0088036D"/>
    <w:rsid w:val="00881155"/>
    <w:rsid w:val="00882892"/>
    <w:rsid w:val="00883241"/>
    <w:rsid w:val="00885A14"/>
    <w:rsid w:val="00886337"/>
    <w:rsid w:val="0088689B"/>
    <w:rsid w:val="00890FA0"/>
    <w:rsid w:val="00893AA3"/>
    <w:rsid w:val="008947BF"/>
    <w:rsid w:val="00895C87"/>
    <w:rsid w:val="008A214D"/>
    <w:rsid w:val="008A39D3"/>
    <w:rsid w:val="008A5796"/>
    <w:rsid w:val="008A72D2"/>
    <w:rsid w:val="008A74A3"/>
    <w:rsid w:val="008B0881"/>
    <w:rsid w:val="008B55D2"/>
    <w:rsid w:val="008B6868"/>
    <w:rsid w:val="008B6D24"/>
    <w:rsid w:val="008C0189"/>
    <w:rsid w:val="008C0BE9"/>
    <w:rsid w:val="008C19D5"/>
    <w:rsid w:val="008C3894"/>
    <w:rsid w:val="008C4271"/>
    <w:rsid w:val="008C5096"/>
    <w:rsid w:val="008C6A43"/>
    <w:rsid w:val="008D080C"/>
    <w:rsid w:val="008D0D3A"/>
    <w:rsid w:val="008D32D8"/>
    <w:rsid w:val="008D46AD"/>
    <w:rsid w:val="008D5CB8"/>
    <w:rsid w:val="008D5D2E"/>
    <w:rsid w:val="008D6437"/>
    <w:rsid w:val="008D6EDF"/>
    <w:rsid w:val="008E3D54"/>
    <w:rsid w:val="008E3EF5"/>
    <w:rsid w:val="008E4754"/>
    <w:rsid w:val="008F0E17"/>
    <w:rsid w:val="008F33B5"/>
    <w:rsid w:val="008F599F"/>
    <w:rsid w:val="008F6D82"/>
    <w:rsid w:val="008F7336"/>
    <w:rsid w:val="0090058F"/>
    <w:rsid w:val="009006D2"/>
    <w:rsid w:val="00901BE9"/>
    <w:rsid w:val="0090286A"/>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365D"/>
    <w:rsid w:val="00954EA7"/>
    <w:rsid w:val="00955049"/>
    <w:rsid w:val="009550CC"/>
    <w:rsid w:val="009559E2"/>
    <w:rsid w:val="00957B7C"/>
    <w:rsid w:val="00960239"/>
    <w:rsid w:val="00960246"/>
    <w:rsid w:val="00961105"/>
    <w:rsid w:val="00964E7A"/>
    <w:rsid w:val="009666F7"/>
    <w:rsid w:val="009676D4"/>
    <w:rsid w:val="00971710"/>
    <w:rsid w:val="0097172A"/>
    <w:rsid w:val="009720E1"/>
    <w:rsid w:val="00973F6A"/>
    <w:rsid w:val="00974F0E"/>
    <w:rsid w:val="00975292"/>
    <w:rsid w:val="00975CD7"/>
    <w:rsid w:val="009762CE"/>
    <w:rsid w:val="00982130"/>
    <w:rsid w:val="00983FEE"/>
    <w:rsid w:val="00985BBD"/>
    <w:rsid w:val="00985E70"/>
    <w:rsid w:val="00986013"/>
    <w:rsid w:val="00993CD4"/>
    <w:rsid w:val="00993CE9"/>
    <w:rsid w:val="00995BD7"/>
    <w:rsid w:val="009962A6"/>
    <w:rsid w:val="009979F4"/>
    <w:rsid w:val="009A1A8B"/>
    <w:rsid w:val="009A1DF7"/>
    <w:rsid w:val="009A45B2"/>
    <w:rsid w:val="009A53FF"/>
    <w:rsid w:val="009A5585"/>
    <w:rsid w:val="009A59D5"/>
    <w:rsid w:val="009A657E"/>
    <w:rsid w:val="009A7048"/>
    <w:rsid w:val="009A73EE"/>
    <w:rsid w:val="009A7958"/>
    <w:rsid w:val="009B1095"/>
    <w:rsid w:val="009B1CF6"/>
    <w:rsid w:val="009B2A30"/>
    <w:rsid w:val="009B3527"/>
    <w:rsid w:val="009B3DD4"/>
    <w:rsid w:val="009B6633"/>
    <w:rsid w:val="009C2AD9"/>
    <w:rsid w:val="009C6FA1"/>
    <w:rsid w:val="009C7B01"/>
    <w:rsid w:val="009D0EC3"/>
    <w:rsid w:val="009D20AA"/>
    <w:rsid w:val="009D24DD"/>
    <w:rsid w:val="009D2DDD"/>
    <w:rsid w:val="009D4EBD"/>
    <w:rsid w:val="009D5FD2"/>
    <w:rsid w:val="009E2E0A"/>
    <w:rsid w:val="009E3E22"/>
    <w:rsid w:val="009E43C3"/>
    <w:rsid w:val="009E5D48"/>
    <w:rsid w:val="009E753D"/>
    <w:rsid w:val="009F0326"/>
    <w:rsid w:val="009F0C45"/>
    <w:rsid w:val="009F15BD"/>
    <w:rsid w:val="009F37C6"/>
    <w:rsid w:val="009F39B4"/>
    <w:rsid w:val="009F586B"/>
    <w:rsid w:val="00A01EF4"/>
    <w:rsid w:val="00A04E35"/>
    <w:rsid w:val="00A10DA6"/>
    <w:rsid w:val="00A1129A"/>
    <w:rsid w:val="00A11DC3"/>
    <w:rsid w:val="00A126A9"/>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2C54"/>
    <w:rsid w:val="00A45464"/>
    <w:rsid w:val="00A45AD0"/>
    <w:rsid w:val="00A47633"/>
    <w:rsid w:val="00A53690"/>
    <w:rsid w:val="00A549E4"/>
    <w:rsid w:val="00A54A38"/>
    <w:rsid w:val="00A62D31"/>
    <w:rsid w:val="00A63380"/>
    <w:rsid w:val="00A65039"/>
    <w:rsid w:val="00A6688B"/>
    <w:rsid w:val="00A6698E"/>
    <w:rsid w:val="00A66C1B"/>
    <w:rsid w:val="00A67CAC"/>
    <w:rsid w:val="00A72BE4"/>
    <w:rsid w:val="00A744FD"/>
    <w:rsid w:val="00A7583C"/>
    <w:rsid w:val="00A77B95"/>
    <w:rsid w:val="00A8288E"/>
    <w:rsid w:val="00A865C7"/>
    <w:rsid w:val="00A95018"/>
    <w:rsid w:val="00A9795B"/>
    <w:rsid w:val="00A97E3B"/>
    <w:rsid w:val="00AA20A1"/>
    <w:rsid w:val="00AA41F2"/>
    <w:rsid w:val="00AA5E12"/>
    <w:rsid w:val="00AB039E"/>
    <w:rsid w:val="00AB4206"/>
    <w:rsid w:val="00AB4C80"/>
    <w:rsid w:val="00AC137F"/>
    <w:rsid w:val="00AC4FA8"/>
    <w:rsid w:val="00AC5850"/>
    <w:rsid w:val="00AC7E54"/>
    <w:rsid w:val="00AD071F"/>
    <w:rsid w:val="00AD5CEB"/>
    <w:rsid w:val="00AD61A0"/>
    <w:rsid w:val="00AD73AD"/>
    <w:rsid w:val="00AE2002"/>
    <w:rsid w:val="00AE347E"/>
    <w:rsid w:val="00AE37E6"/>
    <w:rsid w:val="00AE6174"/>
    <w:rsid w:val="00AE61FB"/>
    <w:rsid w:val="00AE6A4E"/>
    <w:rsid w:val="00AE7B98"/>
    <w:rsid w:val="00AE7F19"/>
    <w:rsid w:val="00AF129F"/>
    <w:rsid w:val="00AF4FC2"/>
    <w:rsid w:val="00AF5016"/>
    <w:rsid w:val="00AF5FEB"/>
    <w:rsid w:val="00B0207F"/>
    <w:rsid w:val="00B05B09"/>
    <w:rsid w:val="00B1287E"/>
    <w:rsid w:val="00B12DC9"/>
    <w:rsid w:val="00B13272"/>
    <w:rsid w:val="00B13B0E"/>
    <w:rsid w:val="00B13F84"/>
    <w:rsid w:val="00B14604"/>
    <w:rsid w:val="00B155E7"/>
    <w:rsid w:val="00B15ABA"/>
    <w:rsid w:val="00B163BC"/>
    <w:rsid w:val="00B16AA8"/>
    <w:rsid w:val="00B214BA"/>
    <w:rsid w:val="00B21B98"/>
    <w:rsid w:val="00B22B75"/>
    <w:rsid w:val="00B23AB9"/>
    <w:rsid w:val="00B23E6A"/>
    <w:rsid w:val="00B24626"/>
    <w:rsid w:val="00B25F04"/>
    <w:rsid w:val="00B27108"/>
    <w:rsid w:val="00B27552"/>
    <w:rsid w:val="00B31844"/>
    <w:rsid w:val="00B34339"/>
    <w:rsid w:val="00B34BB3"/>
    <w:rsid w:val="00B35996"/>
    <w:rsid w:val="00B40DBD"/>
    <w:rsid w:val="00B42B2F"/>
    <w:rsid w:val="00B44900"/>
    <w:rsid w:val="00B44F94"/>
    <w:rsid w:val="00B46B58"/>
    <w:rsid w:val="00B472E1"/>
    <w:rsid w:val="00B52821"/>
    <w:rsid w:val="00B54500"/>
    <w:rsid w:val="00B60765"/>
    <w:rsid w:val="00B61D9C"/>
    <w:rsid w:val="00B61FDC"/>
    <w:rsid w:val="00B6356D"/>
    <w:rsid w:val="00B679BF"/>
    <w:rsid w:val="00B71170"/>
    <w:rsid w:val="00B72237"/>
    <w:rsid w:val="00B72741"/>
    <w:rsid w:val="00B72C07"/>
    <w:rsid w:val="00B732A9"/>
    <w:rsid w:val="00B73574"/>
    <w:rsid w:val="00B7635B"/>
    <w:rsid w:val="00B76A8C"/>
    <w:rsid w:val="00B802F4"/>
    <w:rsid w:val="00B80BCE"/>
    <w:rsid w:val="00B81524"/>
    <w:rsid w:val="00B81740"/>
    <w:rsid w:val="00B81CAD"/>
    <w:rsid w:val="00B81DF2"/>
    <w:rsid w:val="00B82565"/>
    <w:rsid w:val="00B83D6B"/>
    <w:rsid w:val="00B83F74"/>
    <w:rsid w:val="00B84614"/>
    <w:rsid w:val="00B8541F"/>
    <w:rsid w:val="00B85D7B"/>
    <w:rsid w:val="00B8694B"/>
    <w:rsid w:val="00B900EA"/>
    <w:rsid w:val="00B91069"/>
    <w:rsid w:val="00B9277D"/>
    <w:rsid w:val="00B92842"/>
    <w:rsid w:val="00BA2713"/>
    <w:rsid w:val="00BA2941"/>
    <w:rsid w:val="00BA32E2"/>
    <w:rsid w:val="00BA4C61"/>
    <w:rsid w:val="00BA54C8"/>
    <w:rsid w:val="00BA5D02"/>
    <w:rsid w:val="00BA627A"/>
    <w:rsid w:val="00BB22FA"/>
    <w:rsid w:val="00BB50AB"/>
    <w:rsid w:val="00BB7107"/>
    <w:rsid w:val="00BC05A6"/>
    <w:rsid w:val="00BC19E7"/>
    <w:rsid w:val="00BC7B57"/>
    <w:rsid w:val="00BD0455"/>
    <w:rsid w:val="00BD12A1"/>
    <w:rsid w:val="00BD74E3"/>
    <w:rsid w:val="00BD76CE"/>
    <w:rsid w:val="00BD7B83"/>
    <w:rsid w:val="00BE29E2"/>
    <w:rsid w:val="00BE5CC8"/>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C2"/>
    <w:rsid w:val="00C161D2"/>
    <w:rsid w:val="00C1658F"/>
    <w:rsid w:val="00C21E27"/>
    <w:rsid w:val="00C22E3E"/>
    <w:rsid w:val="00C2382D"/>
    <w:rsid w:val="00C23F79"/>
    <w:rsid w:val="00C2593A"/>
    <w:rsid w:val="00C25B3A"/>
    <w:rsid w:val="00C25DBC"/>
    <w:rsid w:val="00C2626F"/>
    <w:rsid w:val="00C27C69"/>
    <w:rsid w:val="00C27DC7"/>
    <w:rsid w:val="00C3243F"/>
    <w:rsid w:val="00C335C0"/>
    <w:rsid w:val="00C34C5B"/>
    <w:rsid w:val="00C3521C"/>
    <w:rsid w:val="00C37EB8"/>
    <w:rsid w:val="00C41D04"/>
    <w:rsid w:val="00C43942"/>
    <w:rsid w:val="00C471A1"/>
    <w:rsid w:val="00C503A0"/>
    <w:rsid w:val="00C505F1"/>
    <w:rsid w:val="00C5191E"/>
    <w:rsid w:val="00C52DBB"/>
    <w:rsid w:val="00C61CF6"/>
    <w:rsid w:val="00C62644"/>
    <w:rsid w:val="00C62BF5"/>
    <w:rsid w:val="00C636DA"/>
    <w:rsid w:val="00C658A2"/>
    <w:rsid w:val="00C663B9"/>
    <w:rsid w:val="00C678EA"/>
    <w:rsid w:val="00C6797C"/>
    <w:rsid w:val="00C67E22"/>
    <w:rsid w:val="00C72271"/>
    <w:rsid w:val="00C7240E"/>
    <w:rsid w:val="00C741C3"/>
    <w:rsid w:val="00C7624C"/>
    <w:rsid w:val="00C76B27"/>
    <w:rsid w:val="00C77730"/>
    <w:rsid w:val="00C81356"/>
    <w:rsid w:val="00C84F53"/>
    <w:rsid w:val="00C87DA0"/>
    <w:rsid w:val="00C9354C"/>
    <w:rsid w:val="00CA2A4A"/>
    <w:rsid w:val="00CA4B16"/>
    <w:rsid w:val="00CA5CB5"/>
    <w:rsid w:val="00CA6EC4"/>
    <w:rsid w:val="00CA6FF9"/>
    <w:rsid w:val="00CB2962"/>
    <w:rsid w:val="00CB3BCF"/>
    <w:rsid w:val="00CB4238"/>
    <w:rsid w:val="00CB5938"/>
    <w:rsid w:val="00CB67A9"/>
    <w:rsid w:val="00CC1A64"/>
    <w:rsid w:val="00CC333D"/>
    <w:rsid w:val="00CC34EB"/>
    <w:rsid w:val="00CC66EA"/>
    <w:rsid w:val="00CC7B36"/>
    <w:rsid w:val="00CD3C17"/>
    <w:rsid w:val="00CD6CFF"/>
    <w:rsid w:val="00CE10E3"/>
    <w:rsid w:val="00CE1F9C"/>
    <w:rsid w:val="00CE2E48"/>
    <w:rsid w:val="00CE4B6A"/>
    <w:rsid w:val="00CE579C"/>
    <w:rsid w:val="00CE6D83"/>
    <w:rsid w:val="00CF089D"/>
    <w:rsid w:val="00CF10E5"/>
    <w:rsid w:val="00CF19E1"/>
    <w:rsid w:val="00CF2704"/>
    <w:rsid w:val="00CF2B30"/>
    <w:rsid w:val="00CF3F00"/>
    <w:rsid w:val="00CF4C11"/>
    <w:rsid w:val="00CF5783"/>
    <w:rsid w:val="00CF5986"/>
    <w:rsid w:val="00CF6672"/>
    <w:rsid w:val="00D021F7"/>
    <w:rsid w:val="00D0683A"/>
    <w:rsid w:val="00D069C7"/>
    <w:rsid w:val="00D078A2"/>
    <w:rsid w:val="00D11C85"/>
    <w:rsid w:val="00D1271E"/>
    <w:rsid w:val="00D13D76"/>
    <w:rsid w:val="00D2005F"/>
    <w:rsid w:val="00D21123"/>
    <w:rsid w:val="00D2251C"/>
    <w:rsid w:val="00D22810"/>
    <w:rsid w:val="00D2367F"/>
    <w:rsid w:val="00D24C63"/>
    <w:rsid w:val="00D25448"/>
    <w:rsid w:val="00D26BB7"/>
    <w:rsid w:val="00D26C19"/>
    <w:rsid w:val="00D27454"/>
    <w:rsid w:val="00D30B86"/>
    <w:rsid w:val="00D336B5"/>
    <w:rsid w:val="00D34074"/>
    <w:rsid w:val="00D36585"/>
    <w:rsid w:val="00D367EB"/>
    <w:rsid w:val="00D379B8"/>
    <w:rsid w:val="00D4244E"/>
    <w:rsid w:val="00D42907"/>
    <w:rsid w:val="00D45954"/>
    <w:rsid w:val="00D461C2"/>
    <w:rsid w:val="00D47330"/>
    <w:rsid w:val="00D47F11"/>
    <w:rsid w:val="00D52556"/>
    <w:rsid w:val="00D5522C"/>
    <w:rsid w:val="00D60705"/>
    <w:rsid w:val="00D60E0C"/>
    <w:rsid w:val="00D61AAE"/>
    <w:rsid w:val="00D61D08"/>
    <w:rsid w:val="00D626C3"/>
    <w:rsid w:val="00D6477D"/>
    <w:rsid w:val="00D64CB8"/>
    <w:rsid w:val="00D64CF8"/>
    <w:rsid w:val="00D6567D"/>
    <w:rsid w:val="00D66A62"/>
    <w:rsid w:val="00D67F99"/>
    <w:rsid w:val="00D703D1"/>
    <w:rsid w:val="00D712BB"/>
    <w:rsid w:val="00D72FD8"/>
    <w:rsid w:val="00D75277"/>
    <w:rsid w:val="00D77139"/>
    <w:rsid w:val="00D81D34"/>
    <w:rsid w:val="00D841F3"/>
    <w:rsid w:val="00D84841"/>
    <w:rsid w:val="00D86374"/>
    <w:rsid w:val="00D86987"/>
    <w:rsid w:val="00D9043B"/>
    <w:rsid w:val="00D92356"/>
    <w:rsid w:val="00D948F2"/>
    <w:rsid w:val="00D9697A"/>
    <w:rsid w:val="00D97C00"/>
    <w:rsid w:val="00DA4C48"/>
    <w:rsid w:val="00DA727D"/>
    <w:rsid w:val="00DA746C"/>
    <w:rsid w:val="00DB14A7"/>
    <w:rsid w:val="00DB18AD"/>
    <w:rsid w:val="00DB300A"/>
    <w:rsid w:val="00DB37AA"/>
    <w:rsid w:val="00DB53A7"/>
    <w:rsid w:val="00DB53A9"/>
    <w:rsid w:val="00DB5E3B"/>
    <w:rsid w:val="00DC26FF"/>
    <w:rsid w:val="00DC4DB2"/>
    <w:rsid w:val="00DC7F56"/>
    <w:rsid w:val="00DD170F"/>
    <w:rsid w:val="00DD3DE2"/>
    <w:rsid w:val="00DD5E42"/>
    <w:rsid w:val="00DE0A8A"/>
    <w:rsid w:val="00DE0E86"/>
    <w:rsid w:val="00DE17CC"/>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3B97"/>
    <w:rsid w:val="00E34A91"/>
    <w:rsid w:val="00E36DC3"/>
    <w:rsid w:val="00E40B36"/>
    <w:rsid w:val="00E41881"/>
    <w:rsid w:val="00E41C89"/>
    <w:rsid w:val="00E50021"/>
    <w:rsid w:val="00E512C4"/>
    <w:rsid w:val="00E51672"/>
    <w:rsid w:val="00E51EB7"/>
    <w:rsid w:val="00E52E12"/>
    <w:rsid w:val="00E55EE5"/>
    <w:rsid w:val="00E57770"/>
    <w:rsid w:val="00E577EE"/>
    <w:rsid w:val="00E61364"/>
    <w:rsid w:val="00E61772"/>
    <w:rsid w:val="00E61991"/>
    <w:rsid w:val="00E61C34"/>
    <w:rsid w:val="00E625B3"/>
    <w:rsid w:val="00E646E9"/>
    <w:rsid w:val="00E64743"/>
    <w:rsid w:val="00E66C6A"/>
    <w:rsid w:val="00E72338"/>
    <w:rsid w:val="00E7257D"/>
    <w:rsid w:val="00E728CB"/>
    <w:rsid w:val="00E7336F"/>
    <w:rsid w:val="00E76262"/>
    <w:rsid w:val="00E76C8F"/>
    <w:rsid w:val="00E84A6B"/>
    <w:rsid w:val="00E85A12"/>
    <w:rsid w:val="00E85AA2"/>
    <w:rsid w:val="00E90664"/>
    <w:rsid w:val="00E91C82"/>
    <w:rsid w:val="00E92385"/>
    <w:rsid w:val="00E93713"/>
    <w:rsid w:val="00E93F48"/>
    <w:rsid w:val="00E96DEA"/>
    <w:rsid w:val="00EA1585"/>
    <w:rsid w:val="00EA48AE"/>
    <w:rsid w:val="00EA61C1"/>
    <w:rsid w:val="00EB09E2"/>
    <w:rsid w:val="00EB14E7"/>
    <w:rsid w:val="00EB1C60"/>
    <w:rsid w:val="00EB2915"/>
    <w:rsid w:val="00EB4160"/>
    <w:rsid w:val="00EB46C1"/>
    <w:rsid w:val="00EB746A"/>
    <w:rsid w:val="00EB74A5"/>
    <w:rsid w:val="00EB7EB3"/>
    <w:rsid w:val="00EC027A"/>
    <w:rsid w:val="00EC1B66"/>
    <w:rsid w:val="00EC2F50"/>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156"/>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296E"/>
    <w:rsid w:val="00F24BE3"/>
    <w:rsid w:val="00F24F8F"/>
    <w:rsid w:val="00F267C9"/>
    <w:rsid w:val="00F26A45"/>
    <w:rsid w:val="00F307E0"/>
    <w:rsid w:val="00F3297D"/>
    <w:rsid w:val="00F33AAF"/>
    <w:rsid w:val="00F33CE8"/>
    <w:rsid w:val="00F34D63"/>
    <w:rsid w:val="00F35197"/>
    <w:rsid w:val="00F37B4C"/>
    <w:rsid w:val="00F50CC5"/>
    <w:rsid w:val="00F515F4"/>
    <w:rsid w:val="00F57F7A"/>
    <w:rsid w:val="00F60755"/>
    <w:rsid w:val="00F609F6"/>
    <w:rsid w:val="00F62D33"/>
    <w:rsid w:val="00F6570B"/>
    <w:rsid w:val="00F67443"/>
    <w:rsid w:val="00F67615"/>
    <w:rsid w:val="00F7426E"/>
    <w:rsid w:val="00F76BC4"/>
    <w:rsid w:val="00F76C98"/>
    <w:rsid w:val="00F778DB"/>
    <w:rsid w:val="00F804CD"/>
    <w:rsid w:val="00F80750"/>
    <w:rsid w:val="00F82570"/>
    <w:rsid w:val="00F844F8"/>
    <w:rsid w:val="00F85F59"/>
    <w:rsid w:val="00F8641E"/>
    <w:rsid w:val="00F86717"/>
    <w:rsid w:val="00F86DD4"/>
    <w:rsid w:val="00F9018D"/>
    <w:rsid w:val="00F90199"/>
    <w:rsid w:val="00F90823"/>
    <w:rsid w:val="00F91036"/>
    <w:rsid w:val="00F95344"/>
    <w:rsid w:val="00FA049A"/>
    <w:rsid w:val="00FA08B9"/>
    <w:rsid w:val="00FA2C80"/>
    <w:rsid w:val="00FA3CEC"/>
    <w:rsid w:val="00FA796A"/>
    <w:rsid w:val="00FB49D5"/>
    <w:rsid w:val="00FB4CF2"/>
    <w:rsid w:val="00FB4EC1"/>
    <w:rsid w:val="00FC14A7"/>
    <w:rsid w:val="00FC4845"/>
    <w:rsid w:val="00FC6B03"/>
    <w:rsid w:val="00FD06D5"/>
    <w:rsid w:val="00FD6C41"/>
    <w:rsid w:val="00FE1485"/>
    <w:rsid w:val="00FE2B66"/>
    <w:rsid w:val="00FE3C19"/>
    <w:rsid w:val="00FE419E"/>
    <w:rsid w:val="00FE768B"/>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2671</RACS_x0020_ID>
    <Approved_x0020_Provider xmlns="a8338b6e-77a6-4851-82b6-98166143ffdd">DPG Services Pty Ltd</Approved_x0020_Provider>
    <Management_x0020_Company_x0020_ID xmlns="a8338b6e-77a6-4851-82b6-98166143ffdd" xsi:nil="true"/>
    <Home xmlns="a8338b6e-77a6-4851-82b6-98166143ffdd">Norah Head Care Community</Home>
    <Signed xmlns="a8338b6e-77a6-4851-82b6-98166143ffdd" xsi:nil="true"/>
    <Uploaded xmlns="a8338b6e-77a6-4851-82b6-98166143ffdd">true</Uploaded>
    <Management_x0020_Company xmlns="a8338b6e-77a6-4851-82b6-98166143ffdd" xsi:nil="true"/>
    <Doc_x0020_Date xmlns="a8338b6e-77a6-4851-82b6-98166143ffdd">2022-09-01T02:37:42+00:00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Doc_x0020_Type xmlns="a8338b6e-77a6-4851-82b6-98166143ffdd">Publication</Doc_x0020_Type>
    <Home_x0020_ID xmlns="a8338b6e-77a6-4851-82b6-98166143ffdd">BEE8A0A5-7CF4-DC11-AD41-005056922186</Home_x0020_ID>
    <State xmlns="a8338b6e-77a6-4851-82b6-98166143ffdd">NSW</State>
    <Doc_x0020_Sent_Received_x0020_Date xmlns="a8338b6e-77a6-4851-82b6-98166143ffdd">2022-08-31T00:00:00+00:00</Doc_x0020_Sent_Received_x0020_Date>
    <Activity_x0020_ID xmlns="a8338b6e-77a6-4851-82b6-98166143ffdd">6F7514E6-8F62-EA11-9E51-005056922186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52590-BB56-4363-9515-5B1E4E932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www.w3.org/XML/1998/namespace"/>
    <ds:schemaRef ds:uri="http://schemas.microsoft.com/office/2006/documentManagement/types"/>
    <ds:schemaRef ds:uri="http://schemas.openxmlformats.org/package/2006/metadata/core-properties"/>
    <ds:schemaRef ds:uri="a8338b6e-77a6-4851-82b6-98166143ffdd"/>
    <ds:schemaRef ds:uri="http://purl.org/dc/terms/"/>
    <ds:schemaRef ds:uri="http://purl.org/dc/elements/1.1/"/>
    <ds:schemaRef ds:uri="http://schemas.microsoft.com/office/2006/metadata/properties"/>
  </ds:schemaRefs>
</ds:datastoreItem>
</file>

<file path=customXml/itemProps4.xml><?xml version="1.0" encoding="utf-8"?>
<ds:datastoreItem xmlns:ds="http://schemas.openxmlformats.org/officeDocument/2006/customXml" ds:itemID="{854C860D-3843-4E74-ACB5-B8C7038E9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17</Pages>
  <Words>5291</Words>
  <Characters>30159</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2022-08-31T07:05:00Z</cp:lastPrinted>
  <dcterms:created xsi:type="dcterms:W3CDTF">2022-09-05T23:11:00Z</dcterms:created>
  <dcterms:modified xsi:type="dcterms:W3CDTF">2022-09-05T23:11:00Z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