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B865B" w14:textId="77777777" w:rsidR="000E00D6" w:rsidRPr="00796164" w:rsidRDefault="004A632F" w:rsidP="00A45AD0">
      <w:pPr>
        <w:pStyle w:val="Title"/>
        <w:framePr w:w="9500" w:wrap="notBeside" w:vAnchor="page" w:hAnchor="page" w:x="811" w:y="7681"/>
        <w:rPr>
          <w:rFonts w:ascii="Arial Black" w:hAnsi="Arial Black" w:cs="Arial"/>
        </w:rPr>
      </w:pPr>
      <w:r w:rsidRPr="00796164">
        <w:rPr>
          <w:rFonts w:ascii="Arial Black" w:hAnsi="Arial Black" w:cs="Arial"/>
        </w:rPr>
        <w:t xml:space="preserve">Performance </w:t>
      </w:r>
    </w:p>
    <w:p w14:paraId="34505435" w14:textId="35054CAE" w:rsidR="00973F6A" w:rsidRPr="00796164" w:rsidRDefault="00973F6A" w:rsidP="00A45AD0">
      <w:pPr>
        <w:pStyle w:val="Title"/>
        <w:framePr w:w="9500" w:wrap="notBeside" w:vAnchor="page" w:hAnchor="page" w:x="811" w:y="7681"/>
        <w:rPr>
          <w:rFonts w:ascii="Arial Black" w:hAnsi="Arial Black" w:cs="Arial"/>
        </w:rPr>
      </w:pPr>
      <w:r w:rsidRPr="00796164">
        <w:rPr>
          <w:rFonts w:ascii="Arial Black" w:hAnsi="Arial Black" w:cs="Arial"/>
        </w:rPr>
        <w:t xml:space="preserve">Report </w:t>
      </w:r>
    </w:p>
    <w:p w14:paraId="08BB48F4" w14:textId="3708DE67" w:rsidR="00973F6A" w:rsidRPr="00184D80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184D80">
        <w:rPr>
          <w:rFonts w:ascii="Arial" w:hAnsi="Arial" w:cs="Arial"/>
        </w:rPr>
        <w:t>1800 951 822</w:t>
      </w:r>
    </w:p>
    <w:p w14:paraId="6A48D7A7" w14:textId="4DB59F65" w:rsidR="00F82570" w:rsidRPr="00184D80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184D80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184D80" w14:paraId="76FFB981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184D80" w:rsidRDefault="00142FF8" w:rsidP="00142FF8">
            <w:pPr>
              <w:pStyle w:val="CoverHeading"/>
              <w:rPr>
                <w:rFonts w:ascii="Arial" w:hAnsi="Arial" w:cs="Arial"/>
                <w:sz w:val="24"/>
              </w:rPr>
            </w:pPr>
            <w:r w:rsidRPr="00184D80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184D80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84D80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184D80" w14:paraId="15997B6D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6A6A7D60" w:rsidR="00142FF8" w:rsidRPr="00184D80" w:rsidRDefault="00897805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3B7AFD">
              <w:rPr>
                <w:rFonts w:ascii="Arial" w:hAnsi="Arial" w:cs="Arial"/>
                <w:color w:val="auto"/>
              </w:rPr>
              <w:t>Sunnymead</w:t>
            </w:r>
            <w:r w:rsidR="003B7AFD" w:rsidRPr="003B7AFD">
              <w:rPr>
                <w:rFonts w:ascii="Arial" w:hAnsi="Arial" w:cs="Arial"/>
                <w:color w:val="auto"/>
              </w:rPr>
              <w:t>e Park Aged Care Community</w:t>
            </w:r>
          </w:p>
        </w:tc>
        <w:tc>
          <w:tcPr>
            <w:tcW w:w="4814" w:type="dxa"/>
          </w:tcPr>
          <w:p w14:paraId="02F1E98D" w14:textId="4246544B" w:rsidR="00142FF8" w:rsidRPr="00184D80" w:rsidRDefault="002220E6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auto"/>
              </w:rPr>
              <w:t>2 September</w:t>
            </w:r>
            <w:r w:rsidRPr="00D4462E">
              <w:rPr>
                <w:rFonts w:ascii="Arial" w:hAnsi="Arial" w:cs="Arial"/>
                <w:color w:val="auto"/>
              </w:rPr>
              <w:t xml:space="preserve"> 2022</w:t>
            </w:r>
          </w:p>
        </w:tc>
      </w:tr>
      <w:tr w:rsidR="00142FF8" w:rsidRPr="00184D80" w14:paraId="2B17210F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184D80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184D80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184D80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84D80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184D80" w14:paraId="5A6FE48F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6FD4DAAE" w:rsidR="00142FF8" w:rsidRPr="00184D80" w:rsidRDefault="003B7AFD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3B7AFD">
              <w:rPr>
                <w:rFonts w:ascii="Arial" w:hAnsi="Arial" w:cs="Arial"/>
                <w:color w:val="auto"/>
              </w:rPr>
              <w:t>5208</w:t>
            </w:r>
          </w:p>
        </w:tc>
        <w:tc>
          <w:tcPr>
            <w:tcW w:w="4814" w:type="dxa"/>
          </w:tcPr>
          <w:p w14:paraId="322F44D1" w14:textId="50BFF0BD" w:rsidR="00142FF8" w:rsidRPr="00184D80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3B7AFD">
              <w:rPr>
                <w:rFonts w:ascii="Arial" w:hAnsi="Arial" w:cs="Arial"/>
                <w:color w:val="auto"/>
              </w:rPr>
              <w:t>Assessment contact</w:t>
            </w:r>
          </w:p>
        </w:tc>
      </w:tr>
      <w:tr w:rsidR="00142FF8" w:rsidRPr="00184D80" w14:paraId="72CDC767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184D80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184D80">
              <w:rPr>
                <w:rFonts w:ascii="Arial" w:hAnsi="Arial" w:cs="Arial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184D80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184D80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142FF8" w:rsidRPr="00184D80" w14:paraId="1C960C25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5E799834" w:rsidR="00142FF8" w:rsidRPr="00D4462E" w:rsidRDefault="00935644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proofErr w:type="spellStart"/>
            <w:r w:rsidRPr="00D4462E">
              <w:rPr>
                <w:rFonts w:ascii="Arial" w:hAnsi="Arial" w:cs="Arial"/>
                <w:color w:val="auto"/>
              </w:rPr>
              <w:t>Jomal</w:t>
            </w:r>
            <w:proofErr w:type="spellEnd"/>
            <w:r w:rsidRPr="00D4462E">
              <w:rPr>
                <w:rFonts w:ascii="Arial" w:hAnsi="Arial" w:cs="Arial"/>
                <w:color w:val="auto"/>
              </w:rPr>
              <w:t xml:space="preserve"> Pty Ltd </w:t>
            </w:r>
          </w:p>
        </w:tc>
        <w:tc>
          <w:tcPr>
            <w:tcW w:w="4814" w:type="dxa"/>
          </w:tcPr>
          <w:p w14:paraId="340AC78C" w14:textId="62E04FF1" w:rsidR="00142FF8" w:rsidRPr="00D4462E" w:rsidRDefault="00D4462E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4462E">
              <w:rPr>
                <w:rFonts w:ascii="Arial" w:hAnsi="Arial" w:cs="Arial"/>
                <w:color w:val="auto"/>
              </w:rPr>
              <w:t>9 August 2022</w:t>
            </w:r>
          </w:p>
        </w:tc>
      </w:tr>
    </w:tbl>
    <w:p w14:paraId="1B22B85B" w14:textId="77777777" w:rsidR="00F33CE8" w:rsidRPr="00184D80" w:rsidRDefault="00F33CE8">
      <w:pPr>
        <w:rPr>
          <w:rFonts w:ascii="Arial" w:hAnsi="Arial" w:cs="Arial"/>
        </w:rPr>
      </w:pPr>
      <w:bookmarkStart w:id="0" w:name="_GoBack"/>
      <w:bookmarkEnd w:id="0"/>
    </w:p>
    <w:p w14:paraId="2149D9D3" w14:textId="1ABEE875" w:rsidR="00576605" w:rsidRPr="00184D80" w:rsidRDefault="004A632F" w:rsidP="00A45AD0">
      <w:pPr>
        <w:rPr>
          <w:rFonts w:ascii="Arial" w:eastAsiaTheme="majorEastAsia" w:hAnsi="Arial" w:cs="Arial"/>
          <w:bCs/>
          <w:color w:val="FF0000"/>
        </w:rPr>
      </w:pPr>
      <w:r w:rsidRPr="00184D80">
        <w:rPr>
          <w:rFonts w:ascii="Arial" w:hAnsi="Arial" w:cs="Arial"/>
        </w:rPr>
        <w:t>This Performance Report</w:t>
      </w:r>
      <w:r w:rsidRPr="00184D80">
        <w:rPr>
          <w:rFonts w:ascii="Arial" w:hAnsi="Arial" w:cs="Arial"/>
          <w:b/>
        </w:rPr>
        <w:t xml:space="preserve"> i</w:t>
      </w:r>
      <w:r w:rsidR="002E13F9" w:rsidRPr="00184D80">
        <w:rPr>
          <w:rFonts w:ascii="Arial" w:hAnsi="Arial" w:cs="Arial"/>
          <w:b/>
        </w:rPr>
        <w:t>s</w:t>
      </w:r>
      <w:r w:rsidRPr="00184D80">
        <w:rPr>
          <w:rFonts w:ascii="Arial" w:hAnsi="Arial" w:cs="Arial"/>
          <w:b/>
        </w:rPr>
        <w:t xml:space="preserve"> published</w:t>
      </w:r>
      <w:r w:rsidRPr="00184D80">
        <w:rPr>
          <w:rFonts w:ascii="Arial" w:hAnsi="Arial" w:cs="Arial"/>
        </w:rPr>
        <w:t xml:space="preserve"> on the Aged Care Quality and Safety Commission’s </w:t>
      </w:r>
      <w:r w:rsidR="005666EE" w:rsidRPr="00184D80">
        <w:rPr>
          <w:rFonts w:ascii="Arial" w:hAnsi="Arial" w:cs="Arial"/>
        </w:rPr>
        <w:t xml:space="preserve">(the </w:t>
      </w:r>
      <w:r w:rsidR="005666EE" w:rsidRPr="00184D80">
        <w:rPr>
          <w:rFonts w:ascii="Arial" w:hAnsi="Arial" w:cs="Arial"/>
          <w:b/>
        </w:rPr>
        <w:t>Commission</w:t>
      </w:r>
      <w:r w:rsidR="005666EE" w:rsidRPr="00184D80">
        <w:rPr>
          <w:rFonts w:ascii="Arial" w:hAnsi="Arial" w:cs="Arial"/>
        </w:rPr>
        <w:t>)</w:t>
      </w:r>
      <w:r w:rsidRPr="00184D80">
        <w:rPr>
          <w:rFonts w:ascii="Arial" w:hAnsi="Arial" w:cs="Arial"/>
        </w:rPr>
        <w:t xml:space="preserve"> website under the Aged Care Quality and Safety Commission Rules 2018.</w:t>
      </w:r>
      <w:r w:rsidR="00420441">
        <w:rPr>
          <w:rFonts w:asciiTheme="majorHAnsi" w:hAnsiTheme="majorHAnsi"/>
        </w:rPr>
        <w:br w:type="page"/>
      </w:r>
    </w:p>
    <w:p w14:paraId="695EB195" w14:textId="733FC584" w:rsidR="0077396A" w:rsidRPr="00184D80" w:rsidRDefault="0030717A" w:rsidP="008C3894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184D80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</w:t>
      </w:r>
      <w:r w:rsidR="00C37EB8" w:rsidRPr="00184D80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184D80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184D80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184D80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240588A6" w14:textId="0B645B0D" w:rsidR="00AD071F" w:rsidRPr="00184D80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r w:rsidRPr="00184D80">
        <w:rPr>
          <w:rFonts w:ascii="Arial" w:hAnsi="Arial" w:cs="Arial"/>
        </w:rPr>
        <w:t xml:space="preserve">This performance report for </w:t>
      </w:r>
      <w:r w:rsidR="00D4462E" w:rsidRPr="003B7AFD">
        <w:rPr>
          <w:rFonts w:ascii="Arial" w:hAnsi="Arial" w:cs="Arial"/>
          <w:color w:val="auto"/>
        </w:rPr>
        <w:t>Sunnymeade Park Aged Care Community</w:t>
      </w:r>
      <w:r w:rsidR="00D4462E" w:rsidRPr="00184D80">
        <w:rPr>
          <w:rFonts w:ascii="Arial" w:hAnsi="Arial" w:cs="Arial"/>
          <w:color w:val="auto"/>
        </w:rPr>
        <w:t xml:space="preserve"> </w:t>
      </w:r>
      <w:r w:rsidRPr="00184D80">
        <w:rPr>
          <w:rFonts w:ascii="Arial" w:hAnsi="Arial" w:cs="Arial"/>
          <w:color w:val="auto"/>
        </w:rPr>
        <w:t>(</w:t>
      </w:r>
      <w:r w:rsidRPr="00184D80">
        <w:rPr>
          <w:rFonts w:ascii="Arial" w:hAnsi="Arial" w:cs="Arial"/>
          <w:b/>
          <w:color w:val="auto"/>
        </w:rPr>
        <w:t>the service</w:t>
      </w:r>
      <w:r w:rsidRPr="00184D80">
        <w:rPr>
          <w:rFonts w:ascii="Arial" w:hAnsi="Arial" w:cs="Arial"/>
          <w:color w:val="auto"/>
        </w:rPr>
        <w:t>) has been prepared by</w:t>
      </w:r>
      <w:r w:rsidRPr="00184D80">
        <w:rPr>
          <w:rFonts w:ascii="Arial" w:hAnsi="Arial" w:cs="Arial"/>
          <w:color w:val="0000FF"/>
        </w:rPr>
        <w:t xml:space="preserve"> </w:t>
      </w:r>
      <w:r w:rsidR="00D4462E" w:rsidRPr="00D4462E">
        <w:rPr>
          <w:rFonts w:ascii="Arial" w:hAnsi="Arial" w:cs="Arial"/>
          <w:color w:val="auto"/>
        </w:rPr>
        <w:t>Gai-Maree Cain</w:t>
      </w:r>
      <w:r w:rsidRPr="00D4462E">
        <w:rPr>
          <w:rFonts w:ascii="Arial" w:hAnsi="Arial" w:cs="Arial"/>
          <w:color w:val="auto"/>
        </w:rPr>
        <w:t xml:space="preserve">, </w:t>
      </w:r>
      <w:r w:rsidRPr="00184D80">
        <w:rPr>
          <w:rFonts w:ascii="Arial" w:hAnsi="Arial" w:cs="Arial"/>
        </w:rPr>
        <w:t>delegate of the Aged Care Quality and Safety Commissioner (Commissioner)</w:t>
      </w:r>
      <w:r w:rsidR="00161A79" w:rsidRPr="00184D80">
        <w:rPr>
          <w:rStyle w:val="FootnoteReference"/>
          <w:rFonts w:ascii="Arial" w:hAnsi="Arial" w:cs="Arial"/>
        </w:rPr>
        <w:footnoteReference w:id="2"/>
      </w:r>
      <w:r w:rsidRPr="00184D80">
        <w:rPr>
          <w:rFonts w:ascii="Arial" w:hAnsi="Arial" w:cs="Arial"/>
        </w:rPr>
        <w:t xml:space="preserve">. </w:t>
      </w:r>
    </w:p>
    <w:p w14:paraId="2C47A682" w14:textId="591341BA" w:rsidR="00AD5CEB" w:rsidRPr="00184D80" w:rsidRDefault="00AD5CEB" w:rsidP="008C3894">
      <w:pPr>
        <w:spacing w:after="240" w:line="22" w:lineRule="atLeast"/>
        <w:rPr>
          <w:rFonts w:ascii="Arial" w:hAnsi="Arial" w:cs="Arial"/>
        </w:rPr>
      </w:pPr>
      <w:r w:rsidRPr="00184D80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184D80">
        <w:rPr>
          <w:rFonts w:ascii="Arial" w:hAnsi="Arial" w:cs="Arial"/>
        </w:rPr>
        <w:t>s</w:t>
      </w:r>
      <w:r w:rsidRPr="00184D80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430D6A81" w:rsidR="00AD5CEB" w:rsidRPr="00184D80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184D80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0D281BBB" w14:textId="7CEA3101" w:rsidR="00C25DBC" w:rsidRPr="00184D80" w:rsidRDefault="005C65B8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184D80" w:rsidDel="005C65B8">
        <w:rPr>
          <w:rFonts w:ascii="Arial" w:hAnsi="Arial" w:cs="Arial"/>
        </w:rPr>
        <w:t xml:space="preserve"> </w:t>
      </w:r>
      <w:r w:rsidR="00C25DBC" w:rsidRPr="00184D80">
        <w:rPr>
          <w:rFonts w:ascii="Arial" w:hAnsi="Arial" w:cs="Arial"/>
        </w:rPr>
        <w:t>Material re</w:t>
      </w:r>
      <w:r w:rsidR="00C22E3E" w:rsidRPr="00184D80">
        <w:rPr>
          <w:rFonts w:ascii="Arial" w:hAnsi="Arial" w:cs="Arial"/>
        </w:rPr>
        <w:t>lied on</w:t>
      </w:r>
    </w:p>
    <w:p w14:paraId="31221AC9" w14:textId="667F43AC" w:rsidR="00C22E3E" w:rsidRPr="009C14F8" w:rsidRDefault="00672F67" w:rsidP="008C3894">
      <w:pPr>
        <w:spacing w:after="240" w:line="22" w:lineRule="atLeast"/>
        <w:rPr>
          <w:rFonts w:ascii="Arial" w:hAnsi="Arial" w:cs="Arial"/>
          <w:color w:val="auto"/>
        </w:rPr>
      </w:pPr>
      <w:r w:rsidRPr="00184D80">
        <w:rPr>
          <w:rFonts w:ascii="Arial" w:hAnsi="Arial" w:cs="Arial"/>
        </w:rPr>
        <w:t xml:space="preserve">The </w:t>
      </w:r>
      <w:r w:rsidRPr="009C14F8">
        <w:rPr>
          <w:rFonts w:ascii="Arial" w:hAnsi="Arial" w:cs="Arial"/>
          <w:color w:val="auto"/>
        </w:rPr>
        <w:t>followi</w:t>
      </w:r>
      <w:r w:rsidR="00A35C1F" w:rsidRPr="009C14F8">
        <w:rPr>
          <w:rFonts w:ascii="Arial" w:hAnsi="Arial" w:cs="Arial"/>
          <w:color w:val="auto"/>
        </w:rPr>
        <w:t>n</w:t>
      </w:r>
      <w:r w:rsidRPr="009C14F8">
        <w:rPr>
          <w:rFonts w:ascii="Arial" w:hAnsi="Arial" w:cs="Arial"/>
          <w:color w:val="auto"/>
        </w:rPr>
        <w:t xml:space="preserve">g </w:t>
      </w:r>
      <w:r w:rsidR="008D46AD" w:rsidRPr="009C14F8">
        <w:rPr>
          <w:rFonts w:ascii="Arial" w:hAnsi="Arial" w:cs="Arial"/>
          <w:color w:val="auto"/>
        </w:rPr>
        <w:t>information has been considered in</w:t>
      </w:r>
      <w:r w:rsidR="00A35C1F" w:rsidRPr="009C14F8">
        <w:rPr>
          <w:rFonts w:ascii="Arial" w:hAnsi="Arial" w:cs="Arial"/>
          <w:color w:val="auto"/>
        </w:rPr>
        <w:t xml:space="preserve"> </w:t>
      </w:r>
      <w:r w:rsidR="00975292" w:rsidRPr="009C14F8">
        <w:rPr>
          <w:rFonts w:ascii="Arial" w:hAnsi="Arial" w:cs="Arial"/>
          <w:color w:val="auto"/>
        </w:rPr>
        <w:t>prepar</w:t>
      </w:r>
      <w:r w:rsidR="001D4C25" w:rsidRPr="009C14F8">
        <w:rPr>
          <w:rFonts w:ascii="Arial" w:hAnsi="Arial" w:cs="Arial"/>
          <w:color w:val="auto"/>
        </w:rPr>
        <w:t>ing the performance report</w:t>
      </w:r>
      <w:r w:rsidR="00663698" w:rsidRPr="009C14F8">
        <w:rPr>
          <w:rFonts w:ascii="Arial" w:hAnsi="Arial" w:cs="Arial"/>
          <w:color w:val="auto"/>
        </w:rPr>
        <w:t>:</w:t>
      </w:r>
    </w:p>
    <w:p w14:paraId="69960261" w14:textId="41335989" w:rsidR="00EC027A" w:rsidRPr="009C14F8" w:rsidRDefault="005E1856" w:rsidP="218C4CB2">
      <w:pPr>
        <w:pStyle w:val="ListParagraph"/>
        <w:numPr>
          <w:ilvl w:val="0"/>
          <w:numId w:val="34"/>
        </w:numPr>
        <w:spacing w:line="22" w:lineRule="atLeast"/>
        <w:ind w:left="714" w:hanging="357"/>
        <w:rPr>
          <w:rFonts w:ascii="Arial" w:hAnsi="Arial" w:cs="Arial"/>
          <w:color w:val="auto"/>
        </w:rPr>
      </w:pPr>
      <w:r w:rsidRPr="009C14F8">
        <w:rPr>
          <w:rFonts w:ascii="Arial" w:hAnsi="Arial" w:cs="Arial"/>
          <w:color w:val="auto"/>
        </w:rPr>
        <w:t>the</w:t>
      </w:r>
      <w:r w:rsidR="00EF6E3E" w:rsidRPr="009C14F8">
        <w:rPr>
          <w:rFonts w:ascii="Arial" w:hAnsi="Arial" w:cs="Arial"/>
          <w:color w:val="auto"/>
        </w:rPr>
        <w:t xml:space="preserve"> </w:t>
      </w:r>
      <w:r w:rsidR="006C07EB" w:rsidRPr="009C14F8">
        <w:rPr>
          <w:rFonts w:ascii="Arial" w:hAnsi="Arial" w:cs="Arial"/>
          <w:color w:val="auto"/>
        </w:rPr>
        <w:t xml:space="preserve">assessment team’s </w:t>
      </w:r>
      <w:r w:rsidR="00EF6E3E" w:rsidRPr="009C14F8">
        <w:rPr>
          <w:rFonts w:ascii="Arial" w:hAnsi="Arial" w:cs="Arial"/>
          <w:color w:val="auto"/>
        </w:rPr>
        <w:t xml:space="preserve">report for the </w:t>
      </w:r>
      <w:r w:rsidR="00C05C2C" w:rsidRPr="009C14F8">
        <w:rPr>
          <w:rFonts w:ascii="Arial" w:hAnsi="Arial" w:cs="Arial"/>
          <w:color w:val="auto"/>
        </w:rPr>
        <w:t>Assessment Contact</w:t>
      </w:r>
      <w:r w:rsidR="00631DEA" w:rsidRPr="009C14F8">
        <w:rPr>
          <w:rFonts w:ascii="Arial" w:hAnsi="Arial" w:cs="Arial"/>
          <w:color w:val="auto"/>
        </w:rPr>
        <w:t xml:space="preserve"> - Site</w:t>
      </w:r>
      <w:r w:rsidR="00C2679E" w:rsidRPr="009C14F8">
        <w:rPr>
          <w:rFonts w:ascii="Arial" w:hAnsi="Arial" w:cs="Arial"/>
          <w:color w:val="auto"/>
        </w:rPr>
        <w:t>; t</w:t>
      </w:r>
      <w:r w:rsidR="00BF3420" w:rsidRPr="009C14F8">
        <w:rPr>
          <w:rFonts w:ascii="Arial" w:hAnsi="Arial" w:cs="Arial"/>
          <w:color w:val="auto"/>
        </w:rPr>
        <w:t>he</w:t>
      </w:r>
      <w:r w:rsidR="00631DEA" w:rsidRPr="009C14F8">
        <w:rPr>
          <w:rFonts w:ascii="Arial" w:hAnsi="Arial" w:cs="Arial"/>
          <w:color w:val="auto"/>
        </w:rPr>
        <w:t xml:space="preserve"> Assessment Contact - Site</w:t>
      </w:r>
      <w:r w:rsidR="00BF3420" w:rsidRPr="009C14F8">
        <w:rPr>
          <w:rFonts w:ascii="Arial" w:hAnsi="Arial" w:cs="Arial"/>
          <w:color w:val="auto"/>
        </w:rPr>
        <w:t xml:space="preserve"> report was informed by a site assessment, observations at the service, review of documents and interviews with staff, consumers/representatives and others</w:t>
      </w:r>
      <w:r w:rsidR="00EA19ED">
        <w:rPr>
          <w:rFonts w:ascii="Arial" w:hAnsi="Arial" w:cs="Arial"/>
          <w:color w:val="auto"/>
        </w:rPr>
        <w:t>.</w:t>
      </w:r>
    </w:p>
    <w:p w14:paraId="775EEA16" w14:textId="517432D4" w:rsidR="002D2FA3" w:rsidRPr="009C14F8" w:rsidRDefault="00D60E0C" w:rsidP="008C3894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9C14F8">
        <w:rPr>
          <w:rFonts w:ascii="Arial" w:hAnsi="Arial" w:cs="Arial"/>
          <w:color w:val="auto"/>
        </w:rPr>
        <w:t xml:space="preserve">the </w:t>
      </w:r>
      <w:r w:rsidR="000234A2" w:rsidRPr="009C14F8">
        <w:rPr>
          <w:rFonts w:ascii="Arial" w:hAnsi="Arial" w:cs="Arial"/>
          <w:color w:val="auto"/>
        </w:rPr>
        <w:t xml:space="preserve">following information given to the Commission, or to the assessment team for the </w:t>
      </w:r>
      <w:r w:rsidR="00AF2193" w:rsidRPr="009C14F8">
        <w:rPr>
          <w:rFonts w:ascii="Arial" w:hAnsi="Arial" w:cs="Arial"/>
          <w:color w:val="auto"/>
        </w:rPr>
        <w:t xml:space="preserve">Assessment Contact - Site </w:t>
      </w:r>
      <w:r w:rsidR="000234A2" w:rsidRPr="009C14F8">
        <w:rPr>
          <w:rFonts w:ascii="Arial" w:hAnsi="Arial" w:cs="Arial"/>
          <w:color w:val="auto"/>
        </w:rPr>
        <w:t>of the service</w:t>
      </w:r>
      <w:r w:rsidR="00FB49D5" w:rsidRPr="009C14F8">
        <w:rPr>
          <w:rFonts w:ascii="Arial" w:hAnsi="Arial" w:cs="Arial"/>
          <w:color w:val="auto"/>
        </w:rPr>
        <w:t xml:space="preserve">: </w:t>
      </w:r>
    </w:p>
    <w:p w14:paraId="7B844DE7" w14:textId="7138CB86" w:rsidR="00C03AD5" w:rsidRPr="009C14F8" w:rsidRDefault="00890AE1" w:rsidP="00AF2193">
      <w:pPr>
        <w:pStyle w:val="ListParagraph"/>
        <w:numPr>
          <w:ilvl w:val="1"/>
          <w:numId w:val="34"/>
        </w:numPr>
        <w:spacing w:line="22" w:lineRule="atLeast"/>
        <w:contextualSpacing w:val="0"/>
        <w:rPr>
          <w:rFonts w:ascii="Arial" w:hAnsi="Arial" w:cs="Arial"/>
          <w:color w:val="auto"/>
        </w:rPr>
      </w:pPr>
      <w:r w:rsidRPr="009C14F8">
        <w:rPr>
          <w:rFonts w:ascii="Arial" w:hAnsi="Arial" w:cs="Arial"/>
          <w:color w:val="auto"/>
        </w:rPr>
        <w:t>The Assessment Team interviewed 8 consumers and</w:t>
      </w:r>
      <w:r w:rsidR="000A0985">
        <w:rPr>
          <w:rFonts w:ascii="Arial" w:hAnsi="Arial" w:cs="Arial"/>
          <w:color w:val="auto"/>
        </w:rPr>
        <w:t>/or</w:t>
      </w:r>
      <w:r w:rsidRPr="009C14F8">
        <w:rPr>
          <w:rFonts w:ascii="Arial" w:hAnsi="Arial" w:cs="Arial"/>
          <w:color w:val="auto"/>
        </w:rPr>
        <w:t xml:space="preserve"> representatives during the Assessment Contact </w:t>
      </w:r>
      <w:r w:rsidR="00AF2193" w:rsidRPr="009C14F8">
        <w:rPr>
          <w:rFonts w:ascii="Arial" w:hAnsi="Arial" w:cs="Arial"/>
          <w:color w:val="auto"/>
        </w:rPr>
        <w:t>–</w:t>
      </w:r>
      <w:r w:rsidRPr="009C14F8">
        <w:rPr>
          <w:rFonts w:ascii="Arial" w:hAnsi="Arial" w:cs="Arial"/>
          <w:color w:val="auto"/>
        </w:rPr>
        <w:t xml:space="preserve"> Site</w:t>
      </w:r>
      <w:r w:rsidR="000F4721">
        <w:rPr>
          <w:rFonts w:ascii="Arial" w:hAnsi="Arial" w:cs="Arial"/>
          <w:color w:val="auto"/>
        </w:rPr>
        <w:t>,</w:t>
      </w:r>
      <w:r w:rsidR="00AF2193" w:rsidRPr="009C14F8">
        <w:rPr>
          <w:rFonts w:ascii="Arial" w:hAnsi="Arial" w:cs="Arial"/>
          <w:color w:val="auto"/>
        </w:rPr>
        <w:t xml:space="preserve"> who</w:t>
      </w:r>
      <w:r w:rsidR="000A0985">
        <w:rPr>
          <w:rFonts w:ascii="Arial" w:hAnsi="Arial" w:cs="Arial"/>
          <w:color w:val="auto"/>
        </w:rPr>
        <w:t xml:space="preserve"> were</w:t>
      </w:r>
      <w:r w:rsidR="00AF2193" w:rsidRPr="009C14F8">
        <w:rPr>
          <w:rFonts w:ascii="Arial" w:hAnsi="Arial" w:cs="Arial"/>
          <w:color w:val="auto"/>
        </w:rPr>
        <w:t xml:space="preserve"> </w:t>
      </w:r>
      <w:r w:rsidRPr="009C14F8">
        <w:rPr>
          <w:rFonts w:ascii="Arial" w:hAnsi="Arial" w:cs="Arial"/>
          <w:color w:val="auto"/>
        </w:rPr>
        <w:t xml:space="preserve">satisfied </w:t>
      </w:r>
      <w:r w:rsidR="00AF2193" w:rsidRPr="009C14F8">
        <w:rPr>
          <w:rFonts w:ascii="Arial" w:hAnsi="Arial" w:cs="Arial"/>
          <w:color w:val="auto"/>
        </w:rPr>
        <w:t>the service environment was safe, well maintained and supported consumers independence.</w:t>
      </w:r>
    </w:p>
    <w:p w14:paraId="6712599B" w14:textId="755D1C31" w:rsidR="009006D2" w:rsidRPr="00184D80" w:rsidRDefault="009C14F8" w:rsidP="009C14F8">
      <w:pPr>
        <w:pStyle w:val="ListParagraph"/>
        <w:numPr>
          <w:ilvl w:val="0"/>
          <w:numId w:val="34"/>
        </w:numPr>
        <w:rPr>
          <w:rFonts w:ascii="Arial" w:eastAsiaTheme="majorEastAsia" w:hAnsi="Arial" w:cs="Arial"/>
          <w:b/>
          <w:bCs/>
          <w:sz w:val="30"/>
          <w:szCs w:val="28"/>
        </w:rPr>
      </w:pPr>
      <w:r w:rsidRPr="009C14F8">
        <w:rPr>
          <w:rFonts w:ascii="Arial" w:hAnsi="Arial" w:cs="Arial"/>
          <w:color w:val="auto"/>
        </w:rPr>
        <w:t xml:space="preserve">other information and intelligence held by the Commission regarding the service. </w:t>
      </w:r>
      <w:r w:rsidR="009006D2" w:rsidRPr="00184D80">
        <w:rPr>
          <w:rFonts w:ascii="Arial" w:hAnsi="Arial" w:cs="Arial"/>
        </w:rPr>
        <w:br w:type="page"/>
      </w:r>
    </w:p>
    <w:p w14:paraId="4E82F915" w14:textId="040BC86E" w:rsidR="00AE37E6" w:rsidRPr="00184D80" w:rsidRDefault="00985BBD" w:rsidP="00BD7C23">
      <w:pPr>
        <w:pStyle w:val="Heading1"/>
        <w:spacing w:before="0" w:after="240" w:line="22" w:lineRule="atLeast"/>
      </w:pPr>
      <w:r w:rsidRPr="00184D80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12"/>
        <w:gridCol w:w="3012"/>
      </w:tblGrid>
      <w:tr w:rsidR="00060CF0" w:rsidRPr="00060CF0" w14:paraId="4561C549" w14:textId="77777777" w:rsidTr="00BD7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1BDB12AE" w14:textId="61A39567" w:rsidR="00985BBD" w:rsidRPr="00060CF0" w:rsidRDefault="00060CF0" w:rsidP="002D5918">
            <w:pPr>
              <w:keepNext/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060CF0">
              <w:rPr>
                <w:rFonts w:ascii="Arial" w:hAnsi="Arial" w:cs="Arial"/>
                <w:color w:val="auto"/>
              </w:rPr>
              <w:t>Standard 5 Organisation’s service environment</w:t>
            </w:r>
          </w:p>
        </w:tc>
        <w:tc>
          <w:tcPr>
            <w:tcW w:w="1431" w:type="pct"/>
            <w:shd w:val="clear" w:color="auto" w:fill="auto"/>
          </w:tcPr>
          <w:p w14:paraId="3E686119" w14:textId="1F23938B" w:rsidR="00985BBD" w:rsidRPr="00060CF0" w:rsidRDefault="008A3F19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alias w:val="Compliance Rating"/>
                <w:tag w:val="Compliance Rating"/>
                <w:id w:val="1413970812"/>
                <w:placeholder>
                  <w:docPart w:val="391C130878D04BD8B3BE82F48EC8D19B"/>
                </w:placeholder>
                <w15:color w:val="000000"/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060CF0" w:rsidRPr="00060CF0">
                  <w:rPr>
                    <w:rFonts w:ascii="Arial" w:hAnsi="Arial" w:cs="Arial"/>
                    <w:b w:val="0"/>
                    <w:color w:val="auto"/>
                  </w:rPr>
                  <w:t>Not applicable as not all requirements have been assessed</w:t>
                </w:r>
              </w:sdtContent>
            </w:sdt>
            <w:r w:rsidR="004E4450" w:rsidRPr="00060CF0" w:rsidDel="00D03094">
              <w:rPr>
                <w:rFonts w:ascii="Arial" w:hAnsi="Arial" w:cs="Arial"/>
                <w:color w:val="auto"/>
              </w:rPr>
              <w:t xml:space="preserve"> </w:t>
            </w:r>
          </w:p>
        </w:tc>
      </w:tr>
    </w:tbl>
    <w:p w14:paraId="6CB82D8C" w14:textId="77777777" w:rsidR="00985BBD" w:rsidRPr="00184D80" w:rsidRDefault="00985BBD" w:rsidP="00985BBD">
      <w:pPr>
        <w:rPr>
          <w:rFonts w:ascii="Arial" w:hAnsi="Arial" w:cs="Arial"/>
        </w:rPr>
      </w:pPr>
    </w:p>
    <w:p w14:paraId="70B83543" w14:textId="1E6E8909" w:rsidR="00AE2002" w:rsidRPr="00184D80" w:rsidRDefault="00985BBD" w:rsidP="002D5918">
      <w:pPr>
        <w:spacing w:after="240" w:line="22" w:lineRule="atLeast"/>
        <w:rPr>
          <w:rFonts w:ascii="Arial" w:hAnsi="Arial" w:cs="Arial"/>
        </w:rPr>
      </w:pPr>
      <w:r w:rsidRPr="00184D80">
        <w:rPr>
          <w:rFonts w:ascii="Arial" w:hAnsi="Arial" w:cs="Arial"/>
        </w:rPr>
        <w:t xml:space="preserve">A detailed assessment is provided </w:t>
      </w:r>
      <w:r w:rsidR="00F60755" w:rsidRPr="00184D80">
        <w:rPr>
          <w:rFonts w:ascii="Arial" w:hAnsi="Arial" w:cs="Arial"/>
        </w:rPr>
        <w:t xml:space="preserve">later in this report </w:t>
      </w:r>
      <w:r w:rsidRPr="00184D80">
        <w:rPr>
          <w:rFonts w:ascii="Arial" w:hAnsi="Arial" w:cs="Arial"/>
        </w:rPr>
        <w:t xml:space="preserve">for each </w:t>
      </w:r>
      <w:r w:rsidR="00582A6B" w:rsidRPr="00184D80">
        <w:rPr>
          <w:rFonts w:ascii="Arial" w:hAnsi="Arial" w:cs="Arial"/>
        </w:rPr>
        <w:t>assessed S</w:t>
      </w:r>
      <w:r w:rsidRPr="00184D80">
        <w:rPr>
          <w:rFonts w:ascii="Arial" w:hAnsi="Arial" w:cs="Arial"/>
        </w:rPr>
        <w:t>tandard</w:t>
      </w:r>
      <w:r w:rsidR="00AE2002" w:rsidRPr="00184D80">
        <w:rPr>
          <w:rFonts w:ascii="Arial" w:hAnsi="Arial" w:cs="Arial"/>
        </w:rPr>
        <w:t>.</w:t>
      </w:r>
    </w:p>
    <w:p w14:paraId="65E050A3" w14:textId="77777777" w:rsidR="00AE2002" w:rsidRPr="00184D80" w:rsidRDefault="00AE2002" w:rsidP="002D5918">
      <w:pPr>
        <w:pStyle w:val="Heading1"/>
        <w:spacing w:before="0" w:after="240" w:line="22" w:lineRule="atLeast"/>
        <w:rPr>
          <w:rFonts w:ascii="Arial" w:hAnsi="Arial" w:cs="Arial"/>
        </w:rPr>
      </w:pPr>
      <w:r w:rsidRPr="00184D80">
        <w:rPr>
          <w:rFonts w:ascii="Arial" w:hAnsi="Arial" w:cs="Arial"/>
        </w:rPr>
        <w:t>Areas for improvement</w:t>
      </w:r>
    </w:p>
    <w:p w14:paraId="5B0FB986" w14:textId="26B21B18" w:rsidR="002E3643" w:rsidRPr="00184D80" w:rsidRDefault="002E3643" w:rsidP="002D5918">
      <w:pPr>
        <w:spacing w:after="240" w:line="22" w:lineRule="atLeast"/>
        <w:rPr>
          <w:rFonts w:ascii="Arial" w:hAnsi="Arial" w:cs="Arial"/>
        </w:rPr>
      </w:pPr>
      <w:r w:rsidRPr="00184D80">
        <w:rPr>
          <w:rFonts w:ascii="Arial" w:hAnsi="Arial" w:cs="Arial"/>
        </w:rPr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184D80">
        <w:rPr>
          <w:rFonts w:ascii="Arial" w:hAnsi="Arial" w:cs="Arial"/>
        </w:rPr>
        <w:t>in order to</w:t>
      </w:r>
      <w:proofErr w:type="gramEnd"/>
      <w:r w:rsidRPr="00184D80">
        <w:rPr>
          <w:rFonts w:ascii="Arial" w:hAnsi="Arial" w:cs="Arial"/>
        </w:rPr>
        <w:t xml:space="preserve"> remain compliant with the Quality Standards. </w:t>
      </w:r>
    </w:p>
    <w:p w14:paraId="19D15E33" w14:textId="704C9DE7" w:rsidR="00575A0B" w:rsidRPr="00184D80" w:rsidRDefault="00575A0B" w:rsidP="0058648A">
      <w:pPr>
        <w:spacing w:after="240" w:line="22" w:lineRule="atLeast"/>
        <w:rPr>
          <w:rFonts w:ascii="Arial" w:hAnsi="Arial" w:cs="Arial"/>
        </w:rPr>
      </w:pPr>
      <w:r w:rsidRPr="00184D80">
        <w:rPr>
          <w:rFonts w:ascii="Arial" w:hAnsi="Arial" w:cs="Arial"/>
        </w:rPr>
        <w:br w:type="page"/>
      </w:r>
    </w:p>
    <w:p w14:paraId="373A651B" w14:textId="1A60E1E9" w:rsidR="00E206F2" w:rsidRPr="00184D80" w:rsidRDefault="00E206F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184D80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7"/>
        <w:gridCol w:w="6330"/>
        <w:gridCol w:w="2127"/>
      </w:tblGrid>
      <w:tr w:rsidR="00532C52" w:rsidRPr="00184D80" w14:paraId="778090A6" w14:textId="77777777" w:rsidTr="00BD7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7" w:type="dxa"/>
            <w:gridSpan w:val="2"/>
          </w:tcPr>
          <w:p w14:paraId="564583D7" w14:textId="7CF2B835" w:rsidR="00532C52" w:rsidRPr="00184D80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43DFB070" w14:textId="254831DD" w:rsidR="00532C52" w:rsidRPr="00184D80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532C52" w:rsidRPr="00184D80" w14:paraId="5206F651" w14:textId="77777777" w:rsidTr="00BD7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184D80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184D80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6330" w:type="dxa"/>
            <w:tcBorders>
              <w:right w:val="single" w:sz="4" w:space="0" w:color="auto"/>
            </w:tcBorders>
          </w:tcPr>
          <w:p w14:paraId="7031A193" w14:textId="1D4580CD" w:rsidR="00532C52" w:rsidRPr="00184D80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The service environment:</w:t>
            </w:r>
          </w:p>
          <w:p w14:paraId="3B108787" w14:textId="77777777" w:rsidR="00532C52" w:rsidRPr="00184D80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is safe, clean, well maintained and comfortable; and</w:t>
            </w:r>
          </w:p>
          <w:p w14:paraId="042C1B17" w14:textId="77777777" w:rsidR="00532C52" w:rsidRPr="00184D80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2B17FB0D" w14:textId="1C7ACFB3" w:rsidR="00532C52" w:rsidRPr="00184D80" w:rsidRDefault="008A3F19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37931058"/>
                <w:placeholder>
                  <w:docPart w:val="9599F004551A498D9853D1CFB2A92DE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060CF0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640D2A" w:rsidRPr="00184D80" w:rsidDel="00640D2A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51469B4D" w14:textId="104934BE" w:rsidR="00E206F2" w:rsidRDefault="00E206F2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184D80">
        <w:rPr>
          <w:rFonts w:ascii="Arial" w:hAnsi="Arial" w:cs="Arial"/>
        </w:rPr>
        <w:t>Findings</w:t>
      </w:r>
    </w:p>
    <w:p w14:paraId="637919F0" w14:textId="77777777" w:rsidR="0012276F" w:rsidRPr="00BD7C23" w:rsidRDefault="0012276F" w:rsidP="00BD7C23"/>
    <w:p w14:paraId="1BE50319" w14:textId="6391B7EC" w:rsidR="00772A93" w:rsidRPr="004419C6" w:rsidRDefault="00792FF4" w:rsidP="00772A93">
      <w:pPr>
        <w:rPr>
          <w:rFonts w:ascii="Arial" w:eastAsia="Calibri" w:hAnsi="Arial" w:cs="Arial"/>
          <w:color w:val="auto"/>
        </w:rPr>
      </w:pPr>
      <w:r w:rsidRPr="004419C6">
        <w:rPr>
          <w:rFonts w:ascii="Arial" w:hAnsi="Arial" w:cs="Arial"/>
          <w:color w:val="auto"/>
        </w:rPr>
        <w:t>Consumers expressed satisfaction that the service environment was clean, well maintained, safe and comfortable.</w:t>
      </w:r>
      <w:r w:rsidR="005A0E44">
        <w:rPr>
          <w:rFonts w:ascii="Arial" w:hAnsi="Arial" w:cs="Arial"/>
          <w:color w:val="auto"/>
        </w:rPr>
        <w:t xml:space="preserve"> </w:t>
      </w:r>
      <w:r w:rsidR="007109DD">
        <w:rPr>
          <w:rFonts w:ascii="Arial" w:hAnsi="Arial" w:cs="Arial"/>
          <w:color w:val="auto"/>
        </w:rPr>
        <w:t>S</w:t>
      </w:r>
      <w:r w:rsidR="005A0E44">
        <w:rPr>
          <w:rFonts w:ascii="Arial" w:hAnsi="Arial" w:cs="Arial"/>
          <w:color w:val="auto"/>
        </w:rPr>
        <w:t xml:space="preserve">ampled consumers who smoke, </w:t>
      </w:r>
      <w:r w:rsidR="007109DD">
        <w:rPr>
          <w:rFonts w:ascii="Arial" w:hAnsi="Arial" w:cs="Arial"/>
          <w:color w:val="auto"/>
        </w:rPr>
        <w:t xml:space="preserve">said they felt safe to do so, </w:t>
      </w:r>
      <w:r w:rsidR="00331DAD">
        <w:rPr>
          <w:rFonts w:ascii="Arial" w:hAnsi="Arial" w:cs="Arial"/>
          <w:color w:val="auto"/>
        </w:rPr>
        <w:t xml:space="preserve">were aware of the </w:t>
      </w:r>
      <w:r w:rsidR="006E26FC">
        <w:rPr>
          <w:rFonts w:ascii="Arial" w:hAnsi="Arial" w:cs="Arial"/>
          <w:color w:val="auto"/>
        </w:rPr>
        <w:t xml:space="preserve">requirement to smoke within the </w:t>
      </w:r>
      <w:r w:rsidR="00331DAD">
        <w:rPr>
          <w:rFonts w:ascii="Arial" w:hAnsi="Arial" w:cs="Arial"/>
          <w:color w:val="auto"/>
        </w:rPr>
        <w:t xml:space="preserve">service’s designated smoking areas and confirmed that staff </w:t>
      </w:r>
      <w:proofErr w:type="gramStart"/>
      <w:r w:rsidR="00331DAD">
        <w:rPr>
          <w:rFonts w:ascii="Arial" w:hAnsi="Arial" w:cs="Arial"/>
          <w:color w:val="auto"/>
        </w:rPr>
        <w:t>provided assistance</w:t>
      </w:r>
      <w:proofErr w:type="gramEnd"/>
      <w:r w:rsidR="00331DAD">
        <w:rPr>
          <w:rFonts w:ascii="Arial" w:hAnsi="Arial" w:cs="Arial"/>
          <w:color w:val="auto"/>
        </w:rPr>
        <w:t xml:space="preserve"> when required.</w:t>
      </w:r>
    </w:p>
    <w:p w14:paraId="39FCD634" w14:textId="0DCF1D00" w:rsidR="000F79D9" w:rsidRPr="004419C6" w:rsidRDefault="00C57A67" w:rsidP="000F79D9">
      <w:pPr>
        <w:rPr>
          <w:rFonts w:ascii="Arial" w:eastAsia="Calibri" w:hAnsi="Arial" w:cs="Arial"/>
          <w:color w:val="auto"/>
        </w:rPr>
      </w:pPr>
      <w:r w:rsidRPr="004419C6">
        <w:rPr>
          <w:rFonts w:ascii="Arial" w:eastAsia="Calibri" w:hAnsi="Arial" w:cs="Arial"/>
          <w:color w:val="auto"/>
        </w:rPr>
        <w:t>D</w:t>
      </w:r>
      <w:r w:rsidR="00EC4811" w:rsidRPr="004419C6">
        <w:rPr>
          <w:rFonts w:ascii="Arial" w:hAnsi="Arial" w:cs="Arial"/>
          <w:color w:val="auto"/>
        </w:rPr>
        <w:t>esignated smoking areas were</w:t>
      </w:r>
      <w:r w:rsidR="006E26FC">
        <w:rPr>
          <w:rFonts w:ascii="Arial" w:hAnsi="Arial" w:cs="Arial"/>
          <w:color w:val="auto"/>
        </w:rPr>
        <w:t xml:space="preserve"> observed to be</w:t>
      </w:r>
      <w:r w:rsidR="00EC4811" w:rsidRPr="004419C6">
        <w:rPr>
          <w:rFonts w:ascii="Arial" w:hAnsi="Arial" w:cs="Arial"/>
          <w:color w:val="auto"/>
        </w:rPr>
        <w:t xml:space="preserve"> </w:t>
      </w:r>
      <w:r w:rsidR="000F79D9" w:rsidRPr="004419C6">
        <w:rPr>
          <w:rFonts w:ascii="Arial" w:hAnsi="Arial" w:cs="Arial"/>
          <w:color w:val="auto"/>
        </w:rPr>
        <w:t xml:space="preserve">equipped with </w:t>
      </w:r>
      <w:r w:rsidR="000F79D9" w:rsidRPr="004419C6">
        <w:rPr>
          <w:rFonts w:ascii="Arial" w:eastAsia="Calibri" w:hAnsi="Arial" w:cs="Arial"/>
          <w:color w:val="auto"/>
        </w:rPr>
        <w:t xml:space="preserve">fire safety equipment, such as extinguishers and fire blankets, and emergency call buttons </w:t>
      </w:r>
      <w:r w:rsidR="00BB7E81">
        <w:rPr>
          <w:rFonts w:ascii="Arial" w:eastAsia="Calibri" w:hAnsi="Arial" w:cs="Arial"/>
          <w:color w:val="auto"/>
        </w:rPr>
        <w:t>were</w:t>
      </w:r>
      <w:r w:rsidR="000F79D9" w:rsidRPr="004419C6">
        <w:rPr>
          <w:rFonts w:ascii="Arial" w:eastAsia="Calibri" w:hAnsi="Arial" w:cs="Arial"/>
          <w:color w:val="auto"/>
        </w:rPr>
        <w:t xml:space="preserve"> available in the event of an emergency.</w:t>
      </w:r>
    </w:p>
    <w:p w14:paraId="780F797E" w14:textId="54E3A429" w:rsidR="00792FF4" w:rsidRPr="004419C6" w:rsidRDefault="00792FF4" w:rsidP="00792FF4">
      <w:pPr>
        <w:rPr>
          <w:rFonts w:ascii="Arial" w:hAnsi="Arial" w:cs="Arial"/>
          <w:color w:val="auto"/>
        </w:rPr>
      </w:pPr>
      <w:r w:rsidRPr="004419C6">
        <w:rPr>
          <w:rFonts w:ascii="Arial" w:hAnsi="Arial" w:cs="Arial"/>
          <w:color w:val="auto"/>
        </w:rPr>
        <w:t>The service had implemented improvements to</w:t>
      </w:r>
      <w:r w:rsidR="007118E8">
        <w:rPr>
          <w:rFonts w:ascii="Arial" w:hAnsi="Arial" w:cs="Arial"/>
          <w:color w:val="auto"/>
        </w:rPr>
        <w:t xml:space="preserve"> the service environment to </w:t>
      </w:r>
      <w:r w:rsidR="003B4572">
        <w:rPr>
          <w:rFonts w:ascii="Arial" w:hAnsi="Arial" w:cs="Arial"/>
          <w:color w:val="auto"/>
        </w:rPr>
        <w:t xml:space="preserve">assist each </w:t>
      </w:r>
      <w:r w:rsidR="007118E8">
        <w:rPr>
          <w:rFonts w:ascii="Arial" w:hAnsi="Arial" w:cs="Arial"/>
          <w:color w:val="auto"/>
        </w:rPr>
        <w:t>consumer</w:t>
      </w:r>
      <w:r w:rsidR="00850D20">
        <w:rPr>
          <w:rFonts w:ascii="Arial" w:hAnsi="Arial" w:cs="Arial"/>
          <w:color w:val="auto"/>
        </w:rPr>
        <w:t xml:space="preserve"> who smoked to do so safely</w:t>
      </w:r>
      <w:r w:rsidR="006A0678">
        <w:rPr>
          <w:rFonts w:ascii="Arial" w:hAnsi="Arial" w:cs="Arial"/>
          <w:color w:val="auto"/>
        </w:rPr>
        <w:t xml:space="preserve">. Care documentation </w:t>
      </w:r>
      <w:r w:rsidR="00986AD8">
        <w:rPr>
          <w:rFonts w:ascii="Arial" w:hAnsi="Arial" w:cs="Arial"/>
          <w:color w:val="auto"/>
        </w:rPr>
        <w:t xml:space="preserve">identified the completion of </w:t>
      </w:r>
      <w:r w:rsidR="006A0678">
        <w:rPr>
          <w:rFonts w:ascii="Arial" w:hAnsi="Arial" w:cs="Arial"/>
          <w:color w:val="auto"/>
        </w:rPr>
        <w:t>risk assessment</w:t>
      </w:r>
      <w:r w:rsidR="00986AD8">
        <w:rPr>
          <w:rFonts w:ascii="Arial" w:hAnsi="Arial" w:cs="Arial"/>
          <w:color w:val="auto"/>
        </w:rPr>
        <w:t xml:space="preserve">s and care plans which included strategies for </w:t>
      </w:r>
      <w:r w:rsidR="00522381">
        <w:rPr>
          <w:rFonts w:ascii="Arial" w:hAnsi="Arial" w:cs="Arial"/>
          <w:color w:val="auto"/>
        </w:rPr>
        <w:t>staff to support consumers and ensure the safety of the service environment.</w:t>
      </w:r>
      <w:r w:rsidR="006A0678">
        <w:rPr>
          <w:rFonts w:ascii="Arial" w:hAnsi="Arial" w:cs="Arial"/>
          <w:color w:val="auto"/>
        </w:rPr>
        <w:t xml:space="preserve"> </w:t>
      </w:r>
    </w:p>
    <w:p w14:paraId="72335FB3" w14:textId="79200539" w:rsidR="00E266BD" w:rsidRPr="00073E40" w:rsidRDefault="00792FF4" w:rsidP="003C3B5A">
      <w:pPr>
        <w:rPr>
          <w:color w:val="auto"/>
        </w:rPr>
      </w:pPr>
      <w:r w:rsidRPr="004419C6">
        <w:rPr>
          <w:rFonts w:ascii="Arial" w:hAnsi="Arial" w:cs="Arial"/>
          <w:color w:val="auto"/>
        </w:rPr>
        <w:t>For the reasons detailed, this requirement is Complaint.</w:t>
      </w:r>
    </w:p>
    <w:sectPr w:rsidR="00E266BD" w:rsidRPr="00073E40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1387F" w14:textId="77777777" w:rsidR="00256288" w:rsidRPr="000D4EDE" w:rsidRDefault="00256288" w:rsidP="000D4EDE">
      <w:r>
        <w:separator/>
      </w:r>
    </w:p>
  </w:endnote>
  <w:endnote w:type="continuationSeparator" w:id="0">
    <w:p w14:paraId="2BD6F670" w14:textId="77777777" w:rsidR="00256288" w:rsidRPr="000D4EDE" w:rsidRDefault="00256288" w:rsidP="000D4EDE">
      <w:r>
        <w:continuationSeparator/>
      </w:r>
    </w:p>
  </w:endnote>
  <w:endnote w:type="continuationNotice" w:id="1">
    <w:p w14:paraId="04DA46C5" w14:textId="77777777" w:rsidR="00256288" w:rsidRDefault="0025628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00092636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5D0657" w:rsidRPr="00184D80" w:rsidRDefault="005D0657" w:rsidP="005C410D">
            <w:pPr>
              <w:pStyle w:val="Footer"/>
              <w:rPr>
                <w:rFonts w:ascii="Arial" w:hAnsi="Arial" w:cs="Arial"/>
              </w:rPr>
            </w:pPr>
          </w:p>
          <w:p w14:paraId="0C88E2CA" w14:textId="0CB68041" w:rsidR="005C410D" w:rsidRPr="006D250A" w:rsidRDefault="005C410D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6D250A">
              <w:rPr>
                <w:rStyle w:val="FooterBold"/>
                <w:rFonts w:ascii="Arial" w:hAnsi="Arial" w:cs="Arial"/>
                <w:color w:val="auto"/>
              </w:rPr>
              <w:t>Name of service:</w:t>
            </w:r>
            <w:r w:rsidRPr="006D250A">
              <w:rPr>
                <w:rFonts w:ascii="Arial" w:hAnsi="Arial" w:cs="Arial"/>
                <w:color w:val="auto"/>
              </w:rPr>
              <w:t xml:space="preserve"> </w:t>
            </w:r>
            <w:r w:rsidR="006D250A" w:rsidRPr="006D250A">
              <w:rPr>
                <w:rFonts w:ascii="Arial" w:hAnsi="Arial" w:cs="Arial"/>
                <w:color w:val="auto"/>
              </w:rPr>
              <w:t>Sunnymeade Park Aged Care Community</w:t>
            </w:r>
            <w:r w:rsidRPr="006D250A">
              <w:rPr>
                <w:rFonts w:ascii="Arial" w:hAnsi="Arial" w:cs="Arial"/>
                <w:color w:val="auto"/>
              </w:rPr>
              <w:t xml:space="preserve"> </w:t>
            </w:r>
            <w:r w:rsidR="00F50CC5" w:rsidRPr="006D250A">
              <w:rPr>
                <w:rFonts w:ascii="Arial" w:hAnsi="Arial" w:cs="Arial"/>
                <w:b/>
                <w:color w:val="auto"/>
              </w:rPr>
              <w:t xml:space="preserve">Commission </w:t>
            </w:r>
            <w:r w:rsidRPr="006D250A">
              <w:rPr>
                <w:rFonts w:ascii="Arial" w:hAnsi="Arial" w:cs="Arial"/>
                <w:b/>
                <w:color w:val="auto"/>
              </w:rPr>
              <w:t>ID:</w:t>
            </w:r>
            <w:r w:rsidR="00E22008" w:rsidRPr="006D250A">
              <w:rPr>
                <w:rFonts w:ascii="Arial" w:hAnsi="Arial" w:cs="Arial"/>
                <w:b/>
                <w:color w:val="auto"/>
              </w:rPr>
              <w:t xml:space="preserve"> </w:t>
            </w:r>
            <w:r w:rsidR="006D250A" w:rsidRPr="006D250A">
              <w:rPr>
                <w:rFonts w:ascii="Arial" w:hAnsi="Arial" w:cs="Arial"/>
                <w:color w:val="auto"/>
              </w:rPr>
              <w:t>5208</w:t>
            </w:r>
            <w:r w:rsidRPr="006D250A">
              <w:rPr>
                <w:rFonts w:ascii="Arial" w:hAnsi="Arial" w:cs="Arial"/>
                <w:color w:val="auto"/>
              </w:rPr>
              <w:tab/>
              <w:t>RPT-ACC-</w:t>
            </w:r>
            <w:r w:rsidR="00524FFC" w:rsidRPr="006D250A">
              <w:rPr>
                <w:rFonts w:ascii="Arial" w:hAnsi="Arial" w:cs="Arial"/>
                <w:color w:val="auto"/>
              </w:rPr>
              <w:t>0122 v</w:t>
            </w:r>
            <w:r w:rsidR="005B4C9C" w:rsidRPr="006D250A">
              <w:rPr>
                <w:rFonts w:ascii="Arial" w:hAnsi="Arial" w:cs="Arial"/>
                <w:color w:val="auto"/>
              </w:rPr>
              <w:t>3</w:t>
            </w:r>
            <w:r w:rsidR="00133026" w:rsidRPr="006D250A">
              <w:rPr>
                <w:rFonts w:ascii="Arial" w:hAnsi="Arial" w:cs="Arial"/>
                <w:color w:val="auto"/>
              </w:rPr>
              <w:t>.0</w:t>
            </w:r>
          </w:p>
          <w:p w14:paraId="7A711E18" w14:textId="7051C52E" w:rsidR="005C410D" w:rsidRPr="006D250A" w:rsidRDefault="005C410D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6D250A">
              <w:rPr>
                <w:rStyle w:val="FooterBold"/>
                <w:rFonts w:ascii="Arial" w:hAnsi="Arial" w:cs="Arial"/>
                <w:color w:val="auto"/>
              </w:rPr>
              <w:t xml:space="preserve">Dates of </w:t>
            </w:r>
            <w:r w:rsidR="00787F80" w:rsidRPr="006D250A">
              <w:rPr>
                <w:rStyle w:val="FooterBold"/>
                <w:rFonts w:ascii="Arial" w:hAnsi="Arial" w:cs="Arial"/>
                <w:color w:val="auto"/>
              </w:rPr>
              <w:t>activity</w:t>
            </w:r>
            <w:r w:rsidRPr="006D250A">
              <w:rPr>
                <w:rStyle w:val="FooterBold"/>
                <w:rFonts w:ascii="Arial" w:hAnsi="Arial" w:cs="Arial"/>
                <w:color w:val="auto"/>
              </w:rPr>
              <w:t>:</w:t>
            </w:r>
            <w:r w:rsidRPr="006D250A">
              <w:rPr>
                <w:rFonts w:ascii="Arial" w:hAnsi="Arial" w:cs="Arial"/>
                <w:color w:val="auto"/>
              </w:rPr>
              <w:t xml:space="preserve"> </w:t>
            </w:r>
            <w:r w:rsidR="006D250A" w:rsidRPr="006D250A">
              <w:rPr>
                <w:rFonts w:ascii="Arial" w:hAnsi="Arial" w:cs="Arial"/>
                <w:color w:val="auto"/>
              </w:rPr>
              <w:t>9 August 2022</w:t>
            </w:r>
            <w:r w:rsidRPr="006D250A">
              <w:rPr>
                <w:rFonts w:ascii="Arial" w:hAnsi="Arial" w:cs="Arial"/>
                <w:color w:val="auto"/>
              </w:rPr>
              <w:tab/>
            </w:r>
            <w:r w:rsidRPr="006D250A">
              <w:rPr>
                <w:rStyle w:val="FooterBold"/>
                <w:rFonts w:ascii="Arial" w:hAnsi="Arial" w:cs="Arial"/>
                <w:color w:val="auto"/>
              </w:rPr>
              <w:t>Sensitive</w:t>
            </w:r>
          </w:p>
          <w:p w14:paraId="609C8031" w14:textId="77777777" w:rsidR="005C410D" w:rsidRPr="00184D80" w:rsidRDefault="005C410D" w:rsidP="004D7CEE">
            <w:pPr>
              <w:pStyle w:val="PGnumber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Page</w:t>
            </w:r>
            <w:r w:rsidRPr="00184D80">
              <w:rPr>
                <w:rFonts w:ascii="Arial" w:hAnsi="Arial" w:cs="Arial"/>
                <w:b/>
              </w:rPr>
              <w:t xml:space="preserve"> </w:t>
            </w:r>
            <w:r w:rsidRPr="00184D80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begin"/>
            </w:r>
            <w:r w:rsidRPr="00184D80">
              <w:rPr>
                <w:rFonts w:ascii="Arial" w:hAnsi="Arial" w:cs="Arial"/>
              </w:rPr>
              <w:instrText xml:space="preserve"> PAGE </w:instrText>
            </w:r>
            <w:r w:rsidRPr="00184D80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separate"/>
            </w:r>
            <w:r w:rsidRPr="00184D80">
              <w:rPr>
                <w:rFonts w:ascii="Arial" w:hAnsi="Arial" w:cs="Arial"/>
                <w:noProof/>
              </w:rPr>
              <w:t>2</w:t>
            </w:r>
            <w:r w:rsidRPr="00184D80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end"/>
            </w:r>
            <w:r w:rsidRPr="00184D80">
              <w:rPr>
                <w:rFonts w:ascii="Arial" w:hAnsi="Arial" w:cs="Arial"/>
              </w:rPr>
              <w:t xml:space="preserve"> of </w:t>
            </w:r>
            <w:r w:rsidR="00CF2B30" w:rsidRPr="00184D80">
              <w:rPr>
                <w:rFonts w:ascii="Arial" w:hAnsi="Arial" w:cs="Arial"/>
                <w:color w:val="2B579A"/>
                <w:shd w:val="clear" w:color="auto" w:fill="E6E6E6"/>
              </w:rPr>
              <w:fldChar w:fldCharType="begin"/>
            </w:r>
            <w:r w:rsidR="00CF2B30" w:rsidRPr="00184D80">
              <w:rPr>
                <w:rFonts w:ascii="Arial" w:hAnsi="Arial" w:cs="Arial"/>
                <w:noProof/>
              </w:rPr>
              <w:instrText xml:space="preserve"> NUMPAGES  </w:instrText>
            </w:r>
            <w:r w:rsidR="00CF2B30" w:rsidRPr="00184D80">
              <w:rPr>
                <w:rFonts w:ascii="Arial" w:hAnsi="Arial" w:cs="Arial"/>
                <w:color w:val="2B579A"/>
                <w:shd w:val="clear" w:color="auto" w:fill="E6E6E6"/>
              </w:rPr>
              <w:fldChar w:fldCharType="separate"/>
            </w:r>
            <w:r w:rsidRPr="00184D80">
              <w:rPr>
                <w:rFonts w:ascii="Arial" w:hAnsi="Arial" w:cs="Arial"/>
                <w:noProof/>
              </w:rPr>
              <w:t>2</w:t>
            </w:r>
            <w:r w:rsidR="00CF2B30" w:rsidRPr="00184D80">
              <w:rPr>
                <w:rFonts w:ascii="Arial" w:hAnsi="Arial" w:cs="Arial"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B2AEE" w14:textId="77777777" w:rsidR="00256288" w:rsidRPr="000D4EDE" w:rsidRDefault="00256288" w:rsidP="000D4EDE">
      <w:r>
        <w:separator/>
      </w:r>
    </w:p>
  </w:footnote>
  <w:footnote w:type="continuationSeparator" w:id="0">
    <w:p w14:paraId="3853742D" w14:textId="77777777" w:rsidR="00256288" w:rsidRPr="000D4EDE" w:rsidRDefault="00256288" w:rsidP="000D4EDE">
      <w:r>
        <w:continuationSeparator/>
      </w:r>
    </w:p>
  </w:footnote>
  <w:footnote w:type="continuationNotice" w:id="1">
    <w:p w14:paraId="3CD244C4" w14:textId="77777777" w:rsidR="00256288" w:rsidRDefault="00256288">
      <w:pPr>
        <w:spacing w:after="0"/>
      </w:pPr>
    </w:p>
  </w:footnote>
  <w:footnote w:id="2">
    <w:p w14:paraId="5C4BB5FC" w14:textId="7B9184B6" w:rsidR="00161A79" w:rsidRPr="001863A9" w:rsidRDefault="00161A79">
      <w:pPr>
        <w:pStyle w:val="FootnoteText"/>
        <w:rPr>
          <w:color w:val="auto"/>
        </w:rPr>
      </w:pPr>
      <w:r>
        <w:rPr>
          <w:rStyle w:val="FootnoteReference"/>
        </w:rPr>
        <w:footnoteRef/>
      </w:r>
      <w:r>
        <w:t xml:space="preserve"> </w:t>
      </w:r>
      <w:r w:rsidR="0000465B" w:rsidRPr="00443CA4">
        <w:rPr>
          <w:rFonts w:ascii="Arial" w:hAnsi="Arial" w:cs="Arial"/>
          <w:sz w:val="20"/>
          <w:szCs w:val="20"/>
        </w:rPr>
        <w:t xml:space="preserve">The </w:t>
      </w:r>
      <w:r w:rsidR="0000465B" w:rsidRPr="001863A9">
        <w:rPr>
          <w:rFonts w:ascii="Arial" w:hAnsi="Arial" w:cs="Arial"/>
          <w:color w:val="auto"/>
          <w:sz w:val="20"/>
          <w:szCs w:val="20"/>
        </w:rPr>
        <w:t xml:space="preserve">preparation of the performance report </w:t>
      </w:r>
      <w:r w:rsidR="0001708F" w:rsidRPr="001863A9">
        <w:rPr>
          <w:rFonts w:ascii="Arial" w:hAnsi="Arial" w:cs="Arial"/>
          <w:color w:val="auto"/>
          <w:sz w:val="20"/>
          <w:szCs w:val="20"/>
        </w:rPr>
        <w:t xml:space="preserve">is in accordance with section </w:t>
      </w:r>
      <w:r w:rsidR="001863A9" w:rsidRPr="001863A9">
        <w:rPr>
          <w:rFonts w:ascii="Arial" w:hAnsi="Arial" w:cs="Arial"/>
          <w:color w:val="auto"/>
          <w:sz w:val="20"/>
          <w:szCs w:val="20"/>
        </w:rPr>
        <w:t xml:space="preserve">s </w:t>
      </w:r>
      <w:r w:rsidR="0001708F" w:rsidRPr="001863A9">
        <w:rPr>
          <w:rFonts w:ascii="Arial" w:hAnsi="Arial" w:cs="Arial"/>
          <w:color w:val="auto"/>
          <w:sz w:val="20"/>
          <w:szCs w:val="20"/>
        </w:rPr>
        <w:t>68A</w:t>
      </w:r>
      <w:r w:rsidR="0001708F" w:rsidRPr="001863A9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01708F" w:rsidRPr="001863A9">
        <w:rPr>
          <w:rFonts w:ascii="Arial" w:hAnsi="Arial" w:cs="Arial"/>
          <w:color w:val="auto"/>
          <w:sz w:val="20"/>
          <w:szCs w:val="20"/>
        </w:rPr>
        <w:t>of the Aged Care Quality and Safety Commission Rules 2018</w:t>
      </w:r>
      <w:r w:rsidR="001D220F" w:rsidRPr="001863A9">
        <w:rPr>
          <w:rFonts w:ascii="Arial" w:hAnsi="Arial" w:cs="Arial"/>
          <w:color w:val="auto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16388" w14:textId="77777777" w:rsidR="00DA746C" w:rsidRPr="00FA049A" w:rsidRDefault="00FA049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E639B" w14:textId="5AF5F190" w:rsidR="00596CE3" w:rsidRDefault="00D25448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D52556" w:rsidRDefault="00D52556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4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7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7"/>
  </w:num>
  <w:num w:numId="4">
    <w:abstractNumId w:val="1"/>
  </w:num>
  <w:num w:numId="5">
    <w:abstractNumId w:val="0"/>
  </w:num>
  <w:num w:numId="6">
    <w:abstractNumId w:val="19"/>
  </w:num>
  <w:num w:numId="7">
    <w:abstractNumId w:val="28"/>
  </w:num>
  <w:num w:numId="8">
    <w:abstractNumId w:val="15"/>
  </w:num>
  <w:num w:numId="9">
    <w:abstractNumId w:val="7"/>
  </w:num>
  <w:num w:numId="10">
    <w:abstractNumId w:val="24"/>
  </w:num>
  <w:num w:numId="11">
    <w:abstractNumId w:val="14"/>
  </w:num>
  <w:num w:numId="12">
    <w:abstractNumId w:val="21"/>
  </w:num>
  <w:num w:numId="13">
    <w:abstractNumId w:val="2"/>
  </w:num>
  <w:num w:numId="14">
    <w:abstractNumId w:val="12"/>
  </w:num>
  <w:num w:numId="15">
    <w:abstractNumId w:val="3"/>
  </w:num>
  <w:num w:numId="16">
    <w:abstractNumId w:val="22"/>
  </w:num>
  <w:num w:numId="17">
    <w:abstractNumId w:val="6"/>
  </w:num>
  <w:num w:numId="18">
    <w:abstractNumId w:val="11"/>
  </w:num>
  <w:num w:numId="19">
    <w:abstractNumId w:val="4"/>
  </w:num>
  <w:num w:numId="20">
    <w:abstractNumId w:val="20"/>
  </w:num>
  <w:num w:numId="21">
    <w:abstractNumId w:val="29"/>
  </w:num>
  <w:num w:numId="22">
    <w:abstractNumId w:val="27"/>
  </w:num>
  <w:num w:numId="23">
    <w:abstractNumId w:val="10"/>
  </w:num>
  <w:num w:numId="24">
    <w:abstractNumId w:val="16"/>
  </w:num>
  <w:num w:numId="25">
    <w:abstractNumId w:val="8"/>
  </w:num>
  <w:num w:numId="26">
    <w:abstractNumId w:val="18"/>
  </w:num>
  <w:num w:numId="27">
    <w:abstractNumId w:val="25"/>
  </w:num>
  <w:num w:numId="28">
    <w:abstractNumId w:val="28"/>
  </w:num>
  <w:num w:numId="29">
    <w:abstractNumId w:val="28"/>
  </w:num>
  <w:num w:numId="30">
    <w:abstractNumId w:val="28"/>
  </w:num>
  <w:num w:numId="31">
    <w:abstractNumId w:val="28"/>
  </w:num>
  <w:num w:numId="32">
    <w:abstractNumId w:val="28"/>
  </w:num>
  <w:num w:numId="33">
    <w:abstractNumId w:val="26"/>
  </w:num>
  <w:num w:numId="34">
    <w:abstractNumId w:val="9"/>
  </w:num>
  <w:num w:numId="35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465B"/>
    <w:rsid w:val="00005D98"/>
    <w:rsid w:val="00011C96"/>
    <w:rsid w:val="0001348A"/>
    <w:rsid w:val="000141B9"/>
    <w:rsid w:val="000160BF"/>
    <w:rsid w:val="0001708F"/>
    <w:rsid w:val="000234A2"/>
    <w:rsid w:val="00027955"/>
    <w:rsid w:val="00031B91"/>
    <w:rsid w:val="00034A19"/>
    <w:rsid w:val="00034A80"/>
    <w:rsid w:val="00036646"/>
    <w:rsid w:val="00036F9E"/>
    <w:rsid w:val="00037B1A"/>
    <w:rsid w:val="00040A04"/>
    <w:rsid w:val="000413B3"/>
    <w:rsid w:val="000428E1"/>
    <w:rsid w:val="00042B21"/>
    <w:rsid w:val="00044468"/>
    <w:rsid w:val="00047A8F"/>
    <w:rsid w:val="00050E94"/>
    <w:rsid w:val="0005238F"/>
    <w:rsid w:val="000568C3"/>
    <w:rsid w:val="00056DE9"/>
    <w:rsid w:val="00057B71"/>
    <w:rsid w:val="00057ECF"/>
    <w:rsid w:val="00060CF0"/>
    <w:rsid w:val="00061014"/>
    <w:rsid w:val="0006140D"/>
    <w:rsid w:val="00063082"/>
    <w:rsid w:val="0006450A"/>
    <w:rsid w:val="000710ED"/>
    <w:rsid w:val="00071157"/>
    <w:rsid w:val="0007202C"/>
    <w:rsid w:val="00072B30"/>
    <w:rsid w:val="0007319C"/>
    <w:rsid w:val="000732AA"/>
    <w:rsid w:val="00073CFE"/>
    <w:rsid w:val="00073E40"/>
    <w:rsid w:val="00075367"/>
    <w:rsid w:val="000767DD"/>
    <w:rsid w:val="00077732"/>
    <w:rsid w:val="00081139"/>
    <w:rsid w:val="00083282"/>
    <w:rsid w:val="00084F8B"/>
    <w:rsid w:val="00086D07"/>
    <w:rsid w:val="00086F71"/>
    <w:rsid w:val="000904D1"/>
    <w:rsid w:val="000908A4"/>
    <w:rsid w:val="0009280D"/>
    <w:rsid w:val="000932B2"/>
    <w:rsid w:val="00093915"/>
    <w:rsid w:val="000949AD"/>
    <w:rsid w:val="00095109"/>
    <w:rsid w:val="00095991"/>
    <w:rsid w:val="00095FA2"/>
    <w:rsid w:val="00096B0F"/>
    <w:rsid w:val="00096C32"/>
    <w:rsid w:val="00096D78"/>
    <w:rsid w:val="000A0985"/>
    <w:rsid w:val="000A2795"/>
    <w:rsid w:val="000A490E"/>
    <w:rsid w:val="000A6B31"/>
    <w:rsid w:val="000B04C5"/>
    <w:rsid w:val="000B0F5E"/>
    <w:rsid w:val="000B26FE"/>
    <w:rsid w:val="000B47D9"/>
    <w:rsid w:val="000B5391"/>
    <w:rsid w:val="000B63CA"/>
    <w:rsid w:val="000B68A0"/>
    <w:rsid w:val="000B752A"/>
    <w:rsid w:val="000C14D9"/>
    <w:rsid w:val="000C15C7"/>
    <w:rsid w:val="000C1C6F"/>
    <w:rsid w:val="000C2F90"/>
    <w:rsid w:val="000C3466"/>
    <w:rsid w:val="000C55AD"/>
    <w:rsid w:val="000C6675"/>
    <w:rsid w:val="000D4EDE"/>
    <w:rsid w:val="000D784F"/>
    <w:rsid w:val="000E00D6"/>
    <w:rsid w:val="000E1AD5"/>
    <w:rsid w:val="000E2460"/>
    <w:rsid w:val="000E43AC"/>
    <w:rsid w:val="000F4721"/>
    <w:rsid w:val="000F48CA"/>
    <w:rsid w:val="000F78FA"/>
    <w:rsid w:val="000F79D9"/>
    <w:rsid w:val="00101F4F"/>
    <w:rsid w:val="0010721A"/>
    <w:rsid w:val="001209DE"/>
    <w:rsid w:val="00121EAC"/>
    <w:rsid w:val="0012276F"/>
    <w:rsid w:val="0012342B"/>
    <w:rsid w:val="00123576"/>
    <w:rsid w:val="00124034"/>
    <w:rsid w:val="00124B21"/>
    <w:rsid w:val="001268ED"/>
    <w:rsid w:val="001327B8"/>
    <w:rsid w:val="00133026"/>
    <w:rsid w:val="0013471B"/>
    <w:rsid w:val="001350C9"/>
    <w:rsid w:val="001352D4"/>
    <w:rsid w:val="00137C97"/>
    <w:rsid w:val="0014001E"/>
    <w:rsid w:val="00140D35"/>
    <w:rsid w:val="00142FF8"/>
    <w:rsid w:val="0014378F"/>
    <w:rsid w:val="00145C92"/>
    <w:rsid w:val="0014722A"/>
    <w:rsid w:val="001477EE"/>
    <w:rsid w:val="00150341"/>
    <w:rsid w:val="00152862"/>
    <w:rsid w:val="001544DE"/>
    <w:rsid w:val="00154591"/>
    <w:rsid w:val="00154E2F"/>
    <w:rsid w:val="00157C98"/>
    <w:rsid w:val="00157F67"/>
    <w:rsid w:val="00161730"/>
    <w:rsid w:val="00161A79"/>
    <w:rsid w:val="00162914"/>
    <w:rsid w:val="00164B81"/>
    <w:rsid w:val="001653B6"/>
    <w:rsid w:val="00165C48"/>
    <w:rsid w:val="00167E9C"/>
    <w:rsid w:val="00173B92"/>
    <w:rsid w:val="00174B0F"/>
    <w:rsid w:val="00174E46"/>
    <w:rsid w:val="001817EA"/>
    <w:rsid w:val="0018235E"/>
    <w:rsid w:val="00183B64"/>
    <w:rsid w:val="0018454E"/>
    <w:rsid w:val="00184D80"/>
    <w:rsid w:val="001863A9"/>
    <w:rsid w:val="00191BF5"/>
    <w:rsid w:val="00192C9D"/>
    <w:rsid w:val="001948CE"/>
    <w:rsid w:val="0019532D"/>
    <w:rsid w:val="001A0C8C"/>
    <w:rsid w:val="001A2325"/>
    <w:rsid w:val="001A2FC3"/>
    <w:rsid w:val="001A614F"/>
    <w:rsid w:val="001A664F"/>
    <w:rsid w:val="001B17D8"/>
    <w:rsid w:val="001B2DB7"/>
    <w:rsid w:val="001C0243"/>
    <w:rsid w:val="001C1E92"/>
    <w:rsid w:val="001C747A"/>
    <w:rsid w:val="001D0C02"/>
    <w:rsid w:val="001D139D"/>
    <w:rsid w:val="001D220F"/>
    <w:rsid w:val="001D4C25"/>
    <w:rsid w:val="001D6AC1"/>
    <w:rsid w:val="001D71E9"/>
    <w:rsid w:val="001D79BB"/>
    <w:rsid w:val="001E0F51"/>
    <w:rsid w:val="001E0FA0"/>
    <w:rsid w:val="001E172E"/>
    <w:rsid w:val="001E55BF"/>
    <w:rsid w:val="001E62D8"/>
    <w:rsid w:val="001E6F98"/>
    <w:rsid w:val="001F3E0B"/>
    <w:rsid w:val="001F6E1A"/>
    <w:rsid w:val="001F780A"/>
    <w:rsid w:val="001F7917"/>
    <w:rsid w:val="00200613"/>
    <w:rsid w:val="00201C79"/>
    <w:rsid w:val="00205A6B"/>
    <w:rsid w:val="00206B6B"/>
    <w:rsid w:val="00206E84"/>
    <w:rsid w:val="00212264"/>
    <w:rsid w:val="0021781E"/>
    <w:rsid w:val="00220550"/>
    <w:rsid w:val="00221347"/>
    <w:rsid w:val="002220E6"/>
    <w:rsid w:val="002301A2"/>
    <w:rsid w:val="002316F2"/>
    <w:rsid w:val="00232320"/>
    <w:rsid w:val="002359F5"/>
    <w:rsid w:val="002367BB"/>
    <w:rsid w:val="00236C2D"/>
    <w:rsid w:val="002374B7"/>
    <w:rsid w:val="00240126"/>
    <w:rsid w:val="00241D3E"/>
    <w:rsid w:val="0024304D"/>
    <w:rsid w:val="0024336B"/>
    <w:rsid w:val="00244826"/>
    <w:rsid w:val="00244B17"/>
    <w:rsid w:val="00246613"/>
    <w:rsid w:val="00247ACA"/>
    <w:rsid w:val="0025063B"/>
    <w:rsid w:val="00251BE4"/>
    <w:rsid w:val="00252E6A"/>
    <w:rsid w:val="002538B8"/>
    <w:rsid w:val="00256288"/>
    <w:rsid w:val="00256FB0"/>
    <w:rsid w:val="0025782A"/>
    <w:rsid w:val="00257BC9"/>
    <w:rsid w:val="0026079D"/>
    <w:rsid w:val="00260A64"/>
    <w:rsid w:val="00264479"/>
    <w:rsid w:val="002661A6"/>
    <w:rsid w:val="00266C23"/>
    <w:rsid w:val="00266EFB"/>
    <w:rsid w:val="00270B45"/>
    <w:rsid w:val="00277E38"/>
    <w:rsid w:val="00277F69"/>
    <w:rsid w:val="00283AA1"/>
    <w:rsid w:val="00285868"/>
    <w:rsid w:val="002863F3"/>
    <w:rsid w:val="00286EAD"/>
    <w:rsid w:val="00286EC4"/>
    <w:rsid w:val="0029328B"/>
    <w:rsid w:val="002934E3"/>
    <w:rsid w:val="0029389B"/>
    <w:rsid w:val="00295B9C"/>
    <w:rsid w:val="0029625E"/>
    <w:rsid w:val="002A10BF"/>
    <w:rsid w:val="002A1894"/>
    <w:rsid w:val="002A2188"/>
    <w:rsid w:val="002A36F2"/>
    <w:rsid w:val="002A4264"/>
    <w:rsid w:val="002A7D14"/>
    <w:rsid w:val="002B085B"/>
    <w:rsid w:val="002B0913"/>
    <w:rsid w:val="002B0F77"/>
    <w:rsid w:val="002B28E4"/>
    <w:rsid w:val="002B429E"/>
    <w:rsid w:val="002B655F"/>
    <w:rsid w:val="002B65EC"/>
    <w:rsid w:val="002B7504"/>
    <w:rsid w:val="002C0D97"/>
    <w:rsid w:val="002C1984"/>
    <w:rsid w:val="002C1D79"/>
    <w:rsid w:val="002C2563"/>
    <w:rsid w:val="002C2BB4"/>
    <w:rsid w:val="002C3D3F"/>
    <w:rsid w:val="002C608B"/>
    <w:rsid w:val="002C66D1"/>
    <w:rsid w:val="002C7065"/>
    <w:rsid w:val="002C7F4A"/>
    <w:rsid w:val="002D13D0"/>
    <w:rsid w:val="002D24C6"/>
    <w:rsid w:val="002D2804"/>
    <w:rsid w:val="002D2FA3"/>
    <w:rsid w:val="002D4B6C"/>
    <w:rsid w:val="002D5086"/>
    <w:rsid w:val="002D5274"/>
    <w:rsid w:val="002D5918"/>
    <w:rsid w:val="002E059C"/>
    <w:rsid w:val="002E13F9"/>
    <w:rsid w:val="002E3643"/>
    <w:rsid w:val="002E3A46"/>
    <w:rsid w:val="002E3FB8"/>
    <w:rsid w:val="002E4559"/>
    <w:rsid w:val="002E5630"/>
    <w:rsid w:val="002F0AFA"/>
    <w:rsid w:val="002F0C2C"/>
    <w:rsid w:val="002F1E80"/>
    <w:rsid w:val="002F77C1"/>
    <w:rsid w:val="00300655"/>
    <w:rsid w:val="00301126"/>
    <w:rsid w:val="00303D18"/>
    <w:rsid w:val="0030717A"/>
    <w:rsid w:val="00307ADD"/>
    <w:rsid w:val="00311A19"/>
    <w:rsid w:val="00312A66"/>
    <w:rsid w:val="003130CA"/>
    <w:rsid w:val="003159AD"/>
    <w:rsid w:val="00320353"/>
    <w:rsid w:val="00321142"/>
    <w:rsid w:val="00330034"/>
    <w:rsid w:val="00331912"/>
    <w:rsid w:val="00331DAD"/>
    <w:rsid w:val="0033391F"/>
    <w:rsid w:val="003341B7"/>
    <w:rsid w:val="00340283"/>
    <w:rsid w:val="00340E7C"/>
    <w:rsid w:val="00341026"/>
    <w:rsid w:val="00341858"/>
    <w:rsid w:val="00341B8F"/>
    <w:rsid w:val="00344D21"/>
    <w:rsid w:val="0034623B"/>
    <w:rsid w:val="0034740C"/>
    <w:rsid w:val="00350209"/>
    <w:rsid w:val="003517AE"/>
    <w:rsid w:val="00354629"/>
    <w:rsid w:val="00357041"/>
    <w:rsid w:val="003608B7"/>
    <w:rsid w:val="003637EB"/>
    <w:rsid w:val="00370608"/>
    <w:rsid w:val="00371F54"/>
    <w:rsid w:val="0037770C"/>
    <w:rsid w:val="00377AE2"/>
    <w:rsid w:val="00377C8B"/>
    <w:rsid w:val="00383A95"/>
    <w:rsid w:val="003852F5"/>
    <w:rsid w:val="00385CA0"/>
    <w:rsid w:val="003906EE"/>
    <w:rsid w:val="003A112B"/>
    <w:rsid w:val="003A2733"/>
    <w:rsid w:val="003A3021"/>
    <w:rsid w:val="003A627E"/>
    <w:rsid w:val="003A62E0"/>
    <w:rsid w:val="003A79EE"/>
    <w:rsid w:val="003B268B"/>
    <w:rsid w:val="003B4572"/>
    <w:rsid w:val="003B6A29"/>
    <w:rsid w:val="003B6E16"/>
    <w:rsid w:val="003B7AFD"/>
    <w:rsid w:val="003C180A"/>
    <w:rsid w:val="003C1E25"/>
    <w:rsid w:val="003C3B5A"/>
    <w:rsid w:val="003C3CD8"/>
    <w:rsid w:val="003C40DE"/>
    <w:rsid w:val="003C6C9F"/>
    <w:rsid w:val="003D0F14"/>
    <w:rsid w:val="003D27CB"/>
    <w:rsid w:val="003D329D"/>
    <w:rsid w:val="003D3AD9"/>
    <w:rsid w:val="003D3D2B"/>
    <w:rsid w:val="003D493B"/>
    <w:rsid w:val="003D4C3B"/>
    <w:rsid w:val="003D4F10"/>
    <w:rsid w:val="003E6BF6"/>
    <w:rsid w:val="003F0893"/>
    <w:rsid w:val="003F0F0D"/>
    <w:rsid w:val="0040173E"/>
    <w:rsid w:val="004017D0"/>
    <w:rsid w:val="004018B8"/>
    <w:rsid w:val="00401E16"/>
    <w:rsid w:val="004022F9"/>
    <w:rsid w:val="004054BC"/>
    <w:rsid w:val="00411E5A"/>
    <w:rsid w:val="0041260F"/>
    <w:rsid w:val="00412CD3"/>
    <w:rsid w:val="00413090"/>
    <w:rsid w:val="00413C8B"/>
    <w:rsid w:val="004143EF"/>
    <w:rsid w:val="00415494"/>
    <w:rsid w:val="00415A6D"/>
    <w:rsid w:val="00417128"/>
    <w:rsid w:val="004203D5"/>
    <w:rsid w:val="00420441"/>
    <w:rsid w:val="00423221"/>
    <w:rsid w:val="0042753F"/>
    <w:rsid w:val="00430053"/>
    <w:rsid w:val="00435339"/>
    <w:rsid w:val="004419C6"/>
    <w:rsid w:val="00441A68"/>
    <w:rsid w:val="00443CA4"/>
    <w:rsid w:val="0044447D"/>
    <w:rsid w:val="00445E9C"/>
    <w:rsid w:val="00447BA7"/>
    <w:rsid w:val="0045770B"/>
    <w:rsid w:val="004613F5"/>
    <w:rsid w:val="004635CC"/>
    <w:rsid w:val="00463FA8"/>
    <w:rsid w:val="00467263"/>
    <w:rsid w:val="00467544"/>
    <w:rsid w:val="0047117B"/>
    <w:rsid w:val="00472CBC"/>
    <w:rsid w:val="00475D40"/>
    <w:rsid w:val="0048207D"/>
    <w:rsid w:val="00493DAA"/>
    <w:rsid w:val="00494335"/>
    <w:rsid w:val="00495A4C"/>
    <w:rsid w:val="004967A1"/>
    <w:rsid w:val="004976EB"/>
    <w:rsid w:val="00497726"/>
    <w:rsid w:val="004A274A"/>
    <w:rsid w:val="004A584D"/>
    <w:rsid w:val="004A632F"/>
    <w:rsid w:val="004A68B0"/>
    <w:rsid w:val="004B508F"/>
    <w:rsid w:val="004B5616"/>
    <w:rsid w:val="004B584E"/>
    <w:rsid w:val="004B5AE2"/>
    <w:rsid w:val="004B6E78"/>
    <w:rsid w:val="004C10FE"/>
    <w:rsid w:val="004C1106"/>
    <w:rsid w:val="004C26FD"/>
    <w:rsid w:val="004C3E36"/>
    <w:rsid w:val="004C6D4B"/>
    <w:rsid w:val="004D3081"/>
    <w:rsid w:val="004D440C"/>
    <w:rsid w:val="004D4A61"/>
    <w:rsid w:val="004D7CEE"/>
    <w:rsid w:val="004E136D"/>
    <w:rsid w:val="004E2269"/>
    <w:rsid w:val="004E2CF1"/>
    <w:rsid w:val="004E3BA5"/>
    <w:rsid w:val="004E4450"/>
    <w:rsid w:val="004F1EBB"/>
    <w:rsid w:val="004F3339"/>
    <w:rsid w:val="004F4FF7"/>
    <w:rsid w:val="004F5B0B"/>
    <w:rsid w:val="004F6379"/>
    <w:rsid w:val="004F72A2"/>
    <w:rsid w:val="00500FC7"/>
    <w:rsid w:val="005026D4"/>
    <w:rsid w:val="00503A51"/>
    <w:rsid w:val="0050563D"/>
    <w:rsid w:val="00507372"/>
    <w:rsid w:val="00512309"/>
    <w:rsid w:val="00520640"/>
    <w:rsid w:val="00522381"/>
    <w:rsid w:val="00523C5E"/>
    <w:rsid w:val="00524729"/>
    <w:rsid w:val="00524FFC"/>
    <w:rsid w:val="00526966"/>
    <w:rsid w:val="005309B0"/>
    <w:rsid w:val="005323C4"/>
    <w:rsid w:val="00532C52"/>
    <w:rsid w:val="005352AA"/>
    <w:rsid w:val="00536D93"/>
    <w:rsid w:val="005407D2"/>
    <w:rsid w:val="00540E28"/>
    <w:rsid w:val="00542522"/>
    <w:rsid w:val="0054526E"/>
    <w:rsid w:val="005476B5"/>
    <w:rsid w:val="005602DA"/>
    <w:rsid w:val="00560B37"/>
    <w:rsid w:val="005666EE"/>
    <w:rsid w:val="005715A1"/>
    <w:rsid w:val="00573327"/>
    <w:rsid w:val="00574CDE"/>
    <w:rsid w:val="0057540A"/>
    <w:rsid w:val="00575A0B"/>
    <w:rsid w:val="00576605"/>
    <w:rsid w:val="00577E0C"/>
    <w:rsid w:val="005827F8"/>
    <w:rsid w:val="00582A6B"/>
    <w:rsid w:val="00584456"/>
    <w:rsid w:val="00585873"/>
    <w:rsid w:val="0058648A"/>
    <w:rsid w:val="0059079E"/>
    <w:rsid w:val="00590AC1"/>
    <w:rsid w:val="00592D7B"/>
    <w:rsid w:val="00596CE3"/>
    <w:rsid w:val="005A0E44"/>
    <w:rsid w:val="005A385B"/>
    <w:rsid w:val="005A3E37"/>
    <w:rsid w:val="005A3F63"/>
    <w:rsid w:val="005A4CED"/>
    <w:rsid w:val="005A59D0"/>
    <w:rsid w:val="005A5C97"/>
    <w:rsid w:val="005A61FE"/>
    <w:rsid w:val="005B073E"/>
    <w:rsid w:val="005B1BBD"/>
    <w:rsid w:val="005B227F"/>
    <w:rsid w:val="005B384F"/>
    <w:rsid w:val="005B4C9C"/>
    <w:rsid w:val="005B69D1"/>
    <w:rsid w:val="005B7801"/>
    <w:rsid w:val="005C319B"/>
    <w:rsid w:val="005C410D"/>
    <w:rsid w:val="005C5891"/>
    <w:rsid w:val="005C65B8"/>
    <w:rsid w:val="005C7878"/>
    <w:rsid w:val="005D0657"/>
    <w:rsid w:val="005D15EE"/>
    <w:rsid w:val="005D39ED"/>
    <w:rsid w:val="005D5FAE"/>
    <w:rsid w:val="005D7C07"/>
    <w:rsid w:val="005E1856"/>
    <w:rsid w:val="005E2330"/>
    <w:rsid w:val="005F23EC"/>
    <w:rsid w:val="005F29B7"/>
    <w:rsid w:val="005F4A64"/>
    <w:rsid w:val="005F773B"/>
    <w:rsid w:val="00600009"/>
    <w:rsid w:val="00600832"/>
    <w:rsid w:val="00606EB5"/>
    <w:rsid w:val="00607FFD"/>
    <w:rsid w:val="00613FAF"/>
    <w:rsid w:val="006163EF"/>
    <w:rsid w:val="0061649E"/>
    <w:rsid w:val="00617FDA"/>
    <w:rsid w:val="0062116F"/>
    <w:rsid w:val="00621260"/>
    <w:rsid w:val="00626087"/>
    <w:rsid w:val="006270AA"/>
    <w:rsid w:val="006309FA"/>
    <w:rsid w:val="00630AEE"/>
    <w:rsid w:val="00631B19"/>
    <w:rsid w:val="00631DEA"/>
    <w:rsid w:val="00631F0C"/>
    <w:rsid w:val="00634E4C"/>
    <w:rsid w:val="00635986"/>
    <w:rsid w:val="00636B8B"/>
    <w:rsid w:val="00640D2A"/>
    <w:rsid w:val="006424E4"/>
    <w:rsid w:val="006427FE"/>
    <w:rsid w:val="00645B1D"/>
    <w:rsid w:val="00647B1F"/>
    <w:rsid w:val="00647F89"/>
    <w:rsid w:val="006506C1"/>
    <w:rsid w:val="00650997"/>
    <w:rsid w:val="00651115"/>
    <w:rsid w:val="00652158"/>
    <w:rsid w:val="00654A16"/>
    <w:rsid w:val="0065747A"/>
    <w:rsid w:val="00661424"/>
    <w:rsid w:val="00662EC6"/>
    <w:rsid w:val="00663698"/>
    <w:rsid w:val="006639F1"/>
    <w:rsid w:val="0066674D"/>
    <w:rsid w:val="00666A78"/>
    <w:rsid w:val="006722BD"/>
    <w:rsid w:val="00672F67"/>
    <w:rsid w:val="00675703"/>
    <w:rsid w:val="00676B8E"/>
    <w:rsid w:val="00676C12"/>
    <w:rsid w:val="00683282"/>
    <w:rsid w:val="00683723"/>
    <w:rsid w:val="00684119"/>
    <w:rsid w:val="00685936"/>
    <w:rsid w:val="0069375D"/>
    <w:rsid w:val="0069407C"/>
    <w:rsid w:val="00694A73"/>
    <w:rsid w:val="0069574E"/>
    <w:rsid w:val="00697537"/>
    <w:rsid w:val="006A0678"/>
    <w:rsid w:val="006A1921"/>
    <w:rsid w:val="006A1945"/>
    <w:rsid w:val="006A2303"/>
    <w:rsid w:val="006B0C87"/>
    <w:rsid w:val="006C0260"/>
    <w:rsid w:val="006C07EB"/>
    <w:rsid w:val="006C2E34"/>
    <w:rsid w:val="006D250A"/>
    <w:rsid w:val="006D5F30"/>
    <w:rsid w:val="006E1882"/>
    <w:rsid w:val="006E232F"/>
    <w:rsid w:val="006E26FC"/>
    <w:rsid w:val="006E2B7B"/>
    <w:rsid w:val="006E326F"/>
    <w:rsid w:val="006E4099"/>
    <w:rsid w:val="006E6850"/>
    <w:rsid w:val="006F145A"/>
    <w:rsid w:val="006F1469"/>
    <w:rsid w:val="006F27CB"/>
    <w:rsid w:val="006F359B"/>
    <w:rsid w:val="006F5865"/>
    <w:rsid w:val="00701EC6"/>
    <w:rsid w:val="00706179"/>
    <w:rsid w:val="00707868"/>
    <w:rsid w:val="007105A7"/>
    <w:rsid w:val="00710816"/>
    <w:rsid w:val="007109DD"/>
    <w:rsid w:val="007117D4"/>
    <w:rsid w:val="007118E8"/>
    <w:rsid w:val="007139BF"/>
    <w:rsid w:val="00714F78"/>
    <w:rsid w:val="007170F7"/>
    <w:rsid w:val="007176A4"/>
    <w:rsid w:val="00720576"/>
    <w:rsid w:val="007209A1"/>
    <w:rsid w:val="007253B8"/>
    <w:rsid w:val="00726AE1"/>
    <w:rsid w:val="0073093B"/>
    <w:rsid w:val="0073128F"/>
    <w:rsid w:val="007339E9"/>
    <w:rsid w:val="007356F4"/>
    <w:rsid w:val="00736E7D"/>
    <w:rsid w:val="00740387"/>
    <w:rsid w:val="00742FCF"/>
    <w:rsid w:val="00743E7C"/>
    <w:rsid w:val="0074411A"/>
    <w:rsid w:val="00744F90"/>
    <w:rsid w:val="007509A6"/>
    <w:rsid w:val="00753F83"/>
    <w:rsid w:val="007541B0"/>
    <w:rsid w:val="0075469B"/>
    <w:rsid w:val="007546F3"/>
    <w:rsid w:val="00755163"/>
    <w:rsid w:val="00756AAB"/>
    <w:rsid w:val="00757F63"/>
    <w:rsid w:val="00762CC8"/>
    <w:rsid w:val="007637D5"/>
    <w:rsid w:val="007645AE"/>
    <w:rsid w:val="00764992"/>
    <w:rsid w:val="0076760D"/>
    <w:rsid w:val="007706FB"/>
    <w:rsid w:val="00770A31"/>
    <w:rsid w:val="0077242A"/>
    <w:rsid w:val="00772A93"/>
    <w:rsid w:val="0077396A"/>
    <w:rsid w:val="00774856"/>
    <w:rsid w:val="007758A5"/>
    <w:rsid w:val="00775AA0"/>
    <w:rsid w:val="007770FA"/>
    <w:rsid w:val="00777E88"/>
    <w:rsid w:val="00787F80"/>
    <w:rsid w:val="00791738"/>
    <w:rsid w:val="00791780"/>
    <w:rsid w:val="00792FF4"/>
    <w:rsid w:val="00793424"/>
    <w:rsid w:val="00796164"/>
    <w:rsid w:val="00797CE0"/>
    <w:rsid w:val="007A0EB7"/>
    <w:rsid w:val="007A224B"/>
    <w:rsid w:val="007A7E23"/>
    <w:rsid w:val="007B07BD"/>
    <w:rsid w:val="007B1F01"/>
    <w:rsid w:val="007B492F"/>
    <w:rsid w:val="007C08B1"/>
    <w:rsid w:val="007C2CC2"/>
    <w:rsid w:val="007C3879"/>
    <w:rsid w:val="007C38BD"/>
    <w:rsid w:val="007C3BD4"/>
    <w:rsid w:val="007C4629"/>
    <w:rsid w:val="007C4B1D"/>
    <w:rsid w:val="007C5918"/>
    <w:rsid w:val="007C614F"/>
    <w:rsid w:val="007C79AA"/>
    <w:rsid w:val="007D125D"/>
    <w:rsid w:val="007D13C9"/>
    <w:rsid w:val="007D1F4A"/>
    <w:rsid w:val="007D31DA"/>
    <w:rsid w:val="007D3829"/>
    <w:rsid w:val="007D72C5"/>
    <w:rsid w:val="007D7C0D"/>
    <w:rsid w:val="007E1D84"/>
    <w:rsid w:val="007E3BD2"/>
    <w:rsid w:val="007E525D"/>
    <w:rsid w:val="007E6777"/>
    <w:rsid w:val="007F0323"/>
    <w:rsid w:val="007F1FCC"/>
    <w:rsid w:val="007F379E"/>
    <w:rsid w:val="007F3947"/>
    <w:rsid w:val="007F471C"/>
    <w:rsid w:val="007F5402"/>
    <w:rsid w:val="007F7A9A"/>
    <w:rsid w:val="00800C90"/>
    <w:rsid w:val="0080379D"/>
    <w:rsid w:val="00807FB0"/>
    <w:rsid w:val="00811B06"/>
    <w:rsid w:val="008125F8"/>
    <w:rsid w:val="0081274B"/>
    <w:rsid w:val="0081421B"/>
    <w:rsid w:val="008204B8"/>
    <w:rsid w:val="00824733"/>
    <w:rsid w:val="008256F3"/>
    <w:rsid w:val="00825D31"/>
    <w:rsid w:val="00835677"/>
    <w:rsid w:val="00837592"/>
    <w:rsid w:val="00837601"/>
    <w:rsid w:val="00844697"/>
    <w:rsid w:val="00844B1D"/>
    <w:rsid w:val="00844F5C"/>
    <w:rsid w:val="0084580E"/>
    <w:rsid w:val="00845843"/>
    <w:rsid w:val="00846D34"/>
    <w:rsid w:val="00847D8A"/>
    <w:rsid w:val="00850D20"/>
    <w:rsid w:val="00851463"/>
    <w:rsid w:val="00852F20"/>
    <w:rsid w:val="00853308"/>
    <w:rsid w:val="0085380C"/>
    <w:rsid w:val="00855E96"/>
    <w:rsid w:val="0086129F"/>
    <w:rsid w:val="008637EC"/>
    <w:rsid w:val="00863A77"/>
    <w:rsid w:val="00870614"/>
    <w:rsid w:val="0087078F"/>
    <w:rsid w:val="00870BC6"/>
    <w:rsid w:val="00874964"/>
    <w:rsid w:val="00874992"/>
    <w:rsid w:val="00876F52"/>
    <w:rsid w:val="008778C8"/>
    <w:rsid w:val="0088036D"/>
    <w:rsid w:val="00880662"/>
    <w:rsid w:val="00881155"/>
    <w:rsid w:val="00882892"/>
    <w:rsid w:val="00883241"/>
    <w:rsid w:val="00885A14"/>
    <w:rsid w:val="0088689B"/>
    <w:rsid w:val="00890AE1"/>
    <w:rsid w:val="00890FA0"/>
    <w:rsid w:val="00893AA3"/>
    <w:rsid w:val="008945D6"/>
    <w:rsid w:val="008947BF"/>
    <w:rsid w:val="00895C87"/>
    <w:rsid w:val="00897805"/>
    <w:rsid w:val="008A214D"/>
    <w:rsid w:val="008A39D3"/>
    <w:rsid w:val="008A5796"/>
    <w:rsid w:val="008A607C"/>
    <w:rsid w:val="008A72D2"/>
    <w:rsid w:val="008A74A3"/>
    <w:rsid w:val="008B0881"/>
    <w:rsid w:val="008B6868"/>
    <w:rsid w:val="008B6D24"/>
    <w:rsid w:val="008C0189"/>
    <w:rsid w:val="008C0BE9"/>
    <w:rsid w:val="008C19D5"/>
    <w:rsid w:val="008C3894"/>
    <w:rsid w:val="008C4271"/>
    <w:rsid w:val="008C4586"/>
    <w:rsid w:val="008C6A43"/>
    <w:rsid w:val="008D080C"/>
    <w:rsid w:val="008D0D3A"/>
    <w:rsid w:val="008D32D8"/>
    <w:rsid w:val="008D46AD"/>
    <w:rsid w:val="008D5CB8"/>
    <w:rsid w:val="008D6437"/>
    <w:rsid w:val="008D6EDF"/>
    <w:rsid w:val="008E3D54"/>
    <w:rsid w:val="008E3EF5"/>
    <w:rsid w:val="008F33B5"/>
    <w:rsid w:val="008F6D82"/>
    <w:rsid w:val="008F7336"/>
    <w:rsid w:val="0090058F"/>
    <w:rsid w:val="009006D2"/>
    <w:rsid w:val="00901BE9"/>
    <w:rsid w:val="0090484D"/>
    <w:rsid w:val="00906799"/>
    <w:rsid w:val="00912DD6"/>
    <w:rsid w:val="00914744"/>
    <w:rsid w:val="009150FC"/>
    <w:rsid w:val="00916B81"/>
    <w:rsid w:val="009175DD"/>
    <w:rsid w:val="00922193"/>
    <w:rsid w:val="009232CD"/>
    <w:rsid w:val="00923710"/>
    <w:rsid w:val="00923FEF"/>
    <w:rsid w:val="00924152"/>
    <w:rsid w:val="00926A69"/>
    <w:rsid w:val="0093194D"/>
    <w:rsid w:val="00934C3F"/>
    <w:rsid w:val="00935644"/>
    <w:rsid w:val="009356B9"/>
    <w:rsid w:val="00936577"/>
    <w:rsid w:val="009401B8"/>
    <w:rsid w:val="009402C4"/>
    <w:rsid w:val="009417AE"/>
    <w:rsid w:val="009421FF"/>
    <w:rsid w:val="00943450"/>
    <w:rsid w:val="009446C7"/>
    <w:rsid w:val="00945B3F"/>
    <w:rsid w:val="00947406"/>
    <w:rsid w:val="00947BBF"/>
    <w:rsid w:val="0095024B"/>
    <w:rsid w:val="00950DCB"/>
    <w:rsid w:val="00952251"/>
    <w:rsid w:val="00952645"/>
    <w:rsid w:val="00952D4C"/>
    <w:rsid w:val="0095467F"/>
    <w:rsid w:val="00954EA7"/>
    <w:rsid w:val="00955049"/>
    <w:rsid w:val="00957B7C"/>
    <w:rsid w:val="00960239"/>
    <w:rsid w:val="00960246"/>
    <w:rsid w:val="00961105"/>
    <w:rsid w:val="00964E7A"/>
    <w:rsid w:val="009666F7"/>
    <w:rsid w:val="009676D4"/>
    <w:rsid w:val="0097172A"/>
    <w:rsid w:val="009720E1"/>
    <w:rsid w:val="00972FEE"/>
    <w:rsid w:val="00973F6A"/>
    <w:rsid w:val="00974F0E"/>
    <w:rsid w:val="00975292"/>
    <w:rsid w:val="00975CD7"/>
    <w:rsid w:val="009762CE"/>
    <w:rsid w:val="00983FEE"/>
    <w:rsid w:val="00985BBD"/>
    <w:rsid w:val="00985E70"/>
    <w:rsid w:val="00986013"/>
    <w:rsid w:val="00986AD8"/>
    <w:rsid w:val="00995BD7"/>
    <w:rsid w:val="009962A6"/>
    <w:rsid w:val="00996EDE"/>
    <w:rsid w:val="009979F4"/>
    <w:rsid w:val="009A1DF7"/>
    <w:rsid w:val="009A45B2"/>
    <w:rsid w:val="009A53FF"/>
    <w:rsid w:val="009A5585"/>
    <w:rsid w:val="009A59D5"/>
    <w:rsid w:val="009A657E"/>
    <w:rsid w:val="009A7048"/>
    <w:rsid w:val="009B2A30"/>
    <w:rsid w:val="009B3527"/>
    <w:rsid w:val="009B3DD4"/>
    <w:rsid w:val="009C14F8"/>
    <w:rsid w:val="009C6FA1"/>
    <w:rsid w:val="009C7B01"/>
    <w:rsid w:val="009D0EC3"/>
    <w:rsid w:val="009D20AA"/>
    <w:rsid w:val="009D2DDD"/>
    <w:rsid w:val="009D47D2"/>
    <w:rsid w:val="009D4EBD"/>
    <w:rsid w:val="009D5FD2"/>
    <w:rsid w:val="009E2E0A"/>
    <w:rsid w:val="009E5D48"/>
    <w:rsid w:val="009E753D"/>
    <w:rsid w:val="009F15BD"/>
    <w:rsid w:val="009F37C6"/>
    <w:rsid w:val="009F39B4"/>
    <w:rsid w:val="009F586B"/>
    <w:rsid w:val="00A00C74"/>
    <w:rsid w:val="00A04E35"/>
    <w:rsid w:val="00A07E0D"/>
    <w:rsid w:val="00A10DA6"/>
    <w:rsid w:val="00A1129A"/>
    <w:rsid w:val="00A12C65"/>
    <w:rsid w:val="00A1337D"/>
    <w:rsid w:val="00A151E9"/>
    <w:rsid w:val="00A15DBB"/>
    <w:rsid w:val="00A179A6"/>
    <w:rsid w:val="00A21752"/>
    <w:rsid w:val="00A2407F"/>
    <w:rsid w:val="00A25578"/>
    <w:rsid w:val="00A259F2"/>
    <w:rsid w:val="00A33802"/>
    <w:rsid w:val="00A33B6A"/>
    <w:rsid w:val="00A35C1F"/>
    <w:rsid w:val="00A36294"/>
    <w:rsid w:val="00A363B1"/>
    <w:rsid w:val="00A366AE"/>
    <w:rsid w:val="00A37162"/>
    <w:rsid w:val="00A37590"/>
    <w:rsid w:val="00A37828"/>
    <w:rsid w:val="00A37E51"/>
    <w:rsid w:val="00A4007B"/>
    <w:rsid w:val="00A4106F"/>
    <w:rsid w:val="00A45464"/>
    <w:rsid w:val="00A45AD0"/>
    <w:rsid w:val="00A47633"/>
    <w:rsid w:val="00A53690"/>
    <w:rsid w:val="00A549E4"/>
    <w:rsid w:val="00A54A38"/>
    <w:rsid w:val="00A5612B"/>
    <w:rsid w:val="00A62D31"/>
    <w:rsid w:val="00A63380"/>
    <w:rsid w:val="00A65039"/>
    <w:rsid w:val="00A66346"/>
    <w:rsid w:val="00A6688B"/>
    <w:rsid w:val="00A6698E"/>
    <w:rsid w:val="00A67CAC"/>
    <w:rsid w:val="00A72BE4"/>
    <w:rsid w:val="00A752E7"/>
    <w:rsid w:val="00A865C7"/>
    <w:rsid w:val="00A87C61"/>
    <w:rsid w:val="00A95018"/>
    <w:rsid w:val="00A97397"/>
    <w:rsid w:val="00A97E3B"/>
    <w:rsid w:val="00AA20A1"/>
    <w:rsid w:val="00AA41F2"/>
    <w:rsid w:val="00AB039E"/>
    <w:rsid w:val="00AB4206"/>
    <w:rsid w:val="00AC137F"/>
    <w:rsid w:val="00AC4FA8"/>
    <w:rsid w:val="00AC5850"/>
    <w:rsid w:val="00AC7E54"/>
    <w:rsid w:val="00AD04E4"/>
    <w:rsid w:val="00AD071F"/>
    <w:rsid w:val="00AD5CEB"/>
    <w:rsid w:val="00AD61A0"/>
    <w:rsid w:val="00AD73AD"/>
    <w:rsid w:val="00AE2002"/>
    <w:rsid w:val="00AE347E"/>
    <w:rsid w:val="00AE37E6"/>
    <w:rsid w:val="00AE6174"/>
    <w:rsid w:val="00AE6A4E"/>
    <w:rsid w:val="00AE7B98"/>
    <w:rsid w:val="00AE7F19"/>
    <w:rsid w:val="00AF129F"/>
    <w:rsid w:val="00AF2193"/>
    <w:rsid w:val="00AF4065"/>
    <w:rsid w:val="00AF4FC2"/>
    <w:rsid w:val="00AF5FEB"/>
    <w:rsid w:val="00B0207F"/>
    <w:rsid w:val="00B04AFD"/>
    <w:rsid w:val="00B05B09"/>
    <w:rsid w:val="00B1287E"/>
    <w:rsid w:val="00B12DC9"/>
    <w:rsid w:val="00B13272"/>
    <w:rsid w:val="00B13F84"/>
    <w:rsid w:val="00B14604"/>
    <w:rsid w:val="00B14DCF"/>
    <w:rsid w:val="00B155E7"/>
    <w:rsid w:val="00B15ABA"/>
    <w:rsid w:val="00B163BC"/>
    <w:rsid w:val="00B21B98"/>
    <w:rsid w:val="00B225DB"/>
    <w:rsid w:val="00B22B75"/>
    <w:rsid w:val="00B23AB9"/>
    <w:rsid w:val="00B23E6A"/>
    <w:rsid w:val="00B24626"/>
    <w:rsid w:val="00B27552"/>
    <w:rsid w:val="00B31844"/>
    <w:rsid w:val="00B34339"/>
    <w:rsid w:val="00B34BB3"/>
    <w:rsid w:val="00B40DBD"/>
    <w:rsid w:val="00B42B2F"/>
    <w:rsid w:val="00B44900"/>
    <w:rsid w:val="00B44F94"/>
    <w:rsid w:val="00B472E1"/>
    <w:rsid w:val="00B50E27"/>
    <w:rsid w:val="00B52821"/>
    <w:rsid w:val="00B54500"/>
    <w:rsid w:val="00B60765"/>
    <w:rsid w:val="00B61D9C"/>
    <w:rsid w:val="00B61FDC"/>
    <w:rsid w:val="00B6356D"/>
    <w:rsid w:val="00B679BF"/>
    <w:rsid w:val="00B71170"/>
    <w:rsid w:val="00B72237"/>
    <w:rsid w:val="00B72741"/>
    <w:rsid w:val="00B74621"/>
    <w:rsid w:val="00B7635B"/>
    <w:rsid w:val="00B802F4"/>
    <w:rsid w:val="00B80BCE"/>
    <w:rsid w:val="00B81524"/>
    <w:rsid w:val="00B81740"/>
    <w:rsid w:val="00B81CAD"/>
    <w:rsid w:val="00B8541F"/>
    <w:rsid w:val="00B85D7B"/>
    <w:rsid w:val="00B8694B"/>
    <w:rsid w:val="00B900EA"/>
    <w:rsid w:val="00B91069"/>
    <w:rsid w:val="00B9277D"/>
    <w:rsid w:val="00B92842"/>
    <w:rsid w:val="00B930B6"/>
    <w:rsid w:val="00BA10E1"/>
    <w:rsid w:val="00BA2713"/>
    <w:rsid w:val="00BA2941"/>
    <w:rsid w:val="00BA4C61"/>
    <w:rsid w:val="00BA54C8"/>
    <w:rsid w:val="00BA5D02"/>
    <w:rsid w:val="00BA627A"/>
    <w:rsid w:val="00BB22FA"/>
    <w:rsid w:val="00BB7E81"/>
    <w:rsid w:val="00BC05A6"/>
    <w:rsid w:val="00BC7B57"/>
    <w:rsid w:val="00BD0455"/>
    <w:rsid w:val="00BD12A1"/>
    <w:rsid w:val="00BD46F8"/>
    <w:rsid w:val="00BD74E3"/>
    <w:rsid w:val="00BD76CE"/>
    <w:rsid w:val="00BD7B83"/>
    <w:rsid w:val="00BD7C23"/>
    <w:rsid w:val="00BE33E7"/>
    <w:rsid w:val="00BE7394"/>
    <w:rsid w:val="00BF17C6"/>
    <w:rsid w:val="00BF3420"/>
    <w:rsid w:val="00BF5591"/>
    <w:rsid w:val="00BF6E1A"/>
    <w:rsid w:val="00C00FDA"/>
    <w:rsid w:val="00C01823"/>
    <w:rsid w:val="00C02EB9"/>
    <w:rsid w:val="00C03AD5"/>
    <w:rsid w:val="00C04E4B"/>
    <w:rsid w:val="00C05C2C"/>
    <w:rsid w:val="00C05F73"/>
    <w:rsid w:val="00C07BF3"/>
    <w:rsid w:val="00C115C0"/>
    <w:rsid w:val="00C11B56"/>
    <w:rsid w:val="00C141FC"/>
    <w:rsid w:val="00C16045"/>
    <w:rsid w:val="00C161D2"/>
    <w:rsid w:val="00C21E27"/>
    <w:rsid w:val="00C22E3E"/>
    <w:rsid w:val="00C2382D"/>
    <w:rsid w:val="00C23F79"/>
    <w:rsid w:val="00C24D18"/>
    <w:rsid w:val="00C2593A"/>
    <w:rsid w:val="00C25DBC"/>
    <w:rsid w:val="00C2626F"/>
    <w:rsid w:val="00C2679E"/>
    <w:rsid w:val="00C27C69"/>
    <w:rsid w:val="00C27DC7"/>
    <w:rsid w:val="00C3243F"/>
    <w:rsid w:val="00C335C0"/>
    <w:rsid w:val="00C34C5B"/>
    <w:rsid w:val="00C3521C"/>
    <w:rsid w:val="00C37EB8"/>
    <w:rsid w:val="00C41D04"/>
    <w:rsid w:val="00C43942"/>
    <w:rsid w:val="00C503A0"/>
    <w:rsid w:val="00C5191E"/>
    <w:rsid w:val="00C52DBB"/>
    <w:rsid w:val="00C57A67"/>
    <w:rsid w:val="00C61CF6"/>
    <w:rsid w:val="00C62644"/>
    <w:rsid w:val="00C62BF5"/>
    <w:rsid w:val="00C636DA"/>
    <w:rsid w:val="00C658A2"/>
    <w:rsid w:val="00C663B9"/>
    <w:rsid w:val="00C6797C"/>
    <w:rsid w:val="00C67E22"/>
    <w:rsid w:val="00C716D1"/>
    <w:rsid w:val="00C72271"/>
    <w:rsid w:val="00C74FD5"/>
    <w:rsid w:val="00C7624C"/>
    <w:rsid w:val="00C76B27"/>
    <w:rsid w:val="00C81356"/>
    <w:rsid w:val="00C87DA0"/>
    <w:rsid w:val="00C9354C"/>
    <w:rsid w:val="00CA2A4A"/>
    <w:rsid w:val="00CA4B16"/>
    <w:rsid w:val="00CA59BB"/>
    <w:rsid w:val="00CA5CB5"/>
    <w:rsid w:val="00CA6EC4"/>
    <w:rsid w:val="00CA6FF9"/>
    <w:rsid w:val="00CB2962"/>
    <w:rsid w:val="00CB4238"/>
    <w:rsid w:val="00CB5938"/>
    <w:rsid w:val="00CC1A64"/>
    <w:rsid w:val="00CC333D"/>
    <w:rsid w:val="00CC34EB"/>
    <w:rsid w:val="00CC3DE8"/>
    <w:rsid w:val="00CC66EA"/>
    <w:rsid w:val="00CC7B36"/>
    <w:rsid w:val="00CD3C17"/>
    <w:rsid w:val="00CE0429"/>
    <w:rsid w:val="00CE10E3"/>
    <w:rsid w:val="00CE1F9C"/>
    <w:rsid w:val="00CE2E48"/>
    <w:rsid w:val="00CE579C"/>
    <w:rsid w:val="00CF089D"/>
    <w:rsid w:val="00CF10E5"/>
    <w:rsid w:val="00CF2B30"/>
    <w:rsid w:val="00CF3F00"/>
    <w:rsid w:val="00CF4C11"/>
    <w:rsid w:val="00CF6672"/>
    <w:rsid w:val="00D021F7"/>
    <w:rsid w:val="00D03094"/>
    <w:rsid w:val="00D069C7"/>
    <w:rsid w:val="00D078A2"/>
    <w:rsid w:val="00D1271E"/>
    <w:rsid w:val="00D13CC9"/>
    <w:rsid w:val="00D13D76"/>
    <w:rsid w:val="00D21123"/>
    <w:rsid w:val="00D25448"/>
    <w:rsid w:val="00D26BB7"/>
    <w:rsid w:val="00D27454"/>
    <w:rsid w:val="00D336B5"/>
    <w:rsid w:val="00D34074"/>
    <w:rsid w:val="00D34145"/>
    <w:rsid w:val="00D34442"/>
    <w:rsid w:val="00D367EB"/>
    <w:rsid w:val="00D4244E"/>
    <w:rsid w:val="00D42907"/>
    <w:rsid w:val="00D4462E"/>
    <w:rsid w:val="00D45954"/>
    <w:rsid w:val="00D461C2"/>
    <w:rsid w:val="00D47330"/>
    <w:rsid w:val="00D47F11"/>
    <w:rsid w:val="00D52556"/>
    <w:rsid w:val="00D5522C"/>
    <w:rsid w:val="00D60705"/>
    <w:rsid w:val="00D60E0C"/>
    <w:rsid w:val="00D61AAE"/>
    <w:rsid w:val="00D61D08"/>
    <w:rsid w:val="00D626C3"/>
    <w:rsid w:val="00D64CB8"/>
    <w:rsid w:val="00D6567D"/>
    <w:rsid w:val="00D66A62"/>
    <w:rsid w:val="00D67F99"/>
    <w:rsid w:val="00D703D1"/>
    <w:rsid w:val="00D72FD8"/>
    <w:rsid w:val="00D75277"/>
    <w:rsid w:val="00D81D34"/>
    <w:rsid w:val="00D86987"/>
    <w:rsid w:val="00D948F2"/>
    <w:rsid w:val="00D9697A"/>
    <w:rsid w:val="00DA4B03"/>
    <w:rsid w:val="00DA4C48"/>
    <w:rsid w:val="00DA727D"/>
    <w:rsid w:val="00DA746C"/>
    <w:rsid w:val="00DB0161"/>
    <w:rsid w:val="00DB14A7"/>
    <w:rsid w:val="00DB18AD"/>
    <w:rsid w:val="00DB37AA"/>
    <w:rsid w:val="00DB53A7"/>
    <w:rsid w:val="00DB53A9"/>
    <w:rsid w:val="00DC26FF"/>
    <w:rsid w:val="00DC4DB2"/>
    <w:rsid w:val="00DC70A8"/>
    <w:rsid w:val="00DC7F56"/>
    <w:rsid w:val="00DD170F"/>
    <w:rsid w:val="00DD5E42"/>
    <w:rsid w:val="00DD7759"/>
    <w:rsid w:val="00DE0A8A"/>
    <w:rsid w:val="00DE0E86"/>
    <w:rsid w:val="00DE4922"/>
    <w:rsid w:val="00DF1240"/>
    <w:rsid w:val="00DF13AA"/>
    <w:rsid w:val="00DF4F1E"/>
    <w:rsid w:val="00DF6E54"/>
    <w:rsid w:val="00E006F8"/>
    <w:rsid w:val="00E017BA"/>
    <w:rsid w:val="00E01D7A"/>
    <w:rsid w:val="00E03C17"/>
    <w:rsid w:val="00E04228"/>
    <w:rsid w:val="00E04457"/>
    <w:rsid w:val="00E04BBC"/>
    <w:rsid w:val="00E10450"/>
    <w:rsid w:val="00E1183B"/>
    <w:rsid w:val="00E11A7A"/>
    <w:rsid w:val="00E139F8"/>
    <w:rsid w:val="00E1478E"/>
    <w:rsid w:val="00E159D7"/>
    <w:rsid w:val="00E206F2"/>
    <w:rsid w:val="00E21653"/>
    <w:rsid w:val="00E22008"/>
    <w:rsid w:val="00E2414E"/>
    <w:rsid w:val="00E266BD"/>
    <w:rsid w:val="00E26830"/>
    <w:rsid w:val="00E31571"/>
    <w:rsid w:val="00E31E6E"/>
    <w:rsid w:val="00E33949"/>
    <w:rsid w:val="00E40B36"/>
    <w:rsid w:val="00E41881"/>
    <w:rsid w:val="00E50021"/>
    <w:rsid w:val="00E51672"/>
    <w:rsid w:val="00E51EB7"/>
    <w:rsid w:val="00E52E12"/>
    <w:rsid w:val="00E55EE5"/>
    <w:rsid w:val="00E577EE"/>
    <w:rsid w:val="00E61364"/>
    <w:rsid w:val="00E61772"/>
    <w:rsid w:val="00E61991"/>
    <w:rsid w:val="00E61C34"/>
    <w:rsid w:val="00E62217"/>
    <w:rsid w:val="00E625B3"/>
    <w:rsid w:val="00E646E9"/>
    <w:rsid w:val="00E64743"/>
    <w:rsid w:val="00E72338"/>
    <w:rsid w:val="00E7257D"/>
    <w:rsid w:val="00E728CB"/>
    <w:rsid w:val="00E7336F"/>
    <w:rsid w:val="00E73E26"/>
    <w:rsid w:val="00E76262"/>
    <w:rsid w:val="00E76C8F"/>
    <w:rsid w:val="00E84A6B"/>
    <w:rsid w:val="00E85AA2"/>
    <w:rsid w:val="00E90664"/>
    <w:rsid w:val="00E92385"/>
    <w:rsid w:val="00E93F48"/>
    <w:rsid w:val="00E96DEA"/>
    <w:rsid w:val="00EA1585"/>
    <w:rsid w:val="00EA19ED"/>
    <w:rsid w:val="00EA48AE"/>
    <w:rsid w:val="00EB09E2"/>
    <w:rsid w:val="00EB14E7"/>
    <w:rsid w:val="00EB2915"/>
    <w:rsid w:val="00EB4160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C4811"/>
    <w:rsid w:val="00ED02AC"/>
    <w:rsid w:val="00ED3E79"/>
    <w:rsid w:val="00ED5075"/>
    <w:rsid w:val="00ED5B32"/>
    <w:rsid w:val="00ED69B4"/>
    <w:rsid w:val="00ED760C"/>
    <w:rsid w:val="00ED7A32"/>
    <w:rsid w:val="00EE0126"/>
    <w:rsid w:val="00EE06CC"/>
    <w:rsid w:val="00EE0C27"/>
    <w:rsid w:val="00EE107B"/>
    <w:rsid w:val="00EE68C9"/>
    <w:rsid w:val="00EE70A5"/>
    <w:rsid w:val="00EF1D10"/>
    <w:rsid w:val="00EF2A15"/>
    <w:rsid w:val="00EF32DD"/>
    <w:rsid w:val="00EF39FB"/>
    <w:rsid w:val="00EF4997"/>
    <w:rsid w:val="00EF542E"/>
    <w:rsid w:val="00EF5BFD"/>
    <w:rsid w:val="00EF6E3E"/>
    <w:rsid w:val="00F01C6F"/>
    <w:rsid w:val="00F06EE2"/>
    <w:rsid w:val="00F074DC"/>
    <w:rsid w:val="00F07F49"/>
    <w:rsid w:val="00F1211E"/>
    <w:rsid w:val="00F13B2A"/>
    <w:rsid w:val="00F1519A"/>
    <w:rsid w:val="00F15A59"/>
    <w:rsid w:val="00F17FA8"/>
    <w:rsid w:val="00F2267D"/>
    <w:rsid w:val="00F24BE3"/>
    <w:rsid w:val="00F24F8F"/>
    <w:rsid w:val="00F267C9"/>
    <w:rsid w:val="00F26A45"/>
    <w:rsid w:val="00F307E0"/>
    <w:rsid w:val="00F3297D"/>
    <w:rsid w:val="00F33CE8"/>
    <w:rsid w:val="00F34D63"/>
    <w:rsid w:val="00F37B4C"/>
    <w:rsid w:val="00F50CC5"/>
    <w:rsid w:val="00F515F4"/>
    <w:rsid w:val="00F57F7A"/>
    <w:rsid w:val="00F60755"/>
    <w:rsid w:val="00F609F6"/>
    <w:rsid w:val="00F62D33"/>
    <w:rsid w:val="00F6570B"/>
    <w:rsid w:val="00F67615"/>
    <w:rsid w:val="00F76BC4"/>
    <w:rsid w:val="00F76C98"/>
    <w:rsid w:val="00F804CD"/>
    <w:rsid w:val="00F80750"/>
    <w:rsid w:val="00F82570"/>
    <w:rsid w:val="00F844F8"/>
    <w:rsid w:val="00F85F59"/>
    <w:rsid w:val="00F8641E"/>
    <w:rsid w:val="00F86717"/>
    <w:rsid w:val="00F86DD4"/>
    <w:rsid w:val="00F90199"/>
    <w:rsid w:val="00F90823"/>
    <w:rsid w:val="00F91036"/>
    <w:rsid w:val="00FA049A"/>
    <w:rsid w:val="00FA3CEC"/>
    <w:rsid w:val="00FA796A"/>
    <w:rsid w:val="00FB49D5"/>
    <w:rsid w:val="00FB4CF2"/>
    <w:rsid w:val="00FB4EC1"/>
    <w:rsid w:val="00FB7D35"/>
    <w:rsid w:val="00FC14A7"/>
    <w:rsid w:val="00FC4845"/>
    <w:rsid w:val="00FC6B03"/>
    <w:rsid w:val="00FD06D5"/>
    <w:rsid w:val="00FD6C41"/>
    <w:rsid w:val="00FD7F6D"/>
    <w:rsid w:val="00FE00AF"/>
    <w:rsid w:val="00FE1485"/>
    <w:rsid w:val="00FE2B66"/>
    <w:rsid w:val="00FE3C19"/>
    <w:rsid w:val="00FE419E"/>
    <w:rsid w:val="00FE768B"/>
    <w:rsid w:val="00FF2484"/>
    <w:rsid w:val="0B5E6719"/>
    <w:rsid w:val="218C4CB2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uiPriority w:val="17"/>
    <w:semiHidden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599F004551A498D9853D1CFB2A92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61C1D-E577-4E79-B518-B66EEF8FE0DC}"/>
      </w:docPartPr>
      <w:docPartBody>
        <w:p w:rsidR="00F54481" w:rsidRDefault="00A8603C" w:rsidP="00A8603C">
          <w:pPr>
            <w:pStyle w:val="9599F004551A498D9853D1CFB2A92DE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91C130878D04BD8B3BE82F48EC8D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E105D-6B72-4C8B-994D-55ADA677453E}"/>
      </w:docPartPr>
      <w:docPartBody>
        <w:p w:rsidR="009B2F03" w:rsidRDefault="00EC3D8C" w:rsidP="00EC3D8C">
          <w:pPr>
            <w:pStyle w:val="391C130878D04BD8B3BE82F48EC8D19B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03C"/>
    <w:rsid w:val="00176DC9"/>
    <w:rsid w:val="002E43DA"/>
    <w:rsid w:val="00347811"/>
    <w:rsid w:val="004901E5"/>
    <w:rsid w:val="00721C71"/>
    <w:rsid w:val="008C4D77"/>
    <w:rsid w:val="009B2F03"/>
    <w:rsid w:val="00A8603C"/>
    <w:rsid w:val="00BE1545"/>
    <w:rsid w:val="00DA6C03"/>
    <w:rsid w:val="00EC3D8C"/>
    <w:rsid w:val="00F5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EC3D8C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customStyle="1" w:styleId="2CCDE92A329B45E985394D41D6397141">
    <w:name w:val="2CCDE92A329B45E985394D41D6397141"/>
    <w:rsid w:val="00A8603C"/>
  </w:style>
  <w:style w:type="paragraph" w:customStyle="1" w:styleId="2F66796FD6EF4F9299434CE228308ED2">
    <w:name w:val="2F66796FD6EF4F9299434CE228308ED2"/>
    <w:rsid w:val="00A8603C"/>
  </w:style>
  <w:style w:type="paragraph" w:customStyle="1" w:styleId="CD66833C0C9F40DBA61AC76C5B264515">
    <w:name w:val="CD66833C0C9F40DBA61AC76C5B264515"/>
    <w:rsid w:val="00A8603C"/>
  </w:style>
  <w:style w:type="paragraph" w:customStyle="1" w:styleId="C3CBF4A028DE43CCA00CCFDC9F5F65A8">
    <w:name w:val="C3CBF4A028DE43CCA00CCFDC9F5F65A8"/>
    <w:rsid w:val="00A8603C"/>
  </w:style>
  <w:style w:type="paragraph" w:customStyle="1" w:styleId="70EC44D9EFD64BDAB574B6811F1A250B">
    <w:name w:val="70EC44D9EFD64BDAB574B6811F1A250B"/>
    <w:rsid w:val="00A8603C"/>
  </w:style>
  <w:style w:type="paragraph" w:customStyle="1" w:styleId="5FC10D6B362E4C27AEC6DD20D8B4CD81">
    <w:name w:val="5FC10D6B362E4C27AEC6DD20D8B4CD81"/>
    <w:rsid w:val="00A8603C"/>
  </w:style>
  <w:style w:type="paragraph" w:customStyle="1" w:styleId="A18F15C413C74BDEADD6D63476467090">
    <w:name w:val="A18F15C413C74BDEADD6D63476467090"/>
    <w:rsid w:val="00A8603C"/>
  </w:style>
  <w:style w:type="paragraph" w:customStyle="1" w:styleId="B6D6A381F0D446EA9A67BFCA07129548">
    <w:name w:val="B6D6A381F0D446EA9A67BFCA07129548"/>
    <w:rsid w:val="00A8603C"/>
  </w:style>
  <w:style w:type="paragraph" w:customStyle="1" w:styleId="4D10762A4EE04229A6E06B51C21774A2">
    <w:name w:val="4D10762A4EE04229A6E06B51C21774A2"/>
    <w:rsid w:val="00A8603C"/>
  </w:style>
  <w:style w:type="paragraph" w:customStyle="1" w:styleId="9F767ADC85F94BC89EA7FA0110460F15">
    <w:name w:val="9F767ADC85F94BC89EA7FA0110460F15"/>
    <w:rsid w:val="00A8603C"/>
  </w:style>
  <w:style w:type="paragraph" w:customStyle="1" w:styleId="300373BE1F0E48549F3E4BCD9C656081">
    <w:name w:val="300373BE1F0E48549F3E4BCD9C656081"/>
    <w:rsid w:val="00A8603C"/>
  </w:style>
  <w:style w:type="paragraph" w:customStyle="1" w:styleId="700FB56F46A64A7BA40E0F59159E8EB2">
    <w:name w:val="700FB56F46A64A7BA40E0F59159E8EB2"/>
    <w:rsid w:val="00A8603C"/>
  </w:style>
  <w:style w:type="paragraph" w:customStyle="1" w:styleId="FD01488CBE26475B8CFE75EEBE1D12FB">
    <w:name w:val="FD01488CBE26475B8CFE75EEBE1D12FB"/>
    <w:rsid w:val="00A8603C"/>
  </w:style>
  <w:style w:type="paragraph" w:customStyle="1" w:styleId="EB2DD845BD4948819145EAC2358C295A">
    <w:name w:val="EB2DD845BD4948819145EAC2358C295A"/>
    <w:rsid w:val="00A8603C"/>
  </w:style>
  <w:style w:type="paragraph" w:customStyle="1" w:styleId="5285CEC4B1984307BC80E7C21CB3ECD1">
    <w:name w:val="5285CEC4B1984307BC80E7C21CB3ECD1"/>
    <w:rsid w:val="00A8603C"/>
  </w:style>
  <w:style w:type="paragraph" w:customStyle="1" w:styleId="3300B65C4EF24B92BA53E69FDCE7555F">
    <w:name w:val="3300B65C4EF24B92BA53E69FDCE7555F"/>
    <w:rsid w:val="00A8603C"/>
  </w:style>
  <w:style w:type="paragraph" w:customStyle="1" w:styleId="D784235B27514A77B79A455E3C5B9108">
    <w:name w:val="D784235B27514A77B79A455E3C5B9108"/>
    <w:rsid w:val="00A8603C"/>
  </w:style>
  <w:style w:type="paragraph" w:customStyle="1" w:styleId="4DA0848444D640E9BBC5DA6A1CDDCE27">
    <w:name w:val="4DA0848444D640E9BBC5DA6A1CDDCE27"/>
    <w:rsid w:val="00A8603C"/>
  </w:style>
  <w:style w:type="paragraph" w:customStyle="1" w:styleId="168A8C1DEA624182977D6A9AF7E23613">
    <w:name w:val="168A8C1DEA624182977D6A9AF7E23613"/>
    <w:rsid w:val="00A8603C"/>
  </w:style>
  <w:style w:type="paragraph" w:customStyle="1" w:styleId="69AB3F254795409FA9D598E18C030F3D">
    <w:name w:val="69AB3F254795409FA9D598E18C030F3D"/>
    <w:rsid w:val="00A8603C"/>
  </w:style>
  <w:style w:type="paragraph" w:customStyle="1" w:styleId="6B97FF85DAEC475DA708DBDD4F474BB9">
    <w:name w:val="6B97FF85DAEC475DA708DBDD4F474BB9"/>
    <w:rsid w:val="00A8603C"/>
  </w:style>
  <w:style w:type="paragraph" w:customStyle="1" w:styleId="BB02BEDEF25A4948BE89D3FE50B67D85">
    <w:name w:val="BB02BEDEF25A4948BE89D3FE50B67D85"/>
    <w:rsid w:val="00A8603C"/>
  </w:style>
  <w:style w:type="paragraph" w:customStyle="1" w:styleId="1F28F1B2D8CB427A897E6E29E38D8B79">
    <w:name w:val="1F28F1B2D8CB427A897E6E29E38D8B79"/>
    <w:rsid w:val="00A8603C"/>
  </w:style>
  <w:style w:type="paragraph" w:customStyle="1" w:styleId="A1B01ECCDA7A46E1971CE180FD4A90F3">
    <w:name w:val="A1B01ECCDA7A46E1971CE180FD4A90F3"/>
    <w:rsid w:val="00A8603C"/>
  </w:style>
  <w:style w:type="paragraph" w:customStyle="1" w:styleId="01EB65535297419F83667683634C1F5E">
    <w:name w:val="01EB65535297419F83667683634C1F5E"/>
    <w:rsid w:val="00A8603C"/>
  </w:style>
  <w:style w:type="paragraph" w:customStyle="1" w:styleId="9599F004551A498D9853D1CFB2A92DE2">
    <w:name w:val="9599F004551A498D9853D1CFB2A92DE2"/>
    <w:rsid w:val="00A8603C"/>
  </w:style>
  <w:style w:type="paragraph" w:customStyle="1" w:styleId="110809F6B0E04DC09209C0CC1007EFBB">
    <w:name w:val="110809F6B0E04DC09209C0CC1007EFBB"/>
    <w:rsid w:val="00A8603C"/>
  </w:style>
  <w:style w:type="paragraph" w:customStyle="1" w:styleId="AA5A52AAB9F5440284F031D0DFECFE79">
    <w:name w:val="AA5A52AAB9F5440284F031D0DFECFE79"/>
    <w:rsid w:val="00A8603C"/>
  </w:style>
  <w:style w:type="paragraph" w:customStyle="1" w:styleId="261C1A1549F8417BA2178FC2C1B5BEBD">
    <w:name w:val="261C1A1549F8417BA2178FC2C1B5BEBD"/>
    <w:rsid w:val="00A8603C"/>
  </w:style>
  <w:style w:type="paragraph" w:customStyle="1" w:styleId="E8345298B9D74CADA86C7ADC134EF962">
    <w:name w:val="E8345298B9D74CADA86C7ADC134EF962"/>
    <w:rsid w:val="00A8603C"/>
  </w:style>
  <w:style w:type="paragraph" w:customStyle="1" w:styleId="E9BBF97B26844B0A9D18D5C8695C3BA3">
    <w:name w:val="E9BBF97B26844B0A9D18D5C8695C3BA3"/>
    <w:rsid w:val="00A8603C"/>
  </w:style>
  <w:style w:type="paragraph" w:customStyle="1" w:styleId="5ED42C8F45794BBB87D1B74C973077C3">
    <w:name w:val="5ED42C8F45794BBB87D1B74C973077C3"/>
    <w:rsid w:val="00A8603C"/>
  </w:style>
  <w:style w:type="paragraph" w:customStyle="1" w:styleId="F6D5E851C35A462A8877594AA311C7E1">
    <w:name w:val="F6D5E851C35A462A8877594AA311C7E1"/>
    <w:rsid w:val="00A8603C"/>
  </w:style>
  <w:style w:type="paragraph" w:customStyle="1" w:styleId="36C960D5BC824E2D870711A655249E2A">
    <w:name w:val="36C960D5BC824E2D870711A655249E2A"/>
    <w:rsid w:val="00A8603C"/>
  </w:style>
  <w:style w:type="paragraph" w:customStyle="1" w:styleId="8F87D5ACA42D44C08DC02A16C0EBA0CC">
    <w:name w:val="8F87D5ACA42D44C08DC02A16C0EBA0CC"/>
    <w:rsid w:val="00A8603C"/>
  </w:style>
  <w:style w:type="paragraph" w:customStyle="1" w:styleId="10F044CDB5E34E3CBE5FF9F458C04482">
    <w:name w:val="10F044CDB5E34E3CBE5FF9F458C04482"/>
    <w:rsid w:val="00A8603C"/>
  </w:style>
  <w:style w:type="paragraph" w:customStyle="1" w:styleId="3E525660193E4DE899CB3808568E9337">
    <w:name w:val="3E525660193E4DE899CB3808568E9337"/>
    <w:rsid w:val="00A8603C"/>
  </w:style>
  <w:style w:type="paragraph" w:customStyle="1" w:styleId="3C589B2464DF4051BD8D0621FEFA1BCD">
    <w:name w:val="3C589B2464DF4051BD8D0621FEFA1BCD"/>
    <w:rsid w:val="00A8603C"/>
  </w:style>
  <w:style w:type="paragraph" w:customStyle="1" w:styleId="A7D6789F82174750AEACDCB3FC1FD48F">
    <w:name w:val="A7D6789F82174750AEACDCB3FC1FD48F"/>
    <w:rsid w:val="00A8603C"/>
  </w:style>
  <w:style w:type="paragraph" w:customStyle="1" w:styleId="754E0C1C488A4B9F857671E28B033E7A">
    <w:name w:val="754E0C1C488A4B9F857671E28B033E7A"/>
    <w:rsid w:val="00A8603C"/>
  </w:style>
  <w:style w:type="paragraph" w:customStyle="1" w:styleId="26831866BE354C52A3D587D502129CE3">
    <w:name w:val="26831866BE354C52A3D587D502129CE3"/>
    <w:rsid w:val="00A8603C"/>
  </w:style>
  <w:style w:type="paragraph" w:customStyle="1" w:styleId="8F5FA5B2FDA24F1A9066EBF73EF3B510">
    <w:name w:val="8F5FA5B2FDA24F1A9066EBF73EF3B510"/>
    <w:rsid w:val="00A8603C"/>
  </w:style>
  <w:style w:type="paragraph" w:customStyle="1" w:styleId="6600B70C3F0E42B5B4562425F4531D5A">
    <w:name w:val="6600B70C3F0E42B5B4562425F4531D5A"/>
    <w:rsid w:val="00A8603C"/>
  </w:style>
  <w:style w:type="paragraph" w:customStyle="1" w:styleId="F1E2CD6019FA4D9BBDCBDB706226576B">
    <w:name w:val="F1E2CD6019FA4D9BBDCBDB706226576B"/>
    <w:rsid w:val="00A8603C"/>
  </w:style>
  <w:style w:type="paragraph" w:customStyle="1" w:styleId="7291BB6816BB43FE8CA32022CBA1BE17">
    <w:name w:val="7291BB6816BB43FE8CA32022CBA1BE17"/>
    <w:rsid w:val="00A8603C"/>
  </w:style>
  <w:style w:type="paragraph" w:customStyle="1" w:styleId="8924305177884F75B1A2C40B17CA5BF7">
    <w:name w:val="8924305177884F75B1A2C40B17CA5BF7"/>
    <w:rsid w:val="00A8603C"/>
  </w:style>
  <w:style w:type="paragraph" w:customStyle="1" w:styleId="C2C670C98E5148C5B5E4BD69AFC0FD74">
    <w:name w:val="C2C670C98E5148C5B5E4BD69AFC0FD74"/>
    <w:rsid w:val="00A8603C"/>
  </w:style>
  <w:style w:type="paragraph" w:customStyle="1" w:styleId="E815AFE48B73421EABFD53B2575D7CFB">
    <w:name w:val="E815AFE48B73421EABFD53B2575D7CFB"/>
    <w:rsid w:val="00A8603C"/>
  </w:style>
  <w:style w:type="paragraph" w:customStyle="1" w:styleId="7F5EF2A407674F8F91A9D82CD2C7DAC4">
    <w:name w:val="7F5EF2A407674F8F91A9D82CD2C7DAC4"/>
    <w:rsid w:val="00F54481"/>
  </w:style>
  <w:style w:type="paragraph" w:customStyle="1" w:styleId="208299F9CCC74530B81BC8D0CAF68190">
    <w:name w:val="208299F9CCC74530B81BC8D0CAF68190"/>
    <w:rsid w:val="00F54481"/>
  </w:style>
  <w:style w:type="paragraph" w:customStyle="1" w:styleId="0A90F387B0AE45B4AEBD37BF85999F31">
    <w:name w:val="0A90F387B0AE45B4AEBD37BF85999F31"/>
    <w:rsid w:val="00F54481"/>
  </w:style>
  <w:style w:type="paragraph" w:customStyle="1" w:styleId="44A6089E71084654A98289AF21C9FF9A">
    <w:name w:val="44A6089E71084654A98289AF21C9FF9A"/>
    <w:rsid w:val="00F54481"/>
  </w:style>
  <w:style w:type="paragraph" w:customStyle="1" w:styleId="F9D5452410534230A33C23845A08BB77">
    <w:name w:val="F9D5452410534230A33C23845A08BB77"/>
    <w:rsid w:val="00F54481"/>
  </w:style>
  <w:style w:type="paragraph" w:customStyle="1" w:styleId="39CA4C7132F44AE6A5A6594395641A1E">
    <w:name w:val="39CA4C7132F44AE6A5A6594395641A1E"/>
    <w:rsid w:val="00F54481"/>
  </w:style>
  <w:style w:type="paragraph" w:customStyle="1" w:styleId="6710D7691076494F9926386E5AD5DE34">
    <w:name w:val="6710D7691076494F9926386E5AD5DE34"/>
    <w:rsid w:val="00F54481"/>
  </w:style>
  <w:style w:type="paragraph" w:customStyle="1" w:styleId="0CF25FB2CB1A49EA9074B19CF9D3DF34">
    <w:name w:val="0CF25FB2CB1A49EA9074B19CF9D3DF34"/>
    <w:rsid w:val="00F54481"/>
  </w:style>
  <w:style w:type="paragraph" w:customStyle="1" w:styleId="5BDF0E5C32494A7996E1C2C5FD2E77E1">
    <w:name w:val="5BDF0E5C32494A7996E1C2C5FD2E77E1"/>
    <w:rsid w:val="00F54481"/>
  </w:style>
  <w:style w:type="paragraph" w:customStyle="1" w:styleId="07E9A520506542B58C5012BA61DF5B63">
    <w:name w:val="07E9A520506542B58C5012BA61DF5B63"/>
    <w:rsid w:val="00F54481"/>
  </w:style>
  <w:style w:type="paragraph" w:customStyle="1" w:styleId="2D4BE30B11D94BD2AF0D2009EB9A9777">
    <w:name w:val="2D4BE30B11D94BD2AF0D2009EB9A9777"/>
    <w:rsid w:val="00EC3D8C"/>
  </w:style>
  <w:style w:type="paragraph" w:customStyle="1" w:styleId="ADB19FDE5D0B49E3B2F68383BD665BDD">
    <w:name w:val="ADB19FDE5D0B49E3B2F68383BD665BDD"/>
    <w:rsid w:val="00EC3D8C"/>
  </w:style>
  <w:style w:type="paragraph" w:customStyle="1" w:styleId="EB54407393AA4CC5B586EA22BEDD94CB">
    <w:name w:val="EB54407393AA4CC5B586EA22BEDD94CB"/>
    <w:rsid w:val="00EC3D8C"/>
  </w:style>
  <w:style w:type="paragraph" w:customStyle="1" w:styleId="391C130878D04BD8B3BE82F48EC8D19B">
    <w:name w:val="391C130878D04BD8B3BE82F48EC8D19B"/>
    <w:rsid w:val="00EC3D8C"/>
  </w:style>
  <w:style w:type="paragraph" w:customStyle="1" w:styleId="12DECFDE0CAC43A9803F9DC0643D9FEC">
    <w:name w:val="12DECFDE0CAC43A9803F9DC0643D9FEC"/>
    <w:rsid w:val="00EC3D8C"/>
  </w:style>
  <w:style w:type="paragraph" w:customStyle="1" w:styleId="371F8C4FB63D44F8B23BAF122A245302">
    <w:name w:val="371F8C4FB63D44F8B23BAF122A245302"/>
    <w:rsid w:val="00EC3D8C"/>
  </w:style>
  <w:style w:type="paragraph" w:customStyle="1" w:styleId="B0F702DADA694E9ABB92812EFCC25FEB">
    <w:name w:val="B0F702DADA694E9ABB92812EFCC25FEB"/>
    <w:rsid w:val="00EC3D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 xsi:nil="true"/>
    <Approved_x0020_Provider xmlns="a8338b6e-77a6-4851-82b6-98166143ffdd" xsi:nil="true"/>
    <Management_x0020_Company_x0020_ID xmlns="a8338b6e-77a6-4851-82b6-98166143ffdd" xsi:nil="true"/>
    <Home xmlns="a8338b6e-77a6-4851-82b6-98166143ffdd">Sunnymeade Park Aged Care Community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2022-09-02T00:57:54+00:00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 xsi:nil="true"/>
    <Doc_x0020_Type xmlns="a8338b6e-77a6-4851-82b6-98166143ffdd">Audit Decision</Doc_x0020_Type>
    <Home_x0020_ID xmlns="a8338b6e-77a6-4851-82b6-98166143ffdd">1F745745-7CF4-DC11-AD41-005056922186</Home_x0020_ID>
    <State xmlns="a8338b6e-77a6-4851-82b6-98166143ffdd" xsi:nil="true"/>
    <Doc_x0020_Sent_Received_x0020_Date xmlns="a8338b6e-77a6-4851-82b6-98166143ffdd">2022-09-02T00:00:00+00:00</Doc_x0020_Sent_Received_x0020_Date>
    <Activity_x0020_ID xmlns="a8338b6e-77a6-4851-82b6-98166143ffdd">38451998-1AC1-EC11-8CBF-005056922186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672F4B-8248-47A3-81C5-5C72343E0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A455CCC-B55F-4385-95BE-C5CCCF2DC0BD}">
  <ds:schemaRefs>
    <ds:schemaRef ds:uri="http://schemas.microsoft.com/office/2006/metadata/properties"/>
    <ds:schemaRef ds:uri="http://schemas.microsoft.com/office/infopath/2007/PartnerControls"/>
    <ds:schemaRef ds:uri="a8338b6e-77a6-4851-82b6-98166143ffdd"/>
  </ds:schemaRefs>
</ds:datastoreItem>
</file>

<file path=customXml/itemProps4.xml><?xml version="1.0" encoding="utf-8"?>
<ds:datastoreItem xmlns:ds="http://schemas.openxmlformats.org/officeDocument/2006/customXml" ds:itemID="{16C3D372-C27A-4C30-A727-BA689FCA0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6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 Report Residential Services</dc:title>
  <dc:creator>Paul Relf-Christopher</dc:creator>
  <cp:lastModifiedBy>Rhonda Hansen</cp:lastModifiedBy>
  <cp:revision>3</cp:revision>
  <cp:lastPrinted>2022-05-13T00:50:00Z</cp:lastPrinted>
  <dcterms:created xsi:type="dcterms:W3CDTF">2022-09-05T20:24:00Z</dcterms:created>
  <dcterms:modified xsi:type="dcterms:W3CDTF">2022-09-05T20:25:00Z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MediaServiceImageTags">
    <vt:lpwstr/>
  </property>
  <property fmtid="{D5CDD505-2E9C-101B-9397-08002B2CF9AE}" pid="6" name="Framework">
    <vt:lpwstr>1;#1. Quality Assessment|205c40e3-1405-4bf8-992f-9534a233c5bd</vt:lpwstr>
  </property>
  <property fmtid="{D5CDD505-2E9C-101B-9397-08002B2CF9AE}" pid="7" name="SharedWithUsers">
    <vt:lpwstr>Belinda Hocroft19Cameron Bray809Paul Relf-Christopher250Mimi Roach20</vt:lpwstr>
  </property>
</Properties>
</file>