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507BD4D" w:rsidR="00142FF8" w:rsidRPr="00EA5372" w:rsidRDefault="00EA5372" w:rsidP="00142FF8">
            <w:pPr>
              <w:pStyle w:val="ListBullet"/>
              <w:numPr>
                <w:ilvl w:val="0"/>
                <w:numId w:val="0"/>
              </w:numPr>
              <w:spacing w:before="0" w:after="120" w:line="22" w:lineRule="atLeast"/>
              <w:rPr>
                <w:rFonts w:ascii="Arial" w:hAnsi="Arial" w:cs="Arial"/>
                <w:color w:val="0000FF"/>
              </w:rPr>
            </w:pPr>
            <w:r w:rsidRPr="00EA5372">
              <w:rPr>
                <w:rFonts w:ascii="Arial" w:hAnsi="Arial" w:cs="Arial"/>
                <w:color w:val="000000"/>
              </w:rPr>
              <w:t>The Whiddon Group - Glenfield </w:t>
            </w:r>
          </w:p>
        </w:tc>
        <w:tc>
          <w:tcPr>
            <w:tcW w:w="4814" w:type="dxa"/>
          </w:tcPr>
          <w:p w14:paraId="02F1E98D" w14:textId="1BA32C53" w:rsidR="00142FF8" w:rsidRPr="00B83D6B" w:rsidRDefault="00143C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35EF5">
              <w:rPr>
                <w:rFonts w:ascii="Arial" w:hAnsi="Arial" w:cs="Arial"/>
                <w:color w:val="auto"/>
              </w:rPr>
              <w:t>2</w:t>
            </w:r>
            <w:r w:rsidR="00D12E45" w:rsidRPr="00C35EF5">
              <w:rPr>
                <w:rFonts w:ascii="Arial" w:hAnsi="Arial" w:cs="Arial"/>
                <w:color w:val="auto"/>
              </w:rPr>
              <w:t xml:space="preserve"> August</w:t>
            </w:r>
            <w:r w:rsidRPr="00C35EF5">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0A5946B" w:rsidR="00142FF8" w:rsidRPr="00B83D6B" w:rsidRDefault="00EA5372" w:rsidP="00142FF8">
            <w:pPr>
              <w:pStyle w:val="ListBullet"/>
              <w:numPr>
                <w:ilvl w:val="0"/>
                <w:numId w:val="0"/>
              </w:numPr>
              <w:spacing w:before="0" w:after="120" w:line="22" w:lineRule="atLeast"/>
              <w:rPr>
                <w:rFonts w:ascii="Arial" w:hAnsi="Arial" w:cs="Arial"/>
                <w:color w:val="0000FF"/>
              </w:rPr>
            </w:pPr>
            <w:r w:rsidRPr="001B1A43">
              <w:rPr>
                <w:rFonts w:ascii="Arial" w:hAnsi="Arial" w:cs="Arial"/>
                <w:color w:val="auto"/>
              </w:rPr>
              <w:t>2135</w:t>
            </w:r>
          </w:p>
        </w:tc>
        <w:tc>
          <w:tcPr>
            <w:tcW w:w="4814" w:type="dxa"/>
          </w:tcPr>
          <w:p w14:paraId="322F44D1" w14:textId="6A308A28"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B1A43">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8A2E0C0" w:rsidR="00142FF8" w:rsidRPr="00B83D6B" w:rsidRDefault="00143C1B" w:rsidP="00142FF8">
            <w:pPr>
              <w:pStyle w:val="ListBullet"/>
              <w:numPr>
                <w:ilvl w:val="0"/>
                <w:numId w:val="0"/>
              </w:numPr>
              <w:spacing w:before="0" w:after="120" w:line="22" w:lineRule="atLeast"/>
              <w:rPr>
                <w:rFonts w:ascii="Arial" w:hAnsi="Arial" w:cs="Arial"/>
                <w:color w:val="0000FF"/>
              </w:rPr>
            </w:pPr>
            <w:r w:rsidRPr="001B1A43">
              <w:rPr>
                <w:rFonts w:ascii="Arial" w:hAnsi="Arial" w:cs="Arial"/>
                <w:color w:val="auto"/>
              </w:rPr>
              <w:t>The Frank Whiddon Masonic Homes of New South Wales</w:t>
            </w:r>
            <w:r w:rsidRPr="001B1A43">
              <w:rPr>
                <w:rFonts w:ascii="Verdana" w:hAnsi="Verdana"/>
                <w:color w:val="auto"/>
                <w:sz w:val="17"/>
                <w:szCs w:val="17"/>
              </w:rPr>
              <w:t> </w:t>
            </w:r>
          </w:p>
        </w:tc>
        <w:tc>
          <w:tcPr>
            <w:tcW w:w="4814" w:type="dxa"/>
          </w:tcPr>
          <w:p w14:paraId="340AC78C" w14:textId="63E2DC82" w:rsidR="00142FF8" w:rsidRPr="00B83D6B" w:rsidRDefault="001B1A4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B1A43">
              <w:rPr>
                <w:rFonts w:ascii="Arial" w:hAnsi="Arial" w:cs="Arial"/>
                <w:color w:val="auto"/>
              </w:rPr>
              <w:t>20 – 24 June 2022</w:t>
            </w:r>
          </w:p>
        </w:tc>
      </w:tr>
    </w:tbl>
    <w:p w14:paraId="2149D9D3" w14:textId="0C00FEFF" w:rsidR="00576605" w:rsidRPr="00B83D6B" w:rsidRDefault="004A632F" w:rsidP="00161C8C">
      <w:pPr>
        <w:spacing w:after="240" w:line="22" w:lineRule="atLeast"/>
        <w:rPr>
          <w:rFonts w:ascii="Arial" w:eastAsiaTheme="majorEastAsia" w:hAnsi="Arial" w:cs="Arial"/>
          <w:bCs/>
          <w:color w:val="FF0000"/>
        </w:rPr>
      </w:pPr>
      <w:r w:rsidRPr="00B83D6B">
        <w:rPr>
          <w:rFonts w:ascii="Arial" w:hAnsi="Arial" w:cs="Arial"/>
        </w:rPr>
        <w:t>Th</w:t>
      </w:r>
      <w:bookmarkStart w:id="0" w:name="_GoBack"/>
      <w:bookmarkEnd w:id="0"/>
      <w:r w:rsidRPr="00B83D6B">
        <w:rPr>
          <w:rFonts w:ascii="Arial" w:hAnsi="Arial" w:cs="Arial"/>
        </w:rPr>
        <w:t>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7EC1147E"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r w:rsidR="002F3A1C">
        <w:rPr>
          <w:rFonts w:ascii="Arial" w:hAnsi="Arial" w:cs="Arial"/>
        </w:rPr>
        <w:t>The W</w:t>
      </w:r>
      <w:r w:rsidR="003F1CD6">
        <w:rPr>
          <w:rFonts w:ascii="Arial" w:hAnsi="Arial" w:cs="Arial"/>
        </w:rPr>
        <w:t>h</w:t>
      </w:r>
      <w:r w:rsidR="002F3A1C">
        <w:rPr>
          <w:rFonts w:ascii="Arial" w:hAnsi="Arial" w:cs="Arial"/>
        </w:rPr>
        <w:t>iddon Group - Glenfield</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F3A1C" w:rsidRPr="002F3A1C">
        <w:rPr>
          <w:rFonts w:ascii="Arial" w:hAnsi="Arial" w:cs="Arial"/>
          <w:color w:val="auto"/>
        </w:rPr>
        <w:t>G Cherry</w:t>
      </w:r>
      <w:r w:rsidRPr="002F3A1C">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26A2FE0E" w:rsidR="00EC027A" w:rsidRPr="002F3A1C"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F3A1C">
        <w:rPr>
          <w:rFonts w:ascii="Arial" w:hAnsi="Arial" w:cs="Arial"/>
        </w:rPr>
        <w:t>Site Audit</w:t>
      </w:r>
      <w:r w:rsidR="00EF6E3E" w:rsidRPr="00B83D6B">
        <w:rPr>
          <w:rFonts w:ascii="Arial" w:hAnsi="Arial" w:cs="Arial"/>
        </w:rPr>
        <w:t xml:space="preserve">, </w:t>
      </w:r>
      <w:r w:rsidR="002F3A1C" w:rsidRPr="002F3A1C">
        <w:rPr>
          <w:rFonts w:ascii="Arial" w:hAnsi="Arial" w:cs="Arial"/>
          <w:color w:val="auto"/>
        </w:rPr>
        <w:t xml:space="preserve">which was </w:t>
      </w:r>
      <w:r w:rsidR="00BF3420" w:rsidRPr="002F3A1C">
        <w:rPr>
          <w:rFonts w:ascii="Arial" w:hAnsi="Arial" w:cs="Arial"/>
          <w:color w:val="auto"/>
        </w:rPr>
        <w:t>informed by a site assessment, observations at the service, review of documents and interviews with staff, consumers/representatives and others</w:t>
      </w:r>
    </w:p>
    <w:p w14:paraId="438C9CB9" w14:textId="4462C675"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31646C">
        <w:rPr>
          <w:rFonts w:ascii="Arial" w:hAnsi="Arial" w:cs="Arial"/>
        </w:rPr>
        <w:t>26 July 2022</w:t>
      </w:r>
    </w:p>
    <w:p w14:paraId="6712599B" w14:textId="7713BCF7"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161C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1EBF790A"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891211">
              <w:rPr>
                <w:rFonts w:ascii="Arial" w:hAnsi="Arial" w:cs="Arial"/>
                <w:color w:val="auto"/>
              </w:rPr>
              <w:t>Compliant</w:t>
            </w:r>
          </w:p>
        </w:tc>
      </w:tr>
      <w:tr w:rsidR="00985BBD" w:rsidRPr="00B83D6B" w14:paraId="3B67859E" w14:textId="77777777" w:rsidTr="00161C8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7C972207" w:rsidR="00985BBD" w:rsidRPr="00882AE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82AE3">
              <w:rPr>
                <w:rFonts w:ascii="Arial" w:hAnsi="Arial" w:cs="Arial"/>
                <w:b/>
                <w:color w:val="auto"/>
              </w:rPr>
              <w:t>Compliant</w:t>
            </w:r>
          </w:p>
        </w:tc>
      </w:tr>
      <w:tr w:rsidR="00985BBD" w:rsidRPr="00B83D6B" w14:paraId="49883AEA" w14:textId="77777777" w:rsidTr="00161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54FD4EBF" w:rsidR="00985BBD" w:rsidRPr="00B83D6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D91CED">
              <w:rPr>
                <w:rFonts w:ascii="Arial" w:hAnsi="Arial" w:cs="Arial"/>
                <w:b/>
                <w:color w:val="auto"/>
              </w:rPr>
              <w:t>Compliant</w:t>
            </w:r>
          </w:p>
        </w:tc>
      </w:tr>
      <w:tr w:rsidR="00985BBD" w:rsidRPr="00B83D6B" w14:paraId="303FD4FF" w14:textId="77777777" w:rsidTr="00161C8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22E19B01"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2B2570">
              <w:rPr>
                <w:rFonts w:ascii="Arial" w:hAnsi="Arial" w:cs="Arial"/>
                <w:b/>
                <w:color w:val="auto"/>
              </w:rPr>
              <w:t>Compliant</w:t>
            </w:r>
          </w:p>
        </w:tc>
      </w:tr>
      <w:tr w:rsidR="00985BBD" w:rsidRPr="00B83D6B" w14:paraId="4561C549" w14:textId="77777777" w:rsidTr="00161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3B2710BC" w:rsidR="00985BBD" w:rsidRPr="00B83D6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E86463">
              <w:rPr>
                <w:rFonts w:ascii="Arial" w:hAnsi="Arial" w:cs="Arial"/>
                <w:b/>
                <w:color w:val="auto"/>
              </w:rPr>
              <w:t>Compliant</w:t>
            </w:r>
          </w:p>
        </w:tc>
      </w:tr>
      <w:tr w:rsidR="00985BBD" w:rsidRPr="00B83D6B" w14:paraId="258D3C33" w14:textId="77777777" w:rsidTr="00161C8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0F8961C6" w:rsidR="00985BBD" w:rsidRPr="00B83D6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4A7315">
              <w:rPr>
                <w:rFonts w:ascii="Arial" w:hAnsi="Arial" w:cs="Arial"/>
                <w:b/>
                <w:color w:val="auto"/>
              </w:rPr>
              <w:t>Compliant</w:t>
            </w:r>
          </w:p>
        </w:tc>
      </w:tr>
      <w:tr w:rsidR="00985BBD" w:rsidRPr="00B83D6B" w14:paraId="67CE0A00" w14:textId="77777777" w:rsidTr="00161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24789B95" w:rsidR="00985BBD" w:rsidRPr="00B83D6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A167AF">
              <w:rPr>
                <w:rFonts w:ascii="Arial" w:hAnsi="Arial" w:cs="Arial"/>
                <w:b/>
                <w:color w:val="auto"/>
              </w:rPr>
              <w:t>Compliant</w:t>
            </w:r>
          </w:p>
        </w:tc>
      </w:tr>
      <w:tr w:rsidR="00985BBD" w:rsidRPr="00B83D6B" w14:paraId="29B70143" w14:textId="77777777" w:rsidTr="00161C8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7D47BE67" w:rsidR="00985BBD" w:rsidRPr="00B83D6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CA46E5">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CA46E5" w:rsidRDefault="00AE2002" w:rsidP="002D5918">
      <w:pPr>
        <w:pStyle w:val="Heading1"/>
        <w:spacing w:before="0" w:after="240" w:line="22" w:lineRule="atLeast"/>
        <w:rPr>
          <w:rFonts w:ascii="Arial" w:hAnsi="Arial" w:cs="Arial"/>
        </w:rPr>
      </w:pPr>
      <w:r w:rsidRPr="00CA46E5">
        <w:rPr>
          <w:rFonts w:ascii="Arial" w:hAnsi="Arial" w:cs="Arial"/>
        </w:rPr>
        <w:t>Areas for improvement</w:t>
      </w:r>
    </w:p>
    <w:p w14:paraId="2D707750" w14:textId="77777777" w:rsidR="00CA46E5" w:rsidRPr="00B83D6B" w:rsidRDefault="00CA46E5" w:rsidP="00CA46E5">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E2C4CD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148D38CA" w:rsidR="00EC1B66" w:rsidRPr="0089121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1211">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8C85EF3" w:rsidR="00EC1B66" w:rsidRPr="0089121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91211">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9EF4149" w:rsidR="00EC1B66" w:rsidRPr="0089121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1211">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AA8390E" w:rsidR="00EC1B66" w:rsidRPr="00891211"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91211">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62A19604" w:rsidR="00EC1B66" w:rsidRPr="0089121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1211">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16D1831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w:t>
            </w:r>
            <w:r w:rsidR="00B738FC">
              <w:rPr>
                <w:rFonts w:ascii="Arial" w:hAnsi="Arial" w:cs="Arial"/>
              </w:rPr>
              <w:t>,</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6C04FFAD" w:rsidR="00EC1B66" w:rsidRPr="0089121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91211">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48CDF54" w14:textId="77777777" w:rsidR="00DC7537" w:rsidRPr="0034029C" w:rsidRDefault="00DC7537" w:rsidP="00DC7537">
      <w:pPr>
        <w:spacing w:before="240" w:line="276" w:lineRule="auto"/>
        <w:rPr>
          <w:rFonts w:ascii="Arial" w:hAnsi="Arial" w:cs="Arial"/>
          <w:color w:val="auto"/>
        </w:rPr>
      </w:pPr>
      <w:r w:rsidRPr="0034029C">
        <w:rPr>
          <w:rFonts w:ascii="Arial" w:hAnsi="Arial" w:cs="Arial"/>
          <w:color w:val="auto"/>
        </w:rPr>
        <w:t>The Quality Standard is assessed as Compliant as six of the six specific requirements have been assessed as Compliant.</w:t>
      </w:r>
    </w:p>
    <w:p w14:paraId="7B6052AF" w14:textId="6D0FB144" w:rsidR="00DC7537" w:rsidRPr="009E1F3F" w:rsidRDefault="00DC7537" w:rsidP="00DC7537">
      <w:pPr>
        <w:spacing w:before="240" w:line="276" w:lineRule="auto"/>
        <w:rPr>
          <w:rFonts w:ascii="Arial" w:hAnsi="Arial" w:cs="Arial"/>
          <w:color w:val="auto"/>
        </w:rPr>
      </w:pPr>
      <w:r w:rsidRPr="001D1E66">
        <w:rPr>
          <w:rFonts w:ascii="Arial" w:hAnsi="Arial" w:cs="Arial"/>
          <w:color w:val="auto"/>
        </w:rPr>
        <w:t>Sampled consumers and representatives consider consumers are treated with dignity and respect, can maintain identity, make informed choices</w:t>
      </w:r>
      <w:r w:rsidR="00BF0F88">
        <w:rPr>
          <w:rFonts w:ascii="Arial" w:hAnsi="Arial" w:cs="Arial"/>
          <w:color w:val="auto"/>
        </w:rPr>
        <w:t>,</w:t>
      </w:r>
      <w:r w:rsidRPr="001D1E66">
        <w:rPr>
          <w:rFonts w:ascii="Arial" w:hAnsi="Arial" w:cs="Arial"/>
          <w:color w:val="auto"/>
        </w:rPr>
        <w:t xml:space="preserve"> are supported to take risks to enable them to live as they choose</w:t>
      </w:r>
      <w:r w:rsidR="001D1E66">
        <w:rPr>
          <w:rFonts w:ascii="Arial" w:hAnsi="Arial" w:cs="Arial"/>
          <w:color w:val="auto"/>
        </w:rPr>
        <w:t xml:space="preserve"> and provided several examples</w:t>
      </w:r>
      <w:r w:rsidR="00BF0F88">
        <w:rPr>
          <w:rFonts w:ascii="Arial" w:hAnsi="Arial" w:cs="Arial"/>
          <w:color w:val="auto"/>
        </w:rPr>
        <w:t xml:space="preserve"> to demonstrate this.</w:t>
      </w:r>
      <w:r w:rsidRPr="001D1E66">
        <w:rPr>
          <w:rFonts w:ascii="Arial" w:hAnsi="Arial" w:cs="Arial"/>
          <w:color w:val="auto"/>
        </w:rPr>
        <w:t xml:space="preserve"> </w:t>
      </w:r>
      <w:r w:rsidRPr="009E1F3F">
        <w:rPr>
          <w:rFonts w:ascii="Arial" w:hAnsi="Arial" w:cs="Arial"/>
          <w:color w:val="auto"/>
        </w:rPr>
        <w:t xml:space="preserve">The service demonstrated support for consumers relating to independence; exercising choice in care and service delivery; when others should be involved, and development/maintaining relationships of </w:t>
      </w:r>
      <w:r w:rsidR="009E1F3F">
        <w:rPr>
          <w:rFonts w:ascii="Arial" w:hAnsi="Arial" w:cs="Arial"/>
          <w:color w:val="auto"/>
        </w:rPr>
        <w:t>significance</w:t>
      </w:r>
      <w:r w:rsidRPr="009E1F3F">
        <w:rPr>
          <w:rFonts w:ascii="Arial" w:hAnsi="Arial" w:cs="Arial"/>
          <w:color w:val="auto"/>
        </w:rPr>
        <w:t>.</w:t>
      </w:r>
    </w:p>
    <w:p w14:paraId="3950F41E" w14:textId="31AF3D69" w:rsidR="00DC7537" w:rsidRPr="00024810" w:rsidRDefault="00DC7537" w:rsidP="00DC7537">
      <w:pPr>
        <w:spacing w:before="240" w:line="276" w:lineRule="auto"/>
        <w:rPr>
          <w:rFonts w:ascii="Arial" w:hAnsi="Arial" w:cs="Arial"/>
          <w:color w:val="auto"/>
        </w:rPr>
      </w:pPr>
      <w:r w:rsidRPr="00BF0F88">
        <w:rPr>
          <w:rFonts w:ascii="Arial" w:hAnsi="Arial" w:cs="Arial"/>
          <w:color w:val="auto"/>
        </w:rPr>
        <w:t xml:space="preserve">Consumers consider care and services are delivered demonstrating respect of their culture, diversity, background, life history and </w:t>
      </w:r>
      <w:r w:rsidR="0034029C">
        <w:rPr>
          <w:rFonts w:ascii="Arial" w:hAnsi="Arial" w:cs="Arial"/>
          <w:color w:val="auto"/>
        </w:rPr>
        <w:t xml:space="preserve">celebration of </w:t>
      </w:r>
      <w:r w:rsidRPr="0034029C">
        <w:rPr>
          <w:rFonts w:ascii="Arial" w:hAnsi="Arial" w:cs="Arial"/>
          <w:color w:val="auto"/>
        </w:rPr>
        <w:t>special days</w:t>
      </w:r>
      <w:r w:rsidR="0034029C">
        <w:rPr>
          <w:rFonts w:ascii="Arial" w:hAnsi="Arial" w:cs="Arial"/>
          <w:color w:val="auto"/>
        </w:rPr>
        <w:t>/cultural events</w:t>
      </w:r>
      <w:r w:rsidRPr="0034029C">
        <w:rPr>
          <w:rFonts w:ascii="Arial" w:hAnsi="Arial" w:cs="Arial"/>
          <w:color w:val="auto"/>
        </w:rPr>
        <w:t xml:space="preserve">. </w:t>
      </w:r>
      <w:r w:rsidRPr="00246F61">
        <w:rPr>
          <w:rFonts w:ascii="Arial" w:hAnsi="Arial" w:cs="Arial"/>
          <w:color w:val="auto"/>
        </w:rPr>
        <w:t>They said staff discuss risks associated with their choices and gave examples of how they are supported to participate as safe as possible. Consumers/representatives consider consumers h</w:t>
      </w:r>
      <w:r w:rsidRPr="001D1E66">
        <w:rPr>
          <w:rFonts w:ascii="Arial" w:hAnsi="Arial" w:cs="Arial"/>
          <w:color w:val="auto"/>
        </w:rPr>
        <w:t>ave a say in what they do</w:t>
      </w:r>
      <w:r w:rsidR="001D1E66" w:rsidRPr="001D1E66">
        <w:rPr>
          <w:rFonts w:ascii="Arial" w:hAnsi="Arial" w:cs="Arial"/>
          <w:color w:val="auto"/>
        </w:rPr>
        <w:t xml:space="preserve">, </w:t>
      </w:r>
      <w:r w:rsidRPr="001D1E66">
        <w:rPr>
          <w:rFonts w:ascii="Arial" w:hAnsi="Arial" w:cs="Arial"/>
          <w:color w:val="auto"/>
        </w:rPr>
        <w:t>are encouraged/supported to maintain independence</w:t>
      </w:r>
      <w:r w:rsidR="001D1E66" w:rsidRPr="001D1E66">
        <w:rPr>
          <w:rFonts w:ascii="Arial" w:hAnsi="Arial" w:cs="Arial"/>
          <w:color w:val="auto"/>
        </w:rPr>
        <w:t xml:space="preserve"> and gave examples of how this occurs</w:t>
      </w:r>
      <w:r w:rsidRPr="00024810">
        <w:rPr>
          <w:rFonts w:ascii="Arial" w:hAnsi="Arial" w:cs="Arial"/>
          <w:color w:val="auto"/>
        </w:rPr>
        <w:t>. Representatives expressed satisfaction staff know consumers</w:t>
      </w:r>
      <w:r w:rsidR="00024810" w:rsidRPr="00024810">
        <w:rPr>
          <w:rFonts w:ascii="Arial" w:hAnsi="Arial" w:cs="Arial"/>
          <w:color w:val="auto"/>
        </w:rPr>
        <w:t xml:space="preserve"> with </w:t>
      </w:r>
      <w:r w:rsidRPr="00024810">
        <w:rPr>
          <w:rFonts w:ascii="Arial" w:hAnsi="Arial" w:cs="Arial"/>
          <w:color w:val="auto"/>
        </w:rPr>
        <w:t xml:space="preserve">activities being </w:t>
      </w:r>
      <w:r w:rsidRPr="00024810">
        <w:rPr>
          <w:rFonts w:ascii="Arial" w:hAnsi="Arial" w:cs="Arial"/>
          <w:color w:val="auto"/>
        </w:rPr>
        <w:lastRenderedPageBreak/>
        <w:t>tailored to consumers background</w:t>
      </w:r>
      <w:r w:rsidR="00024810" w:rsidRPr="00024810">
        <w:rPr>
          <w:rFonts w:ascii="Arial" w:hAnsi="Arial" w:cs="Arial"/>
          <w:color w:val="auto"/>
        </w:rPr>
        <w:t>, culture</w:t>
      </w:r>
      <w:r w:rsidRPr="00024810">
        <w:rPr>
          <w:rFonts w:ascii="Arial" w:hAnsi="Arial" w:cs="Arial"/>
          <w:color w:val="auto"/>
        </w:rPr>
        <w:t xml:space="preserve"> and life history. Consumers and representatives said they are kept informed of changes to care and services and receive information to enable informed decision making. </w:t>
      </w:r>
    </w:p>
    <w:p w14:paraId="71B1F624" w14:textId="468DFB97" w:rsidR="00DC7537" w:rsidRPr="00024810" w:rsidRDefault="00DC7537" w:rsidP="00DC7537">
      <w:pPr>
        <w:spacing w:before="240" w:line="276" w:lineRule="auto"/>
        <w:rPr>
          <w:rFonts w:ascii="Arial" w:hAnsi="Arial" w:cs="Arial"/>
          <w:color w:val="auto"/>
        </w:rPr>
      </w:pPr>
      <w:r w:rsidRPr="00024810">
        <w:rPr>
          <w:rFonts w:ascii="Arial" w:hAnsi="Arial" w:cs="Arial"/>
          <w:color w:val="auto"/>
        </w:rPr>
        <w:t xml:space="preserve">Staff were observed offering privacy to </w:t>
      </w:r>
      <w:r w:rsidRPr="00590D51">
        <w:rPr>
          <w:rFonts w:ascii="Arial" w:hAnsi="Arial" w:cs="Arial"/>
          <w:color w:val="auto"/>
        </w:rPr>
        <w:t xml:space="preserve">consumers; interaction/engagement between staff and consumers was dignified, respectful, demonstrating interest in consumer’s </w:t>
      </w:r>
      <w:r w:rsidR="00590D51" w:rsidRPr="00590D51">
        <w:rPr>
          <w:rFonts w:ascii="Arial" w:hAnsi="Arial" w:cs="Arial"/>
          <w:color w:val="auto"/>
        </w:rPr>
        <w:t>individualised needs.</w:t>
      </w:r>
      <w:r w:rsidR="00BF0F88" w:rsidRPr="00590D51">
        <w:rPr>
          <w:rFonts w:ascii="Arial" w:hAnsi="Arial" w:cs="Arial"/>
          <w:color w:val="auto"/>
        </w:rPr>
        <w:t xml:space="preserve"> </w:t>
      </w:r>
      <w:r w:rsidR="00BF0F88" w:rsidRPr="00192D86">
        <w:rPr>
          <w:rFonts w:ascii="Arial" w:hAnsi="Arial" w:cs="Arial"/>
          <w:color w:val="auto"/>
        </w:rPr>
        <w:t xml:space="preserve">Staff were observed </w:t>
      </w:r>
      <w:r w:rsidR="00D60514" w:rsidRPr="00192D86">
        <w:rPr>
          <w:rFonts w:ascii="Arial" w:hAnsi="Arial" w:cs="Arial"/>
          <w:color w:val="auto"/>
        </w:rPr>
        <w:t>providing emotional support to a consumer and following</w:t>
      </w:r>
      <w:r w:rsidR="00192D86" w:rsidRPr="00192D86">
        <w:rPr>
          <w:rFonts w:ascii="Arial" w:hAnsi="Arial" w:cs="Arial"/>
          <w:color w:val="auto"/>
        </w:rPr>
        <w:t xml:space="preserve"> through </w:t>
      </w:r>
      <w:r w:rsidR="00C35EF5" w:rsidRPr="00192D86">
        <w:rPr>
          <w:rFonts w:ascii="Arial" w:hAnsi="Arial" w:cs="Arial"/>
          <w:color w:val="auto"/>
        </w:rPr>
        <w:t>later</w:t>
      </w:r>
      <w:r w:rsidR="00192D86" w:rsidRPr="00192D86">
        <w:rPr>
          <w:rFonts w:ascii="Arial" w:hAnsi="Arial" w:cs="Arial"/>
          <w:color w:val="auto"/>
        </w:rPr>
        <w:t xml:space="preserve"> to ensure the consumer’s needs were met.</w:t>
      </w:r>
      <w:r w:rsidRPr="00192D86">
        <w:rPr>
          <w:rFonts w:ascii="Arial" w:hAnsi="Arial" w:cs="Arial"/>
          <w:color w:val="auto"/>
        </w:rPr>
        <w:t xml:space="preserve"> </w:t>
      </w:r>
      <w:r w:rsidRPr="00024810">
        <w:rPr>
          <w:rFonts w:ascii="Arial" w:hAnsi="Arial" w:cs="Arial"/>
          <w:color w:val="auto"/>
        </w:rPr>
        <w:t>Staff demonstrated knowledge of consumers cultural, religious and personal preferences; consistently referred to consumers in a manner demonstrating an understanding of their background/life story and how these aspects influence day-to-day care delivery</w:t>
      </w:r>
      <w:r w:rsidR="00452070" w:rsidRPr="00024810">
        <w:rPr>
          <w:rFonts w:ascii="Arial" w:hAnsi="Arial" w:cs="Arial"/>
          <w:color w:val="auto"/>
        </w:rPr>
        <w:t>.</w:t>
      </w:r>
      <w:r w:rsidRPr="00024810">
        <w:rPr>
          <w:rFonts w:ascii="Arial" w:hAnsi="Arial" w:cs="Arial"/>
          <w:color w:val="auto"/>
        </w:rPr>
        <w:t xml:space="preserve"> </w:t>
      </w:r>
      <w:r w:rsidRPr="00D56A4B">
        <w:rPr>
          <w:rFonts w:ascii="Arial" w:hAnsi="Arial" w:cs="Arial"/>
          <w:color w:val="auto"/>
        </w:rPr>
        <w:t>Staff gave examples of methods and tools utilised to communicate with consumers experiencing communication difficulties, language barriers and/or living with cognitive impairment</w:t>
      </w:r>
      <w:r w:rsidR="00510C78" w:rsidRPr="00D56A4B">
        <w:rPr>
          <w:rFonts w:ascii="Arial" w:hAnsi="Arial" w:cs="Arial"/>
          <w:color w:val="auto"/>
        </w:rPr>
        <w:t xml:space="preserve"> and were observed communicating with consumers</w:t>
      </w:r>
      <w:r w:rsidR="00D56A4B" w:rsidRPr="00D56A4B">
        <w:rPr>
          <w:rFonts w:ascii="Arial" w:hAnsi="Arial" w:cs="Arial"/>
          <w:color w:val="auto"/>
        </w:rPr>
        <w:t xml:space="preserve"> in their language of choice</w:t>
      </w:r>
      <w:r w:rsidRPr="00D56A4B">
        <w:rPr>
          <w:rFonts w:ascii="Arial" w:hAnsi="Arial" w:cs="Arial"/>
          <w:color w:val="auto"/>
        </w:rPr>
        <w:t>.</w:t>
      </w:r>
      <w:r w:rsidRPr="00DC7537">
        <w:rPr>
          <w:rFonts w:ascii="Arial" w:hAnsi="Arial" w:cs="Arial"/>
          <w:color w:val="FF0000"/>
        </w:rPr>
        <w:t xml:space="preserve"> </w:t>
      </w:r>
      <w:r w:rsidRPr="00024810">
        <w:rPr>
          <w:rFonts w:ascii="Arial" w:hAnsi="Arial" w:cs="Arial"/>
          <w:color w:val="auto"/>
        </w:rPr>
        <w:t>Staff gave examples of supporting consumers to make informed choices and maintaining confidentiality</w:t>
      </w:r>
      <w:r w:rsidR="00024810" w:rsidRPr="00024810">
        <w:rPr>
          <w:rFonts w:ascii="Arial" w:hAnsi="Arial" w:cs="Arial"/>
          <w:color w:val="auto"/>
        </w:rPr>
        <w:t>/</w:t>
      </w:r>
      <w:r w:rsidRPr="00024810">
        <w:rPr>
          <w:rFonts w:ascii="Arial" w:hAnsi="Arial" w:cs="Arial"/>
          <w:color w:val="auto"/>
        </w:rPr>
        <w:t xml:space="preserve">privacy in care provision and </w:t>
      </w:r>
      <w:r w:rsidR="00024810" w:rsidRPr="00024810">
        <w:rPr>
          <w:rFonts w:ascii="Arial" w:hAnsi="Arial" w:cs="Arial"/>
          <w:color w:val="auto"/>
        </w:rPr>
        <w:t xml:space="preserve">when </w:t>
      </w:r>
      <w:r w:rsidRPr="00024810">
        <w:rPr>
          <w:rFonts w:ascii="Arial" w:hAnsi="Arial" w:cs="Arial"/>
          <w:color w:val="auto"/>
        </w:rPr>
        <w:t xml:space="preserve">communicating with others. </w:t>
      </w:r>
    </w:p>
    <w:p w14:paraId="533CBBB6" w14:textId="1BB40094" w:rsidR="00DC7537" w:rsidRPr="00024810" w:rsidRDefault="00DC7537" w:rsidP="00DC7537">
      <w:pPr>
        <w:spacing w:before="240" w:line="276" w:lineRule="auto"/>
        <w:rPr>
          <w:rFonts w:ascii="Arial" w:hAnsi="Arial" w:cs="Arial"/>
          <w:color w:val="auto"/>
        </w:rPr>
      </w:pPr>
      <w:r w:rsidRPr="00024810">
        <w:rPr>
          <w:rFonts w:ascii="Arial" w:hAnsi="Arial" w:cs="Arial"/>
          <w:color w:val="auto"/>
        </w:rPr>
        <w:t>Documentation includes individualised detail of consumer’s emotional, spiritual and cultural needs and assessment processes gather relevant information relating to life history and identity. Documentation demonstrates consumer’s choice to participate in activities with an element of risk, engagement in decision making, medical officer/allied health professionals involved and agreement of risk minimisation strategies.  Documentation is securely stored, electronic records password protected</w:t>
      </w:r>
      <w:r w:rsidR="00891211">
        <w:rPr>
          <w:rFonts w:ascii="Arial" w:hAnsi="Arial" w:cs="Arial"/>
          <w:color w:val="auto"/>
        </w:rPr>
        <w:t xml:space="preserve"> and p</w:t>
      </w:r>
      <w:bookmarkStart w:id="2" w:name="_Hlk107405101"/>
      <w:r w:rsidRPr="00024810">
        <w:rPr>
          <w:rFonts w:ascii="Arial" w:hAnsi="Arial" w:cs="Arial"/>
          <w:color w:val="auto"/>
        </w:rPr>
        <w:t>olicy and procedural documentation guide staff in relation to this Standard.</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0DCD8B3"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705992C" w:rsidR="00A54A38" w:rsidRPr="009C094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094C">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CD2216D" w:rsidR="00A54A38" w:rsidRPr="009C094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094C">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4591091" w:rsidR="00A54A38" w:rsidRPr="009C094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094C">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AD3BFCF" w:rsidR="00A54A38" w:rsidRPr="009C094C" w:rsidRDefault="00A54A38" w:rsidP="00161C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094C">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54AAB9D" w:rsidR="00A54A38" w:rsidRPr="009C094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094C">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A673E71" w14:textId="77777777" w:rsidR="006A4D0F" w:rsidRPr="004448DD" w:rsidRDefault="006A4D0F" w:rsidP="006A4D0F">
      <w:pPr>
        <w:spacing w:before="240" w:line="276" w:lineRule="auto"/>
        <w:rPr>
          <w:rFonts w:ascii="Arial" w:hAnsi="Arial" w:cs="Arial"/>
          <w:color w:val="auto"/>
        </w:rPr>
      </w:pPr>
      <w:bookmarkStart w:id="3" w:name="_Hlk109822803"/>
      <w:bookmarkStart w:id="4" w:name="_Hlk103068262"/>
      <w:r w:rsidRPr="009C094C">
        <w:rPr>
          <w:rFonts w:ascii="Arial" w:hAnsi="Arial" w:cs="Arial"/>
          <w:color w:val="auto"/>
        </w:rPr>
        <w:t>The Quality Standard is assessed as Compliant as five of the five specific requirements have been assessed as Compliant.</w:t>
      </w:r>
      <w:r w:rsidRPr="004448DD">
        <w:rPr>
          <w:rFonts w:ascii="Arial" w:hAnsi="Arial" w:cs="Arial"/>
          <w:color w:val="auto"/>
        </w:rPr>
        <w:t xml:space="preserve"> </w:t>
      </w:r>
    </w:p>
    <w:bookmarkEnd w:id="3"/>
    <w:p w14:paraId="5CBD9CB1" w14:textId="3D2606B1" w:rsidR="00732D9E" w:rsidRPr="00017B54" w:rsidRDefault="006A4D0F" w:rsidP="00732D9E">
      <w:pPr>
        <w:spacing w:before="240" w:line="276" w:lineRule="auto"/>
        <w:rPr>
          <w:rFonts w:ascii="Arial" w:hAnsi="Arial" w:cs="Arial"/>
          <w:color w:val="auto"/>
        </w:rPr>
      </w:pPr>
      <w:r w:rsidRPr="00017B54">
        <w:rPr>
          <w:rFonts w:ascii="Arial" w:hAnsi="Arial" w:cs="Arial"/>
          <w:color w:val="auto"/>
        </w:rPr>
        <w:t xml:space="preserve">The service’s care planning system contains assessments, including risk-based assessments linked to relevant care plans. Overall, sampled consumers and representatives expressed satisfaction of involvement in assessment and care planning, including advance care planning and end of life choices. Consumer’s consider </w:t>
      </w:r>
      <w:r w:rsidR="00A405A3" w:rsidRPr="00017B54">
        <w:rPr>
          <w:rFonts w:ascii="Arial" w:hAnsi="Arial" w:cs="Arial"/>
          <w:color w:val="auto"/>
        </w:rPr>
        <w:t xml:space="preserve">they are involved in </w:t>
      </w:r>
      <w:r w:rsidRPr="00017B54">
        <w:rPr>
          <w:rFonts w:ascii="Arial" w:hAnsi="Arial" w:cs="Arial"/>
          <w:color w:val="auto"/>
        </w:rPr>
        <w:t xml:space="preserve">assessment and planning process; </w:t>
      </w:r>
      <w:r w:rsidR="00A405A3" w:rsidRPr="00017B54">
        <w:rPr>
          <w:rFonts w:ascii="Arial" w:hAnsi="Arial" w:cs="Arial"/>
          <w:color w:val="auto"/>
        </w:rPr>
        <w:t xml:space="preserve">representatives of choice notified </w:t>
      </w:r>
      <w:r w:rsidRPr="00017B54">
        <w:rPr>
          <w:rFonts w:ascii="Arial" w:hAnsi="Arial" w:cs="Arial"/>
          <w:color w:val="auto"/>
        </w:rPr>
        <w:t>when incidents occur and/or consumers’ needs change and staff explain care needs/outcomes and risks relating to individual choices, plus discuss end of life wishes</w:t>
      </w:r>
      <w:r w:rsidR="00A405A3" w:rsidRPr="00017B54">
        <w:rPr>
          <w:rFonts w:ascii="Arial" w:hAnsi="Arial" w:cs="Arial"/>
          <w:color w:val="auto"/>
        </w:rPr>
        <w:t xml:space="preserve"> if they choose to</w:t>
      </w:r>
      <w:r w:rsidR="00732D9E" w:rsidRPr="00017B54">
        <w:rPr>
          <w:rFonts w:ascii="Arial" w:hAnsi="Arial" w:cs="Arial"/>
          <w:color w:val="auto"/>
        </w:rPr>
        <w:t xml:space="preserve">. Consumers and representatives </w:t>
      </w:r>
      <w:r w:rsidR="003B76E7" w:rsidRPr="00017B54">
        <w:rPr>
          <w:rFonts w:ascii="Arial" w:hAnsi="Arial" w:cs="Arial"/>
          <w:color w:val="auto"/>
        </w:rPr>
        <w:t>have access to care planning documentation</w:t>
      </w:r>
      <w:r w:rsidR="00017B54" w:rsidRPr="00017B54">
        <w:rPr>
          <w:rFonts w:ascii="Arial" w:hAnsi="Arial" w:cs="Arial"/>
          <w:color w:val="auto"/>
        </w:rPr>
        <w:t xml:space="preserve"> and consider </w:t>
      </w:r>
      <w:r w:rsidR="00732D9E" w:rsidRPr="00017B54">
        <w:rPr>
          <w:rFonts w:ascii="Arial" w:hAnsi="Arial" w:cs="Arial"/>
          <w:color w:val="auto"/>
        </w:rPr>
        <w:t>medical officers, specialists and other health professionals are included in th</w:t>
      </w:r>
      <w:r w:rsidR="00017B54" w:rsidRPr="00017B54">
        <w:rPr>
          <w:rFonts w:ascii="Arial" w:hAnsi="Arial" w:cs="Arial"/>
          <w:color w:val="auto"/>
        </w:rPr>
        <w:t xml:space="preserve">e assessment and care planning </w:t>
      </w:r>
      <w:r w:rsidR="00732D9E" w:rsidRPr="00017B54">
        <w:rPr>
          <w:rFonts w:ascii="Arial" w:hAnsi="Arial" w:cs="Arial"/>
          <w:color w:val="auto"/>
        </w:rPr>
        <w:t xml:space="preserve">process. </w:t>
      </w:r>
    </w:p>
    <w:p w14:paraId="64B856C5" w14:textId="36CB521D" w:rsidR="00B9197A" w:rsidRPr="001610FD" w:rsidRDefault="006A4D0F" w:rsidP="00204893">
      <w:pPr>
        <w:spacing w:before="240" w:line="276" w:lineRule="auto"/>
        <w:rPr>
          <w:rFonts w:ascii="Arial" w:hAnsi="Arial" w:cs="Arial"/>
          <w:color w:val="auto"/>
        </w:rPr>
      </w:pPr>
      <w:r w:rsidRPr="00113608">
        <w:rPr>
          <w:rFonts w:ascii="Arial" w:hAnsi="Arial" w:cs="Arial"/>
          <w:color w:val="auto"/>
        </w:rPr>
        <w:lastRenderedPageBreak/>
        <w:t xml:space="preserve">Clinical staff described initial and ongoing assessment and planning and regular review processes, including when consumers’ circumstances change, or following an incident or decline in health.  </w:t>
      </w:r>
      <w:r w:rsidR="00E03670" w:rsidRPr="00113608">
        <w:rPr>
          <w:rFonts w:ascii="Arial" w:hAnsi="Arial" w:cs="Arial"/>
          <w:color w:val="auto"/>
        </w:rPr>
        <w:t xml:space="preserve">They described the process for conversations </w:t>
      </w:r>
      <w:r w:rsidR="00113608" w:rsidRPr="00113608">
        <w:rPr>
          <w:rFonts w:ascii="Arial" w:hAnsi="Arial" w:cs="Arial"/>
          <w:color w:val="auto"/>
        </w:rPr>
        <w:t xml:space="preserve">relating to </w:t>
      </w:r>
      <w:r w:rsidR="00E03670" w:rsidRPr="00113608">
        <w:rPr>
          <w:rFonts w:ascii="Arial" w:hAnsi="Arial" w:cs="Arial"/>
          <w:color w:val="auto"/>
        </w:rPr>
        <w:t xml:space="preserve">end of life and advance care planning </w:t>
      </w:r>
      <w:r w:rsidR="00113608" w:rsidRPr="00113608">
        <w:rPr>
          <w:rFonts w:ascii="Arial" w:hAnsi="Arial" w:cs="Arial"/>
          <w:color w:val="auto"/>
        </w:rPr>
        <w:t xml:space="preserve">are conducted </w:t>
      </w:r>
      <w:r w:rsidR="00E03670" w:rsidRPr="00113608">
        <w:rPr>
          <w:rFonts w:ascii="Arial" w:hAnsi="Arial" w:cs="Arial"/>
          <w:color w:val="auto"/>
        </w:rPr>
        <w:t>with care and sensitivity.</w:t>
      </w:r>
      <w:r w:rsidR="00113608">
        <w:rPr>
          <w:rFonts w:ascii="Arial" w:hAnsi="Arial" w:cs="Arial"/>
          <w:color w:val="auto"/>
        </w:rPr>
        <w:t xml:space="preserve"> </w:t>
      </w:r>
      <w:r w:rsidR="00B9197A" w:rsidRPr="00B9197A">
        <w:rPr>
          <w:rFonts w:ascii="Arial" w:hAnsi="Arial" w:cs="Arial"/>
          <w:color w:val="auto"/>
        </w:rPr>
        <w:t xml:space="preserve">Care plans and </w:t>
      </w:r>
      <w:r w:rsidR="00B9197A">
        <w:rPr>
          <w:rFonts w:ascii="Arial" w:hAnsi="Arial" w:cs="Arial"/>
          <w:color w:val="auto"/>
        </w:rPr>
        <w:t>b</w:t>
      </w:r>
      <w:r w:rsidR="00B9197A" w:rsidRPr="00B9197A">
        <w:rPr>
          <w:rFonts w:ascii="Arial" w:hAnsi="Arial" w:cs="Arial"/>
          <w:color w:val="auto"/>
        </w:rPr>
        <w:t xml:space="preserve">ehaviour support plans </w:t>
      </w:r>
      <w:r w:rsidR="00B9197A">
        <w:rPr>
          <w:rFonts w:ascii="Arial" w:hAnsi="Arial" w:cs="Arial"/>
          <w:color w:val="auto"/>
        </w:rPr>
        <w:t>contain</w:t>
      </w:r>
      <w:r w:rsidR="00B9197A" w:rsidRPr="00B9197A">
        <w:rPr>
          <w:rFonts w:ascii="Arial" w:hAnsi="Arial" w:cs="Arial"/>
          <w:color w:val="auto"/>
        </w:rPr>
        <w:t xml:space="preserve"> individually tailored </w:t>
      </w:r>
      <w:r w:rsidR="00204893">
        <w:rPr>
          <w:rFonts w:ascii="Arial" w:hAnsi="Arial" w:cs="Arial"/>
          <w:color w:val="auto"/>
        </w:rPr>
        <w:t>details and strategies.</w:t>
      </w:r>
      <w:r w:rsidR="00A23791">
        <w:rPr>
          <w:rFonts w:ascii="Arial" w:hAnsi="Arial" w:cs="Arial"/>
          <w:color w:val="auto"/>
        </w:rPr>
        <w:t xml:space="preserve"> </w:t>
      </w:r>
      <w:r w:rsidR="001D2976">
        <w:rPr>
          <w:rFonts w:ascii="Arial" w:hAnsi="Arial" w:cs="Arial"/>
          <w:color w:val="auto"/>
        </w:rPr>
        <w:t>Other organisations and health professionals are included in assessment and determining consumers needs</w:t>
      </w:r>
      <w:r w:rsidR="006E68A7">
        <w:rPr>
          <w:rFonts w:ascii="Arial" w:hAnsi="Arial" w:cs="Arial"/>
          <w:color w:val="auto"/>
        </w:rPr>
        <w:t xml:space="preserve"> and processes ensure effective communication.</w:t>
      </w:r>
      <w:r w:rsidR="00663DEC" w:rsidRPr="00663DEC">
        <w:rPr>
          <w:rFonts w:ascii="Arial" w:hAnsi="Arial" w:cs="Arial"/>
          <w:color w:val="FF0000"/>
        </w:rPr>
        <w:t xml:space="preserve"> </w:t>
      </w:r>
      <w:r w:rsidR="00663DEC" w:rsidRPr="001610FD">
        <w:rPr>
          <w:rFonts w:ascii="Arial" w:hAnsi="Arial" w:cs="Arial"/>
          <w:color w:val="auto"/>
        </w:rPr>
        <w:t xml:space="preserve">Clinical staff described the process of regular care plan review </w:t>
      </w:r>
      <w:r w:rsidR="008D1B5B" w:rsidRPr="001610FD">
        <w:rPr>
          <w:rFonts w:ascii="Arial" w:hAnsi="Arial" w:cs="Arial"/>
          <w:color w:val="auto"/>
        </w:rPr>
        <w:t>and a monitoring process ensures compliance. H</w:t>
      </w:r>
      <w:r w:rsidR="00663DEC" w:rsidRPr="001610FD">
        <w:rPr>
          <w:rFonts w:ascii="Arial" w:hAnsi="Arial" w:cs="Arial"/>
          <w:color w:val="auto"/>
        </w:rPr>
        <w:t xml:space="preserve">owever, via review of documentation, the assessment team noted regular review </w:t>
      </w:r>
      <w:r w:rsidR="00711AD1" w:rsidRPr="001610FD">
        <w:rPr>
          <w:rFonts w:ascii="Arial" w:hAnsi="Arial" w:cs="Arial"/>
          <w:color w:val="auto"/>
        </w:rPr>
        <w:t>and/</w:t>
      </w:r>
      <w:r w:rsidR="00663DEC" w:rsidRPr="001610FD">
        <w:rPr>
          <w:rFonts w:ascii="Arial" w:hAnsi="Arial" w:cs="Arial"/>
          <w:color w:val="auto"/>
        </w:rPr>
        <w:t>or review of the efficacy of assessment does not consistently occur to ensure currency of information</w:t>
      </w:r>
      <w:r w:rsidR="00711AD1" w:rsidRPr="001610FD">
        <w:rPr>
          <w:rFonts w:ascii="Arial" w:hAnsi="Arial" w:cs="Arial"/>
          <w:color w:val="auto"/>
        </w:rPr>
        <w:t xml:space="preserve">; they noted </w:t>
      </w:r>
      <w:r w:rsidR="00663DEC" w:rsidRPr="001610FD">
        <w:rPr>
          <w:rFonts w:ascii="Arial" w:hAnsi="Arial" w:cs="Arial"/>
          <w:color w:val="auto"/>
        </w:rPr>
        <w:t>some inconsistent recording of diabetes monitoring.</w:t>
      </w:r>
    </w:p>
    <w:p w14:paraId="3E87EA10" w14:textId="3AE86AD1" w:rsidR="006A4D0F" w:rsidRPr="001610FD" w:rsidRDefault="00663DEC" w:rsidP="006A4D0F">
      <w:pPr>
        <w:spacing w:before="240" w:line="276" w:lineRule="auto"/>
        <w:rPr>
          <w:rFonts w:ascii="Arial" w:hAnsi="Arial" w:cs="Arial"/>
          <w:color w:val="auto"/>
        </w:rPr>
      </w:pPr>
      <w:r w:rsidRPr="001610FD">
        <w:rPr>
          <w:rFonts w:ascii="Arial" w:hAnsi="Arial" w:cs="Arial"/>
          <w:color w:val="auto"/>
        </w:rPr>
        <w:t>In their response th</w:t>
      </w:r>
      <w:r w:rsidR="006A4D0F" w:rsidRPr="001610FD">
        <w:rPr>
          <w:rFonts w:ascii="Arial" w:hAnsi="Arial" w:cs="Arial"/>
          <w:color w:val="auto"/>
        </w:rPr>
        <w:t>e approved provider</w:t>
      </w:r>
      <w:r w:rsidR="00732D9E" w:rsidRPr="001610FD">
        <w:rPr>
          <w:rFonts w:ascii="Arial" w:hAnsi="Arial" w:cs="Arial"/>
          <w:color w:val="auto"/>
        </w:rPr>
        <w:t xml:space="preserve"> evidenced </w:t>
      </w:r>
      <w:r w:rsidR="006A4D0F" w:rsidRPr="001610FD">
        <w:rPr>
          <w:rFonts w:ascii="Arial" w:hAnsi="Arial" w:cs="Arial"/>
          <w:color w:val="auto"/>
        </w:rPr>
        <w:t>self-identification of documentation improvement was required</w:t>
      </w:r>
      <w:r w:rsidR="00BF6282" w:rsidRPr="001610FD">
        <w:rPr>
          <w:rFonts w:ascii="Arial" w:hAnsi="Arial" w:cs="Arial"/>
          <w:color w:val="auto"/>
        </w:rPr>
        <w:t xml:space="preserve">; </w:t>
      </w:r>
      <w:r w:rsidR="006A4D0F" w:rsidRPr="001610FD">
        <w:rPr>
          <w:rFonts w:ascii="Arial" w:hAnsi="Arial" w:cs="Arial"/>
          <w:color w:val="auto"/>
        </w:rPr>
        <w:t>responded with education</w:t>
      </w:r>
      <w:r w:rsidR="00BF6282" w:rsidRPr="001610FD">
        <w:rPr>
          <w:rFonts w:ascii="Arial" w:hAnsi="Arial" w:cs="Arial"/>
          <w:color w:val="auto"/>
        </w:rPr>
        <w:t xml:space="preserve">/training and evidenced improvement had </w:t>
      </w:r>
      <w:r w:rsidR="005874B0" w:rsidRPr="001610FD">
        <w:rPr>
          <w:rFonts w:ascii="Arial" w:hAnsi="Arial" w:cs="Arial"/>
          <w:color w:val="auto"/>
        </w:rPr>
        <w:t>occurred</w:t>
      </w:r>
      <w:r w:rsidR="006A4D0F" w:rsidRPr="001610FD">
        <w:rPr>
          <w:rFonts w:ascii="Arial" w:hAnsi="Arial" w:cs="Arial"/>
          <w:color w:val="auto"/>
        </w:rPr>
        <w:t>.</w:t>
      </w:r>
      <w:r w:rsidR="00BF6282" w:rsidRPr="001610FD">
        <w:rPr>
          <w:rFonts w:ascii="Arial" w:hAnsi="Arial" w:cs="Arial"/>
          <w:color w:val="auto"/>
        </w:rPr>
        <w:t xml:space="preserve"> In addition, they evidenced alternative </w:t>
      </w:r>
      <w:r w:rsidR="00C707C8" w:rsidRPr="001610FD">
        <w:rPr>
          <w:rFonts w:ascii="Arial" w:hAnsi="Arial" w:cs="Arial"/>
          <w:color w:val="auto"/>
        </w:rPr>
        <w:t>recording re diabetes monitoring.</w:t>
      </w:r>
      <w:r w:rsidR="005874B0" w:rsidRPr="001610FD">
        <w:rPr>
          <w:rFonts w:ascii="Arial" w:hAnsi="Arial" w:cs="Arial"/>
          <w:color w:val="auto"/>
        </w:rPr>
        <w:t xml:space="preserve"> I placed</w:t>
      </w:r>
      <w:r w:rsidR="006A4D0F" w:rsidRPr="001610FD">
        <w:rPr>
          <w:rFonts w:ascii="Arial" w:hAnsi="Arial" w:cs="Arial"/>
          <w:color w:val="auto"/>
        </w:rPr>
        <w:t xml:space="preserve"> weight on the fact that while the service would benefit from implementing a process to ensure documentation consistently reflects current needs, they had self-identified and responded </w:t>
      </w:r>
      <w:r w:rsidR="005874B0" w:rsidRPr="001610FD">
        <w:rPr>
          <w:rFonts w:ascii="Arial" w:hAnsi="Arial" w:cs="Arial"/>
          <w:color w:val="auto"/>
        </w:rPr>
        <w:t>to this deficit.</w:t>
      </w:r>
      <w:r w:rsidR="006A4D0F" w:rsidRPr="001610FD">
        <w:rPr>
          <w:rFonts w:ascii="Arial" w:hAnsi="Arial" w:cs="Arial"/>
          <w:color w:val="auto"/>
        </w:rPr>
        <w:t xml:space="preserve"> I am persuaded by positive feedback from staff in relation to knowledge of consumers current needs and consumer/representative satisfaction. Consequently, I find requirement 2(3)(e) is compliant. </w:t>
      </w:r>
    </w:p>
    <w:p w14:paraId="16728023" w14:textId="66F5B474" w:rsidR="006A4D0F" w:rsidRPr="006E68A7" w:rsidRDefault="006A4D0F" w:rsidP="006A4D0F">
      <w:pPr>
        <w:spacing w:before="240" w:line="276" w:lineRule="auto"/>
        <w:rPr>
          <w:rFonts w:ascii="Arial" w:hAnsi="Arial" w:cs="Arial"/>
          <w:color w:val="auto"/>
        </w:rPr>
      </w:pPr>
      <w:r w:rsidRPr="001610FD">
        <w:rPr>
          <w:rFonts w:ascii="Arial" w:hAnsi="Arial" w:cs="Arial"/>
          <w:color w:val="auto"/>
        </w:rPr>
        <w:t xml:space="preserve">Overall, the service demonstrates a partnership approach with consumers and/or representative to involve them in assessment and care planning. Staff demonstrate knowledge of most of their responsibilities and documentation generally reflects involvement by consumers, representatives, medical officers, specialists and other allied health professionals. Policy and </w:t>
      </w:r>
      <w:r w:rsidRPr="006E68A7">
        <w:rPr>
          <w:rFonts w:ascii="Arial" w:hAnsi="Arial" w:cs="Arial"/>
          <w:color w:val="auto"/>
        </w:rPr>
        <w:t>procedural documentation guide staff in relation to this Standard.</w:t>
      </w:r>
    </w:p>
    <w:p w14:paraId="05EAE4F2" w14:textId="066F7681" w:rsidR="00B738FC" w:rsidRPr="00D5094C" w:rsidRDefault="00B738FC" w:rsidP="00D5094C">
      <w:pPr>
        <w:spacing w:before="240" w:line="276" w:lineRule="auto"/>
        <w:rPr>
          <w:rFonts w:ascii="Arial" w:hAnsi="Arial" w:cs="Arial"/>
          <w:color w:val="7030A0"/>
        </w:rPr>
      </w:pPr>
      <w:r w:rsidRPr="00D5094C">
        <w:rPr>
          <w:rFonts w:ascii="Arial" w:hAnsi="Arial" w:cs="Arial"/>
          <w:color w:val="7030A0"/>
        </w:rPr>
        <w:br w:type="page"/>
      </w:r>
    </w:p>
    <w:bookmarkEnd w:id="4"/>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011F1749"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20CCFC73"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29E5">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2FD92B4" w:rsidR="00CB2962" w:rsidRPr="006F29E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9E5">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631C901D"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w:t>
            </w:r>
            <w:r w:rsidR="00B65EA0">
              <w:rPr>
                <w:rFonts w:ascii="Arial" w:hAnsi="Arial" w:cs="Arial"/>
              </w:rPr>
              <w:t>,</w:t>
            </w:r>
            <w:r w:rsidRPr="00B83D6B">
              <w:rPr>
                <w:rFonts w:ascii="Arial" w:hAnsi="Arial" w:cs="Arial"/>
              </w:rPr>
              <w:t xml:space="preserve"> and their dignity preserved.</w:t>
            </w:r>
          </w:p>
        </w:tc>
        <w:tc>
          <w:tcPr>
            <w:tcW w:w="0" w:type="auto"/>
            <w:tcBorders>
              <w:left w:val="single" w:sz="4" w:space="0" w:color="auto"/>
            </w:tcBorders>
          </w:tcPr>
          <w:p w14:paraId="4120776A" w14:textId="04F20150" w:rsidR="00CB2962" w:rsidRPr="006F29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9E5">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87239CD" w:rsidR="00CB2962" w:rsidRPr="006F29E5" w:rsidRDefault="00CB2962" w:rsidP="00161C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9E5">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AF961BE" w:rsidR="00CB2962" w:rsidRPr="006F29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9E5">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C277DF5" w:rsidR="00CB2962" w:rsidRPr="006F29E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29E5">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263FD275"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w:t>
            </w:r>
            <w:r w:rsidR="00B738FC">
              <w:rPr>
                <w:rFonts w:ascii="Arial" w:hAnsi="Arial" w:cs="Arial"/>
              </w:rPr>
              <w:t>-</w:t>
            </w:r>
            <w:r w:rsidRPr="00B83D6B">
              <w:rPr>
                <w:rFonts w:ascii="Arial" w:hAnsi="Arial" w:cs="Arial"/>
              </w:rPr>
              <w:t>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217E1DE" w:rsidR="00CB2962" w:rsidRPr="006F29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29E5">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29A8873" w14:textId="7031C62B" w:rsidR="00FE6F25" w:rsidRPr="006F29E5" w:rsidRDefault="00FE6F25" w:rsidP="00FE6F25">
      <w:pPr>
        <w:spacing w:before="240" w:line="276" w:lineRule="auto"/>
        <w:rPr>
          <w:rFonts w:ascii="Arial" w:hAnsi="Arial" w:cs="Arial"/>
          <w:color w:val="auto"/>
        </w:rPr>
      </w:pPr>
      <w:bookmarkStart w:id="5" w:name="_Hlk103330062"/>
      <w:r w:rsidRPr="006F29E5">
        <w:rPr>
          <w:rFonts w:ascii="Arial" w:hAnsi="Arial" w:cs="Arial"/>
          <w:color w:val="auto"/>
        </w:rPr>
        <w:t>The Quality Standard is assessed as Compliant as s</w:t>
      </w:r>
      <w:r w:rsidR="001C4B8C" w:rsidRPr="006F29E5">
        <w:rPr>
          <w:rFonts w:ascii="Arial" w:hAnsi="Arial" w:cs="Arial"/>
          <w:color w:val="auto"/>
        </w:rPr>
        <w:t>even</w:t>
      </w:r>
      <w:r w:rsidRPr="006F29E5">
        <w:rPr>
          <w:rFonts w:ascii="Arial" w:hAnsi="Arial" w:cs="Arial"/>
          <w:color w:val="auto"/>
        </w:rPr>
        <w:t xml:space="preserve"> of the s</w:t>
      </w:r>
      <w:r w:rsidR="001C4B8C" w:rsidRPr="006F29E5">
        <w:rPr>
          <w:rFonts w:ascii="Arial" w:hAnsi="Arial" w:cs="Arial"/>
          <w:color w:val="auto"/>
        </w:rPr>
        <w:t>even</w:t>
      </w:r>
      <w:r w:rsidRPr="006F29E5">
        <w:rPr>
          <w:rFonts w:ascii="Arial" w:hAnsi="Arial" w:cs="Arial"/>
          <w:color w:val="auto"/>
        </w:rPr>
        <w:t xml:space="preserve"> specific requirements have been assessed as Compliant. </w:t>
      </w:r>
    </w:p>
    <w:p w14:paraId="648AA807" w14:textId="0C107E82" w:rsidR="00E44180" w:rsidRPr="006F29E5" w:rsidRDefault="0092034F" w:rsidP="0092034F">
      <w:pPr>
        <w:spacing w:before="240" w:line="276" w:lineRule="auto"/>
        <w:rPr>
          <w:rFonts w:eastAsia="Arial"/>
          <w:color w:val="auto"/>
        </w:rPr>
      </w:pPr>
      <w:r w:rsidRPr="006F29E5">
        <w:rPr>
          <w:rFonts w:ascii="Arial" w:hAnsi="Arial" w:cs="Arial"/>
          <w:color w:val="auto"/>
        </w:rPr>
        <w:t xml:space="preserve">Overall, sampled consumers consider they get quality care and services when they need, from staff who are knowledgeable and capable. The service demonstrated consumer care was safe, clinical staff manage consumer’s specific clinical needs, appropriate action is taken to deterioration in consumer’s health and regular medical reviews occur in response to changing needs. Representatives said they are contacted when a change in consumer’s health occurs and clinical staff, specialists and medical officers implement appropriate clinical care needs. </w:t>
      </w:r>
      <w:r w:rsidR="00622D89" w:rsidRPr="006F29E5">
        <w:rPr>
          <w:rFonts w:ascii="Arial" w:hAnsi="Arial" w:cs="Arial"/>
          <w:color w:val="auto"/>
        </w:rPr>
        <w:t xml:space="preserve">They </w:t>
      </w:r>
      <w:r w:rsidR="0045603C" w:rsidRPr="006F29E5">
        <w:rPr>
          <w:rFonts w:ascii="Arial" w:hAnsi="Arial" w:cs="Arial"/>
          <w:color w:val="auto"/>
        </w:rPr>
        <w:t xml:space="preserve">consider the management team are responsive to issues raised. </w:t>
      </w:r>
      <w:r w:rsidRPr="006F29E5">
        <w:rPr>
          <w:rFonts w:ascii="Arial" w:hAnsi="Arial" w:cs="Arial"/>
          <w:color w:val="auto"/>
        </w:rPr>
        <w:t xml:space="preserve">Consumers said staff </w:t>
      </w:r>
      <w:r w:rsidRPr="006F29E5">
        <w:rPr>
          <w:rFonts w:ascii="Arial" w:hAnsi="Arial" w:cs="Arial"/>
          <w:color w:val="auto"/>
        </w:rPr>
        <w:lastRenderedPageBreak/>
        <w:t>know their clinical care needs and they are well cared for</w:t>
      </w:r>
      <w:r w:rsidR="0004623E" w:rsidRPr="006F29E5">
        <w:rPr>
          <w:rFonts w:ascii="Arial" w:hAnsi="Arial" w:cs="Arial"/>
          <w:color w:val="auto"/>
        </w:rPr>
        <w:t xml:space="preserve"> and have access to medical</w:t>
      </w:r>
      <w:r w:rsidR="00550AB9" w:rsidRPr="006F29E5">
        <w:rPr>
          <w:rFonts w:ascii="Arial" w:hAnsi="Arial" w:cs="Arial"/>
          <w:color w:val="auto"/>
        </w:rPr>
        <w:t xml:space="preserve"> and relevant health professionals when needed</w:t>
      </w:r>
      <w:r w:rsidRPr="006F29E5">
        <w:rPr>
          <w:rFonts w:ascii="Arial" w:hAnsi="Arial" w:cs="Arial"/>
          <w:color w:val="auto"/>
        </w:rPr>
        <w:t>.</w:t>
      </w:r>
      <w:r w:rsidR="00E44180" w:rsidRPr="006F29E5">
        <w:rPr>
          <w:rFonts w:eastAsia="Arial"/>
          <w:color w:val="auto"/>
        </w:rPr>
        <w:t xml:space="preserve"> </w:t>
      </w:r>
    </w:p>
    <w:p w14:paraId="3F5DA457" w14:textId="2128D8C9" w:rsidR="0092034F" w:rsidRPr="006F29E5" w:rsidRDefault="00E44180" w:rsidP="0092034F">
      <w:pPr>
        <w:spacing w:before="240" w:line="276" w:lineRule="auto"/>
        <w:rPr>
          <w:rFonts w:ascii="Arial" w:hAnsi="Arial" w:cs="Arial"/>
          <w:color w:val="auto"/>
        </w:rPr>
      </w:pPr>
      <w:r w:rsidRPr="006F29E5">
        <w:rPr>
          <w:rFonts w:ascii="Arial" w:hAnsi="Arial" w:cs="Arial"/>
          <w:color w:val="auto"/>
        </w:rPr>
        <w:t>Consultation occurs between consumers, representatives and clinical staff</w:t>
      </w:r>
      <w:r w:rsidR="00D602A3" w:rsidRPr="006F29E5">
        <w:rPr>
          <w:rFonts w:ascii="Arial" w:hAnsi="Arial" w:cs="Arial"/>
          <w:color w:val="auto"/>
        </w:rPr>
        <w:t xml:space="preserve"> which enables </w:t>
      </w:r>
      <w:r w:rsidRPr="006F29E5">
        <w:rPr>
          <w:rFonts w:ascii="Arial" w:hAnsi="Arial" w:cs="Arial"/>
          <w:color w:val="auto"/>
        </w:rPr>
        <w:t>develop</w:t>
      </w:r>
      <w:r w:rsidR="00D602A3" w:rsidRPr="006F29E5">
        <w:rPr>
          <w:rFonts w:ascii="Arial" w:hAnsi="Arial" w:cs="Arial"/>
          <w:color w:val="auto"/>
        </w:rPr>
        <w:t>ment of</w:t>
      </w:r>
      <w:r w:rsidRPr="006F29E5">
        <w:rPr>
          <w:rFonts w:ascii="Arial" w:hAnsi="Arial" w:cs="Arial"/>
          <w:color w:val="auto"/>
        </w:rPr>
        <w:t xml:space="preserve"> care tailored to </w:t>
      </w:r>
      <w:r w:rsidR="00D602A3" w:rsidRPr="006F29E5">
        <w:rPr>
          <w:rFonts w:ascii="Arial" w:hAnsi="Arial" w:cs="Arial"/>
          <w:color w:val="auto"/>
        </w:rPr>
        <w:t>consumer’s</w:t>
      </w:r>
      <w:r w:rsidRPr="006F29E5">
        <w:rPr>
          <w:rFonts w:ascii="Arial" w:hAnsi="Arial" w:cs="Arial"/>
          <w:color w:val="auto"/>
        </w:rPr>
        <w:t xml:space="preserve"> needs and wellbeing</w:t>
      </w:r>
      <w:r w:rsidR="00D602A3" w:rsidRPr="006F29E5">
        <w:rPr>
          <w:rFonts w:ascii="Arial" w:hAnsi="Arial" w:cs="Arial"/>
          <w:color w:val="auto"/>
        </w:rPr>
        <w:t xml:space="preserve">. </w:t>
      </w:r>
      <w:r w:rsidR="0092034F" w:rsidRPr="006F29E5">
        <w:rPr>
          <w:rFonts w:ascii="Arial" w:hAnsi="Arial" w:cs="Arial"/>
          <w:color w:val="auto"/>
        </w:rPr>
        <w:t>Consumers’ needs, goals and preferences when nearing end of life are recognised and addressed to ensure comfort is maximised and dignity maintained. Care planning documentation reflects end of life wishes and staff demonstrate knowledge of managing care for consumers nearing end of life.</w:t>
      </w:r>
      <w:r w:rsidR="00900930" w:rsidRPr="006F29E5">
        <w:rPr>
          <w:rFonts w:ascii="Arial" w:hAnsi="Arial" w:cs="Arial"/>
          <w:color w:val="auto"/>
        </w:rPr>
        <w:t xml:space="preserve"> </w:t>
      </w:r>
      <w:r w:rsidR="0092034F" w:rsidRPr="006F29E5">
        <w:rPr>
          <w:rFonts w:ascii="Arial" w:hAnsi="Arial" w:cs="Arial"/>
          <w:color w:val="auto"/>
        </w:rPr>
        <w:t xml:space="preserve"> </w:t>
      </w:r>
      <w:r w:rsidR="00607089" w:rsidRPr="006F29E5">
        <w:rPr>
          <w:rFonts w:ascii="Arial" w:hAnsi="Arial" w:cs="Arial"/>
          <w:color w:val="auto"/>
        </w:rPr>
        <w:t xml:space="preserve">Management acknowledged </w:t>
      </w:r>
      <w:r w:rsidR="00900930" w:rsidRPr="006F29E5">
        <w:rPr>
          <w:rFonts w:ascii="Arial" w:hAnsi="Arial" w:cs="Arial"/>
          <w:color w:val="auto"/>
        </w:rPr>
        <w:t xml:space="preserve">lack of consistency </w:t>
      </w:r>
      <w:r w:rsidR="00607089" w:rsidRPr="006F29E5">
        <w:rPr>
          <w:rFonts w:ascii="Arial" w:hAnsi="Arial" w:cs="Arial"/>
          <w:color w:val="auto"/>
        </w:rPr>
        <w:t xml:space="preserve">relating to </w:t>
      </w:r>
      <w:r w:rsidR="00900930" w:rsidRPr="006F29E5">
        <w:rPr>
          <w:rFonts w:ascii="Arial" w:hAnsi="Arial" w:cs="Arial"/>
          <w:color w:val="auto"/>
        </w:rPr>
        <w:t xml:space="preserve">end of life care provision </w:t>
      </w:r>
      <w:r w:rsidR="00DB1EF4" w:rsidRPr="006F29E5">
        <w:rPr>
          <w:rFonts w:ascii="Arial" w:hAnsi="Arial" w:cs="Arial"/>
          <w:color w:val="auto"/>
        </w:rPr>
        <w:t>advising plan</w:t>
      </w:r>
      <w:r w:rsidR="00F12F02" w:rsidRPr="006F29E5">
        <w:rPr>
          <w:rFonts w:ascii="Arial" w:hAnsi="Arial" w:cs="Arial"/>
          <w:color w:val="auto"/>
        </w:rPr>
        <w:t>ne</w:t>
      </w:r>
      <w:r w:rsidR="00607089" w:rsidRPr="006F29E5">
        <w:rPr>
          <w:rFonts w:ascii="Arial" w:hAnsi="Arial" w:cs="Arial"/>
          <w:color w:val="auto"/>
        </w:rPr>
        <w:t xml:space="preserve">d </w:t>
      </w:r>
      <w:r w:rsidR="000E3FAC" w:rsidRPr="006F29E5">
        <w:rPr>
          <w:rFonts w:ascii="Arial" w:hAnsi="Arial" w:cs="Arial"/>
          <w:color w:val="auto"/>
        </w:rPr>
        <w:t xml:space="preserve">staff training </w:t>
      </w:r>
      <w:r w:rsidR="00900930" w:rsidRPr="006F29E5">
        <w:rPr>
          <w:rFonts w:ascii="Arial" w:hAnsi="Arial" w:cs="Arial"/>
          <w:color w:val="auto"/>
        </w:rPr>
        <w:t>in best practice and improve consistency across the organisation</w:t>
      </w:r>
      <w:r w:rsidR="000E3FAC" w:rsidRPr="006F29E5">
        <w:rPr>
          <w:rFonts w:ascii="Arial" w:hAnsi="Arial" w:cs="Arial"/>
          <w:color w:val="auto"/>
        </w:rPr>
        <w:t xml:space="preserve"> regarding palliative care</w:t>
      </w:r>
      <w:r w:rsidR="00900930" w:rsidRPr="006F29E5">
        <w:rPr>
          <w:rFonts w:ascii="Arial" w:hAnsi="Arial" w:cs="Arial"/>
          <w:color w:val="auto"/>
        </w:rPr>
        <w:t>.</w:t>
      </w:r>
      <w:r w:rsidR="00900930" w:rsidRPr="006F29E5">
        <w:rPr>
          <w:rFonts w:eastAsia="Arial"/>
          <w:color w:val="auto"/>
        </w:rPr>
        <w:t xml:space="preserve"> </w:t>
      </w:r>
    </w:p>
    <w:p w14:paraId="0676646B" w14:textId="77777777" w:rsidR="0092034F" w:rsidRPr="006F29E5" w:rsidRDefault="0092034F" w:rsidP="0092034F">
      <w:pPr>
        <w:spacing w:before="240" w:line="276" w:lineRule="auto"/>
        <w:rPr>
          <w:rFonts w:ascii="Arial" w:hAnsi="Arial" w:cs="Arial"/>
          <w:color w:val="auto"/>
        </w:rPr>
      </w:pPr>
      <w:r w:rsidRPr="006F29E5">
        <w:rPr>
          <w:rFonts w:ascii="Arial" w:hAnsi="Arial" w:cs="Arial"/>
          <w:color w:val="auto"/>
        </w:rPr>
        <w:t>Staff described clinical, emotional, spiritual, cultural care needs for individual consumers and gave examples of organisational supports to guide them in delivering clinical care that is best practice, individualised and tailored to consumer’s specific needs.</w:t>
      </w:r>
    </w:p>
    <w:p w14:paraId="744D961D" w14:textId="71201987" w:rsidR="00716BA6" w:rsidRPr="006F29E5" w:rsidRDefault="0092034F" w:rsidP="006F5116">
      <w:pPr>
        <w:spacing w:before="240" w:line="276" w:lineRule="auto"/>
        <w:rPr>
          <w:rFonts w:ascii="Arial" w:hAnsi="Arial" w:cs="Arial"/>
          <w:color w:val="auto"/>
        </w:rPr>
      </w:pPr>
      <w:r w:rsidRPr="006F29E5">
        <w:rPr>
          <w:rFonts w:ascii="Arial" w:hAnsi="Arial" w:cs="Arial"/>
          <w:color w:val="auto"/>
        </w:rPr>
        <w:t>Documentation review demonstrated the service identifies high-impact or high-prevalence risk through the assessment process and document individualised strategies for effective management of these risks. Clinical and care staff demonstrate knowledge of sampled consumer’s personal and clinical care needs and strategies for risks, such as falls, weight loss, pain</w:t>
      </w:r>
      <w:r w:rsidR="00352866" w:rsidRPr="006F29E5">
        <w:rPr>
          <w:rFonts w:ascii="Arial" w:hAnsi="Arial" w:cs="Arial"/>
          <w:color w:val="auto"/>
        </w:rPr>
        <w:t xml:space="preserve">, </w:t>
      </w:r>
      <w:r w:rsidRPr="006F29E5">
        <w:rPr>
          <w:rFonts w:ascii="Arial" w:hAnsi="Arial" w:cs="Arial"/>
          <w:color w:val="auto"/>
        </w:rPr>
        <w:t xml:space="preserve">and behavioural management, </w:t>
      </w:r>
      <w:r w:rsidR="000C659C" w:rsidRPr="006F29E5">
        <w:rPr>
          <w:rFonts w:ascii="Arial" w:hAnsi="Arial" w:cs="Arial"/>
          <w:color w:val="auto"/>
        </w:rPr>
        <w:t>diabetes</w:t>
      </w:r>
      <w:r w:rsidRPr="006F29E5">
        <w:rPr>
          <w:rFonts w:ascii="Arial" w:hAnsi="Arial" w:cs="Arial"/>
          <w:color w:val="auto"/>
        </w:rPr>
        <w:t xml:space="preserve"> management</w:t>
      </w:r>
      <w:r w:rsidR="001772DB" w:rsidRPr="006F29E5">
        <w:rPr>
          <w:rFonts w:ascii="Arial" w:hAnsi="Arial" w:cs="Arial"/>
          <w:color w:val="auto"/>
        </w:rPr>
        <w:t xml:space="preserve">, </w:t>
      </w:r>
      <w:r w:rsidR="00A3615A" w:rsidRPr="006F29E5">
        <w:rPr>
          <w:rFonts w:ascii="Arial" w:hAnsi="Arial" w:cs="Arial"/>
          <w:color w:val="auto"/>
        </w:rPr>
        <w:t xml:space="preserve">skin integrity and wound </w:t>
      </w:r>
      <w:r w:rsidR="00517081" w:rsidRPr="006F29E5">
        <w:rPr>
          <w:rFonts w:ascii="Arial" w:hAnsi="Arial" w:cs="Arial"/>
          <w:color w:val="auto"/>
        </w:rPr>
        <w:t xml:space="preserve">and medication </w:t>
      </w:r>
      <w:r w:rsidR="00A3615A" w:rsidRPr="006F29E5">
        <w:rPr>
          <w:rFonts w:ascii="Arial" w:hAnsi="Arial" w:cs="Arial"/>
          <w:color w:val="auto"/>
        </w:rPr>
        <w:t xml:space="preserve">management, </w:t>
      </w:r>
      <w:r w:rsidRPr="006F29E5">
        <w:rPr>
          <w:rFonts w:ascii="Arial" w:hAnsi="Arial" w:cs="Arial"/>
          <w:color w:val="auto"/>
        </w:rPr>
        <w:t>choice</w:t>
      </w:r>
      <w:r w:rsidR="001772DB" w:rsidRPr="006F29E5">
        <w:rPr>
          <w:rFonts w:ascii="Arial" w:hAnsi="Arial" w:cs="Arial"/>
          <w:color w:val="auto"/>
        </w:rPr>
        <w:t xml:space="preserve">s such as </w:t>
      </w:r>
      <w:r w:rsidRPr="006F29E5">
        <w:rPr>
          <w:rFonts w:ascii="Arial" w:hAnsi="Arial" w:cs="Arial"/>
          <w:color w:val="auto"/>
        </w:rPr>
        <w:t xml:space="preserve">smoking </w:t>
      </w:r>
      <w:r w:rsidR="001772DB" w:rsidRPr="006F29E5">
        <w:rPr>
          <w:rFonts w:ascii="Arial" w:hAnsi="Arial" w:cs="Arial"/>
          <w:color w:val="auto"/>
        </w:rPr>
        <w:t xml:space="preserve">or independently leaving the service </w:t>
      </w:r>
      <w:r w:rsidRPr="006F29E5">
        <w:rPr>
          <w:rFonts w:ascii="Arial" w:hAnsi="Arial" w:cs="Arial"/>
          <w:color w:val="auto"/>
        </w:rPr>
        <w:t xml:space="preserve">are effectively managed. Clinical staff demonstrated an understanding of individual and organisational risks, strategies utilised to minimise risk and gave examples of </w:t>
      </w:r>
      <w:r w:rsidR="001772DB" w:rsidRPr="006F29E5">
        <w:rPr>
          <w:rFonts w:ascii="Arial" w:hAnsi="Arial" w:cs="Arial"/>
          <w:color w:val="auto"/>
        </w:rPr>
        <w:t>identifying</w:t>
      </w:r>
      <w:r w:rsidR="0084086D" w:rsidRPr="006F29E5">
        <w:rPr>
          <w:rFonts w:ascii="Arial" w:hAnsi="Arial" w:cs="Arial"/>
          <w:color w:val="auto"/>
        </w:rPr>
        <w:t xml:space="preserve"> needs and </w:t>
      </w:r>
      <w:r w:rsidRPr="006F29E5">
        <w:rPr>
          <w:rFonts w:ascii="Arial" w:hAnsi="Arial" w:cs="Arial"/>
          <w:color w:val="auto"/>
        </w:rPr>
        <w:t>improv</w:t>
      </w:r>
      <w:r w:rsidR="00624D70" w:rsidRPr="006F29E5">
        <w:rPr>
          <w:rFonts w:ascii="Arial" w:hAnsi="Arial" w:cs="Arial"/>
          <w:color w:val="auto"/>
        </w:rPr>
        <w:t>ing</w:t>
      </w:r>
      <w:r w:rsidRPr="006F29E5">
        <w:rPr>
          <w:rFonts w:ascii="Arial" w:hAnsi="Arial" w:cs="Arial"/>
          <w:color w:val="auto"/>
        </w:rPr>
        <w:t xml:space="preserve"> outcomes. </w:t>
      </w:r>
      <w:r w:rsidR="004F2538" w:rsidRPr="006F29E5">
        <w:rPr>
          <w:rFonts w:ascii="Arial" w:hAnsi="Arial" w:cs="Arial"/>
          <w:color w:val="auto"/>
        </w:rPr>
        <w:t xml:space="preserve">They gave examples of education and training received to ensure consumers care needs are met. </w:t>
      </w:r>
      <w:r w:rsidRPr="006F29E5">
        <w:rPr>
          <w:rFonts w:ascii="Arial" w:hAnsi="Arial" w:cs="Arial"/>
          <w:color w:val="auto"/>
        </w:rPr>
        <w:t xml:space="preserve">Staff </w:t>
      </w:r>
      <w:r w:rsidR="00670CFA" w:rsidRPr="006F29E5">
        <w:rPr>
          <w:rFonts w:ascii="Arial" w:hAnsi="Arial" w:cs="Arial"/>
          <w:color w:val="auto"/>
        </w:rPr>
        <w:t xml:space="preserve">receive </w:t>
      </w:r>
      <w:r w:rsidRPr="006F29E5">
        <w:rPr>
          <w:rFonts w:ascii="Arial" w:hAnsi="Arial" w:cs="Arial"/>
          <w:color w:val="auto"/>
        </w:rPr>
        <w:t>train</w:t>
      </w:r>
      <w:r w:rsidR="00670CFA" w:rsidRPr="006F29E5">
        <w:rPr>
          <w:rFonts w:ascii="Arial" w:hAnsi="Arial" w:cs="Arial"/>
          <w:color w:val="auto"/>
        </w:rPr>
        <w:t xml:space="preserve">ing </w:t>
      </w:r>
      <w:r w:rsidRPr="006F29E5">
        <w:rPr>
          <w:rFonts w:ascii="Arial" w:hAnsi="Arial" w:cs="Arial"/>
          <w:color w:val="auto"/>
        </w:rPr>
        <w:t>in reporting incidents and escalation</w:t>
      </w:r>
      <w:r w:rsidR="001772DB" w:rsidRPr="006F29E5">
        <w:rPr>
          <w:rFonts w:ascii="Arial" w:hAnsi="Arial" w:cs="Arial"/>
          <w:color w:val="auto"/>
        </w:rPr>
        <w:t xml:space="preserve"> of concerns</w:t>
      </w:r>
      <w:r w:rsidRPr="006F29E5">
        <w:rPr>
          <w:rFonts w:ascii="Arial" w:hAnsi="Arial" w:cs="Arial"/>
          <w:color w:val="auto"/>
        </w:rPr>
        <w:t xml:space="preserve">, including knowledge of the Serious Incident Response Scheme. Risks are reported </w:t>
      </w:r>
      <w:r w:rsidR="00A57AB8" w:rsidRPr="006F29E5">
        <w:rPr>
          <w:rFonts w:ascii="Arial" w:hAnsi="Arial" w:cs="Arial"/>
          <w:color w:val="auto"/>
        </w:rPr>
        <w:t>and monitored</w:t>
      </w:r>
      <w:r w:rsidRPr="006F29E5">
        <w:rPr>
          <w:rFonts w:ascii="Arial" w:hAnsi="Arial" w:cs="Arial"/>
          <w:color w:val="auto"/>
        </w:rPr>
        <w:t xml:space="preserve"> to ensure effective management and </w:t>
      </w:r>
      <w:r w:rsidR="001772DB" w:rsidRPr="006F29E5">
        <w:rPr>
          <w:rFonts w:ascii="Arial" w:hAnsi="Arial" w:cs="Arial"/>
          <w:color w:val="auto"/>
        </w:rPr>
        <w:t>currency of mitigation strategies</w:t>
      </w:r>
      <w:r w:rsidR="001772DB" w:rsidRPr="00273054">
        <w:rPr>
          <w:rFonts w:ascii="Arial" w:hAnsi="Arial" w:cs="Arial"/>
          <w:color w:val="auto"/>
        </w:rPr>
        <w:t>.</w:t>
      </w:r>
      <w:r w:rsidR="0084086D" w:rsidRPr="00273054">
        <w:rPr>
          <w:rFonts w:ascii="Arial" w:hAnsi="Arial" w:cs="Arial"/>
          <w:color w:val="auto"/>
        </w:rPr>
        <w:t xml:space="preserve"> </w:t>
      </w:r>
      <w:r w:rsidR="00060143" w:rsidRPr="00273054">
        <w:rPr>
          <w:rFonts w:ascii="Arial" w:hAnsi="Arial" w:cs="Arial"/>
          <w:color w:val="auto"/>
        </w:rPr>
        <w:t>The assessment team noted</w:t>
      </w:r>
      <w:r w:rsidR="002F0773" w:rsidRPr="00273054">
        <w:rPr>
          <w:rFonts w:ascii="Arial" w:hAnsi="Arial" w:cs="Arial"/>
          <w:color w:val="auto"/>
        </w:rPr>
        <w:t xml:space="preserve"> appropriate manage</w:t>
      </w:r>
      <w:r w:rsidR="00E16129" w:rsidRPr="00273054">
        <w:rPr>
          <w:rFonts w:ascii="Arial" w:hAnsi="Arial" w:cs="Arial"/>
          <w:color w:val="auto"/>
        </w:rPr>
        <w:t xml:space="preserve">ment of incidents however, review </w:t>
      </w:r>
      <w:r w:rsidR="00C26DC0" w:rsidRPr="00273054">
        <w:rPr>
          <w:rFonts w:ascii="Arial" w:hAnsi="Arial" w:cs="Arial"/>
          <w:color w:val="auto"/>
        </w:rPr>
        <w:t>of causal issues is</w:t>
      </w:r>
      <w:r w:rsidR="00E16129" w:rsidRPr="00273054">
        <w:rPr>
          <w:rFonts w:ascii="Arial" w:hAnsi="Arial" w:cs="Arial"/>
          <w:color w:val="auto"/>
        </w:rPr>
        <w:t xml:space="preserve"> not consistently completed. </w:t>
      </w:r>
      <w:r w:rsidR="002F0773" w:rsidRPr="00273054">
        <w:rPr>
          <w:rFonts w:ascii="Arial" w:hAnsi="Arial" w:cs="Arial"/>
          <w:color w:val="auto"/>
        </w:rPr>
        <w:t xml:space="preserve"> </w:t>
      </w:r>
      <w:r w:rsidR="0084086D" w:rsidRPr="00273054">
        <w:rPr>
          <w:rFonts w:ascii="Arial" w:hAnsi="Arial" w:cs="Arial"/>
          <w:color w:val="auto"/>
        </w:rPr>
        <w:t>Clinical and care staff are aware of triggers, strategies and</w:t>
      </w:r>
      <w:r w:rsidR="0084086D" w:rsidRPr="006F29E5">
        <w:rPr>
          <w:rFonts w:ascii="Arial" w:hAnsi="Arial" w:cs="Arial"/>
          <w:color w:val="auto"/>
        </w:rPr>
        <w:t xml:space="preserve"> desired outcomes for consumers experiencing complex behavioural needs</w:t>
      </w:r>
      <w:r w:rsidR="00D34E04" w:rsidRPr="006F29E5">
        <w:rPr>
          <w:rFonts w:ascii="Arial" w:hAnsi="Arial" w:cs="Arial"/>
          <w:color w:val="auto"/>
        </w:rPr>
        <w:t xml:space="preserve">. </w:t>
      </w:r>
      <w:r w:rsidR="006321DA" w:rsidRPr="006F29E5">
        <w:rPr>
          <w:rFonts w:ascii="Arial" w:hAnsi="Arial" w:cs="Arial"/>
          <w:color w:val="auto"/>
        </w:rPr>
        <w:t>Management explained processes to minimise use of physical restraint and psychotropic medications</w:t>
      </w:r>
      <w:r w:rsidR="00296A53" w:rsidRPr="006F29E5">
        <w:rPr>
          <w:rFonts w:ascii="Arial" w:hAnsi="Arial" w:cs="Arial"/>
          <w:color w:val="auto"/>
        </w:rPr>
        <w:t xml:space="preserve"> including conducting regular review of r</w:t>
      </w:r>
      <w:r w:rsidR="00716BA6" w:rsidRPr="006F29E5">
        <w:rPr>
          <w:rFonts w:ascii="Arial" w:hAnsi="Arial" w:cs="Arial"/>
          <w:color w:val="auto"/>
        </w:rPr>
        <w:t>isk assessments and restraint authorisation</w:t>
      </w:r>
      <w:r w:rsidR="00387B97" w:rsidRPr="006F29E5">
        <w:rPr>
          <w:rFonts w:ascii="Arial" w:hAnsi="Arial" w:cs="Arial"/>
          <w:color w:val="auto"/>
        </w:rPr>
        <w:t xml:space="preserve"> documentation.</w:t>
      </w:r>
      <w:r w:rsidR="00716BA6" w:rsidRPr="006F29E5">
        <w:rPr>
          <w:rFonts w:ascii="Arial" w:hAnsi="Arial" w:cs="Arial"/>
          <w:color w:val="auto"/>
        </w:rPr>
        <w:t xml:space="preserve">  </w:t>
      </w:r>
    </w:p>
    <w:p w14:paraId="0ACDDD3B" w14:textId="1395C24F" w:rsidR="00273054" w:rsidRPr="006F29E5" w:rsidRDefault="0092034F" w:rsidP="0092034F">
      <w:pPr>
        <w:spacing w:before="240" w:line="276" w:lineRule="auto"/>
        <w:rPr>
          <w:rFonts w:ascii="Arial" w:hAnsi="Arial" w:cs="Arial"/>
          <w:color w:val="auto"/>
        </w:rPr>
      </w:pPr>
      <w:r w:rsidRPr="006F29E5">
        <w:rPr>
          <w:rFonts w:ascii="Arial" w:hAnsi="Arial" w:cs="Arial"/>
          <w:color w:val="auto"/>
        </w:rPr>
        <w:t>Information about consumer’s condition, needs and preferences is documented and communicated within the organisation, and with others where responsibility for care is shared. Consumers are referred to specialists and allied health services in a timely manner. Reviewed care plans detailed personal and clinical care management strategies based on assessed needs, consultation with consumers and/or representatives and referral to</w:t>
      </w:r>
      <w:r w:rsidR="0004623E" w:rsidRPr="006F29E5">
        <w:rPr>
          <w:rFonts w:ascii="Arial" w:hAnsi="Arial" w:cs="Arial"/>
          <w:color w:val="auto"/>
        </w:rPr>
        <w:t>/and input from</w:t>
      </w:r>
      <w:r w:rsidRPr="006F29E5">
        <w:rPr>
          <w:rFonts w:ascii="Arial" w:hAnsi="Arial" w:cs="Arial"/>
          <w:color w:val="auto"/>
        </w:rPr>
        <w:t xml:space="preserve"> a range of specialists and health professionals.</w:t>
      </w:r>
      <w:r w:rsidR="00C9349F" w:rsidRPr="006F29E5">
        <w:rPr>
          <w:rFonts w:ascii="Arial" w:hAnsi="Arial" w:cs="Arial"/>
          <w:color w:val="auto"/>
        </w:rPr>
        <w:t xml:space="preserve"> </w:t>
      </w:r>
      <w:r w:rsidR="00C9349F" w:rsidRPr="00273054">
        <w:rPr>
          <w:rFonts w:ascii="Arial" w:hAnsi="Arial" w:cs="Arial"/>
          <w:color w:val="auto"/>
        </w:rPr>
        <w:t xml:space="preserve">The assessment team </w:t>
      </w:r>
      <w:r w:rsidR="007F5FB4" w:rsidRPr="00273054">
        <w:rPr>
          <w:rFonts w:ascii="Arial" w:hAnsi="Arial" w:cs="Arial"/>
          <w:color w:val="auto"/>
        </w:rPr>
        <w:t>noted</w:t>
      </w:r>
      <w:r w:rsidR="00C9349F" w:rsidRPr="00273054">
        <w:rPr>
          <w:rFonts w:ascii="Arial" w:hAnsi="Arial" w:cs="Arial"/>
          <w:color w:val="auto"/>
        </w:rPr>
        <w:t xml:space="preserve"> some recording deficits relating to </w:t>
      </w:r>
      <w:r w:rsidR="00A749F1" w:rsidRPr="00273054">
        <w:rPr>
          <w:rFonts w:ascii="Arial" w:hAnsi="Arial" w:cs="Arial"/>
          <w:color w:val="auto"/>
        </w:rPr>
        <w:t xml:space="preserve">diabetes management </w:t>
      </w:r>
      <w:r w:rsidR="007F5FB4" w:rsidRPr="00273054">
        <w:rPr>
          <w:rFonts w:ascii="Arial" w:hAnsi="Arial" w:cs="Arial"/>
          <w:color w:val="auto"/>
        </w:rPr>
        <w:t xml:space="preserve">plus an example of inconsistent recording of vital </w:t>
      </w:r>
      <w:r w:rsidR="007F5FB4" w:rsidRPr="00273054">
        <w:rPr>
          <w:rFonts w:ascii="Arial" w:hAnsi="Arial" w:cs="Arial"/>
          <w:color w:val="auto"/>
        </w:rPr>
        <w:lastRenderedPageBreak/>
        <w:t xml:space="preserve">signs.  </w:t>
      </w:r>
      <w:r w:rsidR="005F1E01" w:rsidRPr="00273054">
        <w:rPr>
          <w:rFonts w:ascii="Arial" w:hAnsi="Arial" w:cs="Arial"/>
          <w:color w:val="auto"/>
        </w:rPr>
        <w:t>In addition, it was noted</w:t>
      </w:r>
      <w:r w:rsidR="008F1327" w:rsidRPr="00273054">
        <w:rPr>
          <w:rFonts w:ascii="Arial" w:hAnsi="Arial" w:cs="Arial"/>
          <w:color w:val="auto"/>
        </w:rPr>
        <w:t xml:space="preserve"> that while</w:t>
      </w:r>
      <w:r w:rsidR="00081C72" w:rsidRPr="00273054">
        <w:rPr>
          <w:rFonts w:ascii="Arial" w:hAnsi="Arial" w:cs="Arial"/>
          <w:color w:val="auto"/>
        </w:rPr>
        <w:t xml:space="preserve"> </w:t>
      </w:r>
      <w:r w:rsidR="007C2A58" w:rsidRPr="00273054">
        <w:rPr>
          <w:rFonts w:ascii="Arial" w:hAnsi="Arial" w:cs="Arial"/>
          <w:color w:val="auto"/>
        </w:rPr>
        <w:t xml:space="preserve">review occurred for </w:t>
      </w:r>
      <w:r w:rsidR="000931FB" w:rsidRPr="00273054">
        <w:rPr>
          <w:rFonts w:ascii="Arial" w:hAnsi="Arial" w:cs="Arial"/>
          <w:color w:val="auto"/>
        </w:rPr>
        <w:t>co</w:t>
      </w:r>
      <w:r w:rsidR="007C2A58" w:rsidRPr="00273054">
        <w:rPr>
          <w:rFonts w:ascii="Arial" w:hAnsi="Arial" w:cs="Arial"/>
          <w:color w:val="auto"/>
        </w:rPr>
        <w:t>nsumers who gained unplanned weight</w:t>
      </w:r>
      <w:r w:rsidR="000931FB" w:rsidRPr="00273054">
        <w:rPr>
          <w:rFonts w:ascii="Arial" w:hAnsi="Arial" w:cs="Arial"/>
          <w:color w:val="auto"/>
        </w:rPr>
        <w:t>,</w:t>
      </w:r>
      <w:r w:rsidR="007C2A58" w:rsidRPr="00273054">
        <w:rPr>
          <w:rFonts w:ascii="Arial" w:hAnsi="Arial" w:cs="Arial"/>
          <w:color w:val="auto"/>
        </w:rPr>
        <w:t xml:space="preserve"> the </w:t>
      </w:r>
      <w:r w:rsidR="000010CE" w:rsidRPr="00273054">
        <w:rPr>
          <w:rFonts w:ascii="Arial" w:hAnsi="Arial" w:cs="Arial"/>
          <w:color w:val="auto"/>
        </w:rPr>
        <w:t xml:space="preserve">contributing factor for </w:t>
      </w:r>
      <w:r w:rsidR="007C2A58" w:rsidRPr="00273054">
        <w:rPr>
          <w:rFonts w:ascii="Arial" w:hAnsi="Arial" w:cs="Arial"/>
          <w:color w:val="auto"/>
        </w:rPr>
        <w:t>weight gain was not</w:t>
      </w:r>
      <w:r w:rsidR="00352866" w:rsidRPr="00273054">
        <w:rPr>
          <w:rFonts w:ascii="Arial" w:hAnsi="Arial" w:cs="Arial"/>
          <w:color w:val="auto"/>
        </w:rPr>
        <w:t xml:space="preserve"> routinely identified</w:t>
      </w:r>
      <w:r w:rsidR="000931FB" w:rsidRPr="00273054">
        <w:rPr>
          <w:rFonts w:ascii="Arial" w:hAnsi="Arial" w:cs="Arial"/>
          <w:color w:val="auto"/>
        </w:rPr>
        <w:t>.</w:t>
      </w:r>
      <w:r w:rsidR="00C26DC0" w:rsidRPr="00273054">
        <w:rPr>
          <w:rFonts w:ascii="Arial" w:hAnsi="Arial" w:cs="Arial"/>
          <w:color w:val="auto"/>
        </w:rPr>
        <w:t xml:space="preserve"> Management</w:t>
      </w:r>
      <w:r w:rsidR="00C26DC0" w:rsidRPr="006F29E5">
        <w:rPr>
          <w:rFonts w:ascii="Arial" w:hAnsi="Arial" w:cs="Arial"/>
          <w:color w:val="auto"/>
        </w:rPr>
        <w:t xml:space="preserve"> </w:t>
      </w:r>
      <w:r w:rsidR="00F84606" w:rsidRPr="006F29E5">
        <w:rPr>
          <w:rFonts w:ascii="Arial" w:hAnsi="Arial" w:cs="Arial"/>
          <w:color w:val="auto"/>
        </w:rPr>
        <w:t>said</w:t>
      </w:r>
      <w:r w:rsidR="00D80908" w:rsidRPr="006F29E5">
        <w:rPr>
          <w:rFonts w:ascii="Arial" w:hAnsi="Arial" w:cs="Arial"/>
          <w:color w:val="auto"/>
        </w:rPr>
        <w:t xml:space="preserve"> review of unplanned incidents resulted in additional </w:t>
      </w:r>
      <w:r w:rsidR="00F84606" w:rsidRPr="006F29E5">
        <w:rPr>
          <w:rFonts w:ascii="Arial" w:hAnsi="Arial" w:cs="Arial"/>
          <w:color w:val="auto"/>
        </w:rPr>
        <w:t xml:space="preserve">staff </w:t>
      </w:r>
      <w:r w:rsidR="00D80908" w:rsidRPr="006F29E5">
        <w:rPr>
          <w:rFonts w:ascii="Arial" w:hAnsi="Arial" w:cs="Arial"/>
          <w:color w:val="auto"/>
        </w:rPr>
        <w:t>training</w:t>
      </w:r>
      <w:r w:rsidR="007B1209" w:rsidRPr="006F29E5">
        <w:rPr>
          <w:rFonts w:ascii="Arial" w:hAnsi="Arial" w:cs="Arial"/>
          <w:color w:val="auto"/>
        </w:rPr>
        <w:t xml:space="preserve">. </w:t>
      </w:r>
      <w:r w:rsidR="00273054">
        <w:rPr>
          <w:rFonts w:ascii="Arial" w:hAnsi="Arial" w:cs="Arial"/>
          <w:color w:val="auto"/>
        </w:rPr>
        <w:t>In their response the approved provider furnished evidence to negate the deficits bought forward by the assessment team.</w:t>
      </w:r>
    </w:p>
    <w:p w14:paraId="54C5010B" w14:textId="1ADC08BC" w:rsidR="0092034F" w:rsidRPr="000B74BF" w:rsidRDefault="004479B7" w:rsidP="0092034F">
      <w:pPr>
        <w:spacing w:before="240" w:line="276" w:lineRule="auto"/>
        <w:rPr>
          <w:rFonts w:ascii="Arial" w:hAnsi="Arial" w:cs="Arial"/>
          <w:color w:val="auto"/>
        </w:rPr>
      </w:pPr>
      <w:r w:rsidRPr="000B74BF">
        <w:rPr>
          <w:rFonts w:ascii="Arial" w:hAnsi="Arial" w:cs="Arial"/>
          <w:color w:val="auto"/>
        </w:rPr>
        <w:t xml:space="preserve">Minimisation of infection related risk occurs via standard and transmission-based precautions to prevent and control infection, and </w:t>
      </w:r>
      <w:r w:rsidR="00C7095E" w:rsidRPr="000B74BF">
        <w:rPr>
          <w:rFonts w:ascii="Arial" w:hAnsi="Arial" w:cs="Arial"/>
          <w:color w:val="auto"/>
        </w:rPr>
        <w:t xml:space="preserve">effective </w:t>
      </w:r>
      <w:r w:rsidRPr="000B74BF">
        <w:rPr>
          <w:rFonts w:ascii="Arial" w:hAnsi="Arial" w:cs="Arial"/>
          <w:color w:val="auto"/>
        </w:rPr>
        <w:t>practices to promote appropriate antibiotic prescribing</w:t>
      </w:r>
      <w:r w:rsidR="007B40E0" w:rsidRPr="000B74BF">
        <w:rPr>
          <w:rFonts w:ascii="Arial" w:hAnsi="Arial" w:cs="Arial"/>
          <w:color w:val="auto"/>
        </w:rPr>
        <w:t>/</w:t>
      </w:r>
      <w:r w:rsidRPr="000B74BF">
        <w:rPr>
          <w:rFonts w:ascii="Arial" w:hAnsi="Arial" w:cs="Arial"/>
          <w:color w:val="auto"/>
        </w:rPr>
        <w:t>use</w:t>
      </w:r>
      <w:r w:rsidR="00F84606" w:rsidRPr="000B74BF">
        <w:rPr>
          <w:rFonts w:ascii="Arial" w:hAnsi="Arial" w:cs="Arial"/>
          <w:color w:val="auto"/>
        </w:rPr>
        <w:t>.</w:t>
      </w:r>
      <w:r w:rsidR="007B40E0" w:rsidRPr="000B74BF">
        <w:rPr>
          <w:rFonts w:ascii="Arial" w:hAnsi="Arial" w:cs="Arial"/>
          <w:color w:val="auto"/>
        </w:rPr>
        <w:t xml:space="preserve"> </w:t>
      </w:r>
      <w:r w:rsidR="00537C55">
        <w:rPr>
          <w:rFonts w:ascii="Arial" w:hAnsi="Arial" w:cs="Arial"/>
          <w:color w:val="auto"/>
        </w:rPr>
        <w:t>E</w:t>
      </w:r>
      <w:r w:rsidR="0084086D" w:rsidRPr="000B74BF">
        <w:rPr>
          <w:rFonts w:ascii="Arial" w:hAnsi="Arial" w:cs="Arial"/>
          <w:color w:val="auto"/>
        </w:rPr>
        <w:t xml:space="preserve">ffective </w:t>
      </w:r>
      <w:r w:rsidR="0092034F" w:rsidRPr="000B74BF">
        <w:rPr>
          <w:rFonts w:ascii="Arial" w:hAnsi="Arial" w:cs="Arial"/>
          <w:color w:val="auto"/>
        </w:rPr>
        <w:t xml:space="preserve">infection control strategies </w:t>
      </w:r>
      <w:r w:rsidR="00C9349F" w:rsidRPr="000B74BF">
        <w:rPr>
          <w:rFonts w:ascii="Arial" w:hAnsi="Arial" w:cs="Arial"/>
          <w:color w:val="auto"/>
        </w:rPr>
        <w:t xml:space="preserve">including </w:t>
      </w:r>
      <w:r w:rsidR="0092034F" w:rsidRPr="000B74BF">
        <w:rPr>
          <w:rFonts w:ascii="Arial" w:hAnsi="Arial" w:cs="Arial"/>
          <w:color w:val="auto"/>
        </w:rPr>
        <w:t>a COVID-19 infection management plan</w:t>
      </w:r>
      <w:r w:rsidR="00C9349F" w:rsidRPr="000B74BF">
        <w:rPr>
          <w:rFonts w:ascii="Arial" w:hAnsi="Arial" w:cs="Arial"/>
          <w:color w:val="auto"/>
        </w:rPr>
        <w:t xml:space="preserve"> and several </w:t>
      </w:r>
      <w:r w:rsidR="0092034F" w:rsidRPr="000B74BF">
        <w:rPr>
          <w:rFonts w:ascii="Arial" w:hAnsi="Arial" w:cs="Arial"/>
          <w:color w:val="auto"/>
        </w:rPr>
        <w:t>trained Infection Prevention Control (IPC) lead</w:t>
      </w:r>
      <w:r w:rsidR="00C9349F" w:rsidRPr="000B74BF">
        <w:rPr>
          <w:rFonts w:ascii="Arial" w:hAnsi="Arial" w:cs="Arial"/>
          <w:color w:val="auto"/>
        </w:rPr>
        <w:t>s</w:t>
      </w:r>
      <w:r w:rsidR="0092034F" w:rsidRPr="000B74BF">
        <w:rPr>
          <w:rFonts w:ascii="Arial" w:hAnsi="Arial" w:cs="Arial"/>
          <w:color w:val="auto"/>
        </w:rPr>
        <w:t xml:space="preserve"> on site</w:t>
      </w:r>
      <w:r w:rsidR="00C9349F" w:rsidRPr="000B74BF">
        <w:rPr>
          <w:rFonts w:ascii="Arial" w:hAnsi="Arial" w:cs="Arial"/>
          <w:color w:val="auto"/>
        </w:rPr>
        <w:t>.</w:t>
      </w:r>
      <w:r w:rsidR="0092034F" w:rsidRPr="000B74BF">
        <w:rPr>
          <w:rFonts w:ascii="Arial" w:hAnsi="Arial" w:cs="Arial"/>
          <w:color w:val="auto"/>
        </w:rPr>
        <w:t xml:space="preserve"> Staff demonstrated understanding of infection control and antimicrobial stewardship principles</w:t>
      </w:r>
      <w:r w:rsidR="00C04949">
        <w:rPr>
          <w:rFonts w:ascii="Arial" w:hAnsi="Arial" w:cs="Arial"/>
          <w:color w:val="auto"/>
        </w:rPr>
        <w:t xml:space="preserve"> and noted training provided in relation to this</w:t>
      </w:r>
      <w:r w:rsidR="0092034F" w:rsidRPr="000B74BF">
        <w:rPr>
          <w:rFonts w:ascii="Arial" w:hAnsi="Arial" w:cs="Arial"/>
          <w:color w:val="auto"/>
        </w:rPr>
        <w:t xml:space="preserve">. </w:t>
      </w:r>
      <w:r w:rsidR="00C04949">
        <w:rPr>
          <w:rFonts w:ascii="Arial" w:hAnsi="Arial" w:cs="Arial"/>
          <w:color w:val="auto"/>
        </w:rPr>
        <w:t>Adjustment of staffing levels</w:t>
      </w:r>
      <w:r w:rsidR="00DD68A0">
        <w:rPr>
          <w:rFonts w:ascii="Arial" w:hAnsi="Arial" w:cs="Arial"/>
          <w:color w:val="auto"/>
        </w:rPr>
        <w:t xml:space="preserve"> and processes occurs during </w:t>
      </w:r>
      <w:r w:rsidR="00C04949">
        <w:rPr>
          <w:rFonts w:ascii="Arial" w:hAnsi="Arial" w:cs="Arial"/>
          <w:color w:val="auto"/>
        </w:rPr>
        <w:t>outbreak</w:t>
      </w:r>
      <w:r w:rsidR="00DD68A0">
        <w:rPr>
          <w:rFonts w:ascii="Arial" w:hAnsi="Arial" w:cs="Arial"/>
          <w:color w:val="auto"/>
        </w:rPr>
        <w:t>s.</w:t>
      </w:r>
      <w:r w:rsidR="00C04949">
        <w:rPr>
          <w:rFonts w:ascii="Arial" w:hAnsi="Arial" w:cs="Arial"/>
          <w:color w:val="auto"/>
        </w:rPr>
        <w:t xml:space="preserve"> </w:t>
      </w:r>
    </w:p>
    <w:p w14:paraId="24C5DF4F" w14:textId="3910C43E" w:rsidR="0092034F" w:rsidRPr="00C50AB1" w:rsidRDefault="0092034F" w:rsidP="0092034F">
      <w:pPr>
        <w:spacing w:before="240" w:line="276" w:lineRule="auto"/>
        <w:rPr>
          <w:rFonts w:ascii="Arial" w:hAnsi="Arial" w:cs="Arial"/>
          <w:color w:val="auto"/>
        </w:rPr>
      </w:pPr>
      <w:r w:rsidRPr="00C50AB1">
        <w:rPr>
          <w:rFonts w:ascii="Arial" w:hAnsi="Arial" w:cs="Arial"/>
          <w:color w:val="auto"/>
        </w:rPr>
        <w:t xml:space="preserve">Policies and procedures guide staff in the provision of care relating to </w:t>
      </w:r>
      <w:r w:rsidR="003C5326">
        <w:rPr>
          <w:rFonts w:ascii="Arial" w:hAnsi="Arial" w:cs="Arial"/>
          <w:color w:val="auto"/>
        </w:rPr>
        <w:t>most</w:t>
      </w:r>
      <w:r w:rsidRPr="00C50AB1">
        <w:rPr>
          <w:rFonts w:ascii="Arial" w:hAnsi="Arial" w:cs="Arial"/>
          <w:color w:val="auto"/>
        </w:rPr>
        <w:t xml:space="preserve"> requirements</w:t>
      </w:r>
      <w:r w:rsidR="003C5326">
        <w:rPr>
          <w:rFonts w:ascii="Arial" w:hAnsi="Arial" w:cs="Arial"/>
          <w:color w:val="auto"/>
        </w:rPr>
        <w:t xml:space="preserve"> in this Standard</w:t>
      </w:r>
      <w:r w:rsidRPr="00C50AB1">
        <w:rPr>
          <w:rFonts w:ascii="Arial" w:hAnsi="Arial" w:cs="Arial"/>
          <w:color w:val="auto"/>
        </w:rPr>
        <w:t xml:space="preserve">.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5"/>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52CA04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22ECA00" w:rsidR="00532C52" w:rsidRPr="00A9336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3362">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8080C8F" w:rsidR="00532C52" w:rsidRPr="00A9336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3362">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6B84D56E"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333D6B5" w:rsidR="00532C52" w:rsidRPr="00A9336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3362">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7D6AA62" w:rsidR="00532C52" w:rsidRPr="00A9336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3362">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78048C0" w:rsidR="00532C52" w:rsidRPr="00A93362" w:rsidRDefault="00532C52" w:rsidP="00161C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3362">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169CD56" w:rsidR="00532C52" w:rsidRPr="00A9336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3362">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10330236"/>
            <w:r w:rsidRPr="00B83D6B">
              <w:rPr>
                <w:rFonts w:ascii="Arial" w:hAnsi="Arial" w:cs="Arial"/>
              </w:rPr>
              <w:t>Where equipment is provided, it is safe, suitable, clean and well maintained.</w:t>
            </w:r>
            <w:bookmarkEnd w:id="6"/>
          </w:p>
        </w:tc>
        <w:tc>
          <w:tcPr>
            <w:tcW w:w="0" w:type="auto"/>
            <w:tcBorders>
              <w:left w:val="single" w:sz="4" w:space="0" w:color="auto"/>
            </w:tcBorders>
          </w:tcPr>
          <w:p w14:paraId="32523542" w14:textId="5017822D" w:rsidR="00532C52" w:rsidRPr="00B83D6B" w:rsidRDefault="00E634C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34C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B11E0AA" w14:textId="105EFF3E" w:rsidR="00FE6F25" w:rsidRPr="00E634C7" w:rsidRDefault="00FE6F25" w:rsidP="00FE6F25">
      <w:pPr>
        <w:spacing w:before="240" w:line="276" w:lineRule="auto"/>
        <w:rPr>
          <w:rFonts w:ascii="Arial" w:hAnsi="Arial" w:cs="Arial"/>
          <w:color w:val="auto"/>
        </w:rPr>
      </w:pPr>
      <w:r w:rsidRPr="00E634C7">
        <w:rPr>
          <w:rFonts w:ascii="Arial" w:hAnsi="Arial" w:cs="Arial"/>
          <w:color w:val="auto"/>
        </w:rPr>
        <w:t xml:space="preserve">The Quality Standard is assessed as </w:t>
      </w:r>
      <w:r w:rsidR="00E634C7" w:rsidRPr="00E634C7">
        <w:rPr>
          <w:rFonts w:ascii="Arial" w:hAnsi="Arial" w:cs="Arial"/>
          <w:color w:val="auto"/>
        </w:rPr>
        <w:t>C</w:t>
      </w:r>
      <w:r w:rsidRPr="00E634C7">
        <w:rPr>
          <w:rFonts w:ascii="Arial" w:hAnsi="Arial" w:cs="Arial"/>
          <w:color w:val="auto"/>
        </w:rPr>
        <w:t xml:space="preserve">ompliant as </w:t>
      </w:r>
      <w:r w:rsidR="00E634C7" w:rsidRPr="00E634C7">
        <w:rPr>
          <w:rFonts w:ascii="Arial" w:hAnsi="Arial" w:cs="Arial"/>
          <w:color w:val="auto"/>
        </w:rPr>
        <w:t xml:space="preserve">seven </w:t>
      </w:r>
      <w:r w:rsidRPr="00E634C7">
        <w:rPr>
          <w:rFonts w:ascii="Arial" w:hAnsi="Arial" w:cs="Arial"/>
          <w:color w:val="auto"/>
        </w:rPr>
        <w:t xml:space="preserve">of the seven specific requirements has been assessed as </w:t>
      </w:r>
      <w:r w:rsidR="00E634C7" w:rsidRPr="00E634C7">
        <w:rPr>
          <w:rFonts w:ascii="Arial" w:hAnsi="Arial" w:cs="Arial"/>
          <w:color w:val="auto"/>
        </w:rPr>
        <w:t>C</w:t>
      </w:r>
      <w:r w:rsidRPr="00E634C7">
        <w:rPr>
          <w:rFonts w:ascii="Arial" w:hAnsi="Arial" w:cs="Arial"/>
          <w:color w:val="auto"/>
        </w:rPr>
        <w:t xml:space="preserve">ompliant. </w:t>
      </w:r>
    </w:p>
    <w:p w14:paraId="5C665383" w14:textId="006DDC53" w:rsidR="00FE6F25" w:rsidRPr="00955A8E" w:rsidRDefault="00FE6F25" w:rsidP="00FE6F25">
      <w:pPr>
        <w:spacing w:before="240" w:line="276" w:lineRule="auto"/>
        <w:rPr>
          <w:rFonts w:ascii="Arial" w:hAnsi="Arial" w:cs="Arial"/>
          <w:color w:val="auto"/>
        </w:rPr>
      </w:pPr>
      <w:r w:rsidRPr="00955A8E">
        <w:rPr>
          <w:rFonts w:ascii="Arial" w:hAnsi="Arial" w:cs="Arial"/>
          <w:color w:val="auto"/>
        </w:rPr>
        <w:t>Consumers sampled consider they get the services and supports to daily living that are important for their health and well-being and enable them to do things they want. The</w:t>
      </w:r>
      <w:r w:rsidR="00D612E7" w:rsidRPr="00955A8E">
        <w:rPr>
          <w:rFonts w:ascii="Arial" w:hAnsi="Arial" w:cs="Arial"/>
          <w:color w:val="auto"/>
        </w:rPr>
        <w:t>re are a</w:t>
      </w:r>
      <w:r w:rsidRPr="00955A8E">
        <w:rPr>
          <w:rFonts w:ascii="Arial" w:hAnsi="Arial" w:cs="Arial"/>
          <w:color w:val="auto"/>
        </w:rPr>
        <w:t xml:space="preserve"> range of methods for ensuring consumers provide input into the services and supports they choose which are important to their needs, goals and preferences. </w:t>
      </w:r>
    </w:p>
    <w:p w14:paraId="6ECDD293" w14:textId="2FB56F42" w:rsidR="00907828" w:rsidRPr="00BD364F" w:rsidRDefault="00FE6F25" w:rsidP="00907828">
      <w:pPr>
        <w:spacing w:before="240" w:line="276" w:lineRule="auto"/>
        <w:rPr>
          <w:rFonts w:ascii="Arial" w:hAnsi="Arial" w:cs="Arial"/>
          <w:color w:val="auto"/>
        </w:rPr>
      </w:pPr>
      <w:r w:rsidRPr="00955A8E">
        <w:rPr>
          <w:rFonts w:ascii="Arial" w:hAnsi="Arial" w:cs="Arial"/>
          <w:color w:val="auto"/>
        </w:rPr>
        <w:t xml:space="preserve">Consumers and representatives expressed positive feedback in relation to staff supporting consumers to keep in touch with those of importance; they are supported to attend activities of choice within and external to the service; spiritual services are available in varying formats; </w:t>
      </w:r>
      <w:r w:rsidR="00F2007A" w:rsidRPr="00955A8E">
        <w:rPr>
          <w:rFonts w:ascii="Arial" w:hAnsi="Arial" w:cs="Arial"/>
          <w:color w:val="auto"/>
        </w:rPr>
        <w:t xml:space="preserve">most consider </w:t>
      </w:r>
      <w:r w:rsidR="00D612E7" w:rsidRPr="00955A8E">
        <w:rPr>
          <w:rFonts w:ascii="Arial" w:hAnsi="Arial" w:cs="Arial"/>
          <w:color w:val="auto"/>
        </w:rPr>
        <w:t>emotional needs are met</w:t>
      </w:r>
      <w:r w:rsidR="006642F9">
        <w:rPr>
          <w:rFonts w:ascii="Arial" w:hAnsi="Arial" w:cs="Arial"/>
          <w:color w:val="auto"/>
        </w:rPr>
        <w:t>.</w:t>
      </w:r>
      <w:r w:rsidR="00374131">
        <w:rPr>
          <w:rFonts w:ascii="Arial" w:hAnsi="Arial" w:cs="Arial"/>
          <w:color w:val="auto"/>
        </w:rPr>
        <w:t xml:space="preserve"> Consumers gave m</w:t>
      </w:r>
      <w:r w:rsidR="006642F9">
        <w:rPr>
          <w:rFonts w:ascii="Arial" w:hAnsi="Arial" w:cs="Arial"/>
          <w:color w:val="auto"/>
        </w:rPr>
        <w:t xml:space="preserve">ixed feedback </w:t>
      </w:r>
      <w:r w:rsidR="00374131">
        <w:rPr>
          <w:rFonts w:ascii="Arial" w:hAnsi="Arial" w:cs="Arial"/>
          <w:color w:val="auto"/>
        </w:rPr>
        <w:t xml:space="preserve">in relation to </w:t>
      </w:r>
      <w:r w:rsidR="00770E53">
        <w:rPr>
          <w:rFonts w:ascii="Arial" w:hAnsi="Arial" w:cs="Arial"/>
          <w:color w:val="auto"/>
        </w:rPr>
        <w:t>the quality and variet</w:t>
      </w:r>
      <w:r w:rsidR="001931C7">
        <w:rPr>
          <w:rFonts w:ascii="Arial" w:hAnsi="Arial" w:cs="Arial"/>
          <w:color w:val="auto"/>
        </w:rPr>
        <w:t xml:space="preserve">y of </w:t>
      </w:r>
      <w:r w:rsidR="00374131">
        <w:rPr>
          <w:rFonts w:ascii="Arial" w:hAnsi="Arial" w:cs="Arial"/>
          <w:color w:val="auto"/>
        </w:rPr>
        <w:t>meals</w:t>
      </w:r>
      <w:r w:rsidR="00CF42BE">
        <w:rPr>
          <w:rFonts w:ascii="Arial" w:hAnsi="Arial" w:cs="Arial"/>
          <w:color w:val="auto"/>
        </w:rPr>
        <w:t xml:space="preserve"> and some frustration in receiving their preferences</w:t>
      </w:r>
      <w:r w:rsidR="0009252C">
        <w:rPr>
          <w:rFonts w:ascii="Arial" w:hAnsi="Arial" w:cs="Arial"/>
          <w:color w:val="auto"/>
        </w:rPr>
        <w:t>,</w:t>
      </w:r>
      <w:r w:rsidR="001931C7">
        <w:rPr>
          <w:rFonts w:ascii="Arial" w:hAnsi="Arial" w:cs="Arial"/>
          <w:color w:val="auto"/>
        </w:rPr>
        <w:t xml:space="preserve"> however</w:t>
      </w:r>
      <w:r w:rsidR="0009252C">
        <w:rPr>
          <w:rFonts w:ascii="Arial" w:hAnsi="Arial" w:cs="Arial"/>
          <w:color w:val="auto"/>
        </w:rPr>
        <w:t xml:space="preserve">, </w:t>
      </w:r>
      <w:r w:rsidR="000F11D5">
        <w:rPr>
          <w:rFonts w:ascii="Arial" w:hAnsi="Arial" w:cs="Arial"/>
          <w:color w:val="auto"/>
        </w:rPr>
        <w:t>consider they receive timely response</w:t>
      </w:r>
      <w:r w:rsidR="00CF42BE">
        <w:rPr>
          <w:rFonts w:ascii="Arial" w:hAnsi="Arial" w:cs="Arial"/>
          <w:color w:val="auto"/>
        </w:rPr>
        <w:t>s</w:t>
      </w:r>
      <w:r w:rsidR="000F11D5">
        <w:rPr>
          <w:rFonts w:ascii="Arial" w:hAnsi="Arial" w:cs="Arial"/>
          <w:color w:val="auto"/>
        </w:rPr>
        <w:t xml:space="preserve"> to </w:t>
      </w:r>
      <w:r w:rsidR="00CA04C1">
        <w:rPr>
          <w:rFonts w:ascii="Arial" w:hAnsi="Arial" w:cs="Arial"/>
          <w:color w:val="auto"/>
        </w:rPr>
        <w:t>feedback</w:t>
      </w:r>
      <w:r w:rsidR="00CF42BE">
        <w:rPr>
          <w:rFonts w:ascii="Arial" w:hAnsi="Arial" w:cs="Arial"/>
          <w:color w:val="auto"/>
        </w:rPr>
        <w:t xml:space="preserve"> and </w:t>
      </w:r>
      <w:r w:rsidR="000F11D5">
        <w:rPr>
          <w:rFonts w:ascii="Arial" w:hAnsi="Arial" w:cs="Arial"/>
          <w:color w:val="auto"/>
        </w:rPr>
        <w:t>management</w:t>
      </w:r>
      <w:r w:rsidR="003B68C9">
        <w:rPr>
          <w:rFonts w:ascii="Arial" w:hAnsi="Arial" w:cs="Arial"/>
          <w:color w:val="auto"/>
        </w:rPr>
        <w:t xml:space="preserve"> strive to address </w:t>
      </w:r>
      <w:r w:rsidR="00CF42BE">
        <w:rPr>
          <w:rFonts w:ascii="Arial" w:hAnsi="Arial" w:cs="Arial"/>
          <w:color w:val="auto"/>
        </w:rPr>
        <w:t xml:space="preserve">their </w:t>
      </w:r>
      <w:r w:rsidR="003B68C9">
        <w:rPr>
          <w:rFonts w:ascii="Arial" w:hAnsi="Arial" w:cs="Arial"/>
          <w:color w:val="auto"/>
        </w:rPr>
        <w:t>concerns</w:t>
      </w:r>
      <w:r w:rsidR="00CF42BE">
        <w:rPr>
          <w:rFonts w:ascii="Arial" w:hAnsi="Arial" w:cs="Arial"/>
          <w:color w:val="auto"/>
        </w:rPr>
        <w:t>.</w:t>
      </w:r>
      <w:r w:rsidRPr="00FE6F25">
        <w:rPr>
          <w:rFonts w:ascii="Arial" w:hAnsi="Arial" w:cs="Arial"/>
          <w:color w:val="7030A0"/>
        </w:rPr>
        <w:t xml:space="preserve"> </w:t>
      </w:r>
      <w:r w:rsidR="00907828" w:rsidRPr="00BD364F">
        <w:rPr>
          <w:rFonts w:ascii="Arial" w:hAnsi="Arial" w:cs="Arial"/>
          <w:color w:val="auto"/>
        </w:rPr>
        <w:t xml:space="preserve">In their response the approved provider </w:t>
      </w:r>
      <w:r w:rsidR="005F5C6F">
        <w:rPr>
          <w:rFonts w:ascii="Arial" w:hAnsi="Arial" w:cs="Arial"/>
          <w:color w:val="auto"/>
        </w:rPr>
        <w:t xml:space="preserve">demonstrated responsive actions to feedback </w:t>
      </w:r>
      <w:r w:rsidR="005F5C6F">
        <w:rPr>
          <w:rFonts w:ascii="Arial" w:hAnsi="Arial" w:cs="Arial"/>
          <w:color w:val="auto"/>
        </w:rPr>
        <w:lastRenderedPageBreak/>
        <w:t>received from consumers and representatives</w:t>
      </w:r>
      <w:r w:rsidR="00A93362">
        <w:rPr>
          <w:rFonts w:ascii="Arial" w:hAnsi="Arial" w:cs="Arial"/>
          <w:color w:val="auto"/>
        </w:rPr>
        <w:t xml:space="preserve"> and </w:t>
      </w:r>
      <w:r w:rsidR="00A618C2">
        <w:rPr>
          <w:rFonts w:ascii="Arial" w:hAnsi="Arial" w:cs="Arial"/>
          <w:color w:val="auto"/>
        </w:rPr>
        <w:t>queried the accuracy of some evidence bought forward by the assessment team</w:t>
      </w:r>
      <w:r w:rsidR="00907828" w:rsidRPr="00BD364F">
        <w:rPr>
          <w:rFonts w:ascii="Arial" w:hAnsi="Arial" w:cs="Arial"/>
          <w:color w:val="auto"/>
        </w:rPr>
        <w:t xml:space="preserve">. I have considered </w:t>
      </w:r>
      <w:r w:rsidR="008F649B">
        <w:rPr>
          <w:rFonts w:ascii="Arial" w:hAnsi="Arial" w:cs="Arial"/>
          <w:color w:val="auto"/>
        </w:rPr>
        <w:t xml:space="preserve">this, and </w:t>
      </w:r>
      <w:r w:rsidR="00907828" w:rsidRPr="00BD364F">
        <w:rPr>
          <w:rFonts w:ascii="Arial" w:hAnsi="Arial" w:cs="Arial"/>
          <w:color w:val="auto"/>
        </w:rPr>
        <w:t>feedback from consumers and representative</w:t>
      </w:r>
      <w:r w:rsidR="00A93362">
        <w:rPr>
          <w:rFonts w:ascii="Arial" w:hAnsi="Arial" w:cs="Arial"/>
          <w:color w:val="auto"/>
        </w:rPr>
        <w:t>’</w:t>
      </w:r>
      <w:r w:rsidR="00907828" w:rsidRPr="00BD364F">
        <w:rPr>
          <w:rFonts w:ascii="Arial" w:hAnsi="Arial" w:cs="Arial"/>
          <w:color w:val="auto"/>
        </w:rPr>
        <w:t xml:space="preserve">s </w:t>
      </w:r>
      <w:r w:rsidR="008F649B">
        <w:rPr>
          <w:rFonts w:ascii="Arial" w:hAnsi="Arial" w:cs="Arial"/>
          <w:color w:val="auto"/>
        </w:rPr>
        <w:t>feedback</w:t>
      </w:r>
      <w:r w:rsidR="00A618C2">
        <w:rPr>
          <w:rFonts w:ascii="Arial" w:hAnsi="Arial" w:cs="Arial"/>
          <w:color w:val="auto"/>
        </w:rPr>
        <w:t xml:space="preserve"> relating the service’s response to their feedback and</w:t>
      </w:r>
      <w:r w:rsidR="00907828">
        <w:rPr>
          <w:rFonts w:ascii="Arial" w:hAnsi="Arial" w:cs="Arial"/>
          <w:color w:val="auto"/>
        </w:rPr>
        <w:t xml:space="preserve"> on balance </w:t>
      </w:r>
      <w:r w:rsidR="00907828" w:rsidRPr="00BD364F">
        <w:rPr>
          <w:rFonts w:ascii="Arial" w:hAnsi="Arial" w:cs="Arial"/>
          <w:color w:val="auto"/>
        </w:rPr>
        <w:t>I find requirement 4(3)(</w:t>
      </w:r>
      <w:r w:rsidR="00A93362">
        <w:rPr>
          <w:rFonts w:ascii="Arial" w:hAnsi="Arial" w:cs="Arial"/>
          <w:color w:val="auto"/>
        </w:rPr>
        <w:t>f</w:t>
      </w:r>
      <w:r w:rsidR="00907828" w:rsidRPr="00BD364F">
        <w:rPr>
          <w:rFonts w:ascii="Arial" w:hAnsi="Arial" w:cs="Arial"/>
          <w:color w:val="auto"/>
        </w:rPr>
        <w:t xml:space="preserve">) is compliant. </w:t>
      </w:r>
    </w:p>
    <w:p w14:paraId="54AB61EE" w14:textId="77777777" w:rsidR="00EF42E5" w:rsidRDefault="00FE6F25" w:rsidP="00D612E7">
      <w:pPr>
        <w:spacing w:before="240" w:line="276" w:lineRule="auto"/>
        <w:rPr>
          <w:rFonts w:ascii="Arial" w:hAnsi="Arial" w:cs="Arial"/>
          <w:color w:val="auto"/>
        </w:rPr>
      </w:pPr>
      <w:r w:rsidRPr="00222D80">
        <w:rPr>
          <w:rFonts w:ascii="Arial" w:hAnsi="Arial" w:cs="Arial"/>
          <w:color w:val="auto"/>
        </w:rPr>
        <w:t xml:space="preserve">Staff interviewed demonstrated knowledge of consumer’s individual preferences/needs and described services and supports to assist independence. Staff gave examples of supporting consumers to participate in leisure and lifestyle activities within and external to the service and described services and supports to promote emotional, spiritual and psychological wellbeing. </w:t>
      </w:r>
      <w:r w:rsidR="00B627F9" w:rsidRPr="00222D80">
        <w:rPr>
          <w:rFonts w:ascii="Arial" w:hAnsi="Arial" w:cs="Arial"/>
          <w:color w:val="auto"/>
        </w:rPr>
        <w:t>Staff gave examples of how they are advised of consume</w:t>
      </w:r>
      <w:r w:rsidR="00222D80" w:rsidRPr="00222D80">
        <w:rPr>
          <w:rFonts w:ascii="Arial" w:hAnsi="Arial" w:cs="Arial"/>
          <w:color w:val="auto"/>
        </w:rPr>
        <w:t>r</w:t>
      </w:r>
      <w:r w:rsidR="00B627F9" w:rsidRPr="00222D80">
        <w:rPr>
          <w:rFonts w:ascii="Arial" w:hAnsi="Arial" w:cs="Arial"/>
          <w:color w:val="auto"/>
        </w:rPr>
        <w:t>s needs and preferences and how this information is shared</w:t>
      </w:r>
      <w:r w:rsidR="00222D80" w:rsidRPr="00222D80">
        <w:rPr>
          <w:rFonts w:ascii="Arial" w:hAnsi="Arial" w:cs="Arial"/>
          <w:color w:val="auto"/>
        </w:rPr>
        <w:t xml:space="preserve"> with others. </w:t>
      </w:r>
    </w:p>
    <w:p w14:paraId="4945A3AE" w14:textId="0F73DF92" w:rsidR="00FE6F25" w:rsidRPr="00EF42E5" w:rsidRDefault="00FE6F25" w:rsidP="00FE6F25">
      <w:pPr>
        <w:spacing w:before="240" w:line="276" w:lineRule="auto"/>
        <w:rPr>
          <w:rFonts w:ascii="Arial" w:hAnsi="Arial" w:cs="Arial"/>
          <w:color w:val="auto"/>
        </w:rPr>
      </w:pPr>
      <w:r w:rsidRPr="00222D80">
        <w:rPr>
          <w:rFonts w:ascii="Arial" w:hAnsi="Arial" w:cs="Arial"/>
          <w:color w:val="auto"/>
        </w:rPr>
        <w:t>There are processes to seek consumer feedback and input into the lifestyle program and meal preferences. The lifestyle program caters via a variety of methods to include consumers in activities of choice</w:t>
      </w:r>
      <w:r w:rsidR="00C75825" w:rsidRPr="00222D80">
        <w:rPr>
          <w:rFonts w:ascii="Arial" w:hAnsi="Arial" w:cs="Arial"/>
          <w:color w:val="auto"/>
        </w:rPr>
        <w:t>,</w:t>
      </w:r>
      <w:r w:rsidRPr="00222D80">
        <w:rPr>
          <w:rFonts w:ascii="Arial" w:hAnsi="Arial" w:cs="Arial"/>
          <w:color w:val="auto"/>
        </w:rPr>
        <w:t xml:space="preserve"> including those who prefer not to participate in group settings</w:t>
      </w:r>
      <w:r w:rsidR="00F65DC3" w:rsidRPr="00222D80">
        <w:rPr>
          <w:rFonts w:ascii="Arial" w:hAnsi="Arial" w:cs="Arial"/>
          <w:color w:val="auto"/>
        </w:rPr>
        <w:t xml:space="preserve"> and/or </w:t>
      </w:r>
      <w:r w:rsidR="00D612E7" w:rsidRPr="00222D80">
        <w:rPr>
          <w:rFonts w:ascii="Arial" w:hAnsi="Arial" w:cs="Arial"/>
          <w:color w:val="auto"/>
        </w:rPr>
        <w:t xml:space="preserve">live with </w:t>
      </w:r>
      <w:r w:rsidR="00F65DC3" w:rsidRPr="00222D80">
        <w:rPr>
          <w:rFonts w:ascii="Arial" w:hAnsi="Arial" w:cs="Arial"/>
          <w:color w:val="auto"/>
        </w:rPr>
        <w:t>reduced levels of functional ability or cognitive deficit.</w:t>
      </w:r>
      <w:r w:rsidR="00C75825" w:rsidRPr="00222D80">
        <w:rPr>
          <w:rFonts w:ascii="Arial" w:hAnsi="Arial" w:cs="Arial"/>
          <w:color w:val="auto"/>
        </w:rPr>
        <w:t xml:space="preserve"> </w:t>
      </w:r>
      <w:r w:rsidR="00D612E7" w:rsidRPr="00222D80">
        <w:rPr>
          <w:rFonts w:ascii="Arial" w:hAnsi="Arial" w:cs="Arial"/>
          <w:color w:val="auto"/>
        </w:rPr>
        <w:t>Other</w:t>
      </w:r>
      <w:r w:rsidR="00C75825" w:rsidRPr="00222D80">
        <w:rPr>
          <w:rFonts w:ascii="Arial" w:hAnsi="Arial" w:cs="Arial"/>
          <w:color w:val="auto"/>
        </w:rPr>
        <w:t xml:space="preserve"> organisations</w:t>
      </w:r>
      <w:r w:rsidR="00D612E7" w:rsidRPr="00222D80">
        <w:rPr>
          <w:rFonts w:ascii="Arial" w:hAnsi="Arial" w:cs="Arial"/>
          <w:color w:val="auto"/>
        </w:rPr>
        <w:t>/</w:t>
      </w:r>
      <w:r w:rsidR="00C75825" w:rsidRPr="00222D80">
        <w:rPr>
          <w:rFonts w:ascii="Arial" w:hAnsi="Arial" w:cs="Arial"/>
          <w:color w:val="auto"/>
        </w:rPr>
        <w:t xml:space="preserve">individuals attend the service to further enhance </w:t>
      </w:r>
      <w:r w:rsidR="00D612E7" w:rsidRPr="00222D80">
        <w:rPr>
          <w:rFonts w:ascii="Arial" w:hAnsi="Arial" w:cs="Arial"/>
          <w:color w:val="auto"/>
        </w:rPr>
        <w:t>the</w:t>
      </w:r>
      <w:r w:rsidR="00C75825" w:rsidRPr="00222D80">
        <w:rPr>
          <w:rFonts w:ascii="Arial" w:hAnsi="Arial" w:cs="Arial"/>
          <w:color w:val="auto"/>
        </w:rPr>
        <w:t xml:space="preserve"> activities program.</w:t>
      </w:r>
      <w:r w:rsidR="00EF42E5">
        <w:rPr>
          <w:rFonts w:ascii="Arial" w:hAnsi="Arial" w:cs="Arial"/>
          <w:color w:val="auto"/>
        </w:rPr>
        <w:t xml:space="preserve"> </w:t>
      </w:r>
      <w:r w:rsidRPr="00EF42E5">
        <w:rPr>
          <w:rFonts w:ascii="Arial" w:hAnsi="Arial" w:cs="Arial"/>
          <w:color w:val="auto"/>
        </w:rPr>
        <w:t xml:space="preserve">Management and staff described emotional, spiritual and psychological supports available for consumers, including access to </w:t>
      </w:r>
      <w:r w:rsidR="00EF42E5" w:rsidRPr="00EF42E5">
        <w:rPr>
          <w:rFonts w:ascii="Arial" w:hAnsi="Arial" w:cs="Arial"/>
          <w:color w:val="auto"/>
        </w:rPr>
        <w:t>external providers,</w:t>
      </w:r>
      <w:r w:rsidRPr="00EF42E5">
        <w:rPr>
          <w:rFonts w:ascii="Arial" w:hAnsi="Arial" w:cs="Arial"/>
          <w:color w:val="auto"/>
        </w:rPr>
        <w:t xml:space="preserve"> attendance at spiritual services and spending individual time with those who require emotional support and/or prefer not to participate in communal activities.</w:t>
      </w:r>
      <w:r w:rsidR="00CF42BE">
        <w:rPr>
          <w:rFonts w:ascii="Arial" w:hAnsi="Arial" w:cs="Arial"/>
          <w:color w:val="auto"/>
        </w:rPr>
        <w:t xml:space="preserve"> </w:t>
      </w:r>
      <w:r w:rsidR="006760D3">
        <w:rPr>
          <w:rFonts w:ascii="Arial" w:hAnsi="Arial" w:cs="Arial"/>
          <w:color w:val="auto"/>
        </w:rPr>
        <w:t xml:space="preserve">Consumers are involved in a cooking club </w:t>
      </w:r>
      <w:r w:rsidR="009B039E">
        <w:rPr>
          <w:rFonts w:ascii="Arial" w:hAnsi="Arial" w:cs="Arial"/>
          <w:color w:val="auto"/>
        </w:rPr>
        <w:t>to</w:t>
      </w:r>
      <w:r w:rsidR="006760D3">
        <w:rPr>
          <w:rFonts w:ascii="Arial" w:hAnsi="Arial" w:cs="Arial"/>
          <w:color w:val="auto"/>
        </w:rPr>
        <w:t xml:space="preserve"> improve </w:t>
      </w:r>
      <w:r w:rsidR="0066764E">
        <w:rPr>
          <w:rFonts w:ascii="Arial" w:hAnsi="Arial" w:cs="Arial"/>
          <w:color w:val="auto"/>
        </w:rPr>
        <w:t>meal satisfaction.</w:t>
      </w:r>
      <w:r w:rsidR="006760D3">
        <w:rPr>
          <w:rFonts w:ascii="Arial" w:hAnsi="Arial" w:cs="Arial"/>
          <w:color w:val="auto"/>
        </w:rPr>
        <w:t xml:space="preserve"> </w:t>
      </w:r>
      <w:r w:rsidR="00CF42BE">
        <w:rPr>
          <w:rFonts w:ascii="Arial" w:hAnsi="Arial" w:cs="Arial"/>
          <w:color w:val="auto"/>
        </w:rPr>
        <w:t xml:space="preserve"> </w:t>
      </w:r>
      <w:r w:rsidRPr="00EF42E5">
        <w:rPr>
          <w:rFonts w:ascii="Arial" w:hAnsi="Arial" w:cs="Arial"/>
          <w:color w:val="auto"/>
        </w:rPr>
        <w:t xml:space="preserve"> </w:t>
      </w:r>
    </w:p>
    <w:p w14:paraId="0FA516F1" w14:textId="266E4CCA" w:rsidR="00FE6F25" w:rsidRPr="00BD364F" w:rsidRDefault="00FE6F25" w:rsidP="00FE6F25">
      <w:pPr>
        <w:spacing w:before="240" w:line="276" w:lineRule="auto"/>
        <w:rPr>
          <w:rFonts w:ascii="Arial" w:hAnsi="Arial" w:cs="Arial"/>
          <w:color w:val="auto"/>
        </w:rPr>
      </w:pPr>
      <w:r w:rsidRPr="00222D80">
        <w:rPr>
          <w:rFonts w:ascii="Arial" w:hAnsi="Arial" w:cs="Arial"/>
          <w:color w:val="auto"/>
        </w:rPr>
        <w:t xml:space="preserve">Care planning documentation </w:t>
      </w:r>
      <w:r w:rsidR="00F35485" w:rsidRPr="00222D80">
        <w:rPr>
          <w:rFonts w:ascii="Arial" w:hAnsi="Arial" w:cs="Arial"/>
          <w:color w:val="auto"/>
        </w:rPr>
        <w:t xml:space="preserve">demonstrate regular review and </w:t>
      </w:r>
      <w:r w:rsidR="009506A7" w:rsidRPr="00222D80">
        <w:rPr>
          <w:rFonts w:ascii="Arial" w:hAnsi="Arial" w:cs="Arial"/>
          <w:color w:val="auto"/>
        </w:rPr>
        <w:t xml:space="preserve">mostly </w:t>
      </w:r>
      <w:r w:rsidRPr="00222D80">
        <w:rPr>
          <w:rFonts w:ascii="Arial" w:hAnsi="Arial" w:cs="Arial"/>
          <w:color w:val="auto"/>
        </w:rPr>
        <w:t xml:space="preserve">detailed information relevant to consumer’s needs </w:t>
      </w:r>
      <w:r w:rsidR="009506A7" w:rsidRPr="00222D80">
        <w:rPr>
          <w:rFonts w:ascii="Arial" w:hAnsi="Arial" w:cs="Arial"/>
          <w:color w:val="auto"/>
        </w:rPr>
        <w:t>however t</w:t>
      </w:r>
      <w:r w:rsidR="006A7E6D" w:rsidRPr="00222D80">
        <w:rPr>
          <w:rFonts w:ascii="Arial" w:hAnsi="Arial" w:cs="Arial"/>
          <w:color w:val="auto"/>
        </w:rPr>
        <w:t>he assessment</w:t>
      </w:r>
      <w:r w:rsidR="009506A7" w:rsidRPr="00222D80">
        <w:rPr>
          <w:rFonts w:ascii="Arial" w:hAnsi="Arial" w:cs="Arial"/>
          <w:color w:val="auto"/>
        </w:rPr>
        <w:t xml:space="preserve"> team noted some was not accurate/current of consumers contemporary needs</w:t>
      </w:r>
      <w:r w:rsidR="00EF2B8B" w:rsidRPr="00222D80">
        <w:rPr>
          <w:rFonts w:ascii="Arial" w:hAnsi="Arial" w:cs="Arial"/>
          <w:color w:val="auto"/>
        </w:rPr>
        <w:t xml:space="preserve"> </w:t>
      </w:r>
      <w:r w:rsidR="00A3432A" w:rsidRPr="00222D80">
        <w:rPr>
          <w:rFonts w:ascii="Arial" w:hAnsi="Arial" w:cs="Arial"/>
          <w:color w:val="auto"/>
        </w:rPr>
        <w:t xml:space="preserve">and </w:t>
      </w:r>
      <w:r w:rsidR="00A3432A" w:rsidRPr="00BD364F">
        <w:rPr>
          <w:rFonts w:ascii="Arial" w:hAnsi="Arial" w:cs="Arial"/>
          <w:color w:val="auto"/>
        </w:rPr>
        <w:t>some lacked detail of activity attendance</w:t>
      </w:r>
      <w:r w:rsidR="009506A7" w:rsidRPr="00BD364F">
        <w:rPr>
          <w:rFonts w:ascii="Arial" w:hAnsi="Arial" w:cs="Arial"/>
          <w:color w:val="auto"/>
        </w:rPr>
        <w:t xml:space="preserve">. </w:t>
      </w:r>
      <w:r w:rsidRPr="00BD364F">
        <w:rPr>
          <w:rFonts w:ascii="Arial" w:hAnsi="Arial" w:cs="Arial"/>
          <w:color w:val="auto"/>
        </w:rPr>
        <w:t xml:space="preserve">Care planning documentation detailed dietary preferences and needs. Policies and procedures guide staff in relation to </w:t>
      </w:r>
      <w:r w:rsidR="00222D80" w:rsidRPr="00BD364F">
        <w:rPr>
          <w:rFonts w:ascii="Arial" w:hAnsi="Arial" w:cs="Arial"/>
          <w:color w:val="auto"/>
        </w:rPr>
        <w:t>this Standard.</w:t>
      </w:r>
      <w:r w:rsidRPr="00BD364F">
        <w:rPr>
          <w:rFonts w:ascii="Arial" w:hAnsi="Arial" w:cs="Arial"/>
          <w:color w:val="auto"/>
        </w:rPr>
        <w:t xml:space="preserve"> </w:t>
      </w:r>
    </w:p>
    <w:p w14:paraId="708499A7" w14:textId="4FB1C966" w:rsidR="009B039E" w:rsidRPr="00BD364F" w:rsidRDefault="009B039E" w:rsidP="00FE6F25">
      <w:pPr>
        <w:spacing w:before="240" w:line="276" w:lineRule="auto"/>
        <w:rPr>
          <w:rFonts w:ascii="Arial" w:hAnsi="Arial" w:cs="Arial"/>
          <w:color w:val="auto"/>
        </w:rPr>
      </w:pPr>
      <w:r w:rsidRPr="00BD364F">
        <w:rPr>
          <w:rFonts w:ascii="Arial" w:hAnsi="Arial" w:cs="Arial"/>
          <w:color w:val="auto"/>
        </w:rPr>
        <w:t>In their re</w:t>
      </w:r>
      <w:r w:rsidR="004852C0" w:rsidRPr="00BD364F">
        <w:rPr>
          <w:rFonts w:ascii="Arial" w:hAnsi="Arial" w:cs="Arial"/>
          <w:color w:val="auto"/>
        </w:rPr>
        <w:t>s</w:t>
      </w:r>
      <w:r w:rsidRPr="00BD364F">
        <w:rPr>
          <w:rFonts w:ascii="Arial" w:hAnsi="Arial" w:cs="Arial"/>
          <w:color w:val="auto"/>
        </w:rPr>
        <w:t>ponse the approved prov</w:t>
      </w:r>
      <w:r w:rsidR="004852C0" w:rsidRPr="00BD364F">
        <w:rPr>
          <w:rFonts w:ascii="Arial" w:hAnsi="Arial" w:cs="Arial"/>
          <w:color w:val="auto"/>
        </w:rPr>
        <w:t>i</w:t>
      </w:r>
      <w:r w:rsidRPr="00BD364F">
        <w:rPr>
          <w:rFonts w:ascii="Arial" w:hAnsi="Arial" w:cs="Arial"/>
          <w:color w:val="auto"/>
        </w:rPr>
        <w:t xml:space="preserve">der agreed </w:t>
      </w:r>
      <w:r w:rsidR="004852C0" w:rsidRPr="00BD364F">
        <w:rPr>
          <w:rFonts w:ascii="Arial" w:hAnsi="Arial" w:cs="Arial"/>
          <w:color w:val="auto"/>
        </w:rPr>
        <w:t xml:space="preserve">a </w:t>
      </w:r>
      <w:r w:rsidR="00C65858" w:rsidRPr="00BD364F">
        <w:rPr>
          <w:rFonts w:ascii="Arial" w:hAnsi="Arial" w:cs="Arial"/>
          <w:color w:val="auto"/>
        </w:rPr>
        <w:t>pr</w:t>
      </w:r>
      <w:r w:rsidR="004852C0" w:rsidRPr="00BD364F">
        <w:rPr>
          <w:rFonts w:ascii="Arial" w:hAnsi="Arial" w:cs="Arial"/>
          <w:color w:val="auto"/>
        </w:rPr>
        <w:t>ocess to ensure completion of participation records is not</w:t>
      </w:r>
      <w:r w:rsidR="00C65858" w:rsidRPr="00BD364F">
        <w:rPr>
          <w:rFonts w:ascii="Arial" w:hAnsi="Arial" w:cs="Arial"/>
          <w:color w:val="auto"/>
        </w:rPr>
        <w:t xml:space="preserve"> consistently adhered to however </w:t>
      </w:r>
      <w:r w:rsidR="003611EE" w:rsidRPr="00BD364F">
        <w:rPr>
          <w:rFonts w:ascii="Arial" w:hAnsi="Arial" w:cs="Arial"/>
          <w:color w:val="auto"/>
        </w:rPr>
        <w:t>demonstrated consumers are encouraged and supported to participate in activit</w:t>
      </w:r>
      <w:r w:rsidR="00BD364F" w:rsidRPr="00BD364F">
        <w:rPr>
          <w:rFonts w:ascii="Arial" w:hAnsi="Arial" w:cs="Arial"/>
          <w:color w:val="auto"/>
        </w:rPr>
        <w:t>i</w:t>
      </w:r>
      <w:r w:rsidR="003611EE" w:rsidRPr="00BD364F">
        <w:rPr>
          <w:rFonts w:ascii="Arial" w:hAnsi="Arial" w:cs="Arial"/>
          <w:color w:val="auto"/>
        </w:rPr>
        <w:t xml:space="preserve">es of interest to them. I have considered feedback from consumers and representatives and </w:t>
      </w:r>
      <w:r w:rsidR="00F20801">
        <w:rPr>
          <w:rFonts w:ascii="Arial" w:hAnsi="Arial" w:cs="Arial"/>
          <w:color w:val="auto"/>
        </w:rPr>
        <w:t>the service’s self-identification</w:t>
      </w:r>
      <w:r w:rsidR="00147DEF">
        <w:rPr>
          <w:rFonts w:ascii="Arial" w:hAnsi="Arial" w:cs="Arial"/>
          <w:color w:val="auto"/>
        </w:rPr>
        <w:t xml:space="preserve"> and responsiveness to this deficit,</w:t>
      </w:r>
      <w:r w:rsidR="00907828">
        <w:rPr>
          <w:rFonts w:ascii="Arial" w:hAnsi="Arial" w:cs="Arial"/>
          <w:color w:val="auto"/>
        </w:rPr>
        <w:t xml:space="preserve"> on balance</w:t>
      </w:r>
      <w:r w:rsidR="00F20801">
        <w:rPr>
          <w:rFonts w:ascii="Arial" w:hAnsi="Arial" w:cs="Arial"/>
          <w:color w:val="auto"/>
        </w:rPr>
        <w:t xml:space="preserve"> </w:t>
      </w:r>
      <w:r w:rsidR="003611EE" w:rsidRPr="00BD364F">
        <w:rPr>
          <w:rFonts w:ascii="Arial" w:hAnsi="Arial" w:cs="Arial"/>
          <w:color w:val="auto"/>
        </w:rPr>
        <w:t>I</w:t>
      </w:r>
      <w:r w:rsidR="00BD364F" w:rsidRPr="00BD364F">
        <w:rPr>
          <w:rFonts w:ascii="Arial" w:hAnsi="Arial" w:cs="Arial"/>
          <w:color w:val="auto"/>
        </w:rPr>
        <w:t xml:space="preserve"> find requirement 4(3)(c) is compliant.</w:t>
      </w:r>
      <w:r w:rsidR="004852C0" w:rsidRPr="00BD364F">
        <w:rPr>
          <w:rFonts w:ascii="Arial" w:hAnsi="Arial" w:cs="Arial"/>
          <w:color w:val="auto"/>
        </w:rPr>
        <w:t xml:space="preserve"> </w:t>
      </w:r>
    </w:p>
    <w:p w14:paraId="072F931D" w14:textId="1E9574F8" w:rsidR="00073CC5" w:rsidRPr="00BD364F" w:rsidRDefault="00FE6F25" w:rsidP="00073CC5">
      <w:pPr>
        <w:spacing w:before="240" w:line="276" w:lineRule="auto"/>
        <w:rPr>
          <w:rFonts w:ascii="Arial" w:hAnsi="Arial" w:cs="Arial"/>
          <w:color w:val="auto"/>
        </w:rPr>
      </w:pPr>
      <w:r w:rsidRPr="00106A89">
        <w:rPr>
          <w:rFonts w:ascii="Arial" w:hAnsi="Arial" w:cs="Arial"/>
          <w:color w:val="auto"/>
        </w:rPr>
        <w:t>The Assessment Team observed consumers, with varying levels of mobility, moving throughout the service</w:t>
      </w:r>
      <w:r w:rsidR="008134DD" w:rsidRPr="00106A89">
        <w:rPr>
          <w:rFonts w:ascii="Arial" w:hAnsi="Arial" w:cs="Arial"/>
          <w:color w:val="auto"/>
        </w:rPr>
        <w:t>;</w:t>
      </w:r>
      <w:r w:rsidRPr="00106A89">
        <w:rPr>
          <w:rFonts w:ascii="Arial" w:hAnsi="Arial" w:cs="Arial"/>
          <w:color w:val="auto"/>
        </w:rPr>
        <w:t xml:space="preserve"> staff </w:t>
      </w:r>
      <w:r w:rsidR="008134DD" w:rsidRPr="00106A89">
        <w:rPr>
          <w:rFonts w:ascii="Arial" w:hAnsi="Arial" w:cs="Arial"/>
          <w:color w:val="auto"/>
        </w:rPr>
        <w:t xml:space="preserve">were </w:t>
      </w:r>
      <w:r w:rsidRPr="00106A89">
        <w:rPr>
          <w:rFonts w:ascii="Arial" w:hAnsi="Arial" w:cs="Arial"/>
          <w:color w:val="auto"/>
        </w:rPr>
        <w:t>providing support as needed</w:t>
      </w:r>
      <w:r w:rsidR="004853D2">
        <w:rPr>
          <w:rFonts w:ascii="Arial" w:hAnsi="Arial" w:cs="Arial"/>
          <w:color w:val="auto"/>
        </w:rPr>
        <w:t xml:space="preserve">, </w:t>
      </w:r>
      <w:r w:rsidR="008134DD" w:rsidRPr="00106A89">
        <w:rPr>
          <w:rFonts w:ascii="Arial" w:hAnsi="Arial" w:cs="Arial"/>
          <w:color w:val="auto"/>
        </w:rPr>
        <w:t>advising of activities</w:t>
      </w:r>
      <w:r w:rsidR="004853D2">
        <w:rPr>
          <w:rFonts w:ascii="Arial" w:hAnsi="Arial" w:cs="Arial"/>
          <w:color w:val="auto"/>
        </w:rPr>
        <w:t xml:space="preserve"> and speaking with consumers in their preferred la</w:t>
      </w:r>
      <w:r w:rsidR="00C145AB">
        <w:rPr>
          <w:rFonts w:ascii="Arial" w:hAnsi="Arial" w:cs="Arial"/>
          <w:color w:val="auto"/>
        </w:rPr>
        <w:t>n</w:t>
      </w:r>
      <w:r w:rsidR="004853D2">
        <w:rPr>
          <w:rFonts w:ascii="Arial" w:hAnsi="Arial" w:cs="Arial"/>
          <w:color w:val="auto"/>
        </w:rPr>
        <w:t>guage</w:t>
      </w:r>
      <w:r w:rsidRPr="00106A89">
        <w:rPr>
          <w:rFonts w:ascii="Arial" w:hAnsi="Arial" w:cs="Arial"/>
          <w:color w:val="auto"/>
        </w:rPr>
        <w:t>. Consumers were observed to be engaged in activities and meal</w:t>
      </w:r>
      <w:r w:rsidR="00106A89" w:rsidRPr="00106A89">
        <w:rPr>
          <w:rFonts w:ascii="Arial" w:hAnsi="Arial" w:cs="Arial"/>
          <w:color w:val="auto"/>
        </w:rPr>
        <w:t xml:space="preserve"> delivery</w:t>
      </w:r>
      <w:r w:rsidRPr="00FE6F25">
        <w:rPr>
          <w:rFonts w:ascii="Arial" w:hAnsi="Arial" w:cs="Arial"/>
          <w:color w:val="7030A0"/>
        </w:rPr>
        <w:t xml:space="preserve">. </w:t>
      </w:r>
      <w:r w:rsidRPr="001872A6">
        <w:rPr>
          <w:rFonts w:ascii="Arial" w:hAnsi="Arial" w:cs="Arial"/>
          <w:color w:val="auto"/>
        </w:rPr>
        <w:t>The Assessment Team observed</w:t>
      </w:r>
      <w:r w:rsidR="0066764E" w:rsidRPr="001872A6">
        <w:rPr>
          <w:rFonts w:ascii="Arial" w:hAnsi="Arial" w:cs="Arial"/>
          <w:color w:val="auto"/>
        </w:rPr>
        <w:t xml:space="preserve"> most</w:t>
      </w:r>
      <w:r w:rsidRPr="001872A6">
        <w:rPr>
          <w:rFonts w:ascii="Arial" w:hAnsi="Arial" w:cs="Arial"/>
          <w:color w:val="auto"/>
        </w:rPr>
        <w:t xml:space="preserve"> furniture/fittings to be clean, well-maintained and suitable for consumer use</w:t>
      </w:r>
      <w:r w:rsidR="0066764E" w:rsidRPr="001872A6">
        <w:rPr>
          <w:rFonts w:ascii="Arial" w:hAnsi="Arial" w:cs="Arial"/>
          <w:color w:val="auto"/>
        </w:rPr>
        <w:t xml:space="preserve"> however </w:t>
      </w:r>
      <w:r w:rsidR="0066764E" w:rsidRPr="002B2570">
        <w:rPr>
          <w:rFonts w:ascii="Arial" w:hAnsi="Arial" w:cs="Arial"/>
          <w:color w:val="auto"/>
        </w:rPr>
        <w:t xml:space="preserve">noted </w:t>
      </w:r>
      <w:r w:rsidR="00735A93" w:rsidRPr="002B2570">
        <w:rPr>
          <w:rFonts w:ascii="Arial" w:hAnsi="Arial" w:cs="Arial"/>
          <w:color w:val="auto"/>
        </w:rPr>
        <w:t xml:space="preserve">some </w:t>
      </w:r>
      <w:r w:rsidR="001872A6" w:rsidRPr="002B2570">
        <w:rPr>
          <w:rFonts w:ascii="Arial" w:hAnsi="Arial" w:cs="Arial"/>
          <w:color w:val="auto"/>
        </w:rPr>
        <w:t xml:space="preserve">equipment </w:t>
      </w:r>
      <w:r w:rsidR="00237ECC" w:rsidRPr="002B2570">
        <w:rPr>
          <w:rFonts w:ascii="Arial" w:hAnsi="Arial" w:cs="Arial"/>
          <w:color w:val="auto"/>
        </w:rPr>
        <w:t xml:space="preserve">to assist consumers independence and mobility </w:t>
      </w:r>
      <w:r w:rsidR="001872A6" w:rsidRPr="002B2570">
        <w:rPr>
          <w:rFonts w:ascii="Arial" w:hAnsi="Arial" w:cs="Arial"/>
          <w:color w:val="auto"/>
        </w:rPr>
        <w:t>to be unclean and not well maintained</w:t>
      </w:r>
      <w:r w:rsidR="00205629" w:rsidRPr="002B2570">
        <w:rPr>
          <w:rFonts w:ascii="Arial" w:hAnsi="Arial" w:cs="Arial"/>
          <w:color w:val="auto"/>
        </w:rPr>
        <w:t xml:space="preserve"> and </w:t>
      </w:r>
      <w:r w:rsidR="00D16168" w:rsidRPr="002B2570">
        <w:rPr>
          <w:rFonts w:ascii="Arial" w:hAnsi="Arial" w:cs="Arial"/>
          <w:color w:val="auto"/>
        </w:rPr>
        <w:t xml:space="preserve">a system to </w:t>
      </w:r>
      <w:r w:rsidR="006D1EDE" w:rsidRPr="002B2570">
        <w:rPr>
          <w:rFonts w:ascii="Arial" w:hAnsi="Arial" w:cs="Arial"/>
          <w:color w:val="auto"/>
        </w:rPr>
        <w:t>monitor this was not evident.</w:t>
      </w:r>
      <w:r w:rsidR="00073CC5" w:rsidRPr="002B2570">
        <w:rPr>
          <w:rFonts w:ascii="Arial" w:hAnsi="Arial" w:cs="Arial"/>
          <w:color w:val="auto"/>
        </w:rPr>
        <w:t xml:space="preserve"> In their response the approved provider acknowledged some items of equipment had not been regularly attended to as per </w:t>
      </w:r>
      <w:r w:rsidR="00AA14DA" w:rsidRPr="002B2570">
        <w:rPr>
          <w:rFonts w:ascii="Arial" w:hAnsi="Arial" w:cs="Arial"/>
          <w:color w:val="auto"/>
        </w:rPr>
        <w:t>scheduled</w:t>
      </w:r>
      <w:r w:rsidR="00AA14DA">
        <w:rPr>
          <w:rFonts w:ascii="Arial" w:hAnsi="Arial" w:cs="Arial"/>
          <w:color w:val="auto"/>
        </w:rPr>
        <w:t xml:space="preserve"> requirements and evidence </w:t>
      </w:r>
      <w:r w:rsidR="00735A93">
        <w:rPr>
          <w:rFonts w:ascii="Arial" w:hAnsi="Arial" w:cs="Arial"/>
          <w:color w:val="auto"/>
        </w:rPr>
        <w:lastRenderedPageBreak/>
        <w:t xml:space="preserve">addressing </w:t>
      </w:r>
      <w:r w:rsidR="00AA14DA">
        <w:rPr>
          <w:rFonts w:ascii="Arial" w:hAnsi="Arial" w:cs="Arial"/>
          <w:color w:val="auto"/>
        </w:rPr>
        <w:t>these</w:t>
      </w:r>
      <w:r w:rsidR="00735A93">
        <w:rPr>
          <w:rFonts w:ascii="Arial" w:hAnsi="Arial" w:cs="Arial"/>
          <w:color w:val="auto"/>
        </w:rPr>
        <w:t>.</w:t>
      </w:r>
      <w:r w:rsidR="00653E7F">
        <w:rPr>
          <w:rFonts w:ascii="Arial" w:hAnsi="Arial" w:cs="Arial"/>
          <w:color w:val="auto"/>
        </w:rPr>
        <w:t xml:space="preserve"> </w:t>
      </w:r>
      <w:r w:rsidR="00073CC5" w:rsidRPr="00BD364F">
        <w:rPr>
          <w:rFonts w:ascii="Arial" w:hAnsi="Arial" w:cs="Arial"/>
          <w:color w:val="auto"/>
        </w:rPr>
        <w:t>I have considered</w:t>
      </w:r>
      <w:r w:rsidR="00653E7F">
        <w:rPr>
          <w:rFonts w:ascii="Arial" w:hAnsi="Arial" w:cs="Arial"/>
          <w:color w:val="auto"/>
        </w:rPr>
        <w:t xml:space="preserve"> evidence the service </w:t>
      </w:r>
      <w:r w:rsidR="00517EE8">
        <w:rPr>
          <w:rFonts w:ascii="Arial" w:hAnsi="Arial" w:cs="Arial"/>
          <w:color w:val="auto"/>
        </w:rPr>
        <w:t xml:space="preserve">generally </w:t>
      </w:r>
      <w:r w:rsidR="00653E7F">
        <w:rPr>
          <w:rFonts w:ascii="Arial" w:hAnsi="Arial" w:cs="Arial"/>
          <w:color w:val="auto"/>
        </w:rPr>
        <w:t xml:space="preserve">has a system to ensure equipment </w:t>
      </w:r>
      <w:r w:rsidR="00653E7F" w:rsidRPr="00B83D6B">
        <w:rPr>
          <w:rFonts w:ascii="Arial" w:hAnsi="Arial" w:cs="Arial"/>
        </w:rPr>
        <w:t>is safe, suitable, clean and well maintained</w:t>
      </w:r>
      <w:r w:rsidR="00517EE8">
        <w:rPr>
          <w:rFonts w:ascii="Arial" w:hAnsi="Arial" w:cs="Arial"/>
        </w:rPr>
        <w:t xml:space="preserve"> however </w:t>
      </w:r>
      <w:r w:rsidR="000F71C1">
        <w:rPr>
          <w:rFonts w:ascii="Arial" w:hAnsi="Arial" w:cs="Arial"/>
        </w:rPr>
        <w:t xml:space="preserve">deficits of </w:t>
      </w:r>
      <w:r w:rsidR="00517EE8">
        <w:rPr>
          <w:rFonts w:ascii="Arial" w:hAnsi="Arial" w:cs="Arial"/>
        </w:rPr>
        <w:t>one aspect of this system was not demonstrated</w:t>
      </w:r>
      <w:r w:rsidR="000F71C1">
        <w:rPr>
          <w:rFonts w:ascii="Arial" w:hAnsi="Arial" w:cs="Arial"/>
        </w:rPr>
        <w:t xml:space="preserve"> at the time</w:t>
      </w:r>
      <w:r w:rsidR="00517EE8">
        <w:rPr>
          <w:rFonts w:ascii="Arial" w:hAnsi="Arial" w:cs="Arial"/>
        </w:rPr>
        <w:t xml:space="preserve">. The service evidenced </w:t>
      </w:r>
      <w:r w:rsidR="000F71C1">
        <w:rPr>
          <w:rFonts w:ascii="Arial" w:hAnsi="Arial" w:cs="Arial"/>
        </w:rPr>
        <w:t>immedi</w:t>
      </w:r>
      <w:r w:rsidR="0075217E">
        <w:rPr>
          <w:rFonts w:ascii="Arial" w:hAnsi="Arial" w:cs="Arial"/>
        </w:rPr>
        <w:t xml:space="preserve">ately </w:t>
      </w:r>
      <w:r w:rsidR="00517EE8">
        <w:rPr>
          <w:rFonts w:ascii="Arial" w:hAnsi="Arial" w:cs="Arial"/>
        </w:rPr>
        <w:t>address</w:t>
      </w:r>
      <w:r w:rsidR="0075217E">
        <w:rPr>
          <w:rFonts w:ascii="Arial" w:hAnsi="Arial" w:cs="Arial"/>
        </w:rPr>
        <w:t xml:space="preserve">ing this to </w:t>
      </w:r>
      <w:r w:rsidR="00517EE8">
        <w:rPr>
          <w:rFonts w:ascii="Arial" w:hAnsi="Arial" w:cs="Arial"/>
        </w:rPr>
        <w:t>consumer’s satisfaction</w:t>
      </w:r>
      <w:r w:rsidR="00E634C7">
        <w:rPr>
          <w:rFonts w:ascii="Arial" w:hAnsi="Arial" w:cs="Arial"/>
        </w:rPr>
        <w:t>. O</w:t>
      </w:r>
      <w:r w:rsidR="00073CC5">
        <w:rPr>
          <w:rFonts w:ascii="Arial" w:hAnsi="Arial" w:cs="Arial"/>
          <w:color w:val="auto"/>
        </w:rPr>
        <w:t xml:space="preserve">n balance </w:t>
      </w:r>
      <w:r w:rsidR="00073CC5" w:rsidRPr="00BD364F">
        <w:rPr>
          <w:rFonts w:ascii="Arial" w:hAnsi="Arial" w:cs="Arial"/>
          <w:color w:val="auto"/>
        </w:rPr>
        <w:t>I find requirement 4(3)(</w:t>
      </w:r>
      <w:r w:rsidR="00E634C7">
        <w:rPr>
          <w:rFonts w:ascii="Arial" w:hAnsi="Arial" w:cs="Arial"/>
          <w:color w:val="auto"/>
        </w:rPr>
        <w:t>g</w:t>
      </w:r>
      <w:r w:rsidR="00073CC5" w:rsidRPr="00BD364F">
        <w:rPr>
          <w:rFonts w:ascii="Arial" w:hAnsi="Arial" w:cs="Arial"/>
          <w:color w:val="auto"/>
        </w:rPr>
        <w:t xml:space="preserve">) is compliant. </w:t>
      </w:r>
    </w:p>
    <w:p w14:paraId="373A651B" w14:textId="3B0E55A1" w:rsidR="00E206F2" w:rsidRPr="00B83D6B" w:rsidRDefault="003C3B5A" w:rsidP="00DC0DD9">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0FE5439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95E92C1" w:rsidR="00532C52" w:rsidRPr="00E864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6463">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30D7F8" w:rsidR="00532C52" w:rsidRPr="00E8646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6463">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B549437" w:rsidR="00532C52" w:rsidRPr="00E86463" w:rsidRDefault="00532C52" w:rsidP="00161C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6463">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6551956" w14:textId="384304F4" w:rsidR="00FE6F25" w:rsidRPr="00D7065C" w:rsidRDefault="00FE6F25" w:rsidP="00FE6F25">
      <w:pPr>
        <w:spacing w:before="240" w:line="276" w:lineRule="auto"/>
        <w:rPr>
          <w:rFonts w:ascii="Arial" w:hAnsi="Arial" w:cs="Arial"/>
          <w:color w:val="auto"/>
        </w:rPr>
      </w:pPr>
      <w:r w:rsidRPr="00D7065C">
        <w:rPr>
          <w:rFonts w:ascii="Arial" w:hAnsi="Arial" w:cs="Arial"/>
          <w:color w:val="auto"/>
        </w:rPr>
        <w:t xml:space="preserve">The Quality Standard is assessed as Compliant as three of the three specific requirements have been assessed as Compliant. </w:t>
      </w:r>
    </w:p>
    <w:p w14:paraId="1594FE18" w14:textId="586F5F02" w:rsidR="00501EA7" w:rsidRPr="00D7065C" w:rsidRDefault="00DF40AC" w:rsidP="00501EA7">
      <w:pPr>
        <w:spacing w:before="240" w:line="276" w:lineRule="auto"/>
        <w:rPr>
          <w:rFonts w:ascii="Arial" w:hAnsi="Arial" w:cs="Arial"/>
          <w:color w:val="auto"/>
        </w:rPr>
      </w:pPr>
      <w:r w:rsidRPr="00D7065C">
        <w:rPr>
          <w:rFonts w:ascii="Arial" w:hAnsi="Arial" w:cs="Arial"/>
          <w:color w:val="auto"/>
        </w:rPr>
        <w:t xml:space="preserve">Consumers and representatives </w:t>
      </w:r>
      <w:r w:rsidR="00272DF6" w:rsidRPr="00D7065C">
        <w:rPr>
          <w:rFonts w:ascii="Arial" w:hAnsi="Arial" w:cs="Arial"/>
          <w:color w:val="auto"/>
        </w:rPr>
        <w:t xml:space="preserve">consider </w:t>
      </w:r>
      <w:r w:rsidRPr="00D7065C">
        <w:rPr>
          <w:rFonts w:ascii="Arial" w:hAnsi="Arial" w:cs="Arial"/>
          <w:color w:val="auto"/>
        </w:rPr>
        <w:t xml:space="preserve">the </w:t>
      </w:r>
      <w:r w:rsidR="00272DF6" w:rsidRPr="00D7065C">
        <w:rPr>
          <w:rFonts w:ascii="Arial" w:hAnsi="Arial" w:cs="Arial"/>
          <w:color w:val="auto"/>
        </w:rPr>
        <w:t xml:space="preserve">service offers a </w:t>
      </w:r>
      <w:r w:rsidRPr="00D7065C">
        <w:rPr>
          <w:rFonts w:ascii="Arial" w:hAnsi="Arial" w:cs="Arial"/>
          <w:color w:val="auto"/>
        </w:rPr>
        <w:t>safe and welcoming</w:t>
      </w:r>
      <w:r w:rsidR="00E6392A" w:rsidRPr="00D7065C">
        <w:rPr>
          <w:rFonts w:ascii="Arial" w:hAnsi="Arial" w:cs="Arial"/>
          <w:color w:val="auto"/>
        </w:rPr>
        <w:t xml:space="preserve"> environment</w:t>
      </w:r>
      <w:r w:rsidRPr="00D7065C">
        <w:rPr>
          <w:rFonts w:ascii="Arial" w:hAnsi="Arial" w:cs="Arial"/>
          <w:color w:val="auto"/>
        </w:rPr>
        <w:t>.</w:t>
      </w:r>
      <w:r w:rsidRPr="00D7065C">
        <w:rPr>
          <w:rFonts w:eastAsia="Arial"/>
          <w:color w:val="auto"/>
        </w:rPr>
        <w:t xml:space="preserve"> </w:t>
      </w:r>
      <w:r w:rsidR="00501EA7" w:rsidRPr="00D7065C">
        <w:rPr>
          <w:rFonts w:ascii="Arial" w:hAnsi="Arial" w:cs="Arial"/>
          <w:color w:val="auto"/>
        </w:rPr>
        <w:t>They expressed satisfaction relating to visitors being welcomed, communal seating areas to interact/engage with others, ability to freely access outdoor areas, find the environment easy to navigate and cleaning</w:t>
      </w:r>
      <w:r w:rsidR="00F337CA" w:rsidRPr="00D7065C">
        <w:rPr>
          <w:rFonts w:ascii="Arial" w:hAnsi="Arial" w:cs="Arial"/>
          <w:color w:val="auto"/>
        </w:rPr>
        <w:t>/</w:t>
      </w:r>
      <w:r w:rsidR="00501EA7" w:rsidRPr="00D7065C">
        <w:rPr>
          <w:rFonts w:ascii="Arial" w:hAnsi="Arial" w:cs="Arial"/>
          <w:color w:val="auto"/>
        </w:rPr>
        <w:t>repair work is conducted when needed. The assessment team observed signage, level walkways to support consumers independence and mobility, plus appropriate lighting. Consumers have access to outdoor areas and were observed to be utilising common internal and external areas</w:t>
      </w:r>
      <w:r w:rsidR="00F337CA" w:rsidRPr="00D7065C">
        <w:rPr>
          <w:rFonts w:ascii="Arial" w:hAnsi="Arial" w:cs="Arial"/>
          <w:color w:val="auto"/>
        </w:rPr>
        <w:t>.</w:t>
      </w:r>
      <w:r w:rsidR="00501EA7" w:rsidRPr="00D7065C">
        <w:rPr>
          <w:rFonts w:ascii="Arial" w:hAnsi="Arial" w:cs="Arial"/>
          <w:color w:val="auto"/>
        </w:rPr>
        <w:t xml:space="preserve"> </w:t>
      </w:r>
    </w:p>
    <w:p w14:paraId="0FE49113" w14:textId="1CB4F40A" w:rsidR="00501EA7" w:rsidRPr="00D7065C" w:rsidRDefault="00501EA7" w:rsidP="00501EA7">
      <w:pPr>
        <w:spacing w:before="240" w:line="276" w:lineRule="auto"/>
        <w:rPr>
          <w:rFonts w:ascii="Arial" w:hAnsi="Arial" w:cs="Arial"/>
          <w:color w:val="auto"/>
        </w:rPr>
      </w:pPr>
      <w:r w:rsidRPr="00D7065C">
        <w:rPr>
          <w:rFonts w:ascii="Arial" w:hAnsi="Arial" w:cs="Arial"/>
          <w:color w:val="auto"/>
        </w:rPr>
        <w:t>Staff described processes for reporting repair work and a preventative and responsive maintenance program ensures ongoing reliability. The environment supports consumer’s independence via navigational signage, mobility aids, seating areas, lighting, decorative assistance such as pictures/photographs</w:t>
      </w:r>
      <w:r w:rsidR="00541F0B" w:rsidRPr="00D7065C">
        <w:rPr>
          <w:rFonts w:ascii="Arial" w:hAnsi="Arial" w:cs="Arial"/>
          <w:color w:val="auto"/>
        </w:rPr>
        <w:t xml:space="preserve"> and room identification</w:t>
      </w:r>
      <w:r w:rsidRPr="00D7065C">
        <w:rPr>
          <w:rFonts w:ascii="Arial" w:hAnsi="Arial" w:cs="Arial"/>
          <w:color w:val="auto"/>
        </w:rPr>
        <w:t xml:space="preserve">. </w:t>
      </w:r>
    </w:p>
    <w:p w14:paraId="4E9E3BC6" w14:textId="680E0BD5" w:rsidR="00501EA7" w:rsidRPr="00D7065C" w:rsidRDefault="00501EA7" w:rsidP="00501EA7">
      <w:pPr>
        <w:spacing w:before="240" w:line="276" w:lineRule="auto"/>
        <w:rPr>
          <w:rFonts w:ascii="Arial" w:hAnsi="Arial" w:cs="Arial"/>
          <w:color w:val="auto"/>
        </w:rPr>
      </w:pPr>
      <w:r w:rsidRPr="00D7065C">
        <w:rPr>
          <w:rFonts w:ascii="Arial" w:hAnsi="Arial" w:cs="Arial"/>
          <w:color w:val="auto"/>
        </w:rPr>
        <w:t xml:space="preserve">The service demonstrated an effective system in relation to cleaning and ensuring furniture/fittings/equipment and the environment is safe, well maintained, comfortable and hazard free. Interviewed staff demonstrate knowledge of cleaning, maintenance processes and </w:t>
      </w:r>
      <w:r w:rsidR="00541F0B" w:rsidRPr="00D7065C">
        <w:rPr>
          <w:rFonts w:ascii="Arial" w:hAnsi="Arial" w:cs="Arial"/>
          <w:color w:val="auto"/>
        </w:rPr>
        <w:t>hazard r</w:t>
      </w:r>
      <w:r w:rsidRPr="00D7065C">
        <w:rPr>
          <w:rFonts w:ascii="Arial" w:hAnsi="Arial" w:cs="Arial"/>
          <w:color w:val="auto"/>
        </w:rPr>
        <w:t>eporting</w:t>
      </w:r>
      <w:r w:rsidR="00541F0B" w:rsidRPr="00D7065C">
        <w:rPr>
          <w:rFonts w:ascii="Arial" w:hAnsi="Arial" w:cs="Arial"/>
          <w:color w:val="auto"/>
        </w:rPr>
        <w:t>.</w:t>
      </w:r>
      <w:r w:rsidRPr="00D7065C">
        <w:rPr>
          <w:rFonts w:eastAsia="Calibri"/>
          <w:color w:val="auto"/>
        </w:rPr>
        <w:t xml:space="preserve"> </w:t>
      </w:r>
      <w:r w:rsidRPr="00D7065C">
        <w:rPr>
          <w:rFonts w:ascii="Arial" w:hAnsi="Arial" w:cs="Arial"/>
          <w:color w:val="auto"/>
        </w:rPr>
        <w:t>Preventative and reactionary maintenance occurs, and process</w:t>
      </w:r>
      <w:r w:rsidR="00541F0B" w:rsidRPr="00D7065C">
        <w:rPr>
          <w:rFonts w:ascii="Arial" w:hAnsi="Arial" w:cs="Arial"/>
          <w:color w:val="auto"/>
        </w:rPr>
        <w:t>es</w:t>
      </w:r>
      <w:r w:rsidRPr="00D7065C">
        <w:rPr>
          <w:rFonts w:ascii="Arial" w:hAnsi="Arial" w:cs="Arial"/>
          <w:color w:val="auto"/>
        </w:rPr>
        <w:t xml:space="preserve"> ensure </w:t>
      </w:r>
      <w:r w:rsidR="00541F0B" w:rsidRPr="00D7065C">
        <w:rPr>
          <w:rFonts w:ascii="Arial" w:hAnsi="Arial" w:cs="Arial"/>
          <w:color w:val="auto"/>
        </w:rPr>
        <w:t xml:space="preserve">furniture, </w:t>
      </w:r>
      <w:r w:rsidRPr="00D7065C">
        <w:rPr>
          <w:rFonts w:ascii="Arial" w:hAnsi="Arial" w:cs="Arial"/>
          <w:color w:val="auto"/>
        </w:rPr>
        <w:t xml:space="preserve">fittings and the environment remain in optimal working condition. </w:t>
      </w:r>
      <w:r w:rsidR="00541F0B" w:rsidRPr="00D7065C">
        <w:rPr>
          <w:rFonts w:ascii="Arial" w:hAnsi="Arial" w:cs="Arial"/>
          <w:color w:val="auto"/>
        </w:rPr>
        <w:t>Staff were observed cleaning furniture</w:t>
      </w:r>
      <w:r w:rsidR="00D7065C">
        <w:rPr>
          <w:rFonts w:ascii="Arial" w:hAnsi="Arial" w:cs="Arial"/>
          <w:color w:val="auto"/>
        </w:rPr>
        <w:t>.</w:t>
      </w:r>
    </w:p>
    <w:p w14:paraId="6D59E89F" w14:textId="52AA9730" w:rsidR="00E206F2" w:rsidRPr="00B83D6B" w:rsidRDefault="003C3B5A" w:rsidP="00EC368A">
      <w:pPr>
        <w:rPr>
          <w:rFonts w:ascii="Arial" w:hAnsi="Arial" w:cs="Arial"/>
        </w:rPr>
      </w:pPr>
      <w:r w:rsidRPr="00501EA7">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73E66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F5C0F42" w:rsidR="00532C52" w:rsidRPr="00E864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6463">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9C23636" w:rsidR="00532C52" w:rsidRPr="00E8646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6463">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AA68A49" w:rsidR="00532C52" w:rsidRPr="00E864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6463">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213F61A" w:rsidR="00532C52" w:rsidRPr="00E8646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6463">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EFDED93" w14:textId="1C8873A3" w:rsidR="00B0450B" w:rsidRPr="00E86463" w:rsidRDefault="00B0450B" w:rsidP="00B0450B">
      <w:pPr>
        <w:spacing w:before="240" w:line="276" w:lineRule="auto"/>
        <w:rPr>
          <w:rFonts w:ascii="Arial" w:hAnsi="Arial" w:cs="Arial"/>
          <w:color w:val="auto"/>
        </w:rPr>
      </w:pPr>
      <w:r w:rsidRPr="00E86463">
        <w:rPr>
          <w:rFonts w:ascii="Arial" w:hAnsi="Arial" w:cs="Arial"/>
          <w:color w:val="auto"/>
        </w:rPr>
        <w:t xml:space="preserve">The Quality Standard is assessed as Compliant as four of the four specific requirements have been assessed as Compliant. </w:t>
      </w:r>
    </w:p>
    <w:p w14:paraId="354F5CA2" w14:textId="3B3F0631" w:rsidR="00141D4C" w:rsidRPr="00D6301F" w:rsidRDefault="00141D4C" w:rsidP="00141D4C">
      <w:pPr>
        <w:spacing w:before="240" w:line="276" w:lineRule="auto"/>
        <w:rPr>
          <w:rFonts w:ascii="Arial" w:hAnsi="Arial" w:cs="Arial"/>
          <w:color w:val="auto"/>
        </w:rPr>
      </w:pPr>
      <w:r w:rsidRPr="00D6301F">
        <w:rPr>
          <w:rFonts w:ascii="Arial" w:hAnsi="Arial" w:cs="Arial"/>
          <w:color w:val="auto"/>
        </w:rPr>
        <w:t xml:space="preserve">Sampled consumers and representatives consider they are encouraged and supported to give feedback/complaints, and </w:t>
      </w:r>
      <w:r w:rsidR="00F9140A" w:rsidRPr="00D6301F">
        <w:rPr>
          <w:rFonts w:ascii="Arial" w:hAnsi="Arial" w:cs="Arial"/>
          <w:color w:val="auto"/>
        </w:rPr>
        <w:t xml:space="preserve">most consider </w:t>
      </w:r>
      <w:r w:rsidRPr="00D6301F">
        <w:rPr>
          <w:rFonts w:ascii="Arial" w:hAnsi="Arial" w:cs="Arial"/>
          <w:color w:val="auto"/>
        </w:rPr>
        <w:t xml:space="preserve">appropriate, timely action is taken in response. There are several mechanisms to capture feedback and to inform improvement. Consumers provided a range of feedback including, expressing confidence in discussing complaints in a safe manner, </w:t>
      </w:r>
      <w:r w:rsidR="00EB7B0F" w:rsidRPr="00D6301F">
        <w:rPr>
          <w:rFonts w:ascii="Arial" w:hAnsi="Arial" w:cs="Arial"/>
          <w:color w:val="auto"/>
        </w:rPr>
        <w:t xml:space="preserve">some are </w:t>
      </w:r>
      <w:r w:rsidRPr="00D6301F">
        <w:rPr>
          <w:rFonts w:ascii="Arial" w:hAnsi="Arial" w:cs="Arial"/>
          <w:color w:val="auto"/>
        </w:rPr>
        <w:t xml:space="preserve">familiar with internal and external methods and who to communicate with, </w:t>
      </w:r>
      <w:r w:rsidR="00F9140A" w:rsidRPr="00D6301F">
        <w:rPr>
          <w:rFonts w:ascii="Arial" w:hAnsi="Arial" w:cs="Arial"/>
          <w:color w:val="auto"/>
        </w:rPr>
        <w:t xml:space="preserve">are aware of advocacy services, </w:t>
      </w:r>
      <w:r w:rsidRPr="00D6301F">
        <w:rPr>
          <w:rFonts w:ascii="Arial" w:hAnsi="Arial" w:cs="Arial"/>
          <w:color w:val="auto"/>
        </w:rPr>
        <w:t>confident feedback is used to improve services and gave examples of response/resolution including staff’s understanding of open disclosure practices. Consumers consider they are supported to participate in delivery and evaluation of care and services</w:t>
      </w:r>
      <w:r w:rsidR="008305ED" w:rsidRPr="00D6301F">
        <w:rPr>
          <w:rFonts w:ascii="Arial" w:hAnsi="Arial" w:cs="Arial"/>
          <w:color w:val="auto"/>
        </w:rPr>
        <w:t>.</w:t>
      </w:r>
    </w:p>
    <w:p w14:paraId="630108C5" w14:textId="48072F3B" w:rsidR="00E51C6F" w:rsidRPr="00D6301F" w:rsidRDefault="00141D4C" w:rsidP="00141D4C">
      <w:pPr>
        <w:spacing w:before="240" w:line="276" w:lineRule="auto"/>
        <w:rPr>
          <w:rFonts w:ascii="Arial" w:hAnsi="Arial" w:cs="Arial"/>
          <w:color w:val="auto"/>
        </w:rPr>
      </w:pPr>
      <w:r w:rsidRPr="00D6301F">
        <w:rPr>
          <w:rFonts w:ascii="Arial" w:hAnsi="Arial" w:cs="Arial"/>
          <w:color w:val="auto"/>
        </w:rPr>
        <w:t xml:space="preserve">Staff gave examples of how to manage feedback and </w:t>
      </w:r>
      <w:r w:rsidR="0086202B" w:rsidRPr="00D6301F">
        <w:rPr>
          <w:rFonts w:ascii="Arial" w:hAnsi="Arial" w:cs="Arial"/>
          <w:color w:val="auto"/>
        </w:rPr>
        <w:t>m</w:t>
      </w:r>
      <w:r w:rsidR="00F9140A" w:rsidRPr="00D6301F">
        <w:rPr>
          <w:rFonts w:ascii="Arial" w:hAnsi="Arial" w:cs="Arial"/>
          <w:color w:val="auto"/>
        </w:rPr>
        <w:t>ost s</w:t>
      </w:r>
      <w:r w:rsidRPr="00D6301F">
        <w:rPr>
          <w:rFonts w:ascii="Arial" w:hAnsi="Arial" w:cs="Arial"/>
          <w:color w:val="auto"/>
        </w:rPr>
        <w:t>taff demonstrate</w:t>
      </w:r>
      <w:r w:rsidR="00F9140A" w:rsidRPr="00D6301F">
        <w:rPr>
          <w:rFonts w:ascii="Arial" w:hAnsi="Arial" w:cs="Arial"/>
          <w:color w:val="auto"/>
        </w:rPr>
        <w:t>d an</w:t>
      </w:r>
      <w:r w:rsidRPr="00D6301F">
        <w:rPr>
          <w:rFonts w:ascii="Arial" w:hAnsi="Arial" w:cs="Arial"/>
          <w:color w:val="auto"/>
        </w:rPr>
        <w:t xml:space="preserve"> understanding of open disclosure principles</w:t>
      </w:r>
      <w:r w:rsidR="00F9140A" w:rsidRPr="00D6301F">
        <w:rPr>
          <w:rFonts w:ascii="Arial" w:hAnsi="Arial" w:cs="Arial"/>
          <w:color w:val="auto"/>
        </w:rPr>
        <w:t xml:space="preserve"> and how</w:t>
      </w:r>
      <w:r w:rsidR="00B66482" w:rsidRPr="00D6301F">
        <w:rPr>
          <w:rFonts w:ascii="Arial" w:hAnsi="Arial" w:cs="Arial"/>
          <w:color w:val="auto"/>
        </w:rPr>
        <w:t xml:space="preserve"> it applies to their role</w:t>
      </w:r>
      <w:r w:rsidRPr="00D6301F">
        <w:rPr>
          <w:rFonts w:ascii="Arial" w:hAnsi="Arial" w:cs="Arial"/>
          <w:color w:val="auto"/>
        </w:rPr>
        <w:t xml:space="preserve">. Documentation review detailed actions taken in response to complaints, including open disclosure processes when required. Management explained processes to ensure consumers receive </w:t>
      </w:r>
      <w:r w:rsidR="000120AC" w:rsidRPr="00D6301F">
        <w:rPr>
          <w:rFonts w:ascii="Arial" w:hAnsi="Arial" w:cs="Arial"/>
          <w:color w:val="auto"/>
        </w:rPr>
        <w:t xml:space="preserve">information </w:t>
      </w:r>
      <w:r w:rsidRPr="00D6301F">
        <w:rPr>
          <w:rFonts w:ascii="Arial" w:hAnsi="Arial" w:cs="Arial"/>
          <w:color w:val="auto"/>
        </w:rPr>
        <w:t>regarding complaints processes</w:t>
      </w:r>
      <w:r w:rsidR="0055212F" w:rsidRPr="00D6301F">
        <w:rPr>
          <w:rFonts w:ascii="Arial" w:hAnsi="Arial" w:cs="Arial"/>
          <w:color w:val="auto"/>
        </w:rPr>
        <w:t xml:space="preserve"> and </w:t>
      </w:r>
      <w:r w:rsidRPr="00D6301F">
        <w:rPr>
          <w:rFonts w:ascii="Arial" w:hAnsi="Arial" w:cs="Arial"/>
          <w:color w:val="auto"/>
        </w:rPr>
        <w:t xml:space="preserve">provided examples of improvements resulting from feedback. Regular monitoring processes ensure feedback is actioned in a timely manner, trends identified, and follow-up communication </w:t>
      </w:r>
      <w:r w:rsidR="0055212F" w:rsidRPr="00D6301F">
        <w:rPr>
          <w:rFonts w:ascii="Arial" w:hAnsi="Arial" w:cs="Arial"/>
          <w:color w:val="auto"/>
        </w:rPr>
        <w:t xml:space="preserve">generally </w:t>
      </w:r>
      <w:r w:rsidRPr="00D6301F">
        <w:rPr>
          <w:rFonts w:ascii="Arial" w:hAnsi="Arial" w:cs="Arial"/>
          <w:color w:val="auto"/>
        </w:rPr>
        <w:t>occurs to ensure ongoing satisfaction.</w:t>
      </w:r>
      <w:r w:rsidR="00E51C6F" w:rsidRPr="00D6301F">
        <w:rPr>
          <w:rFonts w:ascii="Arial" w:hAnsi="Arial" w:cs="Arial"/>
          <w:color w:val="auto"/>
        </w:rPr>
        <w:t xml:space="preserve"> Management demonstrated ongoing processes</w:t>
      </w:r>
      <w:r w:rsidR="008F642C" w:rsidRPr="00D6301F">
        <w:rPr>
          <w:rFonts w:ascii="Arial" w:hAnsi="Arial" w:cs="Arial"/>
          <w:color w:val="auto"/>
        </w:rPr>
        <w:t>, including introduction of a food focus group</w:t>
      </w:r>
      <w:r w:rsidR="00E61905" w:rsidRPr="00D6301F">
        <w:rPr>
          <w:rFonts w:ascii="Arial" w:hAnsi="Arial" w:cs="Arial"/>
          <w:color w:val="auto"/>
        </w:rPr>
        <w:t xml:space="preserve"> and</w:t>
      </w:r>
      <w:r w:rsidR="00E34B34" w:rsidRPr="00D6301F">
        <w:rPr>
          <w:rFonts w:ascii="Arial" w:hAnsi="Arial" w:cs="Arial"/>
          <w:color w:val="auto"/>
        </w:rPr>
        <w:t xml:space="preserve"> </w:t>
      </w:r>
      <w:r w:rsidR="00DA0E1F" w:rsidRPr="00D6301F">
        <w:rPr>
          <w:rFonts w:ascii="Arial" w:hAnsi="Arial" w:cs="Arial"/>
          <w:color w:val="auto"/>
        </w:rPr>
        <w:t xml:space="preserve">cooking club </w:t>
      </w:r>
      <w:r w:rsidR="00E34B34" w:rsidRPr="00D6301F">
        <w:rPr>
          <w:rFonts w:ascii="Arial" w:hAnsi="Arial" w:cs="Arial"/>
          <w:color w:val="auto"/>
        </w:rPr>
        <w:t>with consumer involvement</w:t>
      </w:r>
      <w:r w:rsidR="00D11104" w:rsidRPr="00D6301F">
        <w:rPr>
          <w:rFonts w:ascii="Arial" w:hAnsi="Arial" w:cs="Arial"/>
          <w:color w:val="auto"/>
        </w:rPr>
        <w:t>,</w:t>
      </w:r>
      <w:r w:rsidR="008F642C" w:rsidRPr="00D6301F">
        <w:rPr>
          <w:rFonts w:ascii="Arial" w:hAnsi="Arial" w:cs="Arial"/>
          <w:color w:val="auto"/>
        </w:rPr>
        <w:t xml:space="preserve"> </w:t>
      </w:r>
      <w:r w:rsidR="00E61905" w:rsidRPr="00D6301F">
        <w:rPr>
          <w:rFonts w:ascii="Arial" w:hAnsi="Arial" w:cs="Arial"/>
          <w:color w:val="auto"/>
        </w:rPr>
        <w:t>plus adjustments to</w:t>
      </w:r>
      <w:r w:rsidR="005F5EEF" w:rsidRPr="00D6301F">
        <w:rPr>
          <w:rFonts w:ascii="Arial" w:hAnsi="Arial" w:cs="Arial"/>
          <w:color w:val="auto"/>
        </w:rPr>
        <w:t xml:space="preserve"> meal </w:t>
      </w:r>
      <w:r w:rsidR="00E61905" w:rsidRPr="00D6301F">
        <w:rPr>
          <w:rFonts w:ascii="Arial" w:hAnsi="Arial" w:cs="Arial"/>
          <w:color w:val="auto"/>
        </w:rPr>
        <w:t>servi</w:t>
      </w:r>
      <w:r w:rsidR="005F5EEF" w:rsidRPr="00D6301F">
        <w:rPr>
          <w:rFonts w:ascii="Arial" w:hAnsi="Arial" w:cs="Arial"/>
          <w:color w:val="auto"/>
        </w:rPr>
        <w:t>ce</w:t>
      </w:r>
      <w:r w:rsidR="00E61905" w:rsidRPr="00D6301F">
        <w:rPr>
          <w:rFonts w:ascii="Arial" w:hAnsi="Arial" w:cs="Arial"/>
          <w:color w:val="auto"/>
        </w:rPr>
        <w:t xml:space="preserve"> </w:t>
      </w:r>
      <w:r w:rsidR="008F642C" w:rsidRPr="00D6301F">
        <w:rPr>
          <w:rFonts w:ascii="Arial" w:hAnsi="Arial" w:cs="Arial"/>
          <w:color w:val="auto"/>
        </w:rPr>
        <w:t>to address concerns relating to food preferences.</w:t>
      </w:r>
      <w:r w:rsidR="00E51C6F" w:rsidRPr="00D6301F">
        <w:rPr>
          <w:rFonts w:ascii="Arial" w:hAnsi="Arial" w:cs="Arial"/>
          <w:color w:val="auto"/>
        </w:rPr>
        <w:t xml:space="preserve"> </w:t>
      </w:r>
      <w:r w:rsidR="005F5EEF" w:rsidRPr="00D6301F">
        <w:rPr>
          <w:rFonts w:ascii="Arial" w:hAnsi="Arial" w:cs="Arial"/>
          <w:color w:val="auto"/>
        </w:rPr>
        <w:t xml:space="preserve">They also demonstrated actions </w:t>
      </w:r>
      <w:r w:rsidR="00F103FF" w:rsidRPr="00D6301F">
        <w:rPr>
          <w:rFonts w:ascii="Arial" w:hAnsi="Arial" w:cs="Arial"/>
          <w:color w:val="auto"/>
        </w:rPr>
        <w:t>f</w:t>
      </w:r>
      <w:r w:rsidR="0015327F" w:rsidRPr="00D6301F">
        <w:rPr>
          <w:rFonts w:ascii="Arial" w:hAnsi="Arial" w:cs="Arial"/>
          <w:color w:val="auto"/>
        </w:rPr>
        <w:t xml:space="preserve">or increased cleaning and replacement of furniture in one communal area where issues </w:t>
      </w:r>
      <w:r w:rsidR="00D6301F" w:rsidRPr="00D6301F">
        <w:rPr>
          <w:rFonts w:ascii="Arial" w:hAnsi="Arial" w:cs="Arial"/>
          <w:color w:val="auto"/>
        </w:rPr>
        <w:t>had been identified</w:t>
      </w:r>
      <w:r w:rsidR="0015327F" w:rsidRPr="00D6301F">
        <w:rPr>
          <w:rFonts w:ascii="Arial" w:hAnsi="Arial" w:cs="Arial"/>
          <w:color w:val="auto"/>
        </w:rPr>
        <w:t>.</w:t>
      </w:r>
      <w:r w:rsidR="005F5EEF" w:rsidRPr="00D6301F">
        <w:rPr>
          <w:rFonts w:ascii="Arial" w:hAnsi="Arial" w:cs="Arial"/>
          <w:color w:val="auto"/>
        </w:rPr>
        <w:t xml:space="preserve"> </w:t>
      </w:r>
    </w:p>
    <w:p w14:paraId="1200C412" w14:textId="00EEC4D0" w:rsidR="00141D4C" w:rsidRPr="00D6301F" w:rsidRDefault="00141D4C" w:rsidP="00141D4C">
      <w:pPr>
        <w:spacing w:before="240" w:line="276" w:lineRule="auto"/>
        <w:rPr>
          <w:rFonts w:ascii="Arial" w:hAnsi="Arial" w:cs="Arial"/>
          <w:color w:val="auto"/>
        </w:rPr>
      </w:pPr>
      <w:r w:rsidRPr="00D6301F">
        <w:rPr>
          <w:rFonts w:ascii="Arial" w:hAnsi="Arial" w:cs="Arial"/>
          <w:color w:val="auto"/>
        </w:rPr>
        <w:t>Policy and procedural documentation guide staff in relation to this Standard.</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1651F7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F76196F" w:rsidR="00C9354C" w:rsidRPr="003256D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56D5">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50E7401" w:rsidR="00C9354C" w:rsidRPr="003256D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56D5">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285834A0"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w:t>
            </w:r>
            <w:r w:rsidR="00981C27">
              <w:rPr>
                <w:rFonts w:ascii="Arial" w:hAnsi="Arial" w:cs="Arial"/>
              </w:rPr>
              <w: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A4301B9" w:rsidR="00C9354C" w:rsidRPr="003256D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56D5">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7A5E8A2" w:rsidR="00C9354C" w:rsidRPr="003256D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56D5">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2DA3AD7" w:rsidR="00C9354C" w:rsidRPr="003256D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56D5">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FA86937" w14:textId="37096020" w:rsidR="00D27BEE" w:rsidRPr="00D80BD4" w:rsidRDefault="00D27BEE" w:rsidP="00D27BEE">
      <w:pPr>
        <w:spacing w:before="240" w:line="276" w:lineRule="auto"/>
        <w:rPr>
          <w:rFonts w:ascii="Arial" w:hAnsi="Arial" w:cs="Arial"/>
          <w:color w:val="auto"/>
        </w:rPr>
      </w:pPr>
      <w:r w:rsidRPr="00D80BD4">
        <w:rPr>
          <w:rFonts w:ascii="Arial" w:hAnsi="Arial" w:cs="Arial"/>
          <w:color w:val="auto"/>
        </w:rPr>
        <w:t xml:space="preserve">The Quality Standard is assessed as Compliant as five of the five specific requirements have been assessed as Compliant. </w:t>
      </w:r>
    </w:p>
    <w:p w14:paraId="005CCB40" w14:textId="73EF5383" w:rsidR="00D15BDD" w:rsidRPr="00CA46E5" w:rsidRDefault="00D15BDD" w:rsidP="00D15BDD">
      <w:pPr>
        <w:spacing w:before="240" w:line="276" w:lineRule="auto"/>
        <w:rPr>
          <w:rFonts w:ascii="Arial" w:hAnsi="Arial" w:cs="Arial"/>
          <w:color w:val="auto"/>
        </w:rPr>
      </w:pPr>
      <w:r w:rsidRPr="002D1916">
        <w:rPr>
          <w:rFonts w:ascii="Arial" w:hAnsi="Arial" w:cs="Arial"/>
          <w:color w:val="auto"/>
        </w:rPr>
        <w:t xml:space="preserve">Sampled consumers consider they receive care and services from management and staff who are knowledgeable, capable and caring. Consumers said staff are kind and </w:t>
      </w:r>
      <w:r w:rsidR="00FA3781">
        <w:rPr>
          <w:rFonts w:ascii="Arial" w:hAnsi="Arial" w:cs="Arial"/>
          <w:color w:val="auto"/>
        </w:rPr>
        <w:t>caring</w:t>
      </w:r>
      <w:r w:rsidRPr="002D1916">
        <w:rPr>
          <w:rFonts w:ascii="Arial" w:hAnsi="Arial" w:cs="Arial"/>
          <w:color w:val="auto"/>
        </w:rPr>
        <w:t xml:space="preserve"> when providing care, they </w:t>
      </w:r>
      <w:r w:rsidR="0008018B">
        <w:rPr>
          <w:rFonts w:ascii="Arial" w:hAnsi="Arial" w:cs="Arial"/>
          <w:color w:val="auto"/>
        </w:rPr>
        <w:t xml:space="preserve">are confident staff are competent and skilled in their roles, they </w:t>
      </w:r>
      <w:r w:rsidRPr="002D1916">
        <w:rPr>
          <w:rFonts w:ascii="Arial" w:hAnsi="Arial" w:cs="Arial"/>
          <w:color w:val="auto"/>
        </w:rPr>
        <w:t>feel safe when staff are assisting them</w:t>
      </w:r>
      <w:r w:rsidR="003256D5">
        <w:rPr>
          <w:rFonts w:ascii="Arial" w:hAnsi="Arial" w:cs="Arial"/>
          <w:color w:val="auto"/>
        </w:rPr>
        <w:t xml:space="preserve"> and </w:t>
      </w:r>
      <w:r w:rsidR="00B74634">
        <w:rPr>
          <w:rFonts w:ascii="Arial" w:hAnsi="Arial" w:cs="Arial"/>
          <w:color w:val="auto"/>
        </w:rPr>
        <w:t xml:space="preserve">most said there </w:t>
      </w:r>
      <w:r w:rsidR="00875822">
        <w:rPr>
          <w:rFonts w:ascii="Arial" w:hAnsi="Arial" w:cs="Arial"/>
          <w:color w:val="auto"/>
        </w:rPr>
        <w:t xml:space="preserve">are </w:t>
      </w:r>
      <w:r w:rsidR="00823144">
        <w:rPr>
          <w:rFonts w:ascii="Arial" w:hAnsi="Arial" w:cs="Arial"/>
          <w:color w:val="auto"/>
        </w:rPr>
        <w:t>enough</w:t>
      </w:r>
      <w:r w:rsidR="00875822">
        <w:rPr>
          <w:rFonts w:ascii="Arial" w:hAnsi="Arial" w:cs="Arial"/>
          <w:color w:val="auto"/>
        </w:rPr>
        <w:t xml:space="preserve"> staff</w:t>
      </w:r>
      <w:r w:rsidRPr="002D1916">
        <w:rPr>
          <w:rFonts w:ascii="Arial" w:hAnsi="Arial" w:cs="Arial"/>
          <w:color w:val="auto"/>
        </w:rPr>
        <w:t xml:space="preserve">. </w:t>
      </w:r>
    </w:p>
    <w:p w14:paraId="02EE048F" w14:textId="5A1E03C4" w:rsidR="00D15BDD" w:rsidRPr="00653F2F" w:rsidRDefault="00D15BDD" w:rsidP="00D15BDD">
      <w:pPr>
        <w:spacing w:before="240" w:line="276" w:lineRule="auto"/>
        <w:rPr>
          <w:rFonts w:ascii="Arial" w:hAnsi="Arial" w:cs="Arial"/>
          <w:color w:val="auto"/>
        </w:rPr>
      </w:pPr>
      <w:r w:rsidRPr="00653F2F">
        <w:rPr>
          <w:rFonts w:ascii="Arial" w:hAnsi="Arial" w:cs="Arial"/>
          <w:color w:val="auto"/>
        </w:rPr>
        <w:t xml:space="preserve">Staff consider there are enough numbers of staff to deliver care and services and a process for replacement of unplanned leave. Staff said they are provided with equipment and supports to carry out the duties of their role and receive ongoing support, training, professional development, supervision and feedback to enable them to perform their responsibilities. </w:t>
      </w:r>
      <w:r w:rsidR="001F0DDB" w:rsidRPr="00653F2F">
        <w:rPr>
          <w:rFonts w:ascii="Arial" w:hAnsi="Arial" w:cs="Arial"/>
          <w:color w:val="auto"/>
        </w:rPr>
        <w:t>A system ensures attendance at required training. S</w:t>
      </w:r>
      <w:r w:rsidRPr="00653F2F">
        <w:rPr>
          <w:rFonts w:ascii="Arial" w:hAnsi="Arial" w:cs="Arial"/>
          <w:color w:val="auto"/>
        </w:rPr>
        <w:t xml:space="preserve">taff gave examples of training </w:t>
      </w:r>
      <w:r w:rsidR="0008018B" w:rsidRPr="00653F2F">
        <w:rPr>
          <w:rFonts w:ascii="Arial" w:hAnsi="Arial" w:cs="Arial"/>
          <w:color w:val="auto"/>
        </w:rPr>
        <w:t>provided</w:t>
      </w:r>
      <w:r w:rsidR="001A596E" w:rsidRPr="00653F2F">
        <w:rPr>
          <w:rFonts w:ascii="Arial" w:hAnsi="Arial" w:cs="Arial"/>
          <w:color w:val="auto"/>
        </w:rPr>
        <w:t xml:space="preserve">, plus opportunities for advancement and </w:t>
      </w:r>
      <w:r w:rsidRPr="00653F2F">
        <w:rPr>
          <w:rFonts w:ascii="Arial" w:hAnsi="Arial" w:cs="Arial"/>
          <w:color w:val="auto"/>
        </w:rPr>
        <w:t xml:space="preserve">expressed positive feedback in relation to performance review. </w:t>
      </w:r>
    </w:p>
    <w:p w14:paraId="00319F2C" w14:textId="3DA4109C" w:rsidR="00D15BDD" w:rsidRPr="00653F2F" w:rsidRDefault="00D15BDD" w:rsidP="00D15BDD">
      <w:pPr>
        <w:spacing w:before="240" w:line="276" w:lineRule="auto"/>
        <w:rPr>
          <w:rFonts w:ascii="Arial" w:hAnsi="Arial" w:cs="Arial"/>
          <w:color w:val="auto"/>
        </w:rPr>
      </w:pPr>
      <w:r w:rsidRPr="00653F2F">
        <w:rPr>
          <w:rFonts w:ascii="Arial" w:hAnsi="Arial" w:cs="Arial"/>
          <w:color w:val="auto"/>
        </w:rPr>
        <w:t xml:space="preserve">Management demonstrated the process for ensuring enough workforce numbers and requirements for qualifications specific to each role. Orientation and training are provided relevant to the services processes/expectations, consumer cohort, core competencies and capabilities required for differing roles. </w:t>
      </w:r>
      <w:r w:rsidR="001E6D48" w:rsidRPr="00653F2F">
        <w:rPr>
          <w:rFonts w:ascii="Arial" w:hAnsi="Arial" w:cs="Arial"/>
          <w:color w:val="auto"/>
        </w:rPr>
        <w:t xml:space="preserve">A system </w:t>
      </w:r>
      <w:r w:rsidR="0007014D" w:rsidRPr="00653F2F">
        <w:rPr>
          <w:rFonts w:ascii="Arial" w:hAnsi="Arial" w:cs="Arial"/>
          <w:color w:val="auto"/>
        </w:rPr>
        <w:t>identif</w:t>
      </w:r>
      <w:r w:rsidR="001E6D48" w:rsidRPr="00653F2F">
        <w:rPr>
          <w:rFonts w:ascii="Arial" w:hAnsi="Arial" w:cs="Arial"/>
          <w:color w:val="auto"/>
        </w:rPr>
        <w:t xml:space="preserve">ies staff training </w:t>
      </w:r>
      <w:r w:rsidR="0007014D" w:rsidRPr="00653F2F">
        <w:rPr>
          <w:rFonts w:ascii="Arial" w:hAnsi="Arial" w:cs="Arial"/>
          <w:color w:val="auto"/>
        </w:rPr>
        <w:t xml:space="preserve">needs </w:t>
      </w:r>
      <w:r w:rsidR="00B36BE4" w:rsidRPr="00653F2F">
        <w:rPr>
          <w:rFonts w:ascii="Arial" w:hAnsi="Arial" w:cs="Arial"/>
          <w:color w:val="auto"/>
        </w:rPr>
        <w:t xml:space="preserve">and a flexible </w:t>
      </w:r>
      <w:r w:rsidR="0007014D" w:rsidRPr="00653F2F">
        <w:rPr>
          <w:rFonts w:ascii="Arial" w:hAnsi="Arial" w:cs="Arial"/>
          <w:color w:val="auto"/>
        </w:rPr>
        <w:t xml:space="preserve">program </w:t>
      </w:r>
      <w:r w:rsidR="00B36BE4" w:rsidRPr="00653F2F">
        <w:rPr>
          <w:rFonts w:ascii="Arial" w:hAnsi="Arial" w:cs="Arial"/>
          <w:color w:val="auto"/>
        </w:rPr>
        <w:t xml:space="preserve">enables </w:t>
      </w:r>
      <w:r w:rsidR="0007014D" w:rsidRPr="00653F2F">
        <w:rPr>
          <w:rFonts w:ascii="Arial" w:hAnsi="Arial" w:cs="Arial"/>
          <w:color w:val="auto"/>
        </w:rPr>
        <w:t>customis</w:t>
      </w:r>
      <w:r w:rsidR="00B36BE4" w:rsidRPr="00653F2F">
        <w:rPr>
          <w:rFonts w:ascii="Arial" w:hAnsi="Arial" w:cs="Arial"/>
          <w:color w:val="auto"/>
        </w:rPr>
        <w:t xml:space="preserve">ation </w:t>
      </w:r>
      <w:r w:rsidR="0007014D" w:rsidRPr="00653F2F">
        <w:rPr>
          <w:rFonts w:ascii="Arial" w:hAnsi="Arial" w:cs="Arial"/>
          <w:color w:val="auto"/>
        </w:rPr>
        <w:t xml:space="preserve">based on </w:t>
      </w:r>
      <w:r w:rsidR="00B36BE4" w:rsidRPr="00653F2F">
        <w:rPr>
          <w:rFonts w:ascii="Arial" w:hAnsi="Arial" w:cs="Arial"/>
          <w:color w:val="auto"/>
        </w:rPr>
        <w:t>trending data</w:t>
      </w:r>
      <w:r w:rsidR="00CF5743" w:rsidRPr="00653F2F">
        <w:rPr>
          <w:rFonts w:ascii="Arial" w:hAnsi="Arial" w:cs="Arial"/>
          <w:color w:val="auto"/>
        </w:rPr>
        <w:t xml:space="preserve"> and management’s input. </w:t>
      </w:r>
      <w:r w:rsidRPr="00653F2F">
        <w:rPr>
          <w:rFonts w:ascii="Arial" w:hAnsi="Arial" w:cs="Arial"/>
          <w:color w:val="auto"/>
        </w:rPr>
        <w:t xml:space="preserve"> Management </w:t>
      </w:r>
      <w:r w:rsidR="001F0DDB" w:rsidRPr="00653F2F">
        <w:rPr>
          <w:rFonts w:ascii="Arial" w:hAnsi="Arial" w:cs="Arial"/>
          <w:color w:val="auto"/>
        </w:rPr>
        <w:t>gave</w:t>
      </w:r>
      <w:r w:rsidRPr="00653F2F">
        <w:rPr>
          <w:rFonts w:ascii="Arial" w:hAnsi="Arial" w:cs="Arial"/>
          <w:color w:val="auto"/>
        </w:rPr>
        <w:t xml:space="preserve"> examples of how staff competency and professional registrations are monitored for currency/suitability to the role and how they determine training required (including feedback from consumers/representatives). They provided examples of identified topics and planned sessions. </w:t>
      </w:r>
      <w:r w:rsidR="00963371" w:rsidRPr="00653F2F">
        <w:rPr>
          <w:rFonts w:ascii="Arial" w:hAnsi="Arial" w:cs="Arial"/>
          <w:color w:val="auto"/>
        </w:rPr>
        <w:t xml:space="preserve">A formal system ensures </w:t>
      </w:r>
      <w:r w:rsidRPr="00653F2F">
        <w:rPr>
          <w:rFonts w:ascii="Arial" w:hAnsi="Arial" w:cs="Arial"/>
          <w:color w:val="auto"/>
        </w:rPr>
        <w:t xml:space="preserve">regular assessment, monitoring and review of staff </w:t>
      </w:r>
      <w:r w:rsidRPr="00653F2F">
        <w:rPr>
          <w:rFonts w:ascii="Arial" w:hAnsi="Arial" w:cs="Arial"/>
          <w:color w:val="auto"/>
        </w:rPr>
        <w:lastRenderedPageBreak/>
        <w:t xml:space="preserve">performance and rectification processes when/if deficits are identified. </w:t>
      </w:r>
      <w:r w:rsidR="00ED27C8" w:rsidRPr="00653F2F">
        <w:rPr>
          <w:rFonts w:ascii="Arial" w:hAnsi="Arial" w:cs="Arial"/>
          <w:color w:val="auto"/>
        </w:rPr>
        <w:t>Staff explained the annual performance system and the</w:t>
      </w:r>
      <w:r w:rsidR="0062771D" w:rsidRPr="00653F2F">
        <w:rPr>
          <w:rFonts w:ascii="Arial" w:hAnsi="Arial" w:cs="Arial"/>
          <w:color w:val="auto"/>
        </w:rPr>
        <w:t xml:space="preserve">ir </w:t>
      </w:r>
      <w:r w:rsidR="00ED27C8" w:rsidRPr="00653F2F">
        <w:rPr>
          <w:rFonts w:ascii="Arial" w:hAnsi="Arial" w:cs="Arial"/>
          <w:color w:val="auto"/>
        </w:rPr>
        <w:t>participat</w:t>
      </w:r>
      <w:r w:rsidR="0062771D" w:rsidRPr="00653F2F">
        <w:rPr>
          <w:rFonts w:ascii="Arial" w:hAnsi="Arial" w:cs="Arial"/>
          <w:color w:val="auto"/>
        </w:rPr>
        <w:t>ion</w:t>
      </w:r>
      <w:r w:rsidR="00ED27C8" w:rsidRPr="00653F2F">
        <w:rPr>
          <w:rFonts w:ascii="Arial" w:hAnsi="Arial" w:cs="Arial"/>
          <w:color w:val="auto"/>
        </w:rPr>
        <w:t xml:space="preserve">. </w:t>
      </w:r>
      <w:r w:rsidRPr="00653F2F">
        <w:rPr>
          <w:rFonts w:ascii="Arial" w:hAnsi="Arial" w:cs="Arial"/>
          <w:color w:val="auto"/>
        </w:rPr>
        <w:t>Education and training records demonstrate examples of training provided to staff regarding the Aged Care Quality Standards including changes in legislative requirements. Policies and procedures provide guidance for staff relating to this Standard.</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350F7A2"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5EA0">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A2D14DE" w:rsidR="00C9354C" w:rsidRPr="00035C1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C19">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DA76E5B" w:rsidR="00C9354C" w:rsidRPr="00035C1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C19">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32947CB" w:rsidR="00C9354C" w:rsidRPr="00035C1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C19">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859E955" w:rsidR="00C9354C" w:rsidRPr="00035C19" w:rsidRDefault="00C9354C" w:rsidP="00035C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C19">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6C6FA51" w:rsidR="00C9354C" w:rsidRPr="00035C19" w:rsidRDefault="00C9354C" w:rsidP="00161C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C19">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2CCCE93A" w14:textId="13784245" w:rsidR="005267D4" w:rsidRPr="00035C19" w:rsidRDefault="005267D4" w:rsidP="005267D4">
      <w:pPr>
        <w:spacing w:before="240" w:line="276" w:lineRule="auto"/>
        <w:rPr>
          <w:rFonts w:ascii="Arial" w:hAnsi="Arial" w:cs="Arial"/>
          <w:color w:val="auto"/>
        </w:rPr>
      </w:pPr>
      <w:r w:rsidRPr="00035C19">
        <w:rPr>
          <w:rFonts w:ascii="Arial" w:hAnsi="Arial" w:cs="Arial"/>
          <w:color w:val="auto"/>
        </w:rPr>
        <w:t xml:space="preserve">The Quality Standard is assessed as Compliant as five of the five specific requirements have been assessed as Compliant. </w:t>
      </w:r>
    </w:p>
    <w:p w14:paraId="7869E65F" w14:textId="19D349AB" w:rsidR="00C16C5F" w:rsidRPr="00AB4B5D" w:rsidRDefault="004B4BEB" w:rsidP="00AB4B5D">
      <w:pPr>
        <w:spacing w:before="240" w:line="276" w:lineRule="auto"/>
        <w:rPr>
          <w:rFonts w:ascii="Arial" w:hAnsi="Arial" w:cs="Arial"/>
          <w:color w:val="auto"/>
        </w:rPr>
      </w:pPr>
      <w:r w:rsidRPr="00C02A11">
        <w:rPr>
          <w:rFonts w:ascii="Arial" w:hAnsi="Arial" w:cs="Arial"/>
          <w:color w:val="auto"/>
        </w:rPr>
        <w:t>The service demonstrated a variety of avenues to support consumers and representatives in providing feedback and engagement in improvement processes</w:t>
      </w:r>
      <w:r w:rsidR="00AB4B5D">
        <w:rPr>
          <w:rFonts w:ascii="Arial" w:hAnsi="Arial" w:cs="Arial"/>
          <w:color w:val="auto"/>
        </w:rPr>
        <w:t xml:space="preserve">, however the assessment team </w:t>
      </w:r>
      <w:r w:rsidR="00AB4B5D">
        <w:rPr>
          <w:rFonts w:ascii="Arial" w:hAnsi="Arial" w:cs="Arial"/>
          <w:color w:val="auto"/>
        </w:rPr>
        <w:lastRenderedPageBreak/>
        <w:t>noted a lack</w:t>
      </w:r>
      <w:r w:rsidR="008850AE">
        <w:rPr>
          <w:rFonts w:ascii="Arial" w:hAnsi="Arial" w:cs="Arial"/>
          <w:color w:val="auto"/>
        </w:rPr>
        <w:t xml:space="preserve"> of </w:t>
      </w:r>
      <w:r w:rsidR="00AB4B5D" w:rsidRPr="00AB4B5D">
        <w:rPr>
          <w:rFonts w:ascii="Arial" w:hAnsi="Arial" w:cs="Arial"/>
          <w:color w:val="auto"/>
        </w:rPr>
        <w:t xml:space="preserve">demonstration </w:t>
      </w:r>
      <w:r w:rsidR="008850AE">
        <w:rPr>
          <w:rFonts w:ascii="Arial" w:hAnsi="Arial" w:cs="Arial"/>
          <w:color w:val="auto"/>
        </w:rPr>
        <w:t xml:space="preserve">relating to </w:t>
      </w:r>
      <w:r w:rsidR="00AB4B5D" w:rsidRPr="00AB4B5D">
        <w:rPr>
          <w:rFonts w:ascii="Arial" w:hAnsi="Arial" w:cs="Arial"/>
          <w:color w:val="auto"/>
        </w:rPr>
        <w:t xml:space="preserve">consumers </w:t>
      </w:r>
      <w:r w:rsidR="008850AE">
        <w:rPr>
          <w:rFonts w:ascii="Arial" w:hAnsi="Arial" w:cs="Arial"/>
          <w:color w:val="auto"/>
        </w:rPr>
        <w:t>being</w:t>
      </w:r>
      <w:r w:rsidR="00AB4B5D" w:rsidRPr="00AB4B5D">
        <w:rPr>
          <w:rFonts w:ascii="Arial" w:hAnsi="Arial" w:cs="Arial"/>
          <w:color w:val="auto"/>
        </w:rPr>
        <w:t xml:space="preserve"> supported to be integrally and directly engaged in the design and evaluation of care and services. </w:t>
      </w:r>
      <w:r w:rsidR="00C02A11" w:rsidRPr="00C02A11">
        <w:rPr>
          <w:rFonts w:ascii="Arial" w:hAnsi="Arial" w:cs="Arial"/>
          <w:color w:val="auto"/>
        </w:rPr>
        <w:t>Most s</w:t>
      </w:r>
      <w:r w:rsidRPr="00C02A11">
        <w:rPr>
          <w:rFonts w:ascii="Arial" w:hAnsi="Arial" w:cs="Arial"/>
          <w:color w:val="auto"/>
        </w:rPr>
        <w:t>ampled consumers/representatives consider the organisation is well run, they can partner in improving delivery of care and services</w:t>
      </w:r>
      <w:r w:rsidR="00C02A11">
        <w:rPr>
          <w:rFonts w:ascii="Arial" w:hAnsi="Arial" w:cs="Arial"/>
          <w:color w:val="auto"/>
        </w:rPr>
        <w:t xml:space="preserve">, noting </w:t>
      </w:r>
      <w:r w:rsidRPr="00C02A11">
        <w:rPr>
          <w:rFonts w:ascii="Arial" w:hAnsi="Arial" w:cs="Arial"/>
          <w:color w:val="auto"/>
        </w:rPr>
        <w:t>methods</w:t>
      </w:r>
      <w:r w:rsidR="00C02A11">
        <w:rPr>
          <w:rFonts w:ascii="Arial" w:hAnsi="Arial" w:cs="Arial"/>
          <w:color w:val="auto"/>
        </w:rPr>
        <w:t xml:space="preserve"> of communication</w:t>
      </w:r>
      <w:r w:rsidRPr="00C02A11">
        <w:rPr>
          <w:rFonts w:ascii="Arial" w:hAnsi="Arial" w:cs="Arial"/>
          <w:color w:val="auto"/>
        </w:rPr>
        <w:t xml:space="preserve"> </w:t>
      </w:r>
      <w:r w:rsidRPr="00AB4B5D">
        <w:rPr>
          <w:rFonts w:ascii="Arial" w:hAnsi="Arial" w:cs="Arial"/>
          <w:color w:val="auto"/>
        </w:rPr>
        <w:t>available</w:t>
      </w:r>
      <w:r w:rsidR="00C02A11" w:rsidRPr="00AB4B5D">
        <w:rPr>
          <w:rFonts w:ascii="Arial" w:hAnsi="Arial" w:cs="Arial"/>
          <w:color w:val="auto"/>
        </w:rPr>
        <w:t xml:space="preserve"> and examples of improvement activities</w:t>
      </w:r>
      <w:r w:rsidRPr="00AB4B5D">
        <w:rPr>
          <w:rFonts w:ascii="Arial" w:hAnsi="Arial" w:cs="Arial"/>
          <w:color w:val="auto"/>
        </w:rPr>
        <w:t>.</w:t>
      </w:r>
      <w:r w:rsidRPr="00C02A11">
        <w:rPr>
          <w:rFonts w:ascii="Arial" w:hAnsi="Arial" w:cs="Arial"/>
          <w:color w:val="auto"/>
        </w:rPr>
        <w:t xml:space="preserve"> </w:t>
      </w:r>
      <w:r w:rsidR="008850AE" w:rsidRPr="00A677DA">
        <w:rPr>
          <w:rFonts w:ascii="Arial" w:hAnsi="Arial" w:cs="Arial"/>
          <w:color w:val="auto"/>
        </w:rPr>
        <w:t>In their response the approved provider</w:t>
      </w:r>
      <w:r w:rsidR="003F47AE" w:rsidRPr="00A677DA">
        <w:rPr>
          <w:rFonts w:ascii="Arial" w:hAnsi="Arial" w:cs="Arial"/>
          <w:color w:val="auto"/>
        </w:rPr>
        <w:t xml:space="preserve"> acknowledged </w:t>
      </w:r>
      <w:r w:rsidR="00A521DE" w:rsidRPr="00A677DA">
        <w:rPr>
          <w:rFonts w:ascii="Arial" w:hAnsi="Arial" w:cs="Arial"/>
          <w:color w:val="auto"/>
        </w:rPr>
        <w:t xml:space="preserve">changes to engagement activities had occurred during </w:t>
      </w:r>
      <w:r w:rsidR="00647B19" w:rsidRPr="00A677DA">
        <w:rPr>
          <w:rFonts w:ascii="Arial" w:hAnsi="Arial" w:cs="Arial"/>
          <w:color w:val="auto"/>
        </w:rPr>
        <w:t>Covid-19 pandemic.</w:t>
      </w:r>
      <w:r w:rsidR="00647B19">
        <w:rPr>
          <w:rFonts w:ascii="Arial" w:hAnsi="Arial" w:cs="Arial"/>
          <w:color w:val="auto"/>
        </w:rPr>
        <w:t xml:space="preserve"> </w:t>
      </w:r>
    </w:p>
    <w:p w14:paraId="7982ED62" w14:textId="04596618" w:rsidR="00DD58EA" w:rsidRPr="00CA5984" w:rsidRDefault="00DD58EA" w:rsidP="00CA5984">
      <w:pPr>
        <w:spacing w:before="240" w:line="276" w:lineRule="auto"/>
        <w:rPr>
          <w:rFonts w:ascii="Arial" w:hAnsi="Arial" w:cs="Arial"/>
          <w:color w:val="auto"/>
        </w:rPr>
      </w:pPr>
      <w:r w:rsidRPr="00CA5984">
        <w:rPr>
          <w:rFonts w:ascii="Arial" w:hAnsi="Arial" w:cs="Arial"/>
          <w:color w:val="auto"/>
        </w:rPr>
        <w:t xml:space="preserve">While the organisation demonstrates effective governance systems, the assessment team noted </w:t>
      </w:r>
      <w:r w:rsidR="00197F13" w:rsidRPr="00CA5984">
        <w:rPr>
          <w:rFonts w:ascii="Arial" w:hAnsi="Arial" w:cs="Arial"/>
          <w:color w:val="auto"/>
        </w:rPr>
        <w:t xml:space="preserve">the complexity of the </w:t>
      </w:r>
      <w:r w:rsidRPr="00CA5984">
        <w:rPr>
          <w:rFonts w:ascii="Arial" w:hAnsi="Arial" w:cs="Arial"/>
          <w:color w:val="auto"/>
        </w:rPr>
        <w:t>continuous improvement system</w:t>
      </w:r>
      <w:r w:rsidR="00197F13" w:rsidRPr="00CA5984">
        <w:rPr>
          <w:rFonts w:ascii="Arial" w:hAnsi="Arial" w:cs="Arial"/>
          <w:color w:val="auto"/>
        </w:rPr>
        <w:t xml:space="preserve"> and </w:t>
      </w:r>
      <w:r w:rsidRPr="00CA5984">
        <w:rPr>
          <w:rFonts w:ascii="Arial" w:hAnsi="Arial" w:cs="Arial"/>
          <w:color w:val="auto"/>
        </w:rPr>
        <w:t>multilayered lead to duplicated effort</w:t>
      </w:r>
      <w:r w:rsidR="004417D2" w:rsidRPr="00CA5984">
        <w:rPr>
          <w:rFonts w:ascii="Arial" w:hAnsi="Arial" w:cs="Arial"/>
          <w:color w:val="auto"/>
        </w:rPr>
        <w:t xml:space="preserve">. In their response the approved provider </w:t>
      </w:r>
      <w:r w:rsidR="00C44616" w:rsidRPr="00CA5984">
        <w:rPr>
          <w:rFonts w:ascii="Arial" w:hAnsi="Arial" w:cs="Arial"/>
          <w:color w:val="auto"/>
        </w:rPr>
        <w:t xml:space="preserve">cited the methods utilised to </w:t>
      </w:r>
      <w:r w:rsidR="00E9315C" w:rsidRPr="00CA5984">
        <w:rPr>
          <w:rFonts w:ascii="Arial" w:hAnsi="Arial" w:cs="Arial"/>
          <w:color w:val="auto"/>
        </w:rPr>
        <w:t>demonstrate the</w:t>
      </w:r>
      <w:r w:rsidR="00CA5984" w:rsidRPr="00CA5984">
        <w:rPr>
          <w:rFonts w:ascii="Arial" w:hAnsi="Arial" w:cs="Arial"/>
          <w:color w:val="auto"/>
        </w:rPr>
        <w:t>ir system were not effective in communication the totality of the system and outcomes achieved.</w:t>
      </w:r>
      <w:r w:rsidR="00C44616" w:rsidRPr="00CA5984">
        <w:rPr>
          <w:rFonts w:ascii="Arial" w:hAnsi="Arial" w:cs="Arial"/>
          <w:color w:val="auto"/>
        </w:rPr>
        <w:t xml:space="preserve"> </w:t>
      </w:r>
      <w:r w:rsidR="00647B19">
        <w:rPr>
          <w:rFonts w:ascii="Arial" w:hAnsi="Arial" w:cs="Arial"/>
          <w:color w:val="auto"/>
        </w:rPr>
        <w:t xml:space="preserve">I have placed weight on consumer and representative satisfaction in relation to </w:t>
      </w:r>
      <w:r w:rsidR="0002223A">
        <w:rPr>
          <w:rFonts w:ascii="Arial" w:hAnsi="Arial" w:cs="Arial"/>
          <w:color w:val="auto"/>
        </w:rPr>
        <w:t>their involvement and the services demonstration of improvement activities. I find requirement</w:t>
      </w:r>
      <w:r w:rsidR="005E1503">
        <w:rPr>
          <w:rFonts w:ascii="Arial" w:hAnsi="Arial" w:cs="Arial"/>
          <w:color w:val="auto"/>
        </w:rPr>
        <w:t>s</w:t>
      </w:r>
      <w:r w:rsidR="0002223A">
        <w:rPr>
          <w:rFonts w:ascii="Arial" w:hAnsi="Arial" w:cs="Arial"/>
          <w:color w:val="auto"/>
        </w:rPr>
        <w:t xml:space="preserve"> 8(3)(a) </w:t>
      </w:r>
      <w:r w:rsidR="005E1503">
        <w:rPr>
          <w:rFonts w:ascii="Arial" w:hAnsi="Arial" w:cs="Arial"/>
          <w:color w:val="auto"/>
        </w:rPr>
        <w:t>and (c) are</w:t>
      </w:r>
      <w:r w:rsidR="0002223A">
        <w:rPr>
          <w:rFonts w:ascii="Arial" w:hAnsi="Arial" w:cs="Arial"/>
          <w:color w:val="auto"/>
        </w:rPr>
        <w:t xml:space="preserve"> compliant.</w:t>
      </w:r>
      <w:r w:rsidR="00647B19">
        <w:rPr>
          <w:rFonts w:ascii="Arial" w:hAnsi="Arial" w:cs="Arial"/>
          <w:color w:val="auto"/>
        </w:rPr>
        <w:t xml:space="preserve"> </w:t>
      </w:r>
      <w:r w:rsidRPr="00CA5984">
        <w:rPr>
          <w:rFonts w:ascii="Arial" w:hAnsi="Arial" w:cs="Arial"/>
          <w:color w:val="auto"/>
        </w:rPr>
        <w:t xml:space="preserve"> </w:t>
      </w:r>
    </w:p>
    <w:p w14:paraId="0FB66CED" w14:textId="06EFBE86" w:rsidR="000F1975" w:rsidRDefault="00C44616" w:rsidP="004B4BEB">
      <w:pPr>
        <w:spacing w:before="240" w:line="276" w:lineRule="auto"/>
        <w:rPr>
          <w:rFonts w:ascii="Arial" w:hAnsi="Arial" w:cs="Arial"/>
          <w:color w:val="auto"/>
        </w:rPr>
      </w:pPr>
      <w:r w:rsidRPr="00002793">
        <w:rPr>
          <w:rFonts w:ascii="Arial" w:hAnsi="Arial" w:cs="Arial"/>
          <w:color w:val="auto"/>
        </w:rPr>
        <w:t>The service demonstrated the role of the governing body in promoting a culture of safe, inclusive quality care, including Chief Executive Office involvement</w:t>
      </w:r>
      <w:r>
        <w:rPr>
          <w:rFonts w:ascii="Arial" w:hAnsi="Arial" w:cs="Arial"/>
          <w:color w:val="auto"/>
        </w:rPr>
        <w:t>,</w:t>
      </w:r>
      <w:r w:rsidRPr="00002793">
        <w:rPr>
          <w:rFonts w:ascii="Arial" w:hAnsi="Arial" w:cs="Arial"/>
          <w:color w:val="auto"/>
        </w:rPr>
        <w:t xml:space="preserve"> effective organisational clinical governance</w:t>
      </w:r>
      <w:r w:rsidR="008B2A22">
        <w:rPr>
          <w:rFonts w:ascii="Arial" w:hAnsi="Arial" w:cs="Arial"/>
          <w:color w:val="auto"/>
        </w:rPr>
        <w:t>,</w:t>
      </w:r>
      <w:r w:rsidRPr="00002793">
        <w:rPr>
          <w:rFonts w:ascii="Arial" w:hAnsi="Arial" w:cs="Arial"/>
          <w:color w:val="auto"/>
        </w:rPr>
        <w:t xml:space="preserve"> risk management frameworks</w:t>
      </w:r>
      <w:r w:rsidRPr="00793322">
        <w:rPr>
          <w:rFonts w:ascii="Arial" w:hAnsi="Arial" w:cs="Arial"/>
          <w:color w:val="FF0000"/>
        </w:rPr>
        <w:t xml:space="preserve"> </w:t>
      </w:r>
      <w:r w:rsidRPr="00B00723">
        <w:rPr>
          <w:rFonts w:ascii="Arial" w:hAnsi="Arial" w:cs="Arial"/>
          <w:color w:val="auto"/>
        </w:rPr>
        <w:t>and quality care and services and systems relating to each aspect of this Standard</w:t>
      </w:r>
      <w:r w:rsidR="006B39E3">
        <w:rPr>
          <w:rFonts w:ascii="Arial" w:hAnsi="Arial" w:cs="Arial"/>
          <w:color w:val="auto"/>
        </w:rPr>
        <w:t>, plus</w:t>
      </w:r>
      <w:r w:rsidRPr="00B00723">
        <w:rPr>
          <w:rFonts w:ascii="Arial" w:hAnsi="Arial" w:cs="Arial"/>
          <w:color w:val="auto"/>
        </w:rPr>
        <w:t xml:space="preserve"> monitoring processes to ensure compliance. </w:t>
      </w:r>
      <w:r w:rsidR="00AA58A0" w:rsidRPr="00831D56">
        <w:rPr>
          <w:rFonts w:ascii="Arial" w:hAnsi="Arial" w:cs="Arial"/>
          <w:color w:val="auto"/>
        </w:rPr>
        <w:t>Review of care planning documentation and clinical risk assessments entered on the clinical management system showed that high impact high prevalence risks for most consumers were identified and managed in a timely manner.</w:t>
      </w:r>
      <w:r w:rsidR="00AA58A0" w:rsidRPr="00863754">
        <w:rPr>
          <w:rFonts w:eastAsia="Arial"/>
        </w:rPr>
        <w:t xml:space="preserve"> </w:t>
      </w:r>
      <w:r w:rsidR="004B4BEB" w:rsidRPr="00B00723">
        <w:rPr>
          <w:rFonts w:ascii="Arial" w:hAnsi="Arial" w:cs="Arial"/>
          <w:color w:val="auto"/>
        </w:rPr>
        <w:t xml:space="preserve">Risk assessments are conducted and documentation monitors management </w:t>
      </w:r>
      <w:r w:rsidR="006B39E3">
        <w:rPr>
          <w:rFonts w:ascii="Arial" w:hAnsi="Arial" w:cs="Arial"/>
          <w:color w:val="auto"/>
        </w:rPr>
        <w:t xml:space="preserve">of </w:t>
      </w:r>
      <w:r w:rsidR="004B4BEB" w:rsidRPr="00B00723">
        <w:rPr>
          <w:rFonts w:ascii="Arial" w:hAnsi="Arial" w:cs="Arial"/>
          <w:color w:val="auto"/>
        </w:rPr>
        <w:t xml:space="preserve">potential risks. </w:t>
      </w:r>
      <w:r w:rsidR="00CA5984" w:rsidRPr="00B00723">
        <w:rPr>
          <w:rFonts w:ascii="Arial" w:hAnsi="Arial" w:cs="Arial"/>
          <w:color w:val="auto"/>
        </w:rPr>
        <w:t xml:space="preserve">While the assessment team noted some </w:t>
      </w:r>
      <w:r w:rsidR="002E2D3C" w:rsidRPr="00B00723">
        <w:rPr>
          <w:rFonts w:ascii="Arial" w:hAnsi="Arial" w:cs="Arial"/>
          <w:color w:val="auto"/>
        </w:rPr>
        <w:t>deficits in documentation and</w:t>
      </w:r>
      <w:r w:rsidR="00D404DB" w:rsidRPr="00B00723">
        <w:rPr>
          <w:rFonts w:ascii="Arial" w:hAnsi="Arial" w:cs="Arial"/>
          <w:color w:val="auto"/>
        </w:rPr>
        <w:t xml:space="preserve"> mitigation strategies, the approved provider (in their response) evidenced an effective system.</w:t>
      </w:r>
      <w:r w:rsidR="004B4BEB" w:rsidRPr="00B00723">
        <w:rPr>
          <w:rFonts w:ascii="Arial" w:hAnsi="Arial" w:cs="Arial"/>
          <w:color w:val="auto"/>
        </w:rPr>
        <w:t xml:space="preserve"> Critical incidents are investigated and identified areas to reduce/mitigate reoccurrence are implemented</w:t>
      </w:r>
      <w:r w:rsidR="006B39E3">
        <w:rPr>
          <w:rFonts w:ascii="Arial" w:hAnsi="Arial" w:cs="Arial"/>
          <w:color w:val="auto"/>
        </w:rPr>
        <w:t xml:space="preserve"> including</w:t>
      </w:r>
      <w:r w:rsidR="00364D6B" w:rsidRPr="000F1975">
        <w:rPr>
          <w:rFonts w:ascii="Arial" w:hAnsi="Arial" w:cs="Arial"/>
          <w:color w:val="auto"/>
        </w:rPr>
        <w:t xml:space="preserve"> </w:t>
      </w:r>
      <w:r w:rsidR="000F1975" w:rsidRPr="000F1975">
        <w:rPr>
          <w:rFonts w:ascii="Arial" w:hAnsi="Arial" w:cs="Arial"/>
          <w:color w:val="auto"/>
        </w:rPr>
        <w:t>c</w:t>
      </w:r>
      <w:r w:rsidR="00364D6B" w:rsidRPr="000F1975">
        <w:rPr>
          <w:rFonts w:ascii="Arial" w:hAnsi="Arial" w:cs="Arial"/>
          <w:color w:val="auto"/>
        </w:rPr>
        <w:t xml:space="preserve">hanges and improvements </w:t>
      </w:r>
      <w:r w:rsidR="000F1975" w:rsidRPr="000F1975">
        <w:rPr>
          <w:rFonts w:ascii="Arial" w:hAnsi="Arial" w:cs="Arial"/>
          <w:color w:val="auto"/>
        </w:rPr>
        <w:t>resulting from Board member engagement</w:t>
      </w:r>
      <w:r w:rsidR="006B39E3">
        <w:rPr>
          <w:rFonts w:ascii="Arial" w:hAnsi="Arial" w:cs="Arial"/>
          <w:color w:val="auto"/>
        </w:rPr>
        <w:t>/</w:t>
      </w:r>
      <w:r w:rsidR="000F1975" w:rsidRPr="000F1975">
        <w:rPr>
          <w:rFonts w:ascii="Arial" w:hAnsi="Arial" w:cs="Arial"/>
          <w:color w:val="auto"/>
        </w:rPr>
        <w:t>response</w:t>
      </w:r>
      <w:r w:rsidR="009854C3">
        <w:rPr>
          <w:rFonts w:ascii="Arial" w:hAnsi="Arial" w:cs="Arial"/>
          <w:color w:val="auto"/>
        </w:rPr>
        <w:t xml:space="preserve"> and/or staff training</w:t>
      </w:r>
      <w:r w:rsidR="006B39E3">
        <w:rPr>
          <w:rFonts w:ascii="Arial" w:hAnsi="Arial" w:cs="Arial"/>
          <w:color w:val="auto"/>
        </w:rPr>
        <w:t>.</w:t>
      </w:r>
      <w:r w:rsidR="000F1975" w:rsidRPr="000F1975">
        <w:rPr>
          <w:rFonts w:ascii="Arial" w:hAnsi="Arial" w:cs="Arial"/>
          <w:color w:val="auto"/>
        </w:rPr>
        <w:t xml:space="preserve"> </w:t>
      </w:r>
      <w:r w:rsidR="005E1503">
        <w:rPr>
          <w:rFonts w:ascii="Arial" w:hAnsi="Arial" w:cs="Arial"/>
          <w:color w:val="auto"/>
        </w:rPr>
        <w:t>I find requirement 8(3)</w:t>
      </w:r>
      <w:r w:rsidR="00AE16B3">
        <w:rPr>
          <w:rFonts w:ascii="Arial" w:hAnsi="Arial" w:cs="Arial"/>
          <w:color w:val="auto"/>
        </w:rPr>
        <w:t>(d) is compliant.</w:t>
      </w:r>
    </w:p>
    <w:p w14:paraId="680B7D3E" w14:textId="366CD6A0" w:rsidR="004B4BEB" w:rsidRPr="00831D56" w:rsidRDefault="009F7DD8" w:rsidP="004B4BEB">
      <w:pPr>
        <w:spacing w:before="240" w:line="276" w:lineRule="auto"/>
        <w:rPr>
          <w:rFonts w:ascii="Arial" w:hAnsi="Arial" w:cs="Arial"/>
          <w:color w:val="auto"/>
        </w:rPr>
      </w:pPr>
      <w:r w:rsidRPr="00831D56">
        <w:rPr>
          <w:rFonts w:ascii="Arial" w:hAnsi="Arial" w:cs="Arial"/>
          <w:color w:val="auto"/>
        </w:rPr>
        <w:t>The service demonstrated effective financial management</w:t>
      </w:r>
      <w:r w:rsidR="00F8353A" w:rsidRPr="00831D56">
        <w:rPr>
          <w:rFonts w:ascii="Arial" w:hAnsi="Arial" w:cs="Arial"/>
          <w:color w:val="auto"/>
        </w:rPr>
        <w:t>, workforce governance, comments and complaints and regulatory compliance systems</w:t>
      </w:r>
      <w:r w:rsidRPr="00831D56">
        <w:rPr>
          <w:rFonts w:ascii="Arial" w:hAnsi="Arial" w:cs="Arial"/>
          <w:color w:val="auto"/>
        </w:rPr>
        <w:t>.</w:t>
      </w:r>
      <w:r w:rsidR="008F57AA">
        <w:rPr>
          <w:rFonts w:ascii="Arial" w:hAnsi="Arial" w:cs="Arial"/>
          <w:color w:val="auto"/>
        </w:rPr>
        <w:t xml:space="preserve"> </w:t>
      </w:r>
      <w:r w:rsidR="004B4BEB" w:rsidRPr="00831D56">
        <w:rPr>
          <w:rFonts w:ascii="Arial" w:hAnsi="Arial" w:cs="Arial"/>
          <w:color w:val="auto"/>
        </w:rPr>
        <w:t>Staff demonstrate knowledge of complaint/continuous improvement, information management, regulatory responsibilities, open disclosure processes; minimising restraint use and preventative actions to minimise spread of infection. There is an incident management system and staff demonstrate knowledge relation to reporting/managing most incidents. Documentation detailed examples of open disclosure practices, appropriate infection control management and restrictive practices.</w:t>
      </w:r>
    </w:p>
    <w:p w14:paraId="07930B70" w14:textId="4C89F8EB" w:rsidR="004B4BEB" w:rsidRPr="00831D56" w:rsidRDefault="005F60CC" w:rsidP="005267D4">
      <w:pPr>
        <w:spacing w:before="240" w:line="276" w:lineRule="auto"/>
        <w:rPr>
          <w:rFonts w:ascii="Arial" w:hAnsi="Arial" w:cs="Arial"/>
          <w:color w:val="auto"/>
        </w:rPr>
      </w:pPr>
      <w:r w:rsidRPr="00831D56">
        <w:rPr>
          <w:rFonts w:ascii="Arial" w:hAnsi="Arial" w:cs="Arial"/>
          <w:color w:val="auto"/>
        </w:rPr>
        <w:t>Policies and workflow directives guide staff in this Standard. Staff demonstrate awareness of policies/procedures relevant to clinical governance and risk management frameworks</w:t>
      </w:r>
      <w:r w:rsidR="00831D56" w:rsidRPr="00831D56">
        <w:rPr>
          <w:rFonts w:ascii="Arial" w:hAnsi="Arial" w:cs="Arial"/>
          <w:color w:val="auto"/>
        </w:rPr>
        <w:t>.</w:t>
      </w:r>
    </w:p>
    <w:sectPr w:rsidR="004B4BEB" w:rsidRPr="00831D56"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89FFB" w14:textId="77777777" w:rsidR="00FD546B" w:rsidRPr="000D4EDE" w:rsidRDefault="00FD546B" w:rsidP="000D4EDE">
      <w:r>
        <w:separator/>
      </w:r>
    </w:p>
  </w:endnote>
  <w:endnote w:type="continuationSeparator" w:id="0">
    <w:p w14:paraId="5A4AE600" w14:textId="77777777" w:rsidR="00FD546B" w:rsidRPr="000D4EDE" w:rsidRDefault="00FD546B" w:rsidP="000D4EDE">
      <w:r>
        <w:continuationSeparator/>
      </w:r>
    </w:p>
  </w:endnote>
  <w:endnote w:type="continuationNotice" w:id="1">
    <w:p w14:paraId="22B00903" w14:textId="77777777" w:rsidR="00FD546B" w:rsidRDefault="00FD54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1380EB05" w:rsidR="005C410D" w:rsidRDefault="005C410D" w:rsidP="005C410D">
            <w:pPr>
              <w:pStyle w:val="Footer"/>
            </w:pPr>
            <w:r w:rsidRPr="00A6698E">
              <w:rPr>
                <w:rStyle w:val="FooterBold"/>
              </w:rPr>
              <w:t>Name of service:</w:t>
            </w:r>
            <w:r>
              <w:t xml:space="preserve"> </w:t>
            </w:r>
            <w:r w:rsidR="002F3A1C">
              <w:t>The W</w:t>
            </w:r>
            <w:r w:rsidR="003F1CD6">
              <w:t>h</w:t>
            </w:r>
            <w:r w:rsidR="002F3A1C">
              <w:t>iddon Group - Glenfield</w:t>
            </w:r>
            <w:r>
              <w:t xml:space="preserve"> </w:t>
            </w:r>
            <w:r>
              <w:tab/>
            </w:r>
            <w:r w:rsidRPr="007E1D84">
              <w:t>RPT-ACC-</w:t>
            </w:r>
            <w:r w:rsidR="00524FFC" w:rsidRPr="007E1D84">
              <w:t>0122 v</w:t>
            </w:r>
            <w:r w:rsidR="00133026" w:rsidRPr="007E1D84">
              <w:t>3.0</w:t>
            </w:r>
          </w:p>
          <w:p w14:paraId="7A711E18" w14:textId="2A3EAEC0" w:rsidR="005C410D" w:rsidRDefault="00E91C82" w:rsidP="005C410D">
            <w:pPr>
              <w:pStyle w:val="Footer"/>
            </w:pPr>
            <w:r>
              <w:rPr>
                <w:b/>
              </w:rPr>
              <w:t>Commission</w:t>
            </w:r>
            <w:r w:rsidRPr="006C2E34">
              <w:rPr>
                <w:b/>
              </w:rPr>
              <w:t xml:space="preserve"> ID:</w:t>
            </w:r>
            <w:r>
              <w:rPr>
                <w:b/>
              </w:rPr>
              <w:t xml:space="preserve"> </w:t>
            </w:r>
            <w:r w:rsidR="002F3A1C" w:rsidRPr="002F3A1C">
              <w:rPr>
                <w:rFonts w:asciiTheme="minorHAnsi" w:hAnsiTheme="minorHAnsi"/>
                <w:color w:val="auto"/>
              </w:rPr>
              <w:t>2135</w:t>
            </w:r>
            <w:r w:rsidR="005C410D">
              <w:tab/>
            </w:r>
            <w:r w:rsidR="005C410D" w:rsidRPr="00A6698E">
              <w:rPr>
                <w:rStyle w:val="FooterBold"/>
              </w:rPr>
              <w:t>Sensitive</w:t>
            </w:r>
          </w:p>
          <w:p w14:paraId="609C8031" w14:textId="77777777" w:rsidR="005C410D" w:rsidRPr="005C410D" w:rsidRDefault="005C410D" w:rsidP="004D7CEE">
            <w:pPr>
              <w:pStyle w:val="PGnumber"/>
            </w:pPr>
            <w:r w:rsidRPr="002F3A1C">
              <w:rPr>
                <w:color w:val="auto"/>
              </w:rPr>
              <w:t>Page</w:t>
            </w:r>
            <w:r w:rsidRPr="002F3A1C">
              <w:rPr>
                <w:b/>
                <w:color w:val="auto"/>
              </w:rPr>
              <w:t xml:space="preserve"> </w:t>
            </w:r>
            <w:r w:rsidRPr="002F3A1C">
              <w:rPr>
                <w:color w:val="auto"/>
                <w:sz w:val="24"/>
                <w:shd w:val="clear" w:color="auto" w:fill="E6E6E6"/>
              </w:rPr>
              <w:fldChar w:fldCharType="begin"/>
            </w:r>
            <w:r w:rsidRPr="002F3A1C">
              <w:rPr>
                <w:color w:val="auto"/>
              </w:rPr>
              <w:instrText xml:space="preserve"> PAGE </w:instrText>
            </w:r>
            <w:r w:rsidRPr="002F3A1C">
              <w:rPr>
                <w:color w:val="auto"/>
                <w:sz w:val="24"/>
                <w:shd w:val="clear" w:color="auto" w:fill="E6E6E6"/>
              </w:rPr>
              <w:fldChar w:fldCharType="separate"/>
            </w:r>
            <w:r w:rsidRPr="002F3A1C">
              <w:rPr>
                <w:noProof/>
                <w:color w:val="auto"/>
              </w:rPr>
              <w:t>2</w:t>
            </w:r>
            <w:r w:rsidRPr="002F3A1C">
              <w:rPr>
                <w:color w:val="auto"/>
                <w:sz w:val="24"/>
                <w:shd w:val="clear" w:color="auto" w:fill="E6E6E6"/>
              </w:rPr>
              <w:fldChar w:fldCharType="end"/>
            </w:r>
            <w:r w:rsidRPr="002F3A1C">
              <w:rPr>
                <w:color w:val="auto"/>
              </w:rPr>
              <w:t xml:space="preserve"> of </w:t>
            </w:r>
            <w:r w:rsidR="00CF2B30" w:rsidRPr="002F3A1C">
              <w:rPr>
                <w:color w:val="auto"/>
                <w:shd w:val="clear" w:color="auto" w:fill="E6E6E6"/>
              </w:rPr>
              <w:fldChar w:fldCharType="begin"/>
            </w:r>
            <w:r w:rsidR="00CF2B30" w:rsidRPr="002F3A1C">
              <w:rPr>
                <w:noProof/>
                <w:color w:val="auto"/>
              </w:rPr>
              <w:instrText xml:space="preserve"> NUMPAGES  </w:instrText>
            </w:r>
            <w:r w:rsidR="00CF2B30" w:rsidRPr="002F3A1C">
              <w:rPr>
                <w:color w:val="auto"/>
                <w:shd w:val="clear" w:color="auto" w:fill="E6E6E6"/>
              </w:rPr>
              <w:fldChar w:fldCharType="separate"/>
            </w:r>
            <w:r w:rsidRPr="002F3A1C">
              <w:rPr>
                <w:noProof/>
                <w:color w:val="auto"/>
              </w:rPr>
              <w:t>2</w:t>
            </w:r>
            <w:r w:rsidR="00CF2B30" w:rsidRPr="002F3A1C">
              <w:rPr>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66D1E" w14:textId="77777777" w:rsidR="00FD546B" w:rsidRPr="000D4EDE" w:rsidRDefault="00FD546B" w:rsidP="000D4EDE">
      <w:r>
        <w:separator/>
      </w:r>
    </w:p>
  </w:footnote>
  <w:footnote w:type="continuationSeparator" w:id="0">
    <w:p w14:paraId="536D4EFD" w14:textId="77777777" w:rsidR="00FD546B" w:rsidRPr="000D4EDE" w:rsidRDefault="00FD546B" w:rsidP="000D4EDE">
      <w:r>
        <w:continuationSeparator/>
      </w:r>
    </w:p>
  </w:footnote>
  <w:footnote w:type="continuationNotice" w:id="1">
    <w:p w14:paraId="6A45544F" w14:textId="77777777" w:rsidR="00FD546B" w:rsidRDefault="00FD546B">
      <w:pPr>
        <w:spacing w:after="0"/>
      </w:pPr>
    </w:p>
  </w:footnote>
  <w:footnote w:id="2">
    <w:p w14:paraId="5C4BB5FC" w14:textId="37CBD798"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section </w:t>
      </w:r>
      <w:r w:rsidR="0001708F" w:rsidRPr="00B738FC">
        <w:rPr>
          <w:color w:val="auto"/>
          <w:sz w:val="20"/>
          <w:szCs w:val="20"/>
        </w:rPr>
        <w:t>40A</w:t>
      </w:r>
      <w:r w:rsidR="0001708F" w:rsidRPr="0041260F">
        <w:rPr>
          <w:b/>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0"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6A8924B" w:rsidR="00D52556" w:rsidRDefault="00D25448" w:rsidP="00161C8C">
    <w:pPr>
      <w:pStyle w:val="Header"/>
    </w:pPr>
    <w:r>
      <w:rPr>
        <w:noProof/>
      </w:rPr>
      <w:drawing>
        <wp:anchor distT="360045" distB="648335" distL="114300" distR="114300" simplePos="0" relativeHeight="251658241"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A37C84"/>
    <w:multiLevelType w:val="hybridMultilevel"/>
    <w:tmpl w:val="25CA27CE"/>
    <w:lvl w:ilvl="0" w:tplc="9498328C">
      <w:start w:val="1"/>
      <w:numFmt w:val="bullet"/>
      <w:lvlText w:val="·"/>
      <w:lvlJc w:val="left"/>
      <w:pPr>
        <w:ind w:left="720" w:hanging="360"/>
      </w:pPr>
      <w:rPr>
        <w:rFonts w:ascii="Symbol" w:hAnsi="Symbol" w:hint="default"/>
      </w:rPr>
    </w:lvl>
    <w:lvl w:ilvl="1" w:tplc="ABEE47C6">
      <w:start w:val="1"/>
      <w:numFmt w:val="bullet"/>
      <w:lvlText w:val="o"/>
      <w:lvlJc w:val="left"/>
      <w:pPr>
        <w:ind w:left="1440" w:hanging="360"/>
      </w:pPr>
      <w:rPr>
        <w:rFonts w:ascii="Courier New" w:hAnsi="Courier New" w:hint="default"/>
      </w:rPr>
    </w:lvl>
    <w:lvl w:ilvl="2" w:tplc="CB8EA086">
      <w:start w:val="1"/>
      <w:numFmt w:val="bullet"/>
      <w:lvlText w:val=""/>
      <w:lvlJc w:val="left"/>
      <w:pPr>
        <w:ind w:left="2160" w:hanging="360"/>
      </w:pPr>
      <w:rPr>
        <w:rFonts w:ascii="Wingdings" w:hAnsi="Wingdings" w:hint="default"/>
      </w:rPr>
    </w:lvl>
    <w:lvl w:ilvl="3" w:tplc="CCD6D03A">
      <w:start w:val="1"/>
      <w:numFmt w:val="bullet"/>
      <w:lvlText w:val=""/>
      <w:lvlJc w:val="left"/>
      <w:pPr>
        <w:ind w:left="2880" w:hanging="360"/>
      </w:pPr>
      <w:rPr>
        <w:rFonts w:ascii="Symbol" w:hAnsi="Symbol" w:hint="default"/>
      </w:rPr>
    </w:lvl>
    <w:lvl w:ilvl="4" w:tplc="DD62BB20">
      <w:start w:val="1"/>
      <w:numFmt w:val="bullet"/>
      <w:lvlText w:val="o"/>
      <w:lvlJc w:val="left"/>
      <w:pPr>
        <w:ind w:left="3600" w:hanging="360"/>
      </w:pPr>
      <w:rPr>
        <w:rFonts w:ascii="Courier New" w:hAnsi="Courier New" w:hint="default"/>
      </w:rPr>
    </w:lvl>
    <w:lvl w:ilvl="5" w:tplc="4796AB1A">
      <w:start w:val="1"/>
      <w:numFmt w:val="bullet"/>
      <w:lvlText w:val=""/>
      <w:lvlJc w:val="left"/>
      <w:pPr>
        <w:ind w:left="4320" w:hanging="360"/>
      </w:pPr>
      <w:rPr>
        <w:rFonts w:ascii="Wingdings" w:hAnsi="Wingdings" w:hint="default"/>
      </w:rPr>
    </w:lvl>
    <w:lvl w:ilvl="6" w:tplc="A81A964C">
      <w:start w:val="1"/>
      <w:numFmt w:val="bullet"/>
      <w:lvlText w:val=""/>
      <w:lvlJc w:val="left"/>
      <w:pPr>
        <w:ind w:left="5040" w:hanging="360"/>
      </w:pPr>
      <w:rPr>
        <w:rFonts w:ascii="Symbol" w:hAnsi="Symbol" w:hint="default"/>
      </w:rPr>
    </w:lvl>
    <w:lvl w:ilvl="7" w:tplc="49827F14">
      <w:start w:val="1"/>
      <w:numFmt w:val="bullet"/>
      <w:lvlText w:val="o"/>
      <w:lvlJc w:val="left"/>
      <w:pPr>
        <w:ind w:left="5760" w:hanging="360"/>
      </w:pPr>
      <w:rPr>
        <w:rFonts w:ascii="Courier New" w:hAnsi="Courier New" w:hint="default"/>
      </w:rPr>
    </w:lvl>
    <w:lvl w:ilvl="8" w:tplc="CA105AE0">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29"/>
  </w:num>
  <w:num w:numId="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0CE"/>
    <w:rsid w:val="00002793"/>
    <w:rsid w:val="0000465B"/>
    <w:rsid w:val="00005D98"/>
    <w:rsid w:val="00010EB5"/>
    <w:rsid w:val="00011C96"/>
    <w:rsid w:val="000120AC"/>
    <w:rsid w:val="0001348A"/>
    <w:rsid w:val="000141B9"/>
    <w:rsid w:val="0001708F"/>
    <w:rsid w:val="00017B54"/>
    <w:rsid w:val="0002223A"/>
    <w:rsid w:val="000234A2"/>
    <w:rsid w:val="00024810"/>
    <w:rsid w:val="00027955"/>
    <w:rsid w:val="00031B91"/>
    <w:rsid w:val="00034A19"/>
    <w:rsid w:val="00034A80"/>
    <w:rsid w:val="00035C19"/>
    <w:rsid w:val="00036646"/>
    <w:rsid w:val="00036F9E"/>
    <w:rsid w:val="00037B1A"/>
    <w:rsid w:val="000413B3"/>
    <w:rsid w:val="000428E1"/>
    <w:rsid w:val="00042B21"/>
    <w:rsid w:val="00044468"/>
    <w:rsid w:val="0004623E"/>
    <w:rsid w:val="00047A8F"/>
    <w:rsid w:val="0005053C"/>
    <w:rsid w:val="00050E94"/>
    <w:rsid w:val="0005238F"/>
    <w:rsid w:val="000568C3"/>
    <w:rsid w:val="00056DE9"/>
    <w:rsid w:val="00057B71"/>
    <w:rsid w:val="00060143"/>
    <w:rsid w:val="00061014"/>
    <w:rsid w:val="0006140D"/>
    <w:rsid w:val="00063082"/>
    <w:rsid w:val="0006450A"/>
    <w:rsid w:val="0007014D"/>
    <w:rsid w:val="000710ED"/>
    <w:rsid w:val="00071157"/>
    <w:rsid w:val="0007202C"/>
    <w:rsid w:val="00072B30"/>
    <w:rsid w:val="0007319C"/>
    <w:rsid w:val="000732AA"/>
    <w:rsid w:val="00073CC5"/>
    <w:rsid w:val="00073CFE"/>
    <w:rsid w:val="00075367"/>
    <w:rsid w:val="000767DD"/>
    <w:rsid w:val="00077732"/>
    <w:rsid w:val="0008018B"/>
    <w:rsid w:val="00081139"/>
    <w:rsid w:val="00081C72"/>
    <w:rsid w:val="00083282"/>
    <w:rsid w:val="0008375B"/>
    <w:rsid w:val="00084F8B"/>
    <w:rsid w:val="00086D07"/>
    <w:rsid w:val="00086F71"/>
    <w:rsid w:val="000904D1"/>
    <w:rsid w:val="000908A4"/>
    <w:rsid w:val="0009252C"/>
    <w:rsid w:val="0009280D"/>
    <w:rsid w:val="000931FB"/>
    <w:rsid w:val="000932B2"/>
    <w:rsid w:val="00093915"/>
    <w:rsid w:val="000949AD"/>
    <w:rsid w:val="00095109"/>
    <w:rsid w:val="00095991"/>
    <w:rsid w:val="00095FA2"/>
    <w:rsid w:val="00096B0F"/>
    <w:rsid w:val="00096C32"/>
    <w:rsid w:val="00096D78"/>
    <w:rsid w:val="000A240F"/>
    <w:rsid w:val="000A2795"/>
    <w:rsid w:val="000A490E"/>
    <w:rsid w:val="000A6B31"/>
    <w:rsid w:val="000B04C5"/>
    <w:rsid w:val="000B0F5E"/>
    <w:rsid w:val="000B26FE"/>
    <w:rsid w:val="000B47D9"/>
    <w:rsid w:val="000B5391"/>
    <w:rsid w:val="000B63CA"/>
    <w:rsid w:val="000B68A0"/>
    <w:rsid w:val="000B74BF"/>
    <w:rsid w:val="000B752A"/>
    <w:rsid w:val="000C14D9"/>
    <w:rsid w:val="000C15C7"/>
    <w:rsid w:val="000C1C6F"/>
    <w:rsid w:val="000C3466"/>
    <w:rsid w:val="000C55AD"/>
    <w:rsid w:val="000C659C"/>
    <w:rsid w:val="000C6675"/>
    <w:rsid w:val="000D4EDE"/>
    <w:rsid w:val="000D784F"/>
    <w:rsid w:val="000E00D6"/>
    <w:rsid w:val="000E1AD5"/>
    <w:rsid w:val="000E2460"/>
    <w:rsid w:val="000E3FAC"/>
    <w:rsid w:val="000E43AC"/>
    <w:rsid w:val="000F11D5"/>
    <w:rsid w:val="000F1975"/>
    <w:rsid w:val="000F48CA"/>
    <w:rsid w:val="000F4D89"/>
    <w:rsid w:val="000F71C1"/>
    <w:rsid w:val="000F78FA"/>
    <w:rsid w:val="00101F4F"/>
    <w:rsid w:val="00106A89"/>
    <w:rsid w:val="0010721A"/>
    <w:rsid w:val="00113608"/>
    <w:rsid w:val="001209DE"/>
    <w:rsid w:val="00121EAC"/>
    <w:rsid w:val="0012342B"/>
    <w:rsid w:val="00123576"/>
    <w:rsid w:val="00124034"/>
    <w:rsid w:val="00124B21"/>
    <w:rsid w:val="001268ED"/>
    <w:rsid w:val="001327B8"/>
    <w:rsid w:val="00133026"/>
    <w:rsid w:val="0013471B"/>
    <w:rsid w:val="001350C9"/>
    <w:rsid w:val="001352D4"/>
    <w:rsid w:val="00137C97"/>
    <w:rsid w:val="00140087"/>
    <w:rsid w:val="00140D35"/>
    <w:rsid w:val="00141D4C"/>
    <w:rsid w:val="00142FF8"/>
    <w:rsid w:val="0014378F"/>
    <w:rsid w:val="00143C1B"/>
    <w:rsid w:val="00145C92"/>
    <w:rsid w:val="0014722A"/>
    <w:rsid w:val="001477EE"/>
    <w:rsid w:val="00147DEF"/>
    <w:rsid w:val="00150341"/>
    <w:rsid w:val="00152862"/>
    <w:rsid w:val="0015327F"/>
    <w:rsid w:val="001544DE"/>
    <w:rsid w:val="00154591"/>
    <w:rsid w:val="00154E2F"/>
    <w:rsid w:val="00157C98"/>
    <w:rsid w:val="00157F67"/>
    <w:rsid w:val="001610FD"/>
    <w:rsid w:val="00161730"/>
    <w:rsid w:val="00161A79"/>
    <w:rsid w:val="00161C8C"/>
    <w:rsid w:val="00164B81"/>
    <w:rsid w:val="001653B6"/>
    <w:rsid w:val="00165C48"/>
    <w:rsid w:val="00167E9C"/>
    <w:rsid w:val="00173B92"/>
    <w:rsid w:val="00174B0F"/>
    <w:rsid w:val="00174E46"/>
    <w:rsid w:val="001772DB"/>
    <w:rsid w:val="001817EA"/>
    <w:rsid w:val="001820B1"/>
    <w:rsid w:val="0018235E"/>
    <w:rsid w:val="00183B64"/>
    <w:rsid w:val="0018454E"/>
    <w:rsid w:val="001872A6"/>
    <w:rsid w:val="00191BF5"/>
    <w:rsid w:val="00192C9D"/>
    <w:rsid w:val="00192D86"/>
    <w:rsid w:val="001931C7"/>
    <w:rsid w:val="001948CE"/>
    <w:rsid w:val="0019532D"/>
    <w:rsid w:val="00197F13"/>
    <w:rsid w:val="001A0C8C"/>
    <w:rsid w:val="001A2FC3"/>
    <w:rsid w:val="001A596E"/>
    <w:rsid w:val="001A614F"/>
    <w:rsid w:val="001A664F"/>
    <w:rsid w:val="001B1A43"/>
    <w:rsid w:val="001B1CDB"/>
    <w:rsid w:val="001B2DB7"/>
    <w:rsid w:val="001C0243"/>
    <w:rsid w:val="001C1E92"/>
    <w:rsid w:val="001C4B8C"/>
    <w:rsid w:val="001C747A"/>
    <w:rsid w:val="001D0C02"/>
    <w:rsid w:val="001D139D"/>
    <w:rsid w:val="001D1E66"/>
    <w:rsid w:val="001D220F"/>
    <w:rsid w:val="001D2976"/>
    <w:rsid w:val="001D3F50"/>
    <w:rsid w:val="001D4C25"/>
    <w:rsid w:val="001D6AC1"/>
    <w:rsid w:val="001D71E9"/>
    <w:rsid w:val="001D79BB"/>
    <w:rsid w:val="001E0F51"/>
    <w:rsid w:val="001E11FF"/>
    <w:rsid w:val="001E243A"/>
    <w:rsid w:val="001E55BF"/>
    <w:rsid w:val="001E62D8"/>
    <w:rsid w:val="001E6D48"/>
    <w:rsid w:val="001F0DDB"/>
    <w:rsid w:val="001F3E0B"/>
    <w:rsid w:val="001F6E1A"/>
    <w:rsid w:val="001F780A"/>
    <w:rsid w:val="001F7917"/>
    <w:rsid w:val="00200613"/>
    <w:rsid w:val="00204893"/>
    <w:rsid w:val="00205629"/>
    <w:rsid w:val="00205A6B"/>
    <w:rsid w:val="00206B6B"/>
    <w:rsid w:val="00206E84"/>
    <w:rsid w:val="00212264"/>
    <w:rsid w:val="0021781E"/>
    <w:rsid w:val="00220550"/>
    <w:rsid w:val="00221347"/>
    <w:rsid w:val="00222D80"/>
    <w:rsid w:val="002301A2"/>
    <w:rsid w:val="002316F2"/>
    <w:rsid w:val="00232320"/>
    <w:rsid w:val="002367BB"/>
    <w:rsid w:val="00236C2D"/>
    <w:rsid w:val="002374B7"/>
    <w:rsid w:val="00237ECC"/>
    <w:rsid w:val="00240126"/>
    <w:rsid w:val="00241D3E"/>
    <w:rsid w:val="0024304D"/>
    <w:rsid w:val="0024336B"/>
    <w:rsid w:val="00244826"/>
    <w:rsid w:val="00244B17"/>
    <w:rsid w:val="00246613"/>
    <w:rsid w:val="00246F61"/>
    <w:rsid w:val="00247ACA"/>
    <w:rsid w:val="00251BE4"/>
    <w:rsid w:val="00252E6A"/>
    <w:rsid w:val="002530EC"/>
    <w:rsid w:val="002538B8"/>
    <w:rsid w:val="00256FB0"/>
    <w:rsid w:val="0025782A"/>
    <w:rsid w:val="00257BC9"/>
    <w:rsid w:val="0026079D"/>
    <w:rsid w:val="00260A64"/>
    <w:rsid w:val="00264479"/>
    <w:rsid w:val="002661A6"/>
    <w:rsid w:val="00266C23"/>
    <w:rsid w:val="00266EFB"/>
    <w:rsid w:val="00272DF6"/>
    <w:rsid w:val="00273054"/>
    <w:rsid w:val="00277F69"/>
    <w:rsid w:val="00283AA1"/>
    <w:rsid w:val="00285868"/>
    <w:rsid w:val="00286EAD"/>
    <w:rsid w:val="00286EC4"/>
    <w:rsid w:val="0029328B"/>
    <w:rsid w:val="002934E3"/>
    <w:rsid w:val="0029389B"/>
    <w:rsid w:val="00296A53"/>
    <w:rsid w:val="002A10BF"/>
    <w:rsid w:val="002A1894"/>
    <w:rsid w:val="002A2188"/>
    <w:rsid w:val="002A36F2"/>
    <w:rsid w:val="002A4264"/>
    <w:rsid w:val="002A7D14"/>
    <w:rsid w:val="002B085B"/>
    <w:rsid w:val="002B0913"/>
    <w:rsid w:val="002B2570"/>
    <w:rsid w:val="002B28E4"/>
    <w:rsid w:val="002B655F"/>
    <w:rsid w:val="002B65EC"/>
    <w:rsid w:val="002B7504"/>
    <w:rsid w:val="002B7714"/>
    <w:rsid w:val="002C0D97"/>
    <w:rsid w:val="002C1984"/>
    <w:rsid w:val="002C1D79"/>
    <w:rsid w:val="002C2563"/>
    <w:rsid w:val="002C2BB4"/>
    <w:rsid w:val="002C3D3F"/>
    <w:rsid w:val="002C608B"/>
    <w:rsid w:val="002C66D1"/>
    <w:rsid w:val="002C7065"/>
    <w:rsid w:val="002C7F4A"/>
    <w:rsid w:val="002D1916"/>
    <w:rsid w:val="002D24C6"/>
    <w:rsid w:val="002D2804"/>
    <w:rsid w:val="002D4B6C"/>
    <w:rsid w:val="002D5086"/>
    <w:rsid w:val="002D5274"/>
    <w:rsid w:val="002D569F"/>
    <w:rsid w:val="002D5918"/>
    <w:rsid w:val="002E059C"/>
    <w:rsid w:val="002E13F9"/>
    <w:rsid w:val="002E2D3C"/>
    <w:rsid w:val="002E3643"/>
    <w:rsid w:val="002E3A46"/>
    <w:rsid w:val="002E3FB8"/>
    <w:rsid w:val="002E4559"/>
    <w:rsid w:val="002E5630"/>
    <w:rsid w:val="002F0773"/>
    <w:rsid w:val="002F0AFA"/>
    <w:rsid w:val="002F0C2C"/>
    <w:rsid w:val="002F1E80"/>
    <w:rsid w:val="002F3A1C"/>
    <w:rsid w:val="002F77C1"/>
    <w:rsid w:val="00300655"/>
    <w:rsid w:val="00303D18"/>
    <w:rsid w:val="00305B30"/>
    <w:rsid w:val="0030717A"/>
    <w:rsid w:val="00307ADD"/>
    <w:rsid w:val="00312A66"/>
    <w:rsid w:val="003130CA"/>
    <w:rsid w:val="003159AD"/>
    <w:rsid w:val="0031646C"/>
    <w:rsid w:val="00320353"/>
    <w:rsid w:val="00321142"/>
    <w:rsid w:val="003256D5"/>
    <w:rsid w:val="00330034"/>
    <w:rsid w:val="00331912"/>
    <w:rsid w:val="0033391F"/>
    <w:rsid w:val="003341B7"/>
    <w:rsid w:val="00340283"/>
    <w:rsid w:val="0034029C"/>
    <w:rsid w:val="00340E7C"/>
    <w:rsid w:val="00341026"/>
    <w:rsid w:val="00341858"/>
    <w:rsid w:val="0034623B"/>
    <w:rsid w:val="0034740C"/>
    <w:rsid w:val="003517AE"/>
    <w:rsid w:val="00352866"/>
    <w:rsid w:val="00352AB8"/>
    <w:rsid w:val="00354629"/>
    <w:rsid w:val="00357041"/>
    <w:rsid w:val="003608B7"/>
    <w:rsid w:val="003611EE"/>
    <w:rsid w:val="003637EB"/>
    <w:rsid w:val="00364D6B"/>
    <w:rsid w:val="00370608"/>
    <w:rsid w:val="00371F54"/>
    <w:rsid w:val="00374131"/>
    <w:rsid w:val="00374886"/>
    <w:rsid w:val="0037770C"/>
    <w:rsid w:val="00377AE2"/>
    <w:rsid w:val="00377C8B"/>
    <w:rsid w:val="00383A95"/>
    <w:rsid w:val="003852F5"/>
    <w:rsid w:val="00385CA0"/>
    <w:rsid w:val="00387B97"/>
    <w:rsid w:val="003906EE"/>
    <w:rsid w:val="003A2733"/>
    <w:rsid w:val="003A3021"/>
    <w:rsid w:val="003A627E"/>
    <w:rsid w:val="003A79EE"/>
    <w:rsid w:val="003B268B"/>
    <w:rsid w:val="003B68C9"/>
    <w:rsid w:val="003B6E16"/>
    <w:rsid w:val="003B76E7"/>
    <w:rsid w:val="003C180A"/>
    <w:rsid w:val="003C1E25"/>
    <w:rsid w:val="003C3B5A"/>
    <w:rsid w:val="003C3CD8"/>
    <w:rsid w:val="003C5326"/>
    <w:rsid w:val="003C6C9F"/>
    <w:rsid w:val="003D27CB"/>
    <w:rsid w:val="003D329D"/>
    <w:rsid w:val="003D3AD9"/>
    <w:rsid w:val="003D3D2B"/>
    <w:rsid w:val="003D493B"/>
    <w:rsid w:val="003D4F10"/>
    <w:rsid w:val="003E6BF6"/>
    <w:rsid w:val="003F0893"/>
    <w:rsid w:val="003F0F0D"/>
    <w:rsid w:val="003F1CD6"/>
    <w:rsid w:val="003F47AE"/>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5889"/>
    <w:rsid w:val="004417D2"/>
    <w:rsid w:val="00441A68"/>
    <w:rsid w:val="0044447D"/>
    <w:rsid w:val="004448DD"/>
    <w:rsid w:val="00445E9C"/>
    <w:rsid w:val="004479B7"/>
    <w:rsid w:val="00447BA7"/>
    <w:rsid w:val="00452070"/>
    <w:rsid w:val="0045603C"/>
    <w:rsid w:val="0045770B"/>
    <w:rsid w:val="004635CC"/>
    <w:rsid w:val="00463FA8"/>
    <w:rsid w:val="00467263"/>
    <w:rsid w:val="00467544"/>
    <w:rsid w:val="00472CBC"/>
    <w:rsid w:val="00475D40"/>
    <w:rsid w:val="0048207D"/>
    <w:rsid w:val="004852C0"/>
    <w:rsid w:val="004853D2"/>
    <w:rsid w:val="00493DAA"/>
    <w:rsid w:val="00494335"/>
    <w:rsid w:val="00495A4C"/>
    <w:rsid w:val="004967A1"/>
    <w:rsid w:val="004976EB"/>
    <w:rsid w:val="00497726"/>
    <w:rsid w:val="004A274A"/>
    <w:rsid w:val="004A584D"/>
    <w:rsid w:val="004A632F"/>
    <w:rsid w:val="004A68B0"/>
    <w:rsid w:val="004A7315"/>
    <w:rsid w:val="004B4BEB"/>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2538"/>
    <w:rsid w:val="004F3339"/>
    <w:rsid w:val="004F49CA"/>
    <w:rsid w:val="004F4FF7"/>
    <w:rsid w:val="004F5B0B"/>
    <w:rsid w:val="004F6379"/>
    <w:rsid w:val="004F6C06"/>
    <w:rsid w:val="004F72A2"/>
    <w:rsid w:val="00500FC7"/>
    <w:rsid w:val="00501EA7"/>
    <w:rsid w:val="005026D4"/>
    <w:rsid w:val="00503A51"/>
    <w:rsid w:val="0050563D"/>
    <w:rsid w:val="00507372"/>
    <w:rsid w:val="00510C78"/>
    <w:rsid w:val="00512309"/>
    <w:rsid w:val="00517081"/>
    <w:rsid w:val="00517EE8"/>
    <w:rsid w:val="00520640"/>
    <w:rsid w:val="00523C5E"/>
    <w:rsid w:val="00524729"/>
    <w:rsid w:val="00524FFC"/>
    <w:rsid w:val="005267D4"/>
    <w:rsid w:val="00526966"/>
    <w:rsid w:val="005309B0"/>
    <w:rsid w:val="005323C4"/>
    <w:rsid w:val="00532C52"/>
    <w:rsid w:val="00534C0A"/>
    <w:rsid w:val="005352AA"/>
    <w:rsid w:val="00536D93"/>
    <w:rsid w:val="00537C55"/>
    <w:rsid w:val="005407D2"/>
    <w:rsid w:val="00540E28"/>
    <w:rsid w:val="00541F0B"/>
    <w:rsid w:val="00542522"/>
    <w:rsid w:val="0054526E"/>
    <w:rsid w:val="005476B5"/>
    <w:rsid w:val="00550AB9"/>
    <w:rsid w:val="0055212F"/>
    <w:rsid w:val="005602DA"/>
    <w:rsid w:val="00560B37"/>
    <w:rsid w:val="005666EE"/>
    <w:rsid w:val="0056797C"/>
    <w:rsid w:val="005715A1"/>
    <w:rsid w:val="00573327"/>
    <w:rsid w:val="00574CDE"/>
    <w:rsid w:val="00575A0B"/>
    <w:rsid w:val="00576605"/>
    <w:rsid w:val="00577E0C"/>
    <w:rsid w:val="005827F8"/>
    <w:rsid w:val="00582A6B"/>
    <w:rsid w:val="00584456"/>
    <w:rsid w:val="0058648A"/>
    <w:rsid w:val="005874B0"/>
    <w:rsid w:val="0059079E"/>
    <w:rsid w:val="00590AC1"/>
    <w:rsid w:val="00590D5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503"/>
    <w:rsid w:val="005E1856"/>
    <w:rsid w:val="005E2330"/>
    <w:rsid w:val="005F1E01"/>
    <w:rsid w:val="005F23EC"/>
    <w:rsid w:val="005F29B7"/>
    <w:rsid w:val="005F5C6F"/>
    <w:rsid w:val="005F5EEF"/>
    <w:rsid w:val="005F60CC"/>
    <w:rsid w:val="005F773B"/>
    <w:rsid w:val="00600009"/>
    <w:rsid w:val="00600832"/>
    <w:rsid w:val="00606EB5"/>
    <w:rsid w:val="00607089"/>
    <w:rsid w:val="00607FFD"/>
    <w:rsid w:val="00613FAF"/>
    <w:rsid w:val="006163EF"/>
    <w:rsid w:val="0061649E"/>
    <w:rsid w:val="00617FDA"/>
    <w:rsid w:val="0062116F"/>
    <w:rsid w:val="00621260"/>
    <w:rsid w:val="00622D89"/>
    <w:rsid w:val="00624D70"/>
    <w:rsid w:val="00626087"/>
    <w:rsid w:val="006270AA"/>
    <w:rsid w:val="0062771D"/>
    <w:rsid w:val="006309FA"/>
    <w:rsid w:val="00630AEE"/>
    <w:rsid w:val="00631B19"/>
    <w:rsid w:val="00631F0C"/>
    <w:rsid w:val="006321DA"/>
    <w:rsid w:val="00634E4C"/>
    <w:rsid w:val="00636B8B"/>
    <w:rsid w:val="006427FE"/>
    <w:rsid w:val="00645B1D"/>
    <w:rsid w:val="00647B19"/>
    <w:rsid w:val="00647B1F"/>
    <w:rsid w:val="00647F89"/>
    <w:rsid w:val="006506C1"/>
    <w:rsid w:val="00650997"/>
    <w:rsid w:val="00651115"/>
    <w:rsid w:val="00652158"/>
    <w:rsid w:val="00653E7F"/>
    <w:rsid w:val="00653F2F"/>
    <w:rsid w:val="00654A16"/>
    <w:rsid w:val="0065747A"/>
    <w:rsid w:val="00661424"/>
    <w:rsid w:val="00662EC6"/>
    <w:rsid w:val="00663698"/>
    <w:rsid w:val="006639F1"/>
    <w:rsid w:val="00663DEC"/>
    <w:rsid w:val="006642F9"/>
    <w:rsid w:val="0066674D"/>
    <w:rsid w:val="00666A78"/>
    <w:rsid w:val="0066764E"/>
    <w:rsid w:val="00670CFA"/>
    <w:rsid w:val="006722BD"/>
    <w:rsid w:val="00672F67"/>
    <w:rsid w:val="00675703"/>
    <w:rsid w:val="006760D3"/>
    <w:rsid w:val="00676B8E"/>
    <w:rsid w:val="00676C12"/>
    <w:rsid w:val="00677A0D"/>
    <w:rsid w:val="00683282"/>
    <w:rsid w:val="00683723"/>
    <w:rsid w:val="00685936"/>
    <w:rsid w:val="0069375D"/>
    <w:rsid w:val="0069407C"/>
    <w:rsid w:val="00694A73"/>
    <w:rsid w:val="0069574E"/>
    <w:rsid w:val="00697537"/>
    <w:rsid w:val="006A1921"/>
    <w:rsid w:val="006A1945"/>
    <w:rsid w:val="006A2303"/>
    <w:rsid w:val="006A4D0F"/>
    <w:rsid w:val="006A7E6D"/>
    <w:rsid w:val="006B0C87"/>
    <w:rsid w:val="006B39E3"/>
    <w:rsid w:val="006C07EB"/>
    <w:rsid w:val="006C2E34"/>
    <w:rsid w:val="006D1EDE"/>
    <w:rsid w:val="006D5F30"/>
    <w:rsid w:val="006E1882"/>
    <w:rsid w:val="006E232F"/>
    <w:rsid w:val="006E2B7B"/>
    <w:rsid w:val="006E4099"/>
    <w:rsid w:val="006E68A7"/>
    <w:rsid w:val="006F145A"/>
    <w:rsid w:val="006F1469"/>
    <w:rsid w:val="006F15BD"/>
    <w:rsid w:val="006F27CB"/>
    <w:rsid w:val="006F29E5"/>
    <w:rsid w:val="006F359B"/>
    <w:rsid w:val="006F5116"/>
    <w:rsid w:val="006F5865"/>
    <w:rsid w:val="00701EC6"/>
    <w:rsid w:val="00706179"/>
    <w:rsid w:val="00707868"/>
    <w:rsid w:val="007105A7"/>
    <w:rsid w:val="00710816"/>
    <w:rsid w:val="007117D4"/>
    <w:rsid w:val="00711AD1"/>
    <w:rsid w:val="007139BF"/>
    <w:rsid w:val="00714F78"/>
    <w:rsid w:val="00716BA6"/>
    <w:rsid w:val="007170F7"/>
    <w:rsid w:val="007176A4"/>
    <w:rsid w:val="00720576"/>
    <w:rsid w:val="007209A1"/>
    <w:rsid w:val="007253B8"/>
    <w:rsid w:val="00726AE1"/>
    <w:rsid w:val="0073093B"/>
    <w:rsid w:val="0073128F"/>
    <w:rsid w:val="00732D9E"/>
    <w:rsid w:val="007339E9"/>
    <w:rsid w:val="00735A93"/>
    <w:rsid w:val="00736E7D"/>
    <w:rsid w:val="00740387"/>
    <w:rsid w:val="00742FCF"/>
    <w:rsid w:val="00743E7C"/>
    <w:rsid w:val="0074411A"/>
    <w:rsid w:val="00744F90"/>
    <w:rsid w:val="007509A6"/>
    <w:rsid w:val="00750A6C"/>
    <w:rsid w:val="0075217E"/>
    <w:rsid w:val="00753F83"/>
    <w:rsid w:val="007541B0"/>
    <w:rsid w:val="0075469B"/>
    <w:rsid w:val="007546F3"/>
    <w:rsid w:val="00755163"/>
    <w:rsid w:val="00756AAB"/>
    <w:rsid w:val="00757F63"/>
    <w:rsid w:val="00762CC8"/>
    <w:rsid w:val="007645AE"/>
    <w:rsid w:val="00764992"/>
    <w:rsid w:val="0076760D"/>
    <w:rsid w:val="007706FB"/>
    <w:rsid w:val="00770A31"/>
    <w:rsid w:val="00770E53"/>
    <w:rsid w:val="0077242A"/>
    <w:rsid w:val="0077396A"/>
    <w:rsid w:val="007758A5"/>
    <w:rsid w:val="00775AA0"/>
    <w:rsid w:val="007770FA"/>
    <w:rsid w:val="00777E88"/>
    <w:rsid w:val="00791738"/>
    <w:rsid w:val="00791780"/>
    <w:rsid w:val="00793322"/>
    <w:rsid w:val="00793424"/>
    <w:rsid w:val="00797CE0"/>
    <w:rsid w:val="007A0EB7"/>
    <w:rsid w:val="007A1698"/>
    <w:rsid w:val="007A224B"/>
    <w:rsid w:val="007B07BD"/>
    <w:rsid w:val="007B1209"/>
    <w:rsid w:val="007B40E0"/>
    <w:rsid w:val="007B492F"/>
    <w:rsid w:val="007C08B1"/>
    <w:rsid w:val="007C2A58"/>
    <w:rsid w:val="007C2CC2"/>
    <w:rsid w:val="007C3879"/>
    <w:rsid w:val="007C38BD"/>
    <w:rsid w:val="007C38F8"/>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5FB4"/>
    <w:rsid w:val="007F7A9A"/>
    <w:rsid w:val="00800C90"/>
    <w:rsid w:val="0080379D"/>
    <w:rsid w:val="00811B06"/>
    <w:rsid w:val="008125F8"/>
    <w:rsid w:val="0081274B"/>
    <w:rsid w:val="008134DD"/>
    <w:rsid w:val="0081421B"/>
    <w:rsid w:val="008204B8"/>
    <w:rsid w:val="00823144"/>
    <w:rsid w:val="00824733"/>
    <w:rsid w:val="008256F3"/>
    <w:rsid w:val="00825D31"/>
    <w:rsid w:val="008305ED"/>
    <w:rsid w:val="00831D56"/>
    <w:rsid w:val="00834340"/>
    <w:rsid w:val="00837592"/>
    <w:rsid w:val="00837601"/>
    <w:rsid w:val="0084086D"/>
    <w:rsid w:val="00844697"/>
    <w:rsid w:val="00844B1D"/>
    <w:rsid w:val="00844F5C"/>
    <w:rsid w:val="0084580E"/>
    <w:rsid w:val="00845843"/>
    <w:rsid w:val="00846D34"/>
    <w:rsid w:val="00847D8A"/>
    <w:rsid w:val="00851463"/>
    <w:rsid w:val="00852F20"/>
    <w:rsid w:val="0085380C"/>
    <w:rsid w:val="00855B3C"/>
    <w:rsid w:val="00855E96"/>
    <w:rsid w:val="0086129F"/>
    <w:rsid w:val="0086202B"/>
    <w:rsid w:val="008637EC"/>
    <w:rsid w:val="00863A77"/>
    <w:rsid w:val="00866A69"/>
    <w:rsid w:val="0087078F"/>
    <w:rsid w:val="00870BC6"/>
    <w:rsid w:val="00874964"/>
    <w:rsid w:val="00875822"/>
    <w:rsid w:val="00876F52"/>
    <w:rsid w:val="008778C8"/>
    <w:rsid w:val="0088012F"/>
    <w:rsid w:val="0088036D"/>
    <w:rsid w:val="00881155"/>
    <w:rsid w:val="00882892"/>
    <w:rsid w:val="00882AE3"/>
    <w:rsid w:val="00883241"/>
    <w:rsid w:val="008850AE"/>
    <w:rsid w:val="00885A14"/>
    <w:rsid w:val="0088689B"/>
    <w:rsid w:val="00890FA0"/>
    <w:rsid w:val="00891211"/>
    <w:rsid w:val="00893AA3"/>
    <w:rsid w:val="008947BF"/>
    <w:rsid w:val="00895C87"/>
    <w:rsid w:val="008A214D"/>
    <w:rsid w:val="008A39D3"/>
    <w:rsid w:val="008A5796"/>
    <w:rsid w:val="008A72D2"/>
    <w:rsid w:val="008A74A3"/>
    <w:rsid w:val="008B0881"/>
    <w:rsid w:val="008B2A22"/>
    <w:rsid w:val="008B5D3C"/>
    <w:rsid w:val="008B6868"/>
    <w:rsid w:val="008B6D24"/>
    <w:rsid w:val="008C0189"/>
    <w:rsid w:val="008C0BE9"/>
    <w:rsid w:val="008C19D5"/>
    <w:rsid w:val="008C3894"/>
    <w:rsid w:val="008C4271"/>
    <w:rsid w:val="008C6A43"/>
    <w:rsid w:val="008D080C"/>
    <w:rsid w:val="008D0D3A"/>
    <w:rsid w:val="008D1B5B"/>
    <w:rsid w:val="008D32D8"/>
    <w:rsid w:val="008D46AD"/>
    <w:rsid w:val="008D5CB8"/>
    <w:rsid w:val="008D6437"/>
    <w:rsid w:val="008D6EDF"/>
    <w:rsid w:val="008E3D54"/>
    <w:rsid w:val="008E3EF5"/>
    <w:rsid w:val="008F1327"/>
    <w:rsid w:val="008F33B5"/>
    <w:rsid w:val="008F57AA"/>
    <w:rsid w:val="008F6135"/>
    <w:rsid w:val="008F642C"/>
    <w:rsid w:val="008F649B"/>
    <w:rsid w:val="008F6D82"/>
    <w:rsid w:val="008F7336"/>
    <w:rsid w:val="0090058F"/>
    <w:rsid w:val="009006D2"/>
    <w:rsid w:val="00900930"/>
    <w:rsid w:val="00901BE9"/>
    <w:rsid w:val="0090484D"/>
    <w:rsid w:val="00906799"/>
    <w:rsid w:val="00907828"/>
    <w:rsid w:val="00912DD6"/>
    <w:rsid w:val="00914744"/>
    <w:rsid w:val="009150FC"/>
    <w:rsid w:val="00916B81"/>
    <w:rsid w:val="009175DD"/>
    <w:rsid w:val="00917629"/>
    <w:rsid w:val="0092034F"/>
    <w:rsid w:val="00922193"/>
    <w:rsid w:val="009232CD"/>
    <w:rsid w:val="00923710"/>
    <w:rsid w:val="00923FEF"/>
    <w:rsid w:val="00924152"/>
    <w:rsid w:val="00926A69"/>
    <w:rsid w:val="0093194D"/>
    <w:rsid w:val="00934C3F"/>
    <w:rsid w:val="009401B8"/>
    <w:rsid w:val="009402C4"/>
    <w:rsid w:val="009417AE"/>
    <w:rsid w:val="00943450"/>
    <w:rsid w:val="00945B3F"/>
    <w:rsid w:val="00946F18"/>
    <w:rsid w:val="00947406"/>
    <w:rsid w:val="00947BBF"/>
    <w:rsid w:val="0095024B"/>
    <w:rsid w:val="009506A7"/>
    <w:rsid w:val="00950DCB"/>
    <w:rsid w:val="00952645"/>
    <w:rsid w:val="00952D4C"/>
    <w:rsid w:val="009539A4"/>
    <w:rsid w:val="00954EA7"/>
    <w:rsid w:val="00955049"/>
    <w:rsid w:val="009559E2"/>
    <w:rsid w:val="00955A8E"/>
    <w:rsid w:val="00957B7C"/>
    <w:rsid w:val="00960239"/>
    <w:rsid w:val="00960246"/>
    <w:rsid w:val="00961105"/>
    <w:rsid w:val="00963371"/>
    <w:rsid w:val="00964E7A"/>
    <w:rsid w:val="009666F7"/>
    <w:rsid w:val="009676D4"/>
    <w:rsid w:val="0097172A"/>
    <w:rsid w:val="009720E1"/>
    <w:rsid w:val="00973F6A"/>
    <w:rsid w:val="00974F0E"/>
    <w:rsid w:val="00975292"/>
    <w:rsid w:val="00975CD7"/>
    <w:rsid w:val="009762CE"/>
    <w:rsid w:val="00981C27"/>
    <w:rsid w:val="00983FEE"/>
    <w:rsid w:val="009854C3"/>
    <w:rsid w:val="00985BBD"/>
    <w:rsid w:val="00985E70"/>
    <w:rsid w:val="00986013"/>
    <w:rsid w:val="00995BD7"/>
    <w:rsid w:val="009962A6"/>
    <w:rsid w:val="009979F4"/>
    <w:rsid w:val="009A1DF7"/>
    <w:rsid w:val="009A45B2"/>
    <w:rsid w:val="009A53FF"/>
    <w:rsid w:val="009A5585"/>
    <w:rsid w:val="009A59D5"/>
    <w:rsid w:val="009A657E"/>
    <w:rsid w:val="009A7048"/>
    <w:rsid w:val="009B039E"/>
    <w:rsid w:val="009B1095"/>
    <w:rsid w:val="009B2A30"/>
    <w:rsid w:val="009B3527"/>
    <w:rsid w:val="009B3DD4"/>
    <w:rsid w:val="009C094C"/>
    <w:rsid w:val="009C6FA1"/>
    <w:rsid w:val="009C7B01"/>
    <w:rsid w:val="009D0EC3"/>
    <w:rsid w:val="009D20AA"/>
    <w:rsid w:val="009D2DDD"/>
    <w:rsid w:val="009D4EBD"/>
    <w:rsid w:val="009D5FD2"/>
    <w:rsid w:val="009E1F3F"/>
    <w:rsid w:val="009E2E0A"/>
    <w:rsid w:val="009E5D48"/>
    <w:rsid w:val="009E753D"/>
    <w:rsid w:val="009F15BD"/>
    <w:rsid w:val="009F198F"/>
    <w:rsid w:val="009F37C6"/>
    <w:rsid w:val="009F39B4"/>
    <w:rsid w:val="009F586B"/>
    <w:rsid w:val="009F7DD8"/>
    <w:rsid w:val="00A04E35"/>
    <w:rsid w:val="00A10DA6"/>
    <w:rsid w:val="00A1129A"/>
    <w:rsid w:val="00A11DC3"/>
    <w:rsid w:val="00A12118"/>
    <w:rsid w:val="00A12C65"/>
    <w:rsid w:val="00A1337D"/>
    <w:rsid w:val="00A151E9"/>
    <w:rsid w:val="00A15DBB"/>
    <w:rsid w:val="00A167AF"/>
    <w:rsid w:val="00A179A6"/>
    <w:rsid w:val="00A21752"/>
    <w:rsid w:val="00A23791"/>
    <w:rsid w:val="00A25578"/>
    <w:rsid w:val="00A259F2"/>
    <w:rsid w:val="00A33802"/>
    <w:rsid w:val="00A33B6A"/>
    <w:rsid w:val="00A3432A"/>
    <w:rsid w:val="00A35C1F"/>
    <w:rsid w:val="00A3615A"/>
    <w:rsid w:val="00A36294"/>
    <w:rsid w:val="00A366AE"/>
    <w:rsid w:val="00A37162"/>
    <w:rsid w:val="00A37590"/>
    <w:rsid w:val="00A37828"/>
    <w:rsid w:val="00A37E51"/>
    <w:rsid w:val="00A4007B"/>
    <w:rsid w:val="00A405A3"/>
    <w:rsid w:val="00A4106F"/>
    <w:rsid w:val="00A423A1"/>
    <w:rsid w:val="00A45464"/>
    <w:rsid w:val="00A45AD0"/>
    <w:rsid w:val="00A47633"/>
    <w:rsid w:val="00A521DE"/>
    <w:rsid w:val="00A53690"/>
    <w:rsid w:val="00A549E4"/>
    <w:rsid w:val="00A54A38"/>
    <w:rsid w:val="00A57AB8"/>
    <w:rsid w:val="00A618C2"/>
    <w:rsid w:val="00A62D31"/>
    <w:rsid w:val="00A63380"/>
    <w:rsid w:val="00A65039"/>
    <w:rsid w:val="00A6688B"/>
    <w:rsid w:val="00A6698E"/>
    <w:rsid w:val="00A677DA"/>
    <w:rsid w:val="00A67CAC"/>
    <w:rsid w:val="00A72BE4"/>
    <w:rsid w:val="00A749F1"/>
    <w:rsid w:val="00A865C7"/>
    <w:rsid w:val="00A86744"/>
    <w:rsid w:val="00A93362"/>
    <w:rsid w:val="00A95018"/>
    <w:rsid w:val="00A97E3B"/>
    <w:rsid w:val="00AA14DA"/>
    <w:rsid w:val="00AA20A1"/>
    <w:rsid w:val="00AA28A0"/>
    <w:rsid w:val="00AA41F2"/>
    <w:rsid w:val="00AA58A0"/>
    <w:rsid w:val="00AB039E"/>
    <w:rsid w:val="00AB4206"/>
    <w:rsid w:val="00AB4B5D"/>
    <w:rsid w:val="00AC137F"/>
    <w:rsid w:val="00AC4E5E"/>
    <w:rsid w:val="00AC4FA8"/>
    <w:rsid w:val="00AC5850"/>
    <w:rsid w:val="00AC7E54"/>
    <w:rsid w:val="00AD071F"/>
    <w:rsid w:val="00AD5CEB"/>
    <w:rsid w:val="00AD61A0"/>
    <w:rsid w:val="00AD6F71"/>
    <w:rsid w:val="00AD73AD"/>
    <w:rsid w:val="00AE16B3"/>
    <w:rsid w:val="00AE2002"/>
    <w:rsid w:val="00AE347E"/>
    <w:rsid w:val="00AE37E6"/>
    <w:rsid w:val="00AE6174"/>
    <w:rsid w:val="00AE6A4E"/>
    <w:rsid w:val="00AE7B98"/>
    <w:rsid w:val="00AE7F19"/>
    <w:rsid w:val="00AF129F"/>
    <w:rsid w:val="00AF4FC2"/>
    <w:rsid w:val="00AF5FEB"/>
    <w:rsid w:val="00B00723"/>
    <w:rsid w:val="00B0207F"/>
    <w:rsid w:val="00B041EB"/>
    <w:rsid w:val="00B0450B"/>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6BE4"/>
    <w:rsid w:val="00B40DBD"/>
    <w:rsid w:val="00B42B2F"/>
    <w:rsid w:val="00B44900"/>
    <w:rsid w:val="00B44F94"/>
    <w:rsid w:val="00B472E1"/>
    <w:rsid w:val="00B52821"/>
    <w:rsid w:val="00B54500"/>
    <w:rsid w:val="00B57432"/>
    <w:rsid w:val="00B60765"/>
    <w:rsid w:val="00B61D9C"/>
    <w:rsid w:val="00B61FDC"/>
    <w:rsid w:val="00B627F9"/>
    <w:rsid w:val="00B6356D"/>
    <w:rsid w:val="00B65EA0"/>
    <w:rsid w:val="00B66482"/>
    <w:rsid w:val="00B679BF"/>
    <w:rsid w:val="00B71170"/>
    <w:rsid w:val="00B72237"/>
    <w:rsid w:val="00B72741"/>
    <w:rsid w:val="00B738FC"/>
    <w:rsid w:val="00B74634"/>
    <w:rsid w:val="00B7635B"/>
    <w:rsid w:val="00B802F4"/>
    <w:rsid w:val="00B80BCE"/>
    <w:rsid w:val="00B81524"/>
    <w:rsid w:val="00B81740"/>
    <w:rsid w:val="00B81CAD"/>
    <w:rsid w:val="00B82835"/>
    <w:rsid w:val="00B83D6B"/>
    <w:rsid w:val="00B8541F"/>
    <w:rsid w:val="00B85D7B"/>
    <w:rsid w:val="00B8694B"/>
    <w:rsid w:val="00B900EA"/>
    <w:rsid w:val="00B91069"/>
    <w:rsid w:val="00B9197A"/>
    <w:rsid w:val="00B9277D"/>
    <w:rsid w:val="00B92842"/>
    <w:rsid w:val="00B94A86"/>
    <w:rsid w:val="00BA2713"/>
    <w:rsid w:val="00BA2941"/>
    <w:rsid w:val="00BA4C61"/>
    <w:rsid w:val="00BA54C8"/>
    <w:rsid w:val="00BA5D02"/>
    <w:rsid w:val="00BA627A"/>
    <w:rsid w:val="00BB22FA"/>
    <w:rsid w:val="00BC05A6"/>
    <w:rsid w:val="00BC7B57"/>
    <w:rsid w:val="00BD0455"/>
    <w:rsid w:val="00BD12A1"/>
    <w:rsid w:val="00BD364F"/>
    <w:rsid w:val="00BD74E3"/>
    <w:rsid w:val="00BD76CE"/>
    <w:rsid w:val="00BD7B83"/>
    <w:rsid w:val="00BF0F88"/>
    <w:rsid w:val="00BF17C6"/>
    <w:rsid w:val="00BF3420"/>
    <w:rsid w:val="00BF5591"/>
    <w:rsid w:val="00BF6282"/>
    <w:rsid w:val="00BF6E1A"/>
    <w:rsid w:val="00C00FDA"/>
    <w:rsid w:val="00C01823"/>
    <w:rsid w:val="00C02A11"/>
    <w:rsid w:val="00C02EB9"/>
    <w:rsid w:val="00C03AD5"/>
    <w:rsid w:val="00C04949"/>
    <w:rsid w:val="00C04E4B"/>
    <w:rsid w:val="00C05F73"/>
    <w:rsid w:val="00C07BF3"/>
    <w:rsid w:val="00C115C0"/>
    <w:rsid w:val="00C11B56"/>
    <w:rsid w:val="00C141FC"/>
    <w:rsid w:val="00C145AB"/>
    <w:rsid w:val="00C16045"/>
    <w:rsid w:val="00C161D2"/>
    <w:rsid w:val="00C16C5F"/>
    <w:rsid w:val="00C21E27"/>
    <w:rsid w:val="00C22E3E"/>
    <w:rsid w:val="00C2382D"/>
    <w:rsid w:val="00C23F79"/>
    <w:rsid w:val="00C2593A"/>
    <w:rsid w:val="00C25DBC"/>
    <w:rsid w:val="00C2626F"/>
    <w:rsid w:val="00C26DC0"/>
    <w:rsid w:val="00C27C69"/>
    <w:rsid w:val="00C27DC7"/>
    <w:rsid w:val="00C3243F"/>
    <w:rsid w:val="00C335C0"/>
    <w:rsid w:val="00C33DB1"/>
    <w:rsid w:val="00C34C5B"/>
    <w:rsid w:val="00C3521C"/>
    <w:rsid w:val="00C35EF5"/>
    <w:rsid w:val="00C37EB8"/>
    <w:rsid w:val="00C41D04"/>
    <w:rsid w:val="00C43942"/>
    <w:rsid w:val="00C44616"/>
    <w:rsid w:val="00C503A0"/>
    <w:rsid w:val="00C50AB1"/>
    <w:rsid w:val="00C5191E"/>
    <w:rsid w:val="00C52DBB"/>
    <w:rsid w:val="00C61CF6"/>
    <w:rsid w:val="00C62644"/>
    <w:rsid w:val="00C62BF5"/>
    <w:rsid w:val="00C636DA"/>
    <w:rsid w:val="00C65858"/>
    <w:rsid w:val="00C658A2"/>
    <w:rsid w:val="00C663B9"/>
    <w:rsid w:val="00C67969"/>
    <w:rsid w:val="00C6797C"/>
    <w:rsid w:val="00C67E22"/>
    <w:rsid w:val="00C707C8"/>
    <w:rsid w:val="00C7095E"/>
    <w:rsid w:val="00C72271"/>
    <w:rsid w:val="00C75825"/>
    <w:rsid w:val="00C7624C"/>
    <w:rsid w:val="00C76B27"/>
    <w:rsid w:val="00C81356"/>
    <w:rsid w:val="00C87DA0"/>
    <w:rsid w:val="00C9349F"/>
    <w:rsid w:val="00C9354C"/>
    <w:rsid w:val="00CA04C1"/>
    <w:rsid w:val="00CA2A4A"/>
    <w:rsid w:val="00CA46E5"/>
    <w:rsid w:val="00CA49C4"/>
    <w:rsid w:val="00CA4B16"/>
    <w:rsid w:val="00CA5984"/>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2BE"/>
    <w:rsid w:val="00CF4C11"/>
    <w:rsid w:val="00CF5743"/>
    <w:rsid w:val="00CF6672"/>
    <w:rsid w:val="00D021F7"/>
    <w:rsid w:val="00D069C7"/>
    <w:rsid w:val="00D078A2"/>
    <w:rsid w:val="00D11104"/>
    <w:rsid w:val="00D1271E"/>
    <w:rsid w:val="00D12E45"/>
    <w:rsid w:val="00D13D76"/>
    <w:rsid w:val="00D15BDD"/>
    <w:rsid w:val="00D16168"/>
    <w:rsid w:val="00D21123"/>
    <w:rsid w:val="00D25448"/>
    <w:rsid w:val="00D26BB7"/>
    <w:rsid w:val="00D27454"/>
    <w:rsid w:val="00D27BEE"/>
    <w:rsid w:val="00D336B5"/>
    <w:rsid w:val="00D34074"/>
    <w:rsid w:val="00D34E04"/>
    <w:rsid w:val="00D367EB"/>
    <w:rsid w:val="00D404DB"/>
    <w:rsid w:val="00D4244E"/>
    <w:rsid w:val="00D42907"/>
    <w:rsid w:val="00D45954"/>
    <w:rsid w:val="00D461C2"/>
    <w:rsid w:val="00D47330"/>
    <w:rsid w:val="00D47F11"/>
    <w:rsid w:val="00D5094C"/>
    <w:rsid w:val="00D52556"/>
    <w:rsid w:val="00D5522C"/>
    <w:rsid w:val="00D56A4B"/>
    <w:rsid w:val="00D602A3"/>
    <w:rsid w:val="00D60514"/>
    <w:rsid w:val="00D60705"/>
    <w:rsid w:val="00D60E0C"/>
    <w:rsid w:val="00D612E7"/>
    <w:rsid w:val="00D61AAE"/>
    <w:rsid w:val="00D61D08"/>
    <w:rsid w:val="00D626C3"/>
    <w:rsid w:val="00D6301F"/>
    <w:rsid w:val="00D64CB8"/>
    <w:rsid w:val="00D6567D"/>
    <w:rsid w:val="00D66A62"/>
    <w:rsid w:val="00D67F99"/>
    <w:rsid w:val="00D703D1"/>
    <w:rsid w:val="00D7065C"/>
    <w:rsid w:val="00D72FD8"/>
    <w:rsid w:val="00D75277"/>
    <w:rsid w:val="00D80908"/>
    <w:rsid w:val="00D80BD4"/>
    <w:rsid w:val="00D81D34"/>
    <w:rsid w:val="00D86987"/>
    <w:rsid w:val="00D91CED"/>
    <w:rsid w:val="00D948F2"/>
    <w:rsid w:val="00D9697A"/>
    <w:rsid w:val="00DA0E1F"/>
    <w:rsid w:val="00DA1FFD"/>
    <w:rsid w:val="00DA4C48"/>
    <w:rsid w:val="00DA727D"/>
    <w:rsid w:val="00DA746C"/>
    <w:rsid w:val="00DB14A7"/>
    <w:rsid w:val="00DB18AD"/>
    <w:rsid w:val="00DB1EF4"/>
    <w:rsid w:val="00DB3128"/>
    <w:rsid w:val="00DB37AA"/>
    <w:rsid w:val="00DB53A7"/>
    <w:rsid w:val="00DB53A9"/>
    <w:rsid w:val="00DC0DD9"/>
    <w:rsid w:val="00DC26FF"/>
    <w:rsid w:val="00DC4DB2"/>
    <w:rsid w:val="00DC7537"/>
    <w:rsid w:val="00DC7F56"/>
    <w:rsid w:val="00DD170F"/>
    <w:rsid w:val="00DD58EA"/>
    <w:rsid w:val="00DD5E42"/>
    <w:rsid w:val="00DD68A0"/>
    <w:rsid w:val="00DE0A8A"/>
    <w:rsid w:val="00DE0E86"/>
    <w:rsid w:val="00DE3027"/>
    <w:rsid w:val="00DE4922"/>
    <w:rsid w:val="00DF1240"/>
    <w:rsid w:val="00DF40AC"/>
    <w:rsid w:val="00DF4F1E"/>
    <w:rsid w:val="00DF6E54"/>
    <w:rsid w:val="00E006F8"/>
    <w:rsid w:val="00E017BA"/>
    <w:rsid w:val="00E01D7A"/>
    <w:rsid w:val="00E02DD9"/>
    <w:rsid w:val="00E03670"/>
    <w:rsid w:val="00E03C17"/>
    <w:rsid w:val="00E04228"/>
    <w:rsid w:val="00E04457"/>
    <w:rsid w:val="00E04BBC"/>
    <w:rsid w:val="00E10450"/>
    <w:rsid w:val="00E11392"/>
    <w:rsid w:val="00E1183B"/>
    <w:rsid w:val="00E11A7A"/>
    <w:rsid w:val="00E139F8"/>
    <w:rsid w:val="00E1478E"/>
    <w:rsid w:val="00E159D7"/>
    <w:rsid w:val="00E16129"/>
    <w:rsid w:val="00E17F55"/>
    <w:rsid w:val="00E206F2"/>
    <w:rsid w:val="00E21653"/>
    <w:rsid w:val="00E22008"/>
    <w:rsid w:val="00E2414E"/>
    <w:rsid w:val="00E266BD"/>
    <w:rsid w:val="00E26830"/>
    <w:rsid w:val="00E31571"/>
    <w:rsid w:val="00E31E6E"/>
    <w:rsid w:val="00E33949"/>
    <w:rsid w:val="00E34B34"/>
    <w:rsid w:val="00E40B36"/>
    <w:rsid w:val="00E41881"/>
    <w:rsid w:val="00E44180"/>
    <w:rsid w:val="00E50021"/>
    <w:rsid w:val="00E51672"/>
    <w:rsid w:val="00E51C6F"/>
    <w:rsid w:val="00E51EB7"/>
    <w:rsid w:val="00E52E12"/>
    <w:rsid w:val="00E55EE5"/>
    <w:rsid w:val="00E577EE"/>
    <w:rsid w:val="00E61364"/>
    <w:rsid w:val="00E61772"/>
    <w:rsid w:val="00E61905"/>
    <w:rsid w:val="00E61991"/>
    <w:rsid w:val="00E61C34"/>
    <w:rsid w:val="00E625B3"/>
    <w:rsid w:val="00E634C7"/>
    <w:rsid w:val="00E6392A"/>
    <w:rsid w:val="00E646E9"/>
    <w:rsid w:val="00E64743"/>
    <w:rsid w:val="00E72338"/>
    <w:rsid w:val="00E7257D"/>
    <w:rsid w:val="00E728CB"/>
    <w:rsid w:val="00E7336F"/>
    <w:rsid w:val="00E76262"/>
    <w:rsid w:val="00E76C8F"/>
    <w:rsid w:val="00E84A6B"/>
    <w:rsid w:val="00E85AA2"/>
    <w:rsid w:val="00E86463"/>
    <w:rsid w:val="00E90664"/>
    <w:rsid w:val="00E91C82"/>
    <w:rsid w:val="00E92385"/>
    <w:rsid w:val="00E9315C"/>
    <w:rsid w:val="00E93F48"/>
    <w:rsid w:val="00E96DEA"/>
    <w:rsid w:val="00EA1585"/>
    <w:rsid w:val="00EA48AE"/>
    <w:rsid w:val="00EA5372"/>
    <w:rsid w:val="00EB09E2"/>
    <w:rsid w:val="00EB14E7"/>
    <w:rsid w:val="00EB2915"/>
    <w:rsid w:val="00EB4160"/>
    <w:rsid w:val="00EB746A"/>
    <w:rsid w:val="00EB74A5"/>
    <w:rsid w:val="00EB7B0F"/>
    <w:rsid w:val="00EB7EB3"/>
    <w:rsid w:val="00EC027A"/>
    <w:rsid w:val="00EC1B66"/>
    <w:rsid w:val="00EC3333"/>
    <w:rsid w:val="00EC368A"/>
    <w:rsid w:val="00EC4164"/>
    <w:rsid w:val="00EC42F9"/>
    <w:rsid w:val="00ED02AC"/>
    <w:rsid w:val="00ED27C8"/>
    <w:rsid w:val="00ED3E79"/>
    <w:rsid w:val="00ED5075"/>
    <w:rsid w:val="00ED5B32"/>
    <w:rsid w:val="00ED69B4"/>
    <w:rsid w:val="00ED760C"/>
    <w:rsid w:val="00ED7A32"/>
    <w:rsid w:val="00EE0126"/>
    <w:rsid w:val="00EE06CC"/>
    <w:rsid w:val="00EE0C27"/>
    <w:rsid w:val="00EE107B"/>
    <w:rsid w:val="00EE70A5"/>
    <w:rsid w:val="00EF1D10"/>
    <w:rsid w:val="00EF2A15"/>
    <w:rsid w:val="00EF2B8B"/>
    <w:rsid w:val="00EF32DD"/>
    <w:rsid w:val="00EF42E5"/>
    <w:rsid w:val="00EF4997"/>
    <w:rsid w:val="00EF542E"/>
    <w:rsid w:val="00EF5BFD"/>
    <w:rsid w:val="00EF6E3E"/>
    <w:rsid w:val="00F01C6F"/>
    <w:rsid w:val="00F06EE2"/>
    <w:rsid w:val="00F074DC"/>
    <w:rsid w:val="00F07F49"/>
    <w:rsid w:val="00F103FF"/>
    <w:rsid w:val="00F1211E"/>
    <w:rsid w:val="00F12F02"/>
    <w:rsid w:val="00F13B2A"/>
    <w:rsid w:val="00F1519A"/>
    <w:rsid w:val="00F15A59"/>
    <w:rsid w:val="00F17FA8"/>
    <w:rsid w:val="00F2007A"/>
    <w:rsid w:val="00F20801"/>
    <w:rsid w:val="00F2267D"/>
    <w:rsid w:val="00F24BE3"/>
    <w:rsid w:val="00F24F8F"/>
    <w:rsid w:val="00F267C9"/>
    <w:rsid w:val="00F26A45"/>
    <w:rsid w:val="00F307E0"/>
    <w:rsid w:val="00F3297D"/>
    <w:rsid w:val="00F337CA"/>
    <w:rsid w:val="00F33CE8"/>
    <w:rsid w:val="00F34D63"/>
    <w:rsid w:val="00F35485"/>
    <w:rsid w:val="00F37B4C"/>
    <w:rsid w:val="00F50CC5"/>
    <w:rsid w:val="00F515F4"/>
    <w:rsid w:val="00F57F7A"/>
    <w:rsid w:val="00F60755"/>
    <w:rsid w:val="00F609F6"/>
    <w:rsid w:val="00F62D33"/>
    <w:rsid w:val="00F6570B"/>
    <w:rsid w:val="00F65DC3"/>
    <w:rsid w:val="00F67615"/>
    <w:rsid w:val="00F76BC4"/>
    <w:rsid w:val="00F76C98"/>
    <w:rsid w:val="00F76FD7"/>
    <w:rsid w:val="00F804CD"/>
    <w:rsid w:val="00F80750"/>
    <w:rsid w:val="00F82570"/>
    <w:rsid w:val="00F8353A"/>
    <w:rsid w:val="00F844F8"/>
    <w:rsid w:val="00F84606"/>
    <w:rsid w:val="00F85F59"/>
    <w:rsid w:val="00F8641E"/>
    <w:rsid w:val="00F86717"/>
    <w:rsid w:val="00F86DD4"/>
    <w:rsid w:val="00F90199"/>
    <w:rsid w:val="00F90823"/>
    <w:rsid w:val="00F91036"/>
    <w:rsid w:val="00F9140A"/>
    <w:rsid w:val="00F95344"/>
    <w:rsid w:val="00FA049A"/>
    <w:rsid w:val="00FA3781"/>
    <w:rsid w:val="00FA3CEC"/>
    <w:rsid w:val="00FA796A"/>
    <w:rsid w:val="00FB49D5"/>
    <w:rsid w:val="00FB4CF2"/>
    <w:rsid w:val="00FB4EC1"/>
    <w:rsid w:val="00FC14A7"/>
    <w:rsid w:val="00FC4845"/>
    <w:rsid w:val="00FC6B03"/>
    <w:rsid w:val="00FD06D5"/>
    <w:rsid w:val="00FD546B"/>
    <w:rsid w:val="00FD6C41"/>
    <w:rsid w:val="00FE1485"/>
    <w:rsid w:val="00FE2B66"/>
    <w:rsid w:val="00FE3C19"/>
    <w:rsid w:val="00FE3F4C"/>
    <w:rsid w:val="00FE419E"/>
    <w:rsid w:val="00FE6F25"/>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907828"/>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2135</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Glenfield</Home>
    <Signed xmlns="a8338b6e-77a6-4851-82b6-98166143ffdd" xsi:nil="true"/>
    <Uploaded xmlns="a8338b6e-77a6-4851-82b6-98166143ffdd">true</Uploaded>
    <Management_x0020_Company xmlns="a8338b6e-77a6-4851-82b6-98166143ffdd" xsi:nil="true"/>
    <Doc_x0020_Date xmlns="a8338b6e-77a6-4851-82b6-98166143ffdd">2022-08-02T06:48:34+00:00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Doc_x0020_Type xmlns="a8338b6e-77a6-4851-82b6-98166143ffdd">Publication</Doc_x0020_Type>
    <Home_x0020_ID xmlns="a8338b6e-77a6-4851-82b6-98166143ffdd">D3E5A0A5-7CF4-DC11-AD41-005056922186</Home_x0020_ID>
    <State xmlns="a8338b6e-77a6-4851-82b6-98166143ffdd">NSW</State>
    <Doc_x0020_Sent_Received_x0020_Date xmlns="a8338b6e-77a6-4851-82b6-98166143ffdd">2022-08-02T00:00:00+00:00</Doc_x0020_Sent_Received_x0020_Date>
    <Activity_x0020_ID xmlns="a8338b6e-77a6-4851-82b6-98166143ffdd">FCB79677-695F-EA11-9E51-005056922186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www.w3.org/XML/1998/namespace"/>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E2C0315-CD68-4904-9389-3DDAF1F9F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A7BFA16-C363-48EB-91A8-3E61C41AA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19</Pages>
  <Words>5272</Words>
  <Characters>30056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2022-08-05T03:56:00Z</dcterms:created>
  <dcterms:modified xsi:type="dcterms:W3CDTF">2022-08-05T03:57:00Z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